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F95" w:rsidRDefault="00B43F95" w:rsidP="00573F72">
      <w:pPr>
        <w:pStyle w:val="af6"/>
        <w:jc w:val="center"/>
      </w:pPr>
      <w:bookmarkStart w:id="0" w:name="_Toc122865858"/>
      <w:bookmarkStart w:id="1" w:name="_Toc122866543"/>
      <w:bookmarkStart w:id="2" w:name="_Toc122866845"/>
      <w:bookmarkStart w:id="3" w:name="_Toc122866937"/>
      <w:bookmarkStart w:id="4" w:name="_Toc127016249"/>
      <w:r w:rsidRPr="00F25DC5">
        <w:rPr>
          <w:rFonts w:cs="Arial"/>
        </w:rPr>
        <w:t>H3C</w:t>
      </w:r>
      <w:r w:rsidR="00985699">
        <w:rPr>
          <w:rFonts w:hint="eastAsia"/>
        </w:rPr>
        <w:t xml:space="preserve"> </w:t>
      </w:r>
      <w:r w:rsidR="00CC595C">
        <w:rPr>
          <w:rFonts w:hint="eastAsia"/>
        </w:rPr>
        <w:t>交换机</w:t>
      </w:r>
      <w:r w:rsidR="00CC595C">
        <w:t>技术资料</w:t>
      </w:r>
      <w:r w:rsidR="00787FE5">
        <w:t>一</w:t>
      </w:r>
      <w:r w:rsidR="00787FE5">
        <w:rPr>
          <w:rFonts w:hint="eastAsia"/>
        </w:rPr>
        <w:t>纸</w:t>
      </w:r>
      <w:r w:rsidR="00787FE5">
        <w:t>通</w:t>
      </w:r>
      <w:bookmarkEnd w:id="0"/>
      <w:bookmarkEnd w:id="1"/>
      <w:bookmarkEnd w:id="2"/>
      <w:bookmarkEnd w:id="3"/>
      <w:bookmarkEnd w:id="4"/>
    </w:p>
    <w:p w:rsidR="00C6516C" w:rsidRPr="005763FB" w:rsidRDefault="00C6516C" w:rsidP="00573F72">
      <w:pPr>
        <w:pStyle w:val="af6"/>
        <w:jc w:val="center"/>
      </w:pPr>
      <w:r>
        <w:rPr>
          <w:rFonts w:hint="eastAsia"/>
        </w:rPr>
        <w:t>V</w:t>
      </w:r>
      <w:r w:rsidR="00C9527C">
        <w:t>1.</w:t>
      </w:r>
      <w:r w:rsidR="00E41C5D">
        <w:t>0</w:t>
      </w:r>
    </w:p>
    <w:p w:rsidR="00B43F95" w:rsidRDefault="00B43F95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D73C90" w:rsidRDefault="00D73C90" w:rsidP="00D73C90">
      <w:pPr>
        <w:pStyle w:val="afd"/>
      </w:pPr>
      <w:r w:rsidRPr="00826F47">
        <w:rPr>
          <w:rFonts w:hint="eastAsia"/>
        </w:rPr>
        <w:t xml:space="preserve">Revision Record </w:t>
      </w:r>
      <w:r w:rsidRPr="00826F47">
        <w:rPr>
          <w:rFonts w:hint="eastAsia"/>
        </w:rPr>
        <w:t>修订记录</w:t>
      </w:r>
    </w:p>
    <w:tbl>
      <w:tblPr>
        <w:tblStyle w:val="Table"/>
        <w:tblW w:w="9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843"/>
        <w:gridCol w:w="1135"/>
        <w:gridCol w:w="1844"/>
        <w:gridCol w:w="2693"/>
      </w:tblGrid>
      <w:tr w:rsidR="00D73C90" w:rsidTr="006E5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  <w:tblHeader/>
        </w:trPr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D73C90" w:rsidRPr="00EC63AE" w:rsidRDefault="00D73C90" w:rsidP="00580846">
            <w:pPr>
              <w:pStyle w:val="TableHeading"/>
            </w:pPr>
            <w:r w:rsidRPr="00EC63AE">
              <w:t>Date</w:t>
            </w:r>
          </w:p>
          <w:p w:rsidR="00D73C90" w:rsidRPr="00EC63AE" w:rsidRDefault="00D73C90" w:rsidP="00580846">
            <w:pPr>
              <w:pStyle w:val="TableHeading"/>
            </w:pPr>
            <w:r w:rsidRPr="00EC63AE">
              <w:rPr>
                <w:rFonts w:hint="eastAsia"/>
              </w:rPr>
              <w:t>日期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D73C90" w:rsidRPr="00EC63AE" w:rsidRDefault="00D73C90" w:rsidP="00580846">
            <w:pPr>
              <w:pStyle w:val="TableHeading"/>
            </w:pPr>
            <w:r w:rsidRPr="00EC63AE">
              <w:t>Revision Version</w:t>
            </w:r>
          </w:p>
          <w:p w:rsidR="00D73C90" w:rsidRPr="00EC63AE" w:rsidRDefault="00D73C90" w:rsidP="00580846">
            <w:pPr>
              <w:pStyle w:val="TableHeading"/>
            </w:pPr>
            <w:r w:rsidRPr="00EC63AE">
              <w:rPr>
                <w:rFonts w:hint="eastAsia"/>
              </w:rPr>
              <w:t>修订版本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D73C90" w:rsidRPr="00EC63AE" w:rsidRDefault="00D73C90" w:rsidP="00580846">
            <w:pPr>
              <w:pStyle w:val="TableHeading"/>
            </w:pPr>
            <w:r w:rsidRPr="00EC63AE">
              <w:t>Sec No.</w:t>
            </w:r>
          </w:p>
          <w:p w:rsidR="00D73C90" w:rsidRPr="00EC63AE" w:rsidRDefault="00D73C90" w:rsidP="00580846">
            <w:pPr>
              <w:pStyle w:val="TableHeading"/>
            </w:pPr>
            <w:r w:rsidRPr="00EC63AE">
              <w:rPr>
                <w:rFonts w:hint="eastAsia"/>
              </w:rPr>
              <w:t>修改章节</w:t>
            </w:r>
          </w:p>
        </w:tc>
        <w:tc>
          <w:tcPr>
            <w:tcW w:w="18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D73C90" w:rsidRPr="00EC63AE" w:rsidRDefault="00D73C90" w:rsidP="00580846">
            <w:pPr>
              <w:pStyle w:val="TableHeading"/>
            </w:pPr>
            <w:r w:rsidRPr="00EC63AE">
              <w:t>Change Description</w:t>
            </w:r>
          </w:p>
          <w:p w:rsidR="00D73C90" w:rsidRPr="00EC63AE" w:rsidRDefault="00D73C90" w:rsidP="00580846">
            <w:pPr>
              <w:pStyle w:val="TableHeading"/>
            </w:pPr>
            <w:r w:rsidRPr="00EC63AE">
              <w:rPr>
                <w:rFonts w:hint="eastAsia"/>
              </w:rPr>
              <w:t>修改描述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D73C90" w:rsidRPr="00EC63AE" w:rsidRDefault="00D73C90" w:rsidP="00580846">
            <w:pPr>
              <w:pStyle w:val="TableHeading"/>
            </w:pPr>
            <w:r w:rsidRPr="00EC63AE">
              <w:t>Author</w:t>
            </w:r>
          </w:p>
          <w:p w:rsidR="00D73C90" w:rsidRPr="00EC63AE" w:rsidRDefault="00D73C90" w:rsidP="00580846">
            <w:pPr>
              <w:pStyle w:val="TableHeading"/>
            </w:pPr>
            <w:r w:rsidRPr="00EC63AE">
              <w:rPr>
                <w:rFonts w:hint="eastAsia"/>
              </w:rPr>
              <w:t>作者</w:t>
            </w:r>
          </w:p>
        </w:tc>
      </w:tr>
      <w:tr w:rsidR="00D73C90" w:rsidTr="006E5580">
        <w:trPr>
          <w:trHeight w:val="358"/>
        </w:trPr>
        <w:tc>
          <w:tcPr>
            <w:tcW w:w="1499" w:type="dxa"/>
            <w:vAlign w:val="top"/>
          </w:tcPr>
          <w:p w:rsidR="00D73C90" w:rsidRPr="003A76B0" w:rsidRDefault="00BF192D" w:rsidP="00580846">
            <w:pPr>
              <w:pStyle w:val="TableText"/>
            </w:pPr>
            <w:r>
              <w:rPr>
                <w:rFonts w:hint="eastAsia"/>
              </w:rPr>
              <w:t>2020-03</w:t>
            </w:r>
            <w:r w:rsidR="00D73C90">
              <w:rPr>
                <w:rFonts w:hint="eastAsia"/>
              </w:rPr>
              <w:t>-</w:t>
            </w:r>
            <w:r>
              <w:rPr>
                <w:rFonts w:hint="eastAsia"/>
              </w:rPr>
              <w:t>18</w:t>
            </w:r>
          </w:p>
        </w:tc>
        <w:tc>
          <w:tcPr>
            <w:tcW w:w="1843" w:type="dxa"/>
            <w:vAlign w:val="top"/>
          </w:tcPr>
          <w:p w:rsidR="00D73C90" w:rsidRPr="003A76B0" w:rsidRDefault="00D73C90" w:rsidP="00580846">
            <w:pPr>
              <w:pStyle w:val="TableText"/>
            </w:pPr>
            <w:r>
              <w:t>V1.</w:t>
            </w:r>
            <w:r w:rsidR="00BF192D">
              <w:rPr>
                <w:rFonts w:hint="eastAsia"/>
              </w:rPr>
              <w:t>0</w:t>
            </w:r>
          </w:p>
        </w:tc>
        <w:tc>
          <w:tcPr>
            <w:tcW w:w="1135" w:type="dxa"/>
            <w:vAlign w:val="top"/>
          </w:tcPr>
          <w:p w:rsidR="00D73C90" w:rsidRPr="003A76B0" w:rsidRDefault="00D73C90" w:rsidP="00580846">
            <w:pPr>
              <w:pStyle w:val="TableText"/>
            </w:pPr>
          </w:p>
        </w:tc>
        <w:tc>
          <w:tcPr>
            <w:tcW w:w="1844" w:type="dxa"/>
            <w:vAlign w:val="top"/>
          </w:tcPr>
          <w:p w:rsidR="00D73C90" w:rsidRPr="003A76B0" w:rsidRDefault="00D73C90" w:rsidP="00580846">
            <w:pPr>
              <w:pStyle w:val="TableText"/>
            </w:pPr>
            <w:r>
              <w:rPr>
                <w:rFonts w:hint="eastAsia"/>
              </w:rPr>
              <w:t>首次</w:t>
            </w:r>
            <w:r w:rsidR="001F004A">
              <w:rPr>
                <w:rFonts w:hint="eastAsia"/>
              </w:rPr>
              <w:t>对外</w:t>
            </w:r>
            <w:r w:rsidR="001F004A">
              <w:t>正式</w:t>
            </w:r>
            <w:r>
              <w:rPr>
                <w:rFonts w:hint="eastAsia"/>
              </w:rPr>
              <w:t>发布</w:t>
            </w:r>
          </w:p>
        </w:tc>
        <w:tc>
          <w:tcPr>
            <w:tcW w:w="2693" w:type="dxa"/>
            <w:vAlign w:val="top"/>
          </w:tcPr>
          <w:p w:rsidR="00D73C90" w:rsidRDefault="00BF192D" w:rsidP="00580846">
            <w:pPr>
              <w:pStyle w:val="TableText"/>
            </w:pPr>
            <w:r>
              <w:rPr>
                <w:rFonts w:hint="eastAsia"/>
              </w:rPr>
              <w:t>云博文</w:t>
            </w:r>
          </w:p>
        </w:tc>
      </w:tr>
      <w:tr w:rsidR="00D73C90" w:rsidTr="006E5580">
        <w:trPr>
          <w:trHeight w:val="344"/>
        </w:trPr>
        <w:tc>
          <w:tcPr>
            <w:tcW w:w="1499" w:type="dxa"/>
          </w:tcPr>
          <w:p w:rsidR="00D73C90" w:rsidRPr="00EC63AE" w:rsidRDefault="00D73C90" w:rsidP="00580846">
            <w:pPr>
              <w:pStyle w:val="TableText"/>
            </w:pPr>
          </w:p>
        </w:tc>
        <w:tc>
          <w:tcPr>
            <w:tcW w:w="1843" w:type="dxa"/>
          </w:tcPr>
          <w:p w:rsidR="00D73C90" w:rsidRPr="00EC63AE" w:rsidRDefault="00D73C90" w:rsidP="00580846">
            <w:pPr>
              <w:pStyle w:val="TableText"/>
            </w:pPr>
          </w:p>
        </w:tc>
        <w:tc>
          <w:tcPr>
            <w:tcW w:w="1135" w:type="dxa"/>
          </w:tcPr>
          <w:p w:rsidR="00D73C90" w:rsidRPr="00EC63AE" w:rsidRDefault="00D73C90" w:rsidP="00580846">
            <w:pPr>
              <w:pStyle w:val="TableText"/>
            </w:pPr>
          </w:p>
        </w:tc>
        <w:tc>
          <w:tcPr>
            <w:tcW w:w="1844" w:type="dxa"/>
          </w:tcPr>
          <w:p w:rsidR="00D73C90" w:rsidRPr="00EC63AE" w:rsidRDefault="00D73C90" w:rsidP="00580846">
            <w:pPr>
              <w:pStyle w:val="TableText"/>
            </w:pPr>
          </w:p>
        </w:tc>
        <w:tc>
          <w:tcPr>
            <w:tcW w:w="2693" w:type="dxa"/>
          </w:tcPr>
          <w:p w:rsidR="00D73C90" w:rsidRPr="00EC63AE" w:rsidRDefault="00D73C90" w:rsidP="00580846">
            <w:pPr>
              <w:pStyle w:val="TableText"/>
            </w:pPr>
          </w:p>
        </w:tc>
      </w:tr>
    </w:tbl>
    <w:p w:rsidR="00B43F95" w:rsidRPr="00D73C90" w:rsidRDefault="00B43F95" w:rsidP="00B43F95">
      <w:pPr>
        <w:pStyle w:val="Version"/>
        <w:rPr>
          <w:lang w:eastAsia="zh-CN"/>
        </w:rPr>
      </w:pPr>
    </w:p>
    <w:p w:rsidR="00B43F95" w:rsidRPr="004D4A82" w:rsidRDefault="00B43F95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EA28C4" w:rsidRDefault="00EA28C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D60A14" w:rsidRDefault="00D60A14" w:rsidP="00B43F95">
      <w:pPr>
        <w:pStyle w:val="Version"/>
        <w:rPr>
          <w:lang w:eastAsia="zh-CN"/>
        </w:rPr>
      </w:pPr>
    </w:p>
    <w:p w:rsidR="00B43F95" w:rsidRDefault="00B43F95" w:rsidP="00B43F95">
      <w:pPr>
        <w:pStyle w:val="Version"/>
        <w:rPr>
          <w:lang w:eastAsia="zh-CN"/>
        </w:rPr>
      </w:pPr>
    </w:p>
    <w:tbl>
      <w:tblPr>
        <w:tblW w:w="95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00"/>
        <w:gridCol w:w="3297"/>
      </w:tblGrid>
      <w:tr w:rsidR="00B43F95" w:rsidRPr="0010636E" w:rsidTr="00A627FA">
        <w:trPr>
          <w:trHeight w:val="688"/>
        </w:trPr>
        <w:tc>
          <w:tcPr>
            <w:tcW w:w="6300" w:type="dxa"/>
          </w:tcPr>
          <w:p w:rsidR="00B43F95" w:rsidRPr="00847D57" w:rsidRDefault="00B43F95" w:rsidP="00A627FA">
            <w:pPr>
              <w:pStyle w:val="Version"/>
              <w:rPr>
                <w:lang w:eastAsia="zh-CN"/>
              </w:rPr>
            </w:pPr>
            <w:r w:rsidRPr="00847D57">
              <w:rPr>
                <w:rFonts w:hint="eastAsia"/>
                <w:lang w:eastAsia="zh-CN"/>
              </w:rPr>
              <w:t>Copyright ©</w:t>
            </w:r>
            <w:r>
              <w:rPr>
                <w:rFonts w:hint="eastAsia"/>
                <w:lang w:eastAsia="zh-CN"/>
              </w:rPr>
              <w:t xml:space="preserve"> </w:t>
            </w:r>
            <w:r w:rsidRPr="00847D57">
              <w:rPr>
                <w:rFonts w:hint="eastAsia"/>
                <w:lang w:eastAsia="zh-CN"/>
              </w:rPr>
              <w:t>20</w:t>
            </w:r>
            <w:r>
              <w:rPr>
                <w:rFonts w:hint="eastAsia"/>
                <w:lang w:eastAsia="zh-CN"/>
              </w:rPr>
              <w:t>15</w:t>
            </w:r>
            <w:r w:rsidRPr="00847D57">
              <w:rPr>
                <w:rFonts w:hint="eastAsia"/>
                <w:lang w:eastAsia="zh-CN"/>
              </w:rPr>
              <w:t xml:space="preserve"> </w:t>
            </w:r>
            <w:r w:rsidR="00A8116F">
              <w:rPr>
                <w:rFonts w:hint="eastAsia"/>
                <w:lang w:eastAsia="zh-CN"/>
              </w:rPr>
              <w:t>新华三</w:t>
            </w:r>
            <w:r w:rsidRPr="00847D57">
              <w:rPr>
                <w:rFonts w:hint="eastAsia"/>
                <w:lang w:eastAsia="zh-CN"/>
              </w:rPr>
              <w:t>技术有限公司</w:t>
            </w:r>
            <w:r w:rsidRPr="00847D57">
              <w:rPr>
                <w:rFonts w:hint="eastAsia"/>
                <w:lang w:eastAsia="zh-CN"/>
              </w:rPr>
              <w:t xml:space="preserve"> </w:t>
            </w:r>
            <w:r w:rsidRPr="00847D57">
              <w:rPr>
                <w:rFonts w:hint="eastAsia"/>
                <w:lang w:eastAsia="zh-CN"/>
              </w:rPr>
              <w:t>版权所有，保留一切权利。</w:t>
            </w:r>
          </w:p>
          <w:p w:rsidR="00B43F95" w:rsidRDefault="00B43F95" w:rsidP="00A627FA">
            <w:pPr>
              <w:pStyle w:val="Version"/>
              <w:rPr>
                <w:lang w:eastAsia="zh-CN"/>
              </w:rPr>
            </w:pPr>
            <w:r w:rsidRPr="00847D57">
              <w:rPr>
                <w:lang w:eastAsia="zh-CN"/>
              </w:rPr>
              <w:t>非经本公司书面许可，任何单位和个人不得擅自摘抄、复制本</w:t>
            </w:r>
            <w:r w:rsidRPr="00847D57">
              <w:rPr>
                <w:rFonts w:hint="eastAsia"/>
                <w:lang w:eastAsia="zh-CN"/>
              </w:rPr>
              <w:t>文档</w:t>
            </w:r>
            <w:r w:rsidRPr="00847D57">
              <w:rPr>
                <w:lang w:eastAsia="zh-CN"/>
              </w:rPr>
              <w:t>内容的部分或全部，</w:t>
            </w:r>
          </w:p>
          <w:p w:rsidR="00B43F95" w:rsidRPr="007313D4" w:rsidRDefault="00B43F95" w:rsidP="00A627FA">
            <w:pPr>
              <w:pStyle w:val="Version"/>
              <w:rPr>
                <w:lang w:eastAsia="zh-CN"/>
              </w:rPr>
            </w:pPr>
            <w:r w:rsidRPr="00847D57">
              <w:rPr>
                <w:lang w:eastAsia="zh-CN"/>
              </w:rPr>
              <w:t>并不得以任何形式传播。</w:t>
            </w:r>
            <w:r w:rsidRPr="006655BD">
              <w:rPr>
                <w:rFonts w:hint="eastAsia"/>
                <w:kern w:val="2"/>
                <w:szCs w:val="14"/>
                <w:lang w:eastAsia="zh-CN"/>
              </w:rPr>
              <w:t>本文档中的信息可能变动，恕不另行通知。</w:t>
            </w:r>
          </w:p>
        </w:tc>
        <w:tc>
          <w:tcPr>
            <w:tcW w:w="3297" w:type="dxa"/>
            <w:vAlign w:val="center"/>
          </w:tcPr>
          <w:p w:rsidR="00B43F95" w:rsidRPr="0010636E" w:rsidRDefault="00B43F95" w:rsidP="00A627FA">
            <w:pPr>
              <w:pStyle w:val="Version"/>
              <w:spacing w:line="240" w:lineRule="auto"/>
              <w:jc w:val="right"/>
              <w:rPr>
                <w:iCs/>
                <w:szCs w:val="24"/>
              </w:rPr>
            </w:pPr>
            <w:r>
              <w:rPr>
                <w:iCs/>
                <w:noProof/>
                <w:szCs w:val="24"/>
                <w:lang w:eastAsia="zh-CN"/>
              </w:rPr>
              <w:drawing>
                <wp:inline distT="0" distB="0" distL="0" distR="0">
                  <wp:extent cx="1282170" cy="325120"/>
                  <wp:effectExtent l="19050" t="0" r="0" b="0"/>
                  <wp:docPr id="7" name="图片 1" descr="H3C_彩色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3C_彩色.em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7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814" w:rsidRPr="00F25DC5" w:rsidRDefault="00254814" w:rsidP="00254814">
      <w:pPr>
        <w:pStyle w:val="af7"/>
        <w:rPr>
          <w:rFonts w:cs="Arial"/>
        </w:rPr>
        <w:sectPr w:rsidR="00254814" w:rsidRPr="00F25DC5" w:rsidSect="007852DB">
          <w:pgSz w:w="11900" w:h="16832" w:code="9"/>
          <w:pgMar w:top="1134" w:right="1134" w:bottom="1134" w:left="1134" w:header="567" w:footer="680" w:gutter="0"/>
          <w:cols w:space="720"/>
          <w:noEndnote/>
          <w:titlePg/>
        </w:sectPr>
      </w:pPr>
    </w:p>
    <w:p w:rsidR="00254814" w:rsidRPr="00F25DC5" w:rsidRDefault="00254814" w:rsidP="00252A46">
      <w:pPr>
        <w:pStyle w:val="TOC"/>
      </w:pPr>
      <w:r w:rsidRPr="00F25DC5">
        <w:lastRenderedPageBreak/>
        <w:t>目</w:t>
      </w:r>
      <w:r w:rsidRPr="00F25DC5">
        <w:t xml:space="preserve">  </w:t>
      </w:r>
      <w:r w:rsidRPr="00F25DC5">
        <w:t>录</w:t>
      </w:r>
    </w:p>
    <w:p w:rsidR="00D50834" w:rsidRDefault="00CB3966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r w:rsidRPr="00F25DC5">
        <w:rPr>
          <w:sz w:val="28"/>
          <w:szCs w:val="28"/>
        </w:rPr>
        <w:fldChar w:fldCharType="begin"/>
      </w:r>
      <w:r w:rsidR="00254814" w:rsidRPr="00F25DC5">
        <w:rPr>
          <w:sz w:val="28"/>
          <w:szCs w:val="28"/>
        </w:rPr>
        <w:instrText xml:space="preserve"> TOC \o "1-3" \h \z \u </w:instrText>
      </w:r>
      <w:r w:rsidRPr="00F25DC5">
        <w:rPr>
          <w:sz w:val="28"/>
          <w:szCs w:val="28"/>
        </w:rPr>
        <w:fldChar w:fldCharType="separate"/>
      </w:r>
      <w:hyperlink w:anchor="_Toc35619489" w:history="1">
        <w:r w:rsidR="00D50834" w:rsidRPr="0031676D">
          <w:rPr>
            <w:rStyle w:val="af5"/>
            <w:bCs/>
            <w:noProof/>
          </w:rPr>
          <w:t>1</w:t>
        </w:r>
        <w:r w:rsidR="00D50834" w:rsidRPr="0031676D">
          <w:rPr>
            <w:rStyle w:val="af5"/>
            <w:noProof/>
          </w:rPr>
          <w:t xml:space="preserve"> H3C</w:t>
        </w:r>
        <w:r w:rsidR="00D50834" w:rsidRPr="0031676D">
          <w:rPr>
            <w:rStyle w:val="af5"/>
            <w:rFonts w:hint="eastAsia"/>
            <w:noProof/>
          </w:rPr>
          <w:t>交换机的分类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_Toc35619489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3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490" w:history="1">
        <w:r w:rsidR="00D50834" w:rsidRPr="0031676D">
          <w:rPr>
            <w:rStyle w:val="af5"/>
            <w:bCs/>
            <w:noProof/>
          </w:rPr>
          <w:t>2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交换机设备开局</w:t>
        </w:r>
        <w:r w:rsidR="00D50834" w:rsidRPr="0031676D">
          <w:rPr>
            <w:rStyle w:val="af5"/>
            <w:noProof/>
          </w:rPr>
          <w:t>&amp;</w:t>
        </w:r>
        <w:r w:rsidR="00D50834" w:rsidRPr="0031676D">
          <w:rPr>
            <w:rStyle w:val="af5"/>
            <w:rFonts w:hint="eastAsia"/>
            <w:noProof/>
          </w:rPr>
          <w:t>硬件变更必看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_Toc35619490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3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1" w:history="1">
        <w:r w:rsidR="00D50834" w:rsidRPr="0031676D">
          <w:rPr>
            <w:rStyle w:val="af5"/>
            <w:noProof/>
          </w:rPr>
          <w:t xml:space="preserve">2.1 </w:t>
        </w:r>
        <w:r w:rsidR="00D50834" w:rsidRPr="0031676D">
          <w:rPr>
            <w:rStyle w:val="af5"/>
            <w:rFonts w:hint="eastAsia"/>
            <w:noProof/>
          </w:rPr>
          <w:t>设备安装注意事项及安装方法：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_Toc35619491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3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2" w:history="1">
        <w:r w:rsidR="00D50834" w:rsidRPr="0031676D">
          <w:rPr>
            <w:rStyle w:val="af5"/>
            <w:noProof/>
          </w:rPr>
          <w:t xml:space="preserve">2.2 </w:t>
        </w:r>
        <w:r w:rsidR="00D50834" w:rsidRPr="0031676D">
          <w:rPr>
            <w:rStyle w:val="af5"/>
            <w:rFonts w:hint="eastAsia"/>
            <w:noProof/>
          </w:rPr>
          <w:t>设备风扇、电源、单板等尺寸规格参数：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_Toc35619492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4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3" w:history="1">
        <w:r w:rsidR="00D50834" w:rsidRPr="0031676D">
          <w:rPr>
            <w:rStyle w:val="af5"/>
            <w:noProof/>
          </w:rPr>
          <w:t xml:space="preserve">2.3 </w:t>
        </w:r>
        <w:r w:rsidR="00D50834" w:rsidRPr="0031676D">
          <w:rPr>
            <w:rStyle w:val="af5"/>
            <w:rFonts w:hint="eastAsia"/>
            <w:noProof/>
          </w:rPr>
          <w:t>设备风扇、电源、单板等可插拔部件配套关系：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_Toc35619493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5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494" w:history="1">
        <w:r w:rsidR="00D50834" w:rsidRPr="0031676D">
          <w:rPr>
            <w:rStyle w:val="af5"/>
            <w:bCs/>
            <w:noProof/>
          </w:rPr>
          <w:t>3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交换机软件版本升级及下载路径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_Toc35619494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5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5" w:history="1">
        <w:r w:rsidR="00D50834" w:rsidRPr="0031676D">
          <w:rPr>
            <w:rStyle w:val="af5"/>
            <w:noProof/>
          </w:rPr>
          <w:t xml:space="preserve">3.1 </w:t>
        </w:r>
        <w:r w:rsidR="00D50834" w:rsidRPr="0031676D">
          <w:rPr>
            <w:rStyle w:val="af5"/>
            <w:rFonts w:hint="eastAsia"/>
            <w:noProof/>
          </w:rPr>
          <w:t>交换机软件不同版本应用场景：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_Toc35619495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5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6" w:history="1">
        <w:r w:rsidR="00D50834" w:rsidRPr="0031676D">
          <w:rPr>
            <w:rStyle w:val="af5"/>
            <w:noProof/>
          </w:rPr>
          <w:t xml:space="preserve">3.2 </w:t>
        </w:r>
        <w:r w:rsidR="00D50834" w:rsidRPr="0031676D">
          <w:rPr>
            <w:rStyle w:val="af5"/>
            <w:rFonts w:hint="eastAsia"/>
            <w:noProof/>
          </w:rPr>
          <w:t>交换机软件下载：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_Toc35619496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6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7" w:history="1">
        <w:r w:rsidR="00D50834" w:rsidRPr="0031676D">
          <w:rPr>
            <w:rStyle w:val="af5"/>
            <w:noProof/>
          </w:rPr>
          <w:t xml:space="preserve">3.3 </w:t>
        </w:r>
        <w:r w:rsidR="00D50834" w:rsidRPr="0031676D">
          <w:rPr>
            <w:rStyle w:val="af5"/>
            <w:rFonts w:hint="eastAsia"/>
            <w:noProof/>
          </w:rPr>
          <w:t>交换机软件版本升级：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_Toc35619497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6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498" w:history="1">
        <w:r w:rsidR="00D50834" w:rsidRPr="0031676D">
          <w:rPr>
            <w:rStyle w:val="af5"/>
            <w:noProof/>
          </w:rPr>
          <w:t xml:space="preserve">3.4 </w:t>
        </w:r>
        <w:r w:rsidR="00D50834" w:rsidRPr="0031676D">
          <w:rPr>
            <w:rStyle w:val="af5"/>
            <w:rFonts w:hint="eastAsia"/>
            <w:noProof/>
          </w:rPr>
          <w:t>交换机软件补丁安装：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_Toc35619498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7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499" w:history="1">
        <w:r w:rsidR="00D50834" w:rsidRPr="0031676D">
          <w:rPr>
            <w:rStyle w:val="af5"/>
            <w:bCs/>
            <w:noProof/>
          </w:rPr>
          <w:t>4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交换机业务上线及业务变更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_Toc35619499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8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0" w:history="1">
        <w:r w:rsidR="00D50834" w:rsidRPr="0031676D">
          <w:rPr>
            <w:rStyle w:val="af5"/>
            <w:noProof/>
          </w:rPr>
          <w:t xml:space="preserve">4.1 </w:t>
        </w:r>
        <w:r w:rsidR="00D50834" w:rsidRPr="0031676D">
          <w:rPr>
            <w:rStyle w:val="af5"/>
            <w:rFonts w:hint="eastAsia"/>
            <w:noProof/>
          </w:rPr>
          <w:t>交换机配置手册和命令手册：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_Toc35619500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8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1" w:history="1">
        <w:r w:rsidR="00D50834" w:rsidRPr="0031676D">
          <w:rPr>
            <w:rStyle w:val="af5"/>
            <w:noProof/>
          </w:rPr>
          <w:t xml:space="preserve">4.2 </w:t>
        </w:r>
        <w:r w:rsidR="00D50834" w:rsidRPr="0031676D">
          <w:rPr>
            <w:rStyle w:val="af5"/>
            <w:rFonts w:hint="eastAsia"/>
            <w:noProof/>
          </w:rPr>
          <w:t>交换机典型配置举例：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_Toc35619501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8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502" w:history="1">
        <w:r w:rsidR="00D50834" w:rsidRPr="0031676D">
          <w:rPr>
            <w:rStyle w:val="af5"/>
            <w:bCs/>
            <w:noProof/>
          </w:rPr>
          <w:t>5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交换机设备故障维护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_Toc35619502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9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3" w:history="1">
        <w:r w:rsidR="00D50834" w:rsidRPr="0031676D">
          <w:rPr>
            <w:rStyle w:val="af5"/>
            <w:noProof/>
          </w:rPr>
          <w:t xml:space="preserve">5.1 </w:t>
        </w:r>
        <w:r w:rsidR="00D50834" w:rsidRPr="0031676D">
          <w:rPr>
            <w:rStyle w:val="af5"/>
            <w:rFonts w:hint="eastAsia"/>
            <w:noProof/>
          </w:rPr>
          <w:t>故障维护手册及常见日志手册：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_Toc35619503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9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4" w:history="1">
        <w:r w:rsidR="00D50834" w:rsidRPr="0031676D">
          <w:rPr>
            <w:rStyle w:val="af5"/>
            <w:noProof/>
          </w:rPr>
          <w:t xml:space="preserve">5.2 </w:t>
        </w:r>
        <w:r w:rsidR="00D50834" w:rsidRPr="0031676D">
          <w:rPr>
            <w:rStyle w:val="af5"/>
            <w:rFonts w:hint="eastAsia"/>
            <w:noProof/>
          </w:rPr>
          <w:t>维护大全及经典经验案例库查询：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_Toc35619504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10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5" w:history="1">
        <w:r w:rsidR="00D50834" w:rsidRPr="0031676D">
          <w:rPr>
            <w:rStyle w:val="af5"/>
            <w:noProof/>
          </w:rPr>
          <w:t xml:space="preserve">5.3 </w:t>
        </w:r>
        <w:r w:rsidR="00D50834" w:rsidRPr="0031676D">
          <w:rPr>
            <w:rStyle w:val="af5"/>
            <w:rFonts w:hint="eastAsia"/>
            <w:noProof/>
          </w:rPr>
          <w:t>根叔的云图：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_Toc35619505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10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6" w:history="1">
        <w:r w:rsidR="00D50834" w:rsidRPr="0031676D">
          <w:rPr>
            <w:rStyle w:val="af5"/>
            <w:noProof/>
          </w:rPr>
          <w:t xml:space="preserve">5.4 </w:t>
        </w:r>
        <w:r w:rsidR="00D50834" w:rsidRPr="0031676D">
          <w:rPr>
            <w:rStyle w:val="af5"/>
            <w:rFonts w:hint="eastAsia"/>
            <w:noProof/>
          </w:rPr>
          <w:t>历年技术公告：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_Toc35619506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11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7" w:history="1">
        <w:r w:rsidR="00D50834" w:rsidRPr="0031676D">
          <w:rPr>
            <w:rStyle w:val="af5"/>
            <w:noProof/>
          </w:rPr>
          <w:t xml:space="preserve">5.5 </w:t>
        </w:r>
        <w:r w:rsidR="00D50834" w:rsidRPr="0031676D">
          <w:rPr>
            <w:rStyle w:val="af5"/>
            <w:rFonts w:hint="eastAsia"/>
            <w:noProof/>
          </w:rPr>
          <w:t>交换机日常问题咨询：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_Toc35619507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12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508" w:history="1">
        <w:r w:rsidR="00D50834" w:rsidRPr="0031676D">
          <w:rPr>
            <w:rStyle w:val="af5"/>
            <w:bCs/>
            <w:noProof/>
          </w:rPr>
          <w:t>6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产品技术资料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_Toc35619508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13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09" w:history="1">
        <w:r w:rsidR="00D50834" w:rsidRPr="0031676D">
          <w:rPr>
            <w:rStyle w:val="af5"/>
            <w:noProof/>
          </w:rPr>
          <w:t xml:space="preserve">6.1 </w:t>
        </w:r>
        <w:r w:rsidR="00D50834" w:rsidRPr="0031676D">
          <w:rPr>
            <w:rStyle w:val="af5"/>
            <w:rFonts w:hint="eastAsia"/>
            <w:noProof/>
          </w:rPr>
          <w:t>产品及维护介绍胶片：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_Toc35619509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13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0" w:history="1">
        <w:r w:rsidR="00D50834" w:rsidRPr="0031676D">
          <w:rPr>
            <w:rStyle w:val="af5"/>
            <w:noProof/>
          </w:rPr>
          <w:t xml:space="preserve">6.2 </w:t>
        </w:r>
        <w:r w:rsidR="00D50834" w:rsidRPr="0031676D">
          <w:rPr>
            <w:rStyle w:val="af5"/>
            <w:rFonts w:hint="eastAsia"/>
            <w:noProof/>
          </w:rPr>
          <w:t>产品技术胶片资料：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_Toc35619510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14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511" w:history="1">
        <w:r w:rsidR="00D50834" w:rsidRPr="0031676D">
          <w:rPr>
            <w:rStyle w:val="af5"/>
            <w:bCs/>
            <w:noProof/>
          </w:rPr>
          <w:t>7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光膜块使用相关资料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_Toc35619511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15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2" w:history="1">
        <w:r w:rsidR="00D50834" w:rsidRPr="0031676D">
          <w:rPr>
            <w:rStyle w:val="af5"/>
            <w:noProof/>
          </w:rPr>
          <w:t xml:space="preserve">7.1 </w:t>
        </w:r>
        <w:r w:rsidR="00D50834" w:rsidRPr="0031676D">
          <w:rPr>
            <w:rStyle w:val="af5"/>
            <w:rFonts w:hint="eastAsia"/>
            <w:noProof/>
          </w:rPr>
          <w:t>产品光模块配套关系确认：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_Toc35619512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15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3" w:history="1">
        <w:r w:rsidR="00D50834" w:rsidRPr="0031676D">
          <w:rPr>
            <w:rStyle w:val="af5"/>
            <w:noProof/>
          </w:rPr>
          <w:t xml:space="preserve">7.2 </w:t>
        </w:r>
        <w:r w:rsidR="00D50834" w:rsidRPr="0031676D">
          <w:rPr>
            <w:rStyle w:val="af5"/>
            <w:rFonts w:hint="eastAsia"/>
            <w:noProof/>
          </w:rPr>
          <w:t>光模块日常维护资料：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_Toc35619513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15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514" w:history="1">
        <w:r w:rsidR="00D50834" w:rsidRPr="0031676D">
          <w:rPr>
            <w:rStyle w:val="af5"/>
            <w:bCs/>
            <w:noProof/>
          </w:rPr>
          <w:t>8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产品及技术学习资料路径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_Toc35619514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16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5" w:history="1">
        <w:r w:rsidR="00D50834" w:rsidRPr="0031676D">
          <w:rPr>
            <w:rStyle w:val="af5"/>
            <w:noProof/>
          </w:rPr>
          <w:t xml:space="preserve">8.1 </w:t>
        </w:r>
        <w:r w:rsidR="00D50834" w:rsidRPr="0031676D">
          <w:rPr>
            <w:rStyle w:val="af5"/>
            <w:rFonts w:hint="eastAsia"/>
            <w:noProof/>
          </w:rPr>
          <w:t>产品、技术介绍及维护学习资料：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_Toc35619515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16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6" w:history="1">
        <w:r w:rsidR="00D50834" w:rsidRPr="0031676D">
          <w:rPr>
            <w:rStyle w:val="af5"/>
            <w:noProof/>
          </w:rPr>
          <w:t xml:space="preserve">8.2 </w:t>
        </w:r>
        <w:r w:rsidR="00D50834" w:rsidRPr="0031676D">
          <w:rPr>
            <w:rStyle w:val="af5"/>
            <w:rFonts w:hint="eastAsia"/>
            <w:noProof/>
          </w:rPr>
          <w:t>多媒体视频资料：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_Toc35619516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17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517" w:history="1">
        <w:r w:rsidR="00D50834" w:rsidRPr="0031676D">
          <w:rPr>
            <w:rStyle w:val="af5"/>
            <w:bCs/>
            <w:noProof/>
          </w:rPr>
          <w:t>9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交换机产品日常工具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_Toc35619517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19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8" w:history="1">
        <w:r w:rsidR="00D50834" w:rsidRPr="0031676D">
          <w:rPr>
            <w:rStyle w:val="af5"/>
            <w:noProof/>
          </w:rPr>
          <w:t xml:space="preserve">9.1 </w:t>
        </w:r>
        <w:r w:rsidR="00D50834" w:rsidRPr="0031676D">
          <w:rPr>
            <w:rStyle w:val="af5"/>
            <w:rFonts w:hint="eastAsia"/>
            <w:noProof/>
          </w:rPr>
          <w:t>中低端交换机分析工具：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_Toc35619518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19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20"/>
        <w:tabs>
          <w:tab w:val="right" w:leader="dot" w:pos="9010"/>
        </w:tabs>
        <w:ind w:left="4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35619519" w:history="1">
        <w:r w:rsidR="00D50834" w:rsidRPr="0031676D">
          <w:rPr>
            <w:rStyle w:val="af5"/>
            <w:noProof/>
          </w:rPr>
          <w:t xml:space="preserve">9.2 </w:t>
        </w:r>
        <w:r w:rsidR="00D50834" w:rsidRPr="0031676D">
          <w:rPr>
            <w:rStyle w:val="af5"/>
            <w:rFonts w:hint="eastAsia"/>
            <w:noProof/>
          </w:rPr>
          <w:t>标杆的神器分析工具：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_Toc35619519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20</w:t>
        </w:r>
        <w:r w:rsidR="00D50834">
          <w:rPr>
            <w:noProof/>
            <w:webHidden/>
          </w:rPr>
          <w:fldChar w:fldCharType="end"/>
        </w:r>
      </w:hyperlink>
    </w:p>
    <w:p w:rsidR="00D50834" w:rsidRDefault="00A91907">
      <w:pPr>
        <w:pStyle w:val="11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5619520" w:history="1">
        <w:r w:rsidR="00D50834" w:rsidRPr="0031676D">
          <w:rPr>
            <w:rStyle w:val="af5"/>
            <w:bCs/>
            <w:noProof/>
          </w:rPr>
          <w:t>10</w:t>
        </w:r>
        <w:r w:rsidR="00D50834" w:rsidRPr="0031676D">
          <w:rPr>
            <w:rStyle w:val="af5"/>
            <w:rFonts w:hint="eastAsia"/>
            <w:noProof/>
          </w:rPr>
          <w:t xml:space="preserve"> </w:t>
        </w:r>
        <w:r w:rsidR="00D50834" w:rsidRPr="0031676D">
          <w:rPr>
            <w:rStyle w:val="af5"/>
            <w:rFonts w:hint="eastAsia"/>
            <w:noProof/>
          </w:rPr>
          <w:t>交换机技术资料路径汇总</w:t>
        </w:r>
        <w:r w:rsidR="00D50834">
          <w:rPr>
            <w:noProof/>
            <w:webHidden/>
          </w:rPr>
          <w:tab/>
        </w:r>
        <w:r w:rsidR="00D50834">
          <w:rPr>
            <w:noProof/>
            <w:webHidden/>
          </w:rPr>
          <w:fldChar w:fldCharType="begin"/>
        </w:r>
        <w:r w:rsidR="00D50834">
          <w:rPr>
            <w:noProof/>
            <w:webHidden/>
          </w:rPr>
          <w:instrText xml:space="preserve"> PAGEREF _Toc35619520 \h </w:instrText>
        </w:r>
        <w:r w:rsidR="00D50834">
          <w:rPr>
            <w:noProof/>
            <w:webHidden/>
          </w:rPr>
        </w:r>
        <w:r w:rsidR="00D50834">
          <w:rPr>
            <w:noProof/>
            <w:webHidden/>
          </w:rPr>
          <w:fldChar w:fldCharType="separate"/>
        </w:r>
        <w:r w:rsidR="00D50834">
          <w:rPr>
            <w:noProof/>
            <w:webHidden/>
          </w:rPr>
          <w:t>20</w:t>
        </w:r>
        <w:r w:rsidR="00D50834">
          <w:rPr>
            <w:noProof/>
            <w:webHidden/>
          </w:rPr>
          <w:fldChar w:fldCharType="end"/>
        </w:r>
      </w:hyperlink>
    </w:p>
    <w:p w:rsidR="00252A46" w:rsidRDefault="00CB3966" w:rsidP="002D5874">
      <w:pPr>
        <w:ind w:left="420"/>
        <w:sectPr w:rsidR="00252A46" w:rsidSect="00662836">
          <w:headerReference w:type="even" r:id="rId13"/>
          <w:pgSz w:w="11900" w:h="16832"/>
          <w:pgMar w:top="1554" w:right="1440" w:bottom="1327" w:left="1440" w:header="646" w:footer="646" w:gutter="0"/>
          <w:cols w:space="720"/>
          <w:noEndnote/>
        </w:sectPr>
      </w:pPr>
      <w:r w:rsidRPr="00F25DC5">
        <w:fldChar w:fldCharType="end"/>
      </w:r>
    </w:p>
    <w:p w:rsidR="00CB3966" w:rsidRDefault="003520DD" w:rsidP="00CB3966">
      <w:pPr>
        <w:pStyle w:val="a9"/>
      </w:pPr>
      <w:r w:rsidRPr="00F25DC5">
        <w:lastRenderedPageBreak/>
        <w:t>H3</w:t>
      </w:r>
      <w:r w:rsidR="00B049A1">
        <w:t>C</w:t>
      </w:r>
      <w:r w:rsidR="00A15228">
        <w:t xml:space="preserve"> </w:t>
      </w:r>
      <w:r w:rsidR="00064CBF">
        <w:rPr>
          <w:rFonts w:hint="eastAsia"/>
        </w:rPr>
        <w:t>交换机</w:t>
      </w:r>
      <w:r w:rsidR="00B049A1">
        <w:rPr>
          <w:rFonts w:hint="eastAsia"/>
        </w:rPr>
        <w:t>技术</w:t>
      </w:r>
      <w:r w:rsidR="00064CBF">
        <w:rPr>
          <w:rFonts w:hint="eastAsia"/>
        </w:rPr>
        <w:t>资料</w:t>
      </w:r>
      <w:r w:rsidR="00B049A1">
        <w:t>一</w:t>
      </w:r>
      <w:r w:rsidR="00B049A1">
        <w:rPr>
          <w:rFonts w:hint="eastAsia"/>
        </w:rPr>
        <w:t>纸</w:t>
      </w:r>
      <w:r w:rsidR="00B049A1">
        <w:t>通</w:t>
      </w:r>
    </w:p>
    <w:p w:rsidR="005B1E33" w:rsidRDefault="00A32D78" w:rsidP="00A627FA">
      <w:pPr>
        <w:ind w:left="-142" w:firstLine="216"/>
      </w:pPr>
      <w:r>
        <w:t>H3C</w:t>
      </w:r>
      <w:r w:rsidR="00A15228">
        <w:t xml:space="preserve"> </w:t>
      </w:r>
      <w:r w:rsidR="00827CEC">
        <w:rPr>
          <w:rFonts w:hint="eastAsia"/>
        </w:rPr>
        <w:t>交换机技术</w:t>
      </w:r>
      <w:r w:rsidR="00827CEC">
        <w:t>资料</w:t>
      </w:r>
      <w:r w:rsidR="00292B01">
        <w:rPr>
          <w:rFonts w:hint="eastAsia"/>
        </w:rPr>
        <w:t>一纸通</w:t>
      </w:r>
      <w:r w:rsidR="00A15228">
        <w:t>包含</w:t>
      </w:r>
      <w:r w:rsidR="00827CEC">
        <w:rPr>
          <w:rFonts w:hint="eastAsia"/>
        </w:rPr>
        <w:t>对交换机</w:t>
      </w:r>
      <w:r w:rsidR="00827CEC">
        <w:t>分类</w:t>
      </w:r>
      <w:r w:rsidR="00827CEC">
        <w:rPr>
          <w:rFonts w:hint="eastAsia"/>
        </w:rPr>
        <w:t>说明</w:t>
      </w:r>
      <w:r w:rsidR="00827CEC">
        <w:t>，以及开局</w:t>
      </w:r>
      <w:r w:rsidR="00827CEC">
        <w:rPr>
          <w:rFonts w:hint="eastAsia"/>
        </w:rPr>
        <w:t>配套关系</w:t>
      </w:r>
      <w:r w:rsidR="00827CEC">
        <w:t>、</w:t>
      </w:r>
      <w:r w:rsidR="00827CEC">
        <w:rPr>
          <w:rFonts w:hint="eastAsia"/>
        </w:rPr>
        <w:t>硬件</w:t>
      </w:r>
      <w:r w:rsidR="00827CEC">
        <w:t>安装、版本升级、产品技术资料、关键技术资料</w:t>
      </w:r>
      <w:r w:rsidR="00827CEC">
        <w:rPr>
          <w:rFonts w:hint="eastAsia"/>
        </w:rPr>
        <w:t>、</w:t>
      </w:r>
      <w:r w:rsidR="00827CEC">
        <w:t>经验案例、多媒体视频</w:t>
      </w:r>
      <w:r w:rsidR="00827CEC">
        <w:rPr>
          <w:rFonts w:hint="eastAsia"/>
        </w:rPr>
        <w:t>等</w:t>
      </w:r>
      <w:r w:rsidR="00827CEC">
        <w:t>资料</w:t>
      </w:r>
      <w:r w:rsidR="00827CEC">
        <w:rPr>
          <w:rFonts w:hint="eastAsia"/>
        </w:rPr>
        <w:t>说明</w:t>
      </w:r>
      <w:r w:rsidR="00827CEC">
        <w:t>及归档路径</w:t>
      </w:r>
      <w:r w:rsidR="00827CEC">
        <w:rPr>
          <w:rFonts w:hint="eastAsia"/>
        </w:rPr>
        <w:t>整理</w:t>
      </w:r>
      <w:r w:rsidR="00827CEC">
        <w:t>，方便</w:t>
      </w:r>
      <w:r w:rsidR="00827CEC">
        <w:rPr>
          <w:rFonts w:hint="eastAsia"/>
        </w:rPr>
        <w:t>内部</w:t>
      </w:r>
      <w:r w:rsidR="00827CEC">
        <w:t>工程师</w:t>
      </w:r>
      <w:r w:rsidR="00827CEC">
        <w:rPr>
          <w:rFonts w:hint="eastAsia"/>
        </w:rPr>
        <w:t>在</w:t>
      </w:r>
      <w:r w:rsidR="00827CEC">
        <w:t>开局、变更及问题处理时快速方便查询对</w:t>
      </w:r>
      <w:r w:rsidR="00827CEC">
        <w:rPr>
          <w:rFonts w:hint="eastAsia"/>
        </w:rPr>
        <w:t>应</w:t>
      </w:r>
      <w:r w:rsidR="00827CEC">
        <w:t>资料文档</w:t>
      </w:r>
      <w:r w:rsidR="008065CE">
        <w:t>。</w:t>
      </w:r>
    </w:p>
    <w:p w:rsidR="00AD6470" w:rsidRDefault="00AD6470" w:rsidP="00A627FA">
      <w:pPr>
        <w:ind w:left="-142" w:firstLine="216"/>
      </w:pPr>
      <w:r>
        <w:rPr>
          <w:rFonts w:hint="eastAsia"/>
        </w:rPr>
        <w:t>本文档</w:t>
      </w:r>
      <w:r>
        <w:t>归档及更新</w:t>
      </w:r>
      <w:r>
        <w:rPr>
          <w:rFonts w:hint="eastAsia"/>
        </w:rPr>
        <w:t>DMP</w:t>
      </w:r>
      <w:r>
        <w:t>路径</w:t>
      </w:r>
      <w:r>
        <w:rPr>
          <w:rFonts w:hint="eastAsia"/>
        </w:rPr>
        <w:t>：</w:t>
      </w:r>
      <w:r w:rsidR="00827CEC">
        <w:t xml:space="preserve"> </w:t>
      </w:r>
      <w:r w:rsidR="00827CEC" w:rsidRPr="00827CEC">
        <w:rPr>
          <w:rFonts w:hint="eastAsia"/>
        </w:rPr>
        <w:t>http://dmp.h3c.com/sites/tsc/DocLib3/02-</w:t>
      </w:r>
      <w:r w:rsidR="00827CEC" w:rsidRPr="00827CEC">
        <w:rPr>
          <w:rFonts w:hint="eastAsia"/>
        </w:rPr>
        <w:t>交换机</w:t>
      </w:r>
    </w:p>
    <w:p w:rsidR="00BD0BF5" w:rsidRPr="00F25DC5" w:rsidRDefault="00580846" w:rsidP="00455F07">
      <w:pPr>
        <w:pStyle w:val="1"/>
      </w:pPr>
      <w:bookmarkStart w:id="5" w:name="_Toc35619489"/>
      <w:r>
        <w:rPr>
          <w:rFonts w:hint="eastAsia"/>
        </w:rPr>
        <w:t>H</w:t>
      </w:r>
      <w:r>
        <w:t>3C</w:t>
      </w:r>
      <w:r>
        <w:rPr>
          <w:rFonts w:hint="eastAsia"/>
        </w:rPr>
        <w:t>交换机</w:t>
      </w:r>
      <w:r w:rsidR="00C4748B" w:rsidRPr="00F25DC5">
        <w:t>的</w:t>
      </w:r>
      <w:r w:rsidR="00B56D79">
        <w:rPr>
          <w:rFonts w:hint="eastAsia"/>
        </w:rPr>
        <w:t>分类</w:t>
      </w:r>
      <w:bookmarkEnd w:id="5"/>
    </w:p>
    <w:p w:rsidR="00827CEC" w:rsidRPr="00827CEC" w:rsidRDefault="003C4006" w:rsidP="00827CEC">
      <w:pPr>
        <w:ind w:left="-142" w:firstLineChars="100" w:firstLine="210"/>
      </w:pPr>
      <w:r>
        <w:t xml:space="preserve">H3C </w:t>
      </w:r>
      <w:r w:rsidR="00580846">
        <w:rPr>
          <w:rFonts w:hint="eastAsia"/>
        </w:rPr>
        <w:t>交换机</w:t>
      </w:r>
      <w:r w:rsidR="00580846">
        <w:t>按研发</w:t>
      </w:r>
      <w:r w:rsidR="00827CEC">
        <w:rPr>
          <w:rFonts w:hint="eastAsia"/>
        </w:rPr>
        <w:t>维护</w:t>
      </w:r>
      <w:r w:rsidR="00827CEC">
        <w:t>团队进行</w:t>
      </w:r>
      <w:r w:rsidR="00827CEC">
        <w:rPr>
          <w:rFonts w:hint="eastAsia"/>
        </w:rPr>
        <w:t>分类</w:t>
      </w:r>
      <w:r w:rsidR="00827CEC">
        <w:t>，包括</w:t>
      </w:r>
      <w:r w:rsidR="00827CEC">
        <w:rPr>
          <w:rFonts w:hint="eastAsia"/>
        </w:rPr>
        <w:t>3</w:t>
      </w:r>
      <w:r w:rsidR="00827CEC">
        <w:rPr>
          <w:rFonts w:hint="eastAsia"/>
        </w:rPr>
        <w:t>大类</w:t>
      </w:r>
      <w:r w:rsidR="00827CEC">
        <w:t>：数据中心交换机</w:t>
      </w:r>
      <w:r w:rsidR="00827CEC">
        <w:rPr>
          <w:rFonts w:hint="eastAsia"/>
        </w:rPr>
        <w:t>、</w:t>
      </w:r>
      <w:r w:rsidR="00827CEC">
        <w:t>园区核心交换机、园区接入交换机三类。具体</w:t>
      </w:r>
      <w:r w:rsidR="00827CEC">
        <w:rPr>
          <w:rFonts w:hint="eastAsia"/>
        </w:rPr>
        <w:t>的</w:t>
      </w:r>
      <w:r w:rsidR="00827CEC">
        <w:t>产品汇总如下表：</w:t>
      </w:r>
    </w:p>
    <w:p w:rsidR="00580846" w:rsidRDefault="00D50834" w:rsidP="00D50834">
      <w:pPr>
        <w:ind w:left="-142" w:firstLineChars="100" w:firstLine="210"/>
      </w:pPr>
      <w:r>
        <w:object w:dxaOrig="1513" w:dyaOrig="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51.6pt" o:ole="">
            <v:imagedata r:id="rId14" o:title=""/>
          </v:shape>
          <o:OLEObject Type="Embed" ProgID="Excel.Sheet.12" ShapeID="_x0000_i1025" DrawAspect="Icon" ObjectID="_1646232680" r:id="rId15"/>
        </w:object>
      </w:r>
    </w:p>
    <w:p w:rsidR="009929AA" w:rsidRPr="009929AA" w:rsidRDefault="00580846" w:rsidP="00926E0C">
      <w:pPr>
        <w:pStyle w:val="1"/>
      </w:pPr>
      <w:bookmarkStart w:id="6" w:name="_解决方案如何分工？"/>
      <w:bookmarkStart w:id="7" w:name="_Toc35619490"/>
      <w:bookmarkEnd w:id="6"/>
      <w:r>
        <w:rPr>
          <w:rFonts w:hint="eastAsia"/>
        </w:rPr>
        <w:t>交换机设备</w:t>
      </w:r>
      <w:r w:rsidR="008B4BD8">
        <w:rPr>
          <w:rFonts w:hint="eastAsia"/>
        </w:rPr>
        <w:t>开局</w:t>
      </w:r>
      <w:r w:rsidR="002A7514">
        <w:t>&amp;</w:t>
      </w:r>
      <w:r w:rsidR="009929AA">
        <w:rPr>
          <w:rFonts w:hint="eastAsia"/>
        </w:rPr>
        <w:t>硬件</w:t>
      </w:r>
      <w:r w:rsidR="006F455B">
        <w:rPr>
          <w:rFonts w:hint="eastAsia"/>
        </w:rPr>
        <w:t>变更</w:t>
      </w:r>
      <w:r w:rsidR="008B4BD8">
        <w:rPr>
          <w:rFonts w:hint="eastAsia"/>
        </w:rPr>
        <w:t>必看</w:t>
      </w:r>
      <w:bookmarkEnd w:id="7"/>
    </w:p>
    <w:p w:rsidR="009929AA" w:rsidRDefault="003026A5" w:rsidP="003026A5">
      <w:pPr>
        <w:ind w:firstLine="216"/>
      </w:pPr>
      <w:r>
        <w:rPr>
          <w:rFonts w:hint="eastAsia"/>
        </w:rPr>
        <w:t>为</w:t>
      </w:r>
      <w:r w:rsidR="009929AA">
        <w:rPr>
          <w:rFonts w:hint="eastAsia"/>
        </w:rPr>
        <w:t>避免</w:t>
      </w:r>
      <w:r w:rsidR="009929AA">
        <w:t>交换机开局上线或者业务变更时出现故障问题，建议</w:t>
      </w:r>
      <w:r w:rsidR="009929AA">
        <w:rPr>
          <w:rFonts w:hint="eastAsia"/>
        </w:rPr>
        <w:t>在</w:t>
      </w:r>
      <w:r w:rsidR="009929AA">
        <w:t>操作之前查看对应手册，确认操作步骤及</w:t>
      </w:r>
      <w:r w:rsidR="009929AA">
        <w:rPr>
          <w:rFonts w:hint="eastAsia"/>
        </w:rPr>
        <w:t>配套</w:t>
      </w:r>
      <w:r w:rsidR="009929AA">
        <w:t>关系，</w:t>
      </w:r>
      <w:r w:rsidR="009929AA">
        <w:rPr>
          <w:rFonts w:hint="eastAsia"/>
        </w:rPr>
        <w:t>来保证</w:t>
      </w:r>
      <w:r w:rsidR="009929AA">
        <w:t>交换机设备</w:t>
      </w:r>
      <w:r w:rsidR="009929AA">
        <w:rPr>
          <w:rFonts w:hint="eastAsia"/>
        </w:rPr>
        <w:t>的</w:t>
      </w:r>
      <w:r w:rsidR="009929AA">
        <w:t>正常上线及业务变更，</w:t>
      </w:r>
      <w:r w:rsidR="009929AA">
        <w:rPr>
          <w:rFonts w:hint="eastAsia"/>
        </w:rPr>
        <w:t>开局</w:t>
      </w:r>
      <w:r w:rsidR="009929AA">
        <w:t>上线主要查看手册如下：</w:t>
      </w:r>
    </w:p>
    <w:p w:rsidR="0008726F" w:rsidRDefault="009929AA" w:rsidP="0008726F">
      <w:pPr>
        <w:pStyle w:val="2"/>
        <w:numPr>
          <w:ilvl w:val="3"/>
          <w:numId w:val="3"/>
        </w:numPr>
      </w:pPr>
      <w:bookmarkStart w:id="8" w:name="_Toc35619491"/>
      <w:r>
        <w:rPr>
          <w:rFonts w:hint="eastAsia"/>
        </w:rPr>
        <w:t>2.1</w:t>
      </w:r>
      <w:r w:rsidR="0008726F">
        <w:t xml:space="preserve"> </w:t>
      </w:r>
      <w:r w:rsidR="0008726F">
        <w:rPr>
          <w:rFonts w:hint="eastAsia"/>
        </w:rPr>
        <w:t>设备安装注意</w:t>
      </w:r>
      <w:r w:rsidR="0008726F">
        <w:t>事项及安装方法</w:t>
      </w:r>
      <w:r>
        <w:rPr>
          <w:rFonts w:hint="eastAsia"/>
        </w:rPr>
        <w:t>：</w:t>
      </w:r>
      <w:bookmarkEnd w:id="8"/>
    </w:p>
    <w:p w:rsidR="0008726F" w:rsidRDefault="00C24BAF" w:rsidP="0008726F">
      <w:r>
        <w:rPr>
          <w:rFonts w:hint="eastAsia"/>
        </w:rPr>
        <w:t>1</w:t>
      </w:r>
      <w:r>
        <w:rPr>
          <w:rFonts w:hint="eastAsia"/>
        </w:rPr>
        <w:t>、《</w:t>
      </w:r>
      <w:r w:rsidRPr="00C24BAF">
        <w:rPr>
          <w:rFonts w:hint="eastAsia"/>
        </w:rPr>
        <w:t xml:space="preserve">H3C </w:t>
      </w:r>
      <w:r>
        <w:t>XXX</w:t>
      </w:r>
      <w:r w:rsidRPr="00C24BAF">
        <w:rPr>
          <w:rFonts w:hint="eastAsia"/>
        </w:rPr>
        <w:t xml:space="preserve"> </w:t>
      </w:r>
      <w:r w:rsidRPr="00C24BAF">
        <w:rPr>
          <w:rFonts w:hint="eastAsia"/>
        </w:rPr>
        <w:t>系列交换机</w:t>
      </w:r>
      <w:r w:rsidRPr="00C24BAF">
        <w:rPr>
          <w:rFonts w:hint="eastAsia"/>
        </w:rPr>
        <w:t xml:space="preserve"> </w:t>
      </w:r>
      <w:r w:rsidR="00CB20B8">
        <w:rPr>
          <w:rFonts w:hint="eastAsia"/>
        </w:rPr>
        <w:t>安装指导</w:t>
      </w:r>
      <w:r>
        <w:rPr>
          <w:rFonts w:hint="eastAsia"/>
        </w:rPr>
        <w:t>》</w:t>
      </w:r>
    </w:p>
    <w:p w:rsidR="005D649E" w:rsidRDefault="005D649E" w:rsidP="005D649E">
      <w:pPr>
        <w:ind w:firstLineChars="200" w:firstLine="420"/>
      </w:pPr>
      <w:r>
        <w:rPr>
          <w:rFonts w:hint="eastAsia"/>
        </w:rPr>
        <w:t>安装指导手册中</w:t>
      </w:r>
      <w:r>
        <w:t>包含</w:t>
      </w:r>
      <w:r>
        <w:rPr>
          <w:rFonts w:hint="eastAsia"/>
        </w:rPr>
        <w:t>对应</w:t>
      </w:r>
      <w:r>
        <w:t>交换机</w:t>
      </w:r>
      <w:r>
        <w:rPr>
          <w:rFonts w:hint="eastAsia"/>
        </w:rPr>
        <w:t>安装</w:t>
      </w:r>
      <w:r>
        <w:t>前的准备</w:t>
      </w:r>
      <w:r>
        <w:rPr>
          <w:rFonts w:hint="eastAsia"/>
        </w:rPr>
        <w:t>及</w:t>
      </w:r>
      <w:r>
        <w:t>注意事项、</w:t>
      </w:r>
      <w:r>
        <w:rPr>
          <w:rFonts w:hint="eastAsia"/>
        </w:rPr>
        <w:t>如何上架</w:t>
      </w:r>
      <w:r>
        <w:t>设备、</w:t>
      </w:r>
      <w:r>
        <w:rPr>
          <w:rFonts w:hint="eastAsia"/>
        </w:rPr>
        <w:t>如何</w:t>
      </w:r>
      <w:r>
        <w:t>安装模块、</w:t>
      </w:r>
      <w:r>
        <w:rPr>
          <w:rFonts w:hint="eastAsia"/>
        </w:rPr>
        <w:t>产品</w:t>
      </w:r>
      <w:r>
        <w:t>的</w:t>
      </w:r>
      <w:proofErr w:type="gramStart"/>
      <w:r>
        <w:t>外换及规格</w:t>
      </w:r>
      <w:proofErr w:type="gramEnd"/>
      <w:r>
        <w:t>等对设备的基本操作，当</w:t>
      </w:r>
      <w:r>
        <w:rPr>
          <w:rFonts w:hint="eastAsia"/>
        </w:rPr>
        <w:t>在</w:t>
      </w:r>
      <w:r>
        <w:t>设备上架或者模块安装前应</w:t>
      </w:r>
      <w:r>
        <w:rPr>
          <w:rFonts w:hint="eastAsia"/>
        </w:rPr>
        <w:t>仔细</w:t>
      </w:r>
      <w:r>
        <w:t>阅读该资料文档，了解对应</w:t>
      </w:r>
      <w:r>
        <w:rPr>
          <w:rFonts w:hint="eastAsia"/>
        </w:rPr>
        <w:t>产品的相关物理</w:t>
      </w:r>
      <w:r>
        <w:t>参数。</w:t>
      </w:r>
    </w:p>
    <w:p w:rsidR="005D649E" w:rsidRPr="005D649E" w:rsidRDefault="005D649E" w:rsidP="005D649E">
      <w:pPr>
        <w:ind w:firstLineChars="200" w:firstLine="420"/>
      </w:pPr>
    </w:p>
    <w:p w:rsidR="00CB20B8" w:rsidRDefault="00C24BAF" w:rsidP="0008726F">
      <w:r>
        <w:rPr>
          <w:rFonts w:hint="eastAsia"/>
        </w:rPr>
        <w:t>官网路径</w:t>
      </w:r>
      <w:r>
        <w:t>：</w:t>
      </w:r>
    </w:p>
    <w:p w:rsidR="00C24BAF" w:rsidRDefault="00C24BAF" w:rsidP="0008726F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文档中心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rPr>
          <w:rFonts w:hint="eastAsia"/>
        </w:rPr>
        <w:t>安装</w:t>
      </w:r>
    </w:p>
    <w:p w:rsidR="00CB20B8" w:rsidRDefault="00C24BAF" w:rsidP="0008726F">
      <w:r>
        <w:t>DMP</w:t>
      </w:r>
      <w:r>
        <w:rPr>
          <w:rFonts w:hint="eastAsia"/>
        </w:rPr>
        <w:t>路径</w:t>
      </w:r>
      <w:r>
        <w:t>：</w:t>
      </w:r>
    </w:p>
    <w:p w:rsidR="00C24BAF" w:rsidRPr="00C24BAF" w:rsidRDefault="00C24BAF" w:rsidP="0008726F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 w:rsidRPr="00C24BAF">
        <w:rPr>
          <w:rFonts w:hint="eastAsia"/>
        </w:rPr>
        <w:t>&gt;</w:t>
      </w:r>
      <w:r>
        <w:t>01-</w:t>
      </w:r>
      <w:r>
        <w:t>开局配置</w:t>
      </w:r>
      <w:r w:rsidRPr="00C24BAF">
        <w:rPr>
          <w:rFonts w:hint="eastAsia"/>
        </w:rPr>
        <w:t>&gt;</w:t>
      </w:r>
      <w:r>
        <w:t>01-</w:t>
      </w:r>
      <w:r>
        <w:t>安装指导</w:t>
      </w:r>
    </w:p>
    <w:p w:rsidR="00CB20B8" w:rsidRDefault="00CB20B8" w:rsidP="0008726F"/>
    <w:p w:rsidR="0008726F" w:rsidRPr="0008726F" w:rsidRDefault="00CB20B8" w:rsidP="005D649E">
      <w:r>
        <w:rPr>
          <w:noProof/>
        </w:rPr>
        <w:lastRenderedPageBreak/>
        <w:drawing>
          <wp:inline distT="0" distB="0" distL="0" distR="0" wp14:anchorId="32CF3374" wp14:editId="47CA2E47">
            <wp:extent cx="4549140" cy="2885087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6955" cy="28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FF" w:rsidRPr="004C37FF" w:rsidRDefault="0008726F" w:rsidP="004C37FF">
      <w:pPr>
        <w:pStyle w:val="2"/>
        <w:numPr>
          <w:ilvl w:val="3"/>
          <w:numId w:val="3"/>
        </w:numPr>
      </w:pPr>
      <w:bookmarkStart w:id="9" w:name="_Toc35619492"/>
      <w:r>
        <w:rPr>
          <w:rFonts w:hint="eastAsia"/>
        </w:rPr>
        <w:t>2.2</w:t>
      </w:r>
      <w:r>
        <w:t xml:space="preserve"> </w:t>
      </w:r>
      <w:r w:rsidRPr="009929AA">
        <w:rPr>
          <w:rFonts w:hint="eastAsia"/>
        </w:rPr>
        <w:t>设备风扇、电源、单板</w:t>
      </w:r>
      <w:r>
        <w:rPr>
          <w:rFonts w:hint="eastAsia"/>
        </w:rPr>
        <w:t>等尺寸规格参数：</w:t>
      </w:r>
      <w:bookmarkEnd w:id="9"/>
    </w:p>
    <w:p w:rsidR="004C37FF" w:rsidRPr="004C37FF" w:rsidRDefault="004C37FF" w:rsidP="0008726F">
      <w:r w:rsidRPr="004C37FF">
        <w:rPr>
          <w:rFonts w:hint="eastAsia"/>
        </w:rPr>
        <w:t>1</w:t>
      </w:r>
      <w:r w:rsidRPr="004C37FF">
        <w:rPr>
          <w:rFonts w:hint="eastAsia"/>
        </w:rPr>
        <w:t>、《</w:t>
      </w:r>
      <w:r w:rsidRPr="004C37FF">
        <w:rPr>
          <w:rFonts w:hint="eastAsia"/>
        </w:rPr>
        <w:t xml:space="preserve">H3C XXX </w:t>
      </w:r>
      <w:r w:rsidRPr="004C37FF">
        <w:rPr>
          <w:rFonts w:hint="eastAsia"/>
        </w:rPr>
        <w:t>系列交换机</w:t>
      </w:r>
      <w:r w:rsidRPr="004C37FF">
        <w:rPr>
          <w:rFonts w:hint="eastAsia"/>
        </w:rPr>
        <w:t xml:space="preserve"> </w:t>
      </w:r>
      <w:r w:rsidRPr="004C37FF">
        <w:rPr>
          <w:rFonts w:hint="eastAsia"/>
        </w:rPr>
        <w:t>安装指导》</w:t>
      </w:r>
    </w:p>
    <w:p w:rsidR="0008726F" w:rsidRDefault="004C37FF" w:rsidP="0008726F">
      <w:r>
        <w:t xml:space="preserve">    </w:t>
      </w:r>
      <w:r>
        <w:t>设备</w:t>
      </w:r>
      <w:r>
        <w:rPr>
          <w:rFonts w:hint="eastAsia"/>
        </w:rPr>
        <w:t>在选择风扇</w:t>
      </w:r>
      <w:r>
        <w:t>、电源、单板等可插拔部件时，对其相应的</w:t>
      </w:r>
      <w:r>
        <w:rPr>
          <w:rFonts w:hint="eastAsia"/>
        </w:rPr>
        <w:t>功能</w:t>
      </w:r>
      <w:r>
        <w:t>规格和尺寸</w:t>
      </w:r>
      <w:r>
        <w:rPr>
          <w:rFonts w:hint="eastAsia"/>
        </w:rPr>
        <w:t>参数</w:t>
      </w:r>
      <w:r>
        <w:t>是有要求的，只有符合要求的部件，才能插到对应的</w:t>
      </w:r>
      <w:r>
        <w:rPr>
          <w:rFonts w:hint="eastAsia"/>
        </w:rPr>
        <w:t>机框</w:t>
      </w:r>
      <w:r>
        <w:t>上，我们</w:t>
      </w:r>
      <w:r>
        <w:rPr>
          <w:rFonts w:hint="eastAsia"/>
        </w:rPr>
        <w:t>有</w:t>
      </w:r>
      <w:r>
        <w:t>专门的</w:t>
      </w:r>
      <w:r w:rsidR="00973434">
        <w:rPr>
          <w:rFonts w:hint="eastAsia"/>
        </w:rPr>
        <w:t>规格参数</w:t>
      </w:r>
      <w:r w:rsidR="00973434">
        <w:t>资料</w:t>
      </w:r>
      <w:r>
        <w:t>可以参考，</w:t>
      </w:r>
      <w:r>
        <w:rPr>
          <w:rFonts w:hint="eastAsia"/>
        </w:rPr>
        <w:t>当我们</w:t>
      </w:r>
      <w:r>
        <w:t>不确定</w:t>
      </w:r>
      <w:r w:rsidR="00973434">
        <w:rPr>
          <w:rFonts w:hint="eastAsia"/>
        </w:rPr>
        <w:t>部件规格</w:t>
      </w:r>
      <w:r w:rsidR="00973434">
        <w:t>参数的</w:t>
      </w:r>
      <w:r>
        <w:t>时候，可以</w:t>
      </w:r>
      <w:r>
        <w:rPr>
          <w:rFonts w:hint="eastAsia"/>
        </w:rPr>
        <w:t>仔细</w:t>
      </w:r>
      <w:r>
        <w:t>阅读下面的资料文档。</w:t>
      </w:r>
    </w:p>
    <w:p w:rsidR="0008726F" w:rsidRPr="004C37FF" w:rsidRDefault="0008726F" w:rsidP="0008726F"/>
    <w:p w:rsidR="005A2490" w:rsidRDefault="004C37FF" w:rsidP="005A2490">
      <w:r>
        <w:rPr>
          <w:rFonts w:hint="eastAsia"/>
        </w:rPr>
        <w:t>官网</w:t>
      </w:r>
      <w:r>
        <w:t>路径：</w:t>
      </w:r>
    </w:p>
    <w:p w:rsidR="005A2490" w:rsidRDefault="005A2490" w:rsidP="005A2490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文档中心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rPr>
          <w:rFonts w:hint="eastAsia"/>
        </w:rPr>
        <w:t>安装</w:t>
      </w:r>
    </w:p>
    <w:p w:rsidR="0008726F" w:rsidRDefault="005A2490" w:rsidP="0008726F">
      <w:r>
        <w:t>DMP</w:t>
      </w:r>
      <w:r>
        <w:rPr>
          <w:rFonts w:hint="eastAsia"/>
        </w:rPr>
        <w:t>路径</w:t>
      </w:r>
      <w:r>
        <w:t>：</w:t>
      </w:r>
    </w:p>
    <w:p w:rsidR="005A2490" w:rsidRPr="00C24BAF" w:rsidRDefault="005A2490" w:rsidP="005A2490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 w:rsidRPr="00C24BAF">
        <w:rPr>
          <w:rFonts w:hint="eastAsia"/>
        </w:rPr>
        <w:t>&gt;</w:t>
      </w:r>
      <w:r>
        <w:t>01-</w:t>
      </w:r>
      <w:r>
        <w:t>开局配置</w:t>
      </w:r>
      <w:r w:rsidRPr="00C24BAF">
        <w:rPr>
          <w:rFonts w:hint="eastAsia"/>
        </w:rPr>
        <w:t>&gt;</w:t>
      </w:r>
      <w:r>
        <w:t>01-</w:t>
      </w:r>
      <w:r>
        <w:t>安装指导</w:t>
      </w:r>
    </w:p>
    <w:p w:rsidR="005A2490" w:rsidRDefault="00973434" w:rsidP="00973434">
      <w:pPr>
        <w:jc w:val="center"/>
      </w:pPr>
      <w:r>
        <w:rPr>
          <w:noProof/>
        </w:rPr>
        <w:drawing>
          <wp:inline distT="0" distB="0" distL="0" distR="0" wp14:anchorId="46D83C94" wp14:editId="254E7EC6">
            <wp:extent cx="5577840" cy="2934138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5533" cy="29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90" w:rsidRPr="005A2490" w:rsidRDefault="005A2490" w:rsidP="005A2490">
      <w:pPr>
        <w:jc w:val="center"/>
      </w:pPr>
    </w:p>
    <w:p w:rsidR="0008726F" w:rsidRDefault="0008726F" w:rsidP="0008726F">
      <w:pPr>
        <w:pStyle w:val="2"/>
        <w:numPr>
          <w:ilvl w:val="3"/>
          <w:numId w:val="3"/>
        </w:numPr>
      </w:pPr>
      <w:bookmarkStart w:id="10" w:name="_Toc35619493"/>
      <w:r>
        <w:rPr>
          <w:rFonts w:hint="eastAsia"/>
        </w:rPr>
        <w:t>2.3</w:t>
      </w:r>
      <w:r>
        <w:t xml:space="preserve"> </w:t>
      </w:r>
      <w:r w:rsidRPr="009929AA">
        <w:rPr>
          <w:rFonts w:hint="eastAsia"/>
        </w:rPr>
        <w:t>设备风扇、电源、单板</w:t>
      </w:r>
      <w:r>
        <w:rPr>
          <w:rFonts w:hint="eastAsia"/>
        </w:rPr>
        <w:t>等可插拔</w:t>
      </w:r>
      <w:r>
        <w:t>部件配套关系</w:t>
      </w:r>
      <w:r>
        <w:rPr>
          <w:rFonts w:hint="eastAsia"/>
        </w:rPr>
        <w:t>：</w:t>
      </w:r>
      <w:bookmarkEnd w:id="10"/>
    </w:p>
    <w:p w:rsidR="0008726F" w:rsidRDefault="005927FA" w:rsidP="0008726F">
      <w:r w:rsidRPr="005927FA">
        <w:rPr>
          <w:rFonts w:hint="eastAsia"/>
        </w:rPr>
        <w:t>1</w:t>
      </w:r>
      <w:r w:rsidRPr="005927FA">
        <w:rPr>
          <w:rFonts w:hint="eastAsia"/>
        </w:rPr>
        <w:t>、《</w:t>
      </w:r>
      <w:r w:rsidRPr="005927FA">
        <w:rPr>
          <w:rFonts w:hint="eastAsia"/>
        </w:rPr>
        <w:t xml:space="preserve">H3C XXX </w:t>
      </w:r>
      <w:r w:rsidRPr="005927FA">
        <w:rPr>
          <w:rFonts w:hint="eastAsia"/>
        </w:rPr>
        <w:t>系列交换机</w:t>
      </w:r>
      <w:r w:rsidRPr="005927FA">
        <w:rPr>
          <w:rFonts w:hint="eastAsia"/>
        </w:rPr>
        <w:t xml:space="preserve"> </w:t>
      </w:r>
      <w:r w:rsidRPr="005927FA">
        <w:rPr>
          <w:rFonts w:hint="eastAsia"/>
        </w:rPr>
        <w:t>安装指导》</w:t>
      </w:r>
    </w:p>
    <w:p w:rsidR="005927FA" w:rsidRDefault="005927FA" w:rsidP="005927FA">
      <w:r>
        <w:rPr>
          <w:rFonts w:hint="eastAsia"/>
        </w:rPr>
        <w:t xml:space="preserve">    </w:t>
      </w:r>
      <w:r>
        <w:t>设备</w:t>
      </w:r>
      <w:r>
        <w:rPr>
          <w:rFonts w:hint="eastAsia"/>
        </w:rPr>
        <w:t>在选择风扇</w:t>
      </w:r>
      <w:r>
        <w:t>、电源、单板等可插拔部件时，</w:t>
      </w:r>
      <w:r w:rsidR="00CC6846">
        <w:rPr>
          <w:rFonts w:hint="eastAsia"/>
        </w:rPr>
        <w:t>是有相应的</w:t>
      </w:r>
      <w:r w:rsidR="00CC6846">
        <w:t>适配表的，只有适配表</w:t>
      </w:r>
      <w:r w:rsidR="00CC6846">
        <w:rPr>
          <w:rFonts w:hint="eastAsia"/>
        </w:rPr>
        <w:t>中</w:t>
      </w:r>
      <w:r w:rsidR="00CC6846">
        <w:t>做过适配的部件，才能正常选用</w:t>
      </w:r>
      <w:r>
        <w:t>，我们</w:t>
      </w:r>
      <w:r>
        <w:rPr>
          <w:rFonts w:hint="eastAsia"/>
        </w:rPr>
        <w:t>有</w:t>
      </w:r>
      <w:r>
        <w:t>专门的</w:t>
      </w:r>
      <w:r w:rsidR="00CC6846">
        <w:rPr>
          <w:rFonts w:hint="eastAsia"/>
        </w:rPr>
        <w:t>适配表</w:t>
      </w:r>
      <w:r>
        <w:t>资料可以参考，</w:t>
      </w:r>
      <w:r>
        <w:rPr>
          <w:rFonts w:hint="eastAsia"/>
        </w:rPr>
        <w:t>当我们</w:t>
      </w:r>
      <w:r>
        <w:t>不确定</w:t>
      </w:r>
      <w:r>
        <w:rPr>
          <w:rFonts w:hint="eastAsia"/>
        </w:rPr>
        <w:t>部件</w:t>
      </w:r>
      <w:r w:rsidR="00CC6846">
        <w:rPr>
          <w:rFonts w:hint="eastAsia"/>
        </w:rPr>
        <w:t>是否是</w:t>
      </w:r>
      <w:r w:rsidR="00CC6846">
        <w:t>配套</w:t>
      </w:r>
      <w:r>
        <w:t>的时候，可以</w:t>
      </w:r>
      <w:r>
        <w:rPr>
          <w:rFonts w:hint="eastAsia"/>
        </w:rPr>
        <w:t>仔细</w:t>
      </w:r>
      <w:r>
        <w:t>阅读下面的资料文档。</w:t>
      </w:r>
    </w:p>
    <w:p w:rsidR="005927FA" w:rsidRDefault="005927FA" w:rsidP="0008726F"/>
    <w:p w:rsidR="00CC6846" w:rsidRDefault="00CC6846" w:rsidP="00CC6846">
      <w:r>
        <w:rPr>
          <w:rFonts w:hint="eastAsia"/>
        </w:rPr>
        <w:t>官网</w:t>
      </w:r>
      <w:r>
        <w:t>路径：</w:t>
      </w:r>
    </w:p>
    <w:p w:rsidR="00CC6846" w:rsidRDefault="00CC6846" w:rsidP="00CC6846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文档中心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rPr>
          <w:rFonts w:hint="eastAsia"/>
        </w:rPr>
        <w:t>安装</w:t>
      </w:r>
    </w:p>
    <w:p w:rsidR="00CC6846" w:rsidRDefault="00CC6846" w:rsidP="00CC6846">
      <w:r>
        <w:t>DMP</w:t>
      </w:r>
      <w:r>
        <w:rPr>
          <w:rFonts w:hint="eastAsia"/>
        </w:rPr>
        <w:t>路径</w:t>
      </w:r>
      <w:r>
        <w:t>：</w:t>
      </w:r>
    </w:p>
    <w:p w:rsidR="00CC6846" w:rsidRPr="00C24BAF" w:rsidRDefault="00CC6846" w:rsidP="00CC6846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 w:rsidRPr="00C24BAF">
        <w:rPr>
          <w:rFonts w:hint="eastAsia"/>
        </w:rPr>
        <w:t>&gt;</w:t>
      </w:r>
      <w:r>
        <w:t>01-</w:t>
      </w:r>
      <w:r>
        <w:t>开局配置</w:t>
      </w:r>
      <w:r w:rsidRPr="00C24BAF">
        <w:rPr>
          <w:rFonts w:hint="eastAsia"/>
        </w:rPr>
        <w:t>&gt;</w:t>
      </w:r>
      <w:r>
        <w:t>01-</w:t>
      </w:r>
      <w:r>
        <w:t>安装指导</w:t>
      </w:r>
    </w:p>
    <w:p w:rsidR="00CC6846" w:rsidRPr="00CC6846" w:rsidRDefault="00CC6846" w:rsidP="0008726F"/>
    <w:p w:rsidR="0008726F" w:rsidRPr="0008726F" w:rsidRDefault="00973434" w:rsidP="0008726F">
      <w:r>
        <w:rPr>
          <w:noProof/>
        </w:rPr>
        <w:drawing>
          <wp:inline distT="0" distB="0" distL="0" distR="0" wp14:anchorId="4A29B57F" wp14:editId="3D24AF1D">
            <wp:extent cx="5463540" cy="275200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27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59" w:rsidRDefault="00580846" w:rsidP="00EB5B59">
      <w:pPr>
        <w:pStyle w:val="1"/>
      </w:pPr>
      <w:bookmarkStart w:id="11" w:name="_Toc35619494"/>
      <w:r>
        <w:rPr>
          <w:rFonts w:hint="eastAsia"/>
        </w:rPr>
        <w:t>交换机</w:t>
      </w:r>
      <w:r w:rsidR="0079515C">
        <w:rPr>
          <w:rFonts w:hint="eastAsia"/>
        </w:rPr>
        <w:t>软件</w:t>
      </w:r>
      <w:r w:rsidR="00EB5B59">
        <w:rPr>
          <w:rFonts w:hint="eastAsia"/>
        </w:rPr>
        <w:t>版本</w:t>
      </w:r>
      <w:r w:rsidR="0079515C">
        <w:rPr>
          <w:rFonts w:hint="eastAsia"/>
        </w:rPr>
        <w:t>升级</w:t>
      </w:r>
      <w:r w:rsidR="0079515C">
        <w:t>及</w:t>
      </w:r>
      <w:r w:rsidR="00EB5B59">
        <w:t>下载路径</w:t>
      </w:r>
      <w:bookmarkEnd w:id="11"/>
    </w:p>
    <w:p w:rsidR="007F3153" w:rsidRPr="007F3153" w:rsidRDefault="007F3153" w:rsidP="007F3153">
      <w:pPr>
        <w:ind w:firstLineChars="150" w:firstLine="315"/>
      </w:pPr>
      <w:r>
        <w:rPr>
          <w:rFonts w:hint="eastAsia"/>
        </w:rPr>
        <w:t>交换机</w:t>
      </w:r>
      <w:r>
        <w:t>产品众多，同一</w:t>
      </w:r>
      <w:r>
        <w:rPr>
          <w:rFonts w:hint="eastAsia"/>
        </w:rPr>
        <w:t>款</w:t>
      </w:r>
      <w:r>
        <w:t>交换机对应软件版本还可能存在</w:t>
      </w:r>
      <w:r>
        <w:rPr>
          <w:rFonts w:hint="eastAsia"/>
        </w:rPr>
        <w:t>多个分支</w:t>
      </w:r>
      <w:r>
        <w:t>，不</w:t>
      </w:r>
      <w:r>
        <w:rPr>
          <w:rFonts w:hint="eastAsia"/>
        </w:rPr>
        <w:t>同</w:t>
      </w:r>
      <w:r>
        <w:t>分支对应的配套单板</w:t>
      </w:r>
      <w:r>
        <w:rPr>
          <w:rFonts w:hint="eastAsia"/>
        </w:rPr>
        <w:t>不同，对应</w:t>
      </w:r>
      <w:r>
        <w:t>软件版本</w:t>
      </w:r>
      <w:r>
        <w:rPr>
          <w:rFonts w:hint="eastAsia"/>
        </w:rPr>
        <w:t>可能</w:t>
      </w:r>
      <w:r>
        <w:t>还存在补丁程序，如果涉及到交换机软件版本</w:t>
      </w:r>
      <w:r>
        <w:rPr>
          <w:rFonts w:hint="eastAsia"/>
        </w:rPr>
        <w:t>的</w:t>
      </w:r>
      <w:r>
        <w:t>升级、配套补丁的安装等操作时，建议操作前阅读如下资料，确保升级和安装正确进行：</w:t>
      </w:r>
    </w:p>
    <w:p w:rsidR="0079515C" w:rsidRDefault="0079515C" w:rsidP="009E306F">
      <w:pPr>
        <w:pStyle w:val="2"/>
        <w:numPr>
          <w:ilvl w:val="3"/>
          <w:numId w:val="3"/>
        </w:numPr>
      </w:pPr>
      <w:bookmarkStart w:id="12" w:name="_Toc35619495"/>
      <w:r>
        <w:rPr>
          <w:rFonts w:hint="eastAsia"/>
        </w:rPr>
        <w:t>3.1</w:t>
      </w:r>
      <w:r w:rsidR="009E306F">
        <w:t xml:space="preserve"> </w:t>
      </w:r>
      <w:r w:rsidR="009E306F">
        <w:rPr>
          <w:rFonts w:hint="eastAsia"/>
        </w:rPr>
        <w:t>交换机</w:t>
      </w:r>
      <w:r>
        <w:rPr>
          <w:rFonts w:hint="eastAsia"/>
        </w:rPr>
        <w:t>软件</w:t>
      </w:r>
      <w:r w:rsidR="009E306F">
        <w:rPr>
          <w:rFonts w:hint="eastAsia"/>
        </w:rPr>
        <w:t>不同</w:t>
      </w:r>
      <w:r>
        <w:rPr>
          <w:rFonts w:hint="eastAsia"/>
        </w:rPr>
        <w:t>版本</w:t>
      </w:r>
      <w:r w:rsidR="009E306F">
        <w:rPr>
          <w:rFonts w:hint="eastAsia"/>
        </w:rPr>
        <w:t>应用</w:t>
      </w:r>
      <w:r w:rsidR="009E306F">
        <w:t>场景</w:t>
      </w:r>
      <w:r>
        <w:rPr>
          <w:rFonts w:hint="eastAsia"/>
        </w:rPr>
        <w:t>：</w:t>
      </w:r>
      <w:bookmarkEnd w:id="12"/>
    </w:p>
    <w:p w:rsidR="005A14D2" w:rsidRDefault="005A14D2" w:rsidP="005A14D2">
      <w:r>
        <w:rPr>
          <w:rFonts w:hint="eastAsia"/>
        </w:rPr>
        <w:t>我们的版本分正式版本、受限版本、应急版本等。</w:t>
      </w:r>
    </w:p>
    <w:p w:rsidR="005A14D2" w:rsidRDefault="00445CBC" w:rsidP="005A14D2">
      <w:r>
        <w:rPr>
          <w:rFonts w:hint="eastAsia"/>
        </w:rPr>
        <w:t xml:space="preserve">    </w:t>
      </w:r>
      <w:r>
        <w:t>1</w:t>
      </w:r>
      <w:r>
        <w:rPr>
          <w:rFonts w:hint="eastAsia"/>
        </w:rPr>
        <w:t>、</w:t>
      </w:r>
      <w:r w:rsidR="005A14D2">
        <w:rPr>
          <w:rFonts w:hint="eastAsia"/>
        </w:rPr>
        <w:t>正式版本均是</w:t>
      </w:r>
      <w:r w:rsidR="005A14D2">
        <w:rPr>
          <w:rFonts w:hint="eastAsia"/>
        </w:rPr>
        <w:t>R</w:t>
      </w:r>
      <w:r w:rsidR="005A14D2">
        <w:rPr>
          <w:rFonts w:hint="eastAsia"/>
        </w:rPr>
        <w:t>开头的，但部分</w:t>
      </w:r>
      <w:r w:rsidR="005A14D2">
        <w:rPr>
          <w:rFonts w:hint="eastAsia"/>
        </w:rPr>
        <w:t>R</w:t>
      </w:r>
      <w:r w:rsidR="005A14D2">
        <w:rPr>
          <w:rFonts w:hint="eastAsia"/>
        </w:rPr>
        <w:t>开头的版本可能不是正式版本，以</w:t>
      </w:r>
      <w:r w:rsidR="00EB679D">
        <w:rPr>
          <w:rFonts w:hint="eastAsia"/>
        </w:rPr>
        <w:t>FTP</w:t>
      </w:r>
      <w:r w:rsidR="005A14D2">
        <w:rPr>
          <w:rFonts w:hint="eastAsia"/>
        </w:rPr>
        <w:t>中的标注为准。</w:t>
      </w:r>
      <w:r w:rsidR="005A14D2">
        <w:rPr>
          <w:rFonts w:hint="eastAsia"/>
        </w:rPr>
        <w:t> </w:t>
      </w:r>
    </w:p>
    <w:p w:rsidR="005A14D2" w:rsidRDefault="00445CBC" w:rsidP="00A6793C">
      <w:r>
        <w:lastRenderedPageBreak/>
        <w:t xml:space="preserve">    2</w:t>
      </w:r>
      <w:r>
        <w:rPr>
          <w:rFonts w:hint="eastAsia"/>
        </w:rPr>
        <w:t>、</w:t>
      </w:r>
      <w:r w:rsidR="005A14D2">
        <w:rPr>
          <w:rFonts w:hint="eastAsia"/>
        </w:rPr>
        <w:t>非正式版本一般以</w:t>
      </w:r>
      <w:r w:rsidR="005A14D2">
        <w:rPr>
          <w:rFonts w:hint="eastAsia"/>
        </w:rPr>
        <w:t>D</w:t>
      </w:r>
      <w:r w:rsidR="005A14D2">
        <w:rPr>
          <w:rFonts w:hint="eastAsia"/>
        </w:rPr>
        <w:t>、</w:t>
      </w:r>
      <w:r w:rsidR="005A14D2">
        <w:rPr>
          <w:rFonts w:hint="eastAsia"/>
        </w:rPr>
        <w:t>E</w:t>
      </w:r>
      <w:r w:rsidR="005A14D2">
        <w:rPr>
          <w:rFonts w:hint="eastAsia"/>
        </w:rPr>
        <w:t>、</w:t>
      </w:r>
      <w:r w:rsidR="005A14D2">
        <w:rPr>
          <w:rFonts w:hint="eastAsia"/>
        </w:rPr>
        <w:t>F</w:t>
      </w:r>
      <w:r w:rsidR="005A14D2">
        <w:rPr>
          <w:rFonts w:hint="eastAsia"/>
        </w:rPr>
        <w:t>、</w:t>
      </w:r>
      <w:r w:rsidR="005A14D2">
        <w:rPr>
          <w:rFonts w:hint="eastAsia"/>
        </w:rPr>
        <w:t>L</w:t>
      </w:r>
      <w:r w:rsidR="005A14D2">
        <w:rPr>
          <w:rFonts w:hint="eastAsia"/>
        </w:rPr>
        <w:t>开头，也可能是</w:t>
      </w:r>
      <w:r w:rsidR="005A14D2">
        <w:rPr>
          <w:rFonts w:hint="eastAsia"/>
        </w:rPr>
        <w:t>R</w:t>
      </w:r>
      <w:r w:rsidR="005A14D2">
        <w:rPr>
          <w:rFonts w:hint="eastAsia"/>
        </w:rPr>
        <w:t>开头，以</w:t>
      </w:r>
      <w:r w:rsidR="00A6793C">
        <w:rPr>
          <w:rFonts w:hint="eastAsia"/>
        </w:rPr>
        <w:t>FTP</w:t>
      </w:r>
      <w:r w:rsidR="005A14D2">
        <w:rPr>
          <w:rFonts w:hint="eastAsia"/>
        </w:rPr>
        <w:t>系统中的标注为准</w:t>
      </w:r>
      <w:r>
        <w:rPr>
          <w:rFonts w:hint="eastAsia"/>
        </w:rPr>
        <w:t>，非正式</w:t>
      </w:r>
      <w:r>
        <w:t>版本的使用必须联系</w:t>
      </w:r>
      <w:r>
        <w:rPr>
          <w:rFonts w:hint="eastAsia"/>
        </w:rPr>
        <w:t>L3</w:t>
      </w:r>
      <w:r>
        <w:rPr>
          <w:rFonts w:hint="eastAsia"/>
        </w:rPr>
        <w:t>确认</w:t>
      </w:r>
      <w:r w:rsidR="005A14D2">
        <w:rPr>
          <w:rFonts w:hint="eastAsia"/>
        </w:rPr>
        <w:t>。</w:t>
      </w:r>
    </w:p>
    <w:p w:rsidR="005A14D2" w:rsidRDefault="00445CBC" w:rsidP="005A14D2">
      <w:r>
        <w:t xml:space="preserve">    3</w:t>
      </w:r>
      <w:r>
        <w:rPr>
          <w:rFonts w:hint="eastAsia"/>
        </w:rPr>
        <w:t>、</w:t>
      </w:r>
      <w:r w:rsidR="005A14D2">
        <w:rPr>
          <w:rFonts w:hint="eastAsia"/>
        </w:rPr>
        <w:t>补丁文件只归档到</w:t>
      </w:r>
      <w:r w:rsidR="005A14D2">
        <w:rPr>
          <w:rFonts w:hint="eastAsia"/>
        </w:rPr>
        <w:t>FTP</w:t>
      </w:r>
      <w:r w:rsidR="005A14D2">
        <w:rPr>
          <w:rFonts w:hint="eastAsia"/>
        </w:rPr>
        <w:t>，不上</w:t>
      </w:r>
      <w:proofErr w:type="gramStart"/>
      <w:r w:rsidR="005A14D2">
        <w:rPr>
          <w:rFonts w:hint="eastAsia"/>
        </w:rPr>
        <w:t>传官网</w:t>
      </w:r>
      <w:proofErr w:type="gramEnd"/>
      <w:r w:rsidR="005A14D2">
        <w:rPr>
          <w:rFonts w:hint="eastAsia"/>
        </w:rPr>
        <w:t>。</w:t>
      </w:r>
    </w:p>
    <w:p w:rsidR="009E306F" w:rsidRDefault="009E306F" w:rsidP="009E306F">
      <w:pPr>
        <w:pStyle w:val="2"/>
        <w:numPr>
          <w:ilvl w:val="3"/>
          <w:numId w:val="3"/>
        </w:numPr>
      </w:pPr>
      <w:bookmarkStart w:id="13" w:name="_Toc35619496"/>
      <w:r>
        <w:rPr>
          <w:rFonts w:hint="eastAsia"/>
        </w:rPr>
        <w:t>3.2</w:t>
      </w:r>
      <w:r>
        <w:t xml:space="preserve"> </w:t>
      </w:r>
      <w:r>
        <w:rPr>
          <w:rFonts w:hint="eastAsia"/>
        </w:rPr>
        <w:t>交换机软件</w:t>
      </w:r>
      <w:r>
        <w:t>下载</w:t>
      </w:r>
      <w:r>
        <w:rPr>
          <w:rFonts w:hint="eastAsia"/>
        </w:rPr>
        <w:t>：</w:t>
      </w:r>
      <w:bookmarkEnd w:id="13"/>
    </w:p>
    <w:p w:rsidR="0079515C" w:rsidRPr="009E306F" w:rsidRDefault="00512745" w:rsidP="0079515C">
      <w:r>
        <w:rPr>
          <w:rFonts w:hint="eastAsia"/>
        </w:rPr>
        <w:t>交换机</w:t>
      </w:r>
      <w:r>
        <w:t>的</w:t>
      </w:r>
      <w:r>
        <w:rPr>
          <w:rFonts w:hint="eastAsia"/>
        </w:rPr>
        <w:t>正式</w:t>
      </w:r>
      <w:r>
        <w:t>版本下载有两个途径</w:t>
      </w:r>
      <w:r>
        <w:rPr>
          <w:rFonts w:hint="eastAsia"/>
        </w:rPr>
        <w:t>，</w:t>
      </w:r>
      <w:r>
        <w:t>一个是</w:t>
      </w:r>
      <w:proofErr w:type="gramStart"/>
      <w:r>
        <w:t>通过</w:t>
      </w:r>
      <w:r>
        <w:rPr>
          <w:rFonts w:hint="eastAsia"/>
        </w:rPr>
        <w:t>官</w:t>
      </w:r>
      <w:r>
        <w:t>网去</w:t>
      </w:r>
      <w:proofErr w:type="gramEnd"/>
      <w:r>
        <w:t>下载，</w:t>
      </w:r>
      <w:r>
        <w:rPr>
          <w:rFonts w:hint="eastAsia"/>
        </w:rPr>
        <w:t>一个</w:t>
      </w:r>
      <w:r>
        <w:t>是通过</w:t>
      </w:r>
      <w:r>
        <w:rPr>
          <w:rFonts w:hint="eastAsia"/>
        </w:rPr>
        <w:t>FTP</w:t>
      </w:r>
      <w:r>
        <w:rPr>
          <w:rFonts w:hint="eastAsia"/>
        </w:rPr>
        <w:t>去</w:t>
      </w:r>
      <w:r>
        <w:t>下载；受限版本以及补丁等</w:t>
      </w:r>
      <w:r>
        <w:rPr>
          <w:rFonts w:hint="eastAsia"/>
        </w:rPr>
        <w:t>只能</w:t>
      </w:r>
      <w:r>
        <w:t>通过</w:t>
      </w:r>
      <w:r>
        <w:rPr>
          <w:rFonts w:hint="eastAsia"/>
        </w:rPr>
        <w:t>FTP</w:t>
      </w:r>
      <w:r>
        <w:rPr>
          <w:rFonts w:hint="eastAsia"/>
        </w:rPr>
        <w:t>下载</w:t>
      </w:r>
      <w:r>
        <w:t>，</w:t>
      </w:r>
      <w:proofErr w:type="gramStart"/>
      <w:r>
        <w:t>不</w:t>
      </w:r>
      <w:proofErr w:type="gramEnd"/>
      <w:r>
        <w:t>上官网。</w:t>
      </w:r>
    </w:p>
    <w:p w:rsidR="0079515C" w:rsidRDefault="0079515C" w:rsidP="0079515C"/>
    <w:p w:rsidR="002E7900" w:rsidRDefault="00512745" w:rsidP="0068326F">
      <w:r>
        <w:rPr>
          <w:rFonts w:hint="eastAsia"/>
        </w:rPr>
        <w:t>官网路径</w:t>
      </w:r>
      <w:r>
        <w:t>：</w:t>
      </w:r>
    </w:p>
    <w:p w:rsidR="0068326F" w:rsidRDefault="0068326F" w:rsidP="0068326F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>
        <w:rPr>
          <w:rFonts w:hint="eastAsia"/>
        </w:rPr>
        <w:t>软件下载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>
        <w:t xml:space="preserve"> </w:t>
      </w:r>
    </w:p>
    <w:p w:rsidR="002E7900" w:rsidRDefault="0068326F" w:rsidP="0079515C">
      <w:r>
        <w:t>FTP</w:t>
      </w:r>
      <w:r>
        <w:rPr>
          <w:rFonts w:hint="eastAsia"/>
        </w:rPr>
        <w:t>路径</w:t>
      </w:r>
      <w:r>
        <w:t>：</w:t>
      </w:r>
    </w:p>
    <w:p w:rsidR="0068326F" w:rsidRDefault="0068326F" w:rsidP="0079515C">
      <w:r w:rsidRPr="0068326F">
        <w:rPr>
          <w:rFonts w:hint="eastAsia"/>
        </w:rPr>
        <w:t>/</w:t>
      </w:r>
      <w:proofErr w:type="spellStart"/>
      <w:r w:rsidRPr="0068326F">
        <w:rPr>
          <w:rFonts w:hint="eastAsia"/>
        </w:rPr>
        <w:t>New_Internal_Versions</w:t>
      </w:r>
      <w:proofErr w:type="spellEnd"/>
      <w:r w:rsidRPr="0068326F">
        <w:rPr>
          <w:rFonts w:hint="eastAsia"/>
        </w:rPr>
        <w:t>(</w:t>
      </w:r>
      <w:proofErr w:type="gramStart"/>
      <w:r w:rsidRPr="0068326F">
        <w:rPr>
          <w:rFonts w:hint="eastAsia"/>
        </w:rPr>
        <w:t>新内部</w:t>
      </w:r>
      <w:proofErr w:type="gramEnd"/>
      <w:r w:rsidRPr="0068326F">
        <w:rPr>
          <w:rFonts w:hint="eastAsia"/>
        </w:rPr>
        <w:t>版本归档</w:t>
      </w:r>
      <w:r w:rsidRPr="0068326F">
        <w:rPr>
          <w:rFonts w:hint="eastAsia"/>
        </w:rPr>
        <w:t>)/01-IP</w:t>
      </w:r>
      <w:r w:rsidRPr="0068326F">
        <w:rPr>
          <w:rFonts w:hint="eastAsia"/>
        </w:rPr>
        <w:t>网络产品</w:t>
      </w:r>
      <w:r w:rsidRPr="0068326F">
        <w:rPr>
          <w:rFonts w:hint="eastAsia"/>
        </w:rPr>
        <w:t>/</w:t>
      </w:r>
      <w:r>
        <w:t>XXX</w:t>
      </w:r>
      <w:r w:rsidRPr="0068326F">
        <w:rPr>
          <w:rFonts w:hint="eastAsia"/>
        </w:rPr>
        <w:t>交换机</w:t>
      </w:r>
      <w:r>
        <w:rPr>
          <w:rFonts w:hint="eastAsia"/>
        </w:rPr>
        <w:t>/</w:t>
      </w:r>
      <w:r>
        <w:t>XXX</w:t>
      </w:r>
      <w:r>
        <w:rPr>
          <w:rFonts w:hint="eastAsia"/>
        </w:rPr>
        <w:t>系列</w:t>
      </w:r>
      <w:r>
        <w:rPr>
          <w:rFonts w:hint="eastAsia"/>
        </w:rPr>
        <w:t>/</w:t>
      </w:r>
      <w:r>
        <w:t>XXX</w:t>
      </w:r>
      <w:r>
        <w:rPr>
          <w:rFonts w:hint="eastAsia"/>
        </w:rPr>
        <w:t>版本</w:t>
      </w:r>
      <w:r>
        <w:t>（</w:t>
      </w:r>
      <w:r>
        <w:rPr>
          <w:rFonts w:hint="eastAsia"/>
        </w:rPr>
        <w:t>补丁</w:t>
      </w:r>
      <w:r>
        <w:t>）</w:t>
      </w:r>
    </w:p>
    <w:p w:rsidR="006E3B17" w:rsidRDefault="006E3B17" w:rsidP="0079515C">
      <w:pPr>
        <w:rPr>
          <w:rFonts w:hint="eastAsia"/>
        </w:rPr>
      </w:pPr>
      <w:r>
        <w:rPr>
          <w:noProof/>
        </w:rPr>
        <w:drawing>
          <wp:inline distT="0" distB="0" distL="0" distR="0" wp14:anchorId="5A5403E7" wp14:editId="74BBF338">
            <wp:extent cx="4549140" cy="1444525"/>
            <wp:effectExtent l="0" t="0" r="381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6996" cy="145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6F" w:rsidRPr="0068326F" w:rsidRDefault="0068326F" w:rsidP="0079515C">
      <w:r>
        <w:rPr>
          <w:noProof/>
        </w:rPr>
        <w:drawing>
          <wp:inline distT="0" distB="0" distL="0" distR="0" wp14:anchorId="2A2D543B" wp14:editId="0741B9EA">
            <wp:extent cx="5829300" cy="30213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5C" w:rsidRDefault="0079515C" w:rsidP="0079515C">
      <w:pPr>
        <w:pStyle w:val="2"/>
        <w:numPr>
          <w:ilvl w:val="3"/>
          <w:numId w:val="3"/>
        </w:numPr>
      </w:pPr>
      <w:bookmarkStart w:id="14" w:name="_Toc35619497"/>
      <w:r>
        <w:rPr>
          <w:rFonts w:hint="eastAsia"/>
        </w:rPr>
        <w:t>3.</w:t>
      </w:r>
      <w:r w:rsidR="009E306F">
        <w:t>3</w:t>
      </w:r>
      <w:r>
        <w:t xml:space="preserve"> </w:t>
      </w:r>
      <w:r w:rsidR="009E306F">
        <w:rPr>
          <w:rFonts w:hint="eastAsia"/>
        </w:rPr>
        <w:t>交换机</w:t>
      </w:r>
      <w:r>
        <w:rPr>
          <w:rFonts w:hint="eastAsia"/>
        </w:rPr>
        <w:t>软件版本</w:t>
      </w:r>
      <w:r>
        <w:t>升级</w:t>
      </w:r>
      <w:r>
        <w:rPr>
          <w:rFonts w:hint="eastAsia"/>
        </w:rPr>
        <w:t>：</w:t>
      </w:r>
      <w:bookmarkEnd w:id="14"/>
    </w:p>
    <w:p w:rsidR="0079515C" w:rsidRDefault="0068326F" w:rsidP="0068326F">
      <w:pPr>
        <w:ind w:firstLine="420"/>
      </w:pPr>
      <w:r>
        <w:rPr>
          <w:rFonts w:hint="eastAsia"/>
        </w:rPr>
        <w:t>交换机</w:t>
      </w:r>
      <w:r>
        <w:t>软件版本升级，可以消除一些老版本的</w:t>
      </w:r>
      <w:r>
        <w:t>bug</w:t>
      </w:r>
      <w:r>
        <w:t>，以及</w:t>
      </w:r>
      <w:r>
        <w:rPr>
          <w:rFonts w:hint="eastAsia"/>
        </w:rPr>
        <w:t>使用</w:t>
      </w:r>
      <w:r>
        <w:t>新版本新增支持的一些</w:t>
      </w:r>
      <w:r>
        <w:rPr>
          <w:rFonts w:hint="eastAsia"/>
        </w:rPr>
        <w:t>特性</w:t>
      </w:r>
      <w:r>
        <w:t>，软件升级一般来说会造成业务的中断</w:t>
      </w:r>
      <w:r>
        <w:rPr>
          <w:rFonts w:hint="eastAsia"/>
        </w:rPr>
        <w:t>，</w:t>
      </w:r>
      <w:r>
        <w:t>并且需要遵守软件版本升级中的操作</w:t>
      </w:r>
      <w:r>
        <w:rPr>
          <w:rFonts w:hint="eastAsia"/>
        </w:rPr>
        <w:t>步骤</w:t>
      </w:r>
      <w:r>
        <w:t>进行，最大化</w:t>
      </w:r>
      <w:r>
        <w:lastRenderedPageBreak/>
        <w:t>降低风险</w:t>
      </w:r>
      <w:r w:rsidR="002E7900">
        <w:rPr>
          <w:rFonts w:hint="eastAsia"/>
        </w:rPr>
        <w:t>，</w:t>
      </w:r>
      <w:r w:rsidR="002E7900">
        <w:t>在版本说明说中，会有专门</w:t>
      </w:r>
      <w:r w:rsidR="002E7900">
        <w:rPr>
          <w:rFonts w:hint="eastAsia"/>
        </w:rPr>
        <w:t>的</w:t>
      </w:r>
      <w:r w:rsidR="002E7900">
        <w:t>软件升级操作步骤，不熟悉步骤可以参考里面的说明进行操作</w:t>
      </w:r>
      <w:r>
        <w:t>。</w:t>
      </w:r>
    </w:p>
    <w:p w:rsidR="0068326F" w:rsidRPr="002E7900" w:rsidRDefault="0068326F" w:rsidP="0068326F">
      <w:pPr>
        <w:ind w:firstLine="420"/>
      </w:pPr>
    </w:p>
    <w:p w:rsidR="0068326F" w:rsidRDefault="002E7900" w:rsidP="002E7900">
      <w:r>
        <w:rPr>
          <w:rFonts w:hint="eastAsia"/>
        </w:rPr>
        <w:t>官网</w:t>
      </w:r>
      <w:r>
        <w:t>路径</w:t>
      </w:r>
      <w:r>
        <w:rPr>
          <w:rFonts w:hint="eastAsia"/>
        </w:rPr>
        <w:t>：</w:t>
      </w:r>
    </w:p>
    <w:p w:rsidR="002E7900" w:rsidRDefault="002E7900" w:rsidP="002E7900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>
        <w:rPr>
          <w:rFonts w:hint="eastAsia"/>
        </w:rPr>
        <w:t>软件下载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>
        <w:rPr>
          <w:rFonts w:hint="eastAsia"/>
        </w:rPr>
        <w:t>&gt;</w:t>
      </w:r>
      <w:r>
        <w:t>XXX</w:t>
      </w:r>
      <w:r>
        <w:rPr>
          <w:rFonts w:hint="eastAsia"/>
        </w:rPr>
        <w:t>软件</w:t>
      </w:r>
      <w:r>
        <w:t>版本及说明</w:t>
      </w:r>
      <w:r>
        <w:rPr>
          <w:rFonts w:hint="eastAsia"/>
        </w:rPr>
        <w:t>书</w:t>
      </w:r>
      <w:r>
        <w:rPr>
          <w:rFonts w:hint="eastAsia"/>
        </w:rPr>
        <w:t>&gt;XXX</w:t>
      </w:r>
      <w:r>
        <w:rPr>
          <w:rFonts w:hint="eastAsia"/>
        </w:rPr>
        <w:t>版本</w:t>
      </w:r>
      <w:r>
        <w:t>说明书</w:t>
      </w:r>
    </w:p>
    <w:p w:rsidR="002E7900" w:rsidRDefault="002E7900" w:rsidP="002E7900"/>
    <w:p w:rsidR="002E7900" w:rsidRDefault="002E7900" w:rsidP="002E7900">
      <w:r>
        <w:t>FTP</w:t>
      </w:r>
      <w:r>
        <w:rPr>
          <w:rFonts w:hint="eastAsia"/>
        </w:rPr>
        <w:t>路径</w:t>
      </w:r>
      <w:r>
        <w:t>：</w:t>
      </w:r>
    </w:p>
    <w:p w:rsidR="002E7900" w:rsidRDefault="002E7900" w:rsidP="002E7900">
      <w:r w:rsidRPr="0068326F">
        <w:rPr>
          <w:rFonts w:hint="eastAsia"/>
        </w:rPr>
        <w:t>/</w:t>
      </w:r>
      <w:proofErr w:type="spellStart"/>
      <w:r w:rsidRPr="0068326F">
        <w:rPr>
          <w:rFonts w:hint="eastAsia"/>
        </w:rPr>
        <w:t>New_Internal_Versions</w:t>
      </w:r>
      <w:proofErr w:type="spellEnd"/>
      <w:r w:rsidRPr="0068326F">
        <w:rPr>
          <w:rFonts w:hint="eastAsia"/>
        </w:rPr>
        <w:t>(</w:t>
      </w:r>
      <w:proofErr w:type="gramStart"/>
      <w:r w:rsidRPr="0068326F">
        <w:rPr>
          <w:rFonts w:hint="eastAsia"/>
        </w:rPr>
        <w:t>新内部</w:t>
      </w:r>
      <w:proofErr w:type="gramEnd"/>
      <w:r w:rsidRPr="0068326F">
        <w:rPr>
          <w:rFonts w:hint="eastAsia"/>
        </w:rPr>
        <w:t>版本归档</w:t>
      </w:r>
      <w:r w:rsidRPr="0068326F">
        <w:rPr>
          <w:rFonts w:hint="eastAsia"/>
        </w:rPr>
        <w:t>)/01-IP</w:t>
      </w:r>
      <w:r w:rsidRPr="0068326F">
        <w:rPr>
          <w:rFonts w:hint="eastAsia"/>
        </w:rPr>
        <w:t>网络产品</w:t>
      </w:r>
      <w:r w:rsidRPr="0068326F">
        <w:rPr>
          <w:rFonts w:hint="eastAsia"/>
        </w:rPr>
        <w:t>/</w:t>
      </w:r>
      <w:r>
        <w:t>XXX</w:t>
      </w:r>
      <w:r w:rsidRPr="0068326F">
        <w:rPr>
          <w:rFonts w:hint="eastAsia"/>
        </w:rPr>
        <w:t>交换机</w:t>
      </w:r>
      <w:r>
        <w:rPr>
          <w:rFonts w:hint="eastAsia"/>
        </w:rPr>
        <w:t>/</w:t>
      </w:r>
      <w:r>
        <w:t>XXX</w:t>
      </w:r>
      <w:r>
        <w:rPr>
          <w:rFonts w:hint="eastAsia"/>
        </w:rPr>
        <w:t>系列</w:t>
      </w:r>
      <w:r>
        <w:rPr>
          <w:rFonts w:hint="eastAsia"/>
        </w:rPr>
        <w:t>/</w:t>
      </w:r>
      <w:r>
        <w:t>XXX</w:t>
      </w:r>
      <w:r>
        <w:rPr>
          <w:rFonts w:hint="eastAsia"/>
        </w:rPr>
        <w:t>版本</w:t>
      </w:r>
      <w:r>
        <w:t>（</w:t>
      </w:r>
      <w:r>
        <w:rPr>
          <w:rFonts w:hint="eastAsia"/>
        </w:rPr>
        <w:t>补丁</w:t>
      </w:r>
      <w:r>
        <w:t>）</w:t>
      </w:r>
    </w:p>
    <w:p w:rsidR="002E7900" w:rsidRPr="002E7900" w:rsidRDefault="00F44A42" w:rsidP="002E7900">
      <w:r>
        <w:rPr>
          <w:noProof/>
        </w:rPr>
        <w:drawing>
          <wp:inline distT="0" distB="0" distL="0" distR="0" wp14:anchorId="41F02067" wp14:editId="49ED2015">
            <wp:extent cx="5829300" cy="29806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5C" w:rsidRPr="0068326F" w:rsidRDefault="0079515C" w:rsidP="004177C7">
      <w:pPr>
        <w:ind w:left="0"/>
      </w:pPr>
    </w:p>
    <w:p w:rsidR="0079515C" w:rsidRDefault="0079515C" w:rsidP="0079515C">
      <w:pPr>
        <w:pStyle w:val="2"/>
        <w:numPr>
          <w:ilvl w:val="3"/>
          <w:numId w:val="3"/>
        </w:numPr>
      </w:pPr>
      <w:bookmarkStart w:id="15" w:name="_Toc35619498"/>
      <w:r>
        <w:t>3</w:t>
      </w:r>
      <w:r w:rsidR="009E306F">
        <w:rPr>
          <w:rFonts w:hint="eastAsia"/>
        </w:rPr>
        <w:t>.4</w:t>
      </w:r>
      <w:r>
        <w:t xml:space="preserve"> </w:t>
      </w:r>
      <w:r w:rsidR="009E306F">
        <w:rPr>
          <w:rFonts w:hint="eastAsia"/>
        </w:rPr>
        <w:t>交换机</w:t>
      </w:r>
      <w:r>
        <w:rPr>
          <w:rFonts w:hint="eastAsia"/>
        </w:rPr>
        <w:t>软件补丁</w:t>
      </w:r>
      <w:r>
        <w:t>安装</w:t>
      </w:r>
      <w:r>
        <w:rPr>
          <w:rFonts w:hint="eastAsia"/>
        </w:rPr>
        <w:t>：</w:t>
      </w:r>
      <w:bookmarkEnd w:id="15"/>
    </w:p>
    <w:p w:rsidR="0079515C" w:rsidRDefault="000F695C" w:rsidP="000F695C">
      <w:pPr>
        <w:ind w:firstLine="420"/>
      </w:pPr>
      <w:r>
        <w:rPr>
          <w:rFonts w:hint="eastAsia"/>
        </w:rPr>
        <w:t>交换机</w:t>
      </w:r>
      <w:r>
        <w:t>的补丁也用于修复软件问题，一般是用于修复单个问题，补丁分为热补丁和冷补丁以及弱补丁，热补丁</w:t>
      </w:r>
      <w:r>
        <w:rPr>
          <w:rFonts w:hint="eastAsia"/>
        </w:rPr>
        <w:t>打完不用</w:t>
      </w:r>
      <w:r>
        <w:t>重启，</w:t>
      </w:r>
      <w:r>
        <w:rPr>
          <w:rFonts w:hint="eastAsia"/>
        </w:rPr>
        <w:t>且</w:t>
      </w:r>
      <w:r>
        <w:t>包含前面热补丁解决的问题，冷补丁打完需要重启，弱补丁只解决当前问题，不包含前面的补丁解决的问题</w:t>
      </w:r>
      <w:r>
        <w:rPr>
          <w:rFonts w:hint="eastAsia"/>
        </w:rPr>
        <w:t>，</w:t>
      </w:r>
      <w:r>
        <w:t>补丁安装也要相应的操作</w:t>
      </w:r>
      <w:r>
        <w:rPr>
          <w:rFonts w:hint="eastAsia"/>
        </w:rPr>
        <w:t>规范</w:t>
      </w:r>
      <w:r>
        <w:t>及步骤，具体参考补丁说明书。</w:t>
      </w:r>
    </w:p>
    <w:p w:rsidR="000F695C" w:rsidRDefault="000F695C" w:rsidP="000F695C">
      <w:pPr>
        <w:ind w:firstLine="420"/>
      </w:pPr>
    </w:p>
    <w:p w:rsidR="000F695C" w:rsidRDefault="000F695C" w:rsidP="000F695C">
      <w:r>
        <w:t>FTP</w:t>
      </w:r>
      <w:r>
        <w:rPr>
          <w:rFonts w:hint="eastAsia"/>
        </w:rPr>
        <w:t>路径</w:t>
      </w:r>
      <w:r>
        <w:t>：</w:t>
      </w:r>
    </w:p>
    <w:p w:rsidR="000F695C" w:rsidRDefault="000F695C" w:rsidP="000F695C">
      <w:r w:rsidRPr="0068326F">
        <w:rPr>
          <w:rFonts w:hint="eastAsia"/>
        </w:rPr>
        <w:t>/</w:t>
      </w:r>
      <w:proofErr w:type="spellStart"/>
      <w:r w:rsidRPr="0068326F">
        <w:rPr>
          <w:rFonts w:hint="eastAsia"/>
        </w:rPr>
        <w:t>New_Internal_Versions</w:t>
      </w:r>
      <w:proofErr w:type="spellEnd"/>
      <w:r w:rsidRPr="0068326F">
        <w:rPr>
          <w:rFonts w:hint="eastAsia"/>
        </w:rPr>
        <w:t>(</w:t>
      </w:r>
      <w:proofErr w:type="gramStart"/>
      <w:r w:rsidRPr="0068326F">
        <w:rPr>
          <w:rFonts w:hint="eastAsia"/>
        </w:rPr>
        <w:t>新内部</w:t>
      </w:r>
      <w:proofErr w:type="gramEnd"/>
      <w:r w:rsidRPr="0068326F">
        <w:rPr>
          <w:rFonts w:hint="eastAsia"/>
        </w:rPr>
        <w:t>版本归档</w:t>
      </w:r>
      <w:r w:rsidRPr="0068326F">
        <w:rPr>
          <w:rFonts w:hint="eastAsia"/>
        </w:rPr>
        <w:t>)/01-IP</w:t>
      </w:r>
      <w:r w:rsidRPr="0068326F">
        <w:rPr>
          <w:rFonts w:hint="eastAsia"/>
        </w:rPr>
        <w:t>网络产品</w:t>
      </w:r>
      <w:r w:rsidRPr="0068326F">
        <w:rPr>
          <w:rFonts w:hint="eastAsia"/>
        </w:rPr>
        <w:t>/</w:t>
      </w:r>
      <w:r>
        <w:t>XXX</w:t>
      </w:r>
      <w:r w:rsidRPr="0068326F">
        <w:rPr>
          <w:rFonts w:hint="eastAsia"/>
        </w:rPr>
        <w:t>交换机</w:t>
      </w:r>
      <w:r>
        <w:rPr>
          <w:rFonts w:hint="eastAsia"/>
        </w:rPr>
        <w:t>/</w:t>
      </w:r>
      <w:r>
        <w:t>XXX</w:t>
      </w:r>
      <w:r>
        <w:rPr>
          <w:rFonts w:hint="eastAsia"/>
        </w:rPr>
        <w:t>系列</w:t>
      </w:r>
      <w:r>
        <w:rPr>
          <w:rFonts w:hint="eastAsia"/>
        </w:rPr>
        <w:t>/</w:t>
      </w:r>
      <w:r>
        <w:t>XXX</w:t>
      </w:r>
      <w:r>
        <w:rPr>
          <w:rFonts w:hint="eastAsia"/>
        </w:rPr>
        <w:t>补丁版本</w:t>
      </w:r>
    </w:p>
    <w:p w:rsidR="000F695C" w:rsidRPr="000F695C" w:rsidRDefault="000F695C" w:rsidP="000F695C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C034C42" wp14:editId="5C4F08B4">
            <wp:extent cx="4745680" cy="23500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7270" cy="2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A7" w:rsidRPr="00F25DC5" w:rsidRDefault="00580846" w:rsidP="000E68A7">
      <w:pPr>
        <w:pStyle w:val="1"/>
      </w:pPr>
      <w:bookmarkStart w:id="16" w:name="_SDN产品资料路径"/>
      <w:bookmarkStart w:id="17" w:name="_Toc35619499"/>
      <w:bookmarkEnd w:id="16"/>
      <w:r>
        <w:rPr>
          <w:rFonts w:hint="eastAsia"/>
        </w:rPr>
        <w:t>交换机</w:t>
      </w:r>
      <w:r w:rsidR="007F3153">
        <w:rPr>
          <w:rFonts w:hint="eastAsia"/>
        </w:rPr>
        <w:t>业务上线</w:t>
      </w:r>
      <w:r w:rsidR="004177C7">
        <w:rPr>
          <w:rFonts w:hint="eastAsia"/>
        </w:rPr>
        <w:t>及</w:t>
      </w:r>
      <w:r w:rsidR="004177C7">
        <w:t>业务变更</w:t>
      </w:r>
      <w:bookmarkEnd w:id="17"/>
    </w:p>
    <w:p w:rsidR="00DC1C5B" w:rsidRDefault="004177C7" w:rsidP="004177C7">
      <w:pPr>
        <w:ind w:left="420" w:firstLineChars="200" w:firstLine="420"/>
      </w:pPr>
      <w:r>
        <w:rPr>
          <w:rFonts w:hint="eastAsia"/>
        </w:rPr>
        <w:t>当</w:t>
      </w:r>
      <w:r>
        <w:t>交换机硬件设备</w:t>
      </w:r>
      <w:r>
        <w:rPr>
          <w:rFonts w:hint="eastAsia"/>
        </w:rPr>
        <w:t>及</w:t>
      </w:r>
      <w:r>
        <w:t>软件版本安装完成后，</w:t>
      </w:r>
      <w:r>
        <w:rPr>
          <w:rFonts w:hint="eastAsia"/>
        </w:rPr>
        <w:t>进行</w:t>
      </w:r>
      <w:r>
        <w:t>业务上线时，</w:t>
      </w:r>
      <w:r>
        <w:rPr>
          <w:rFonts w:hint="eastAsia"/>
        </w:rPr>
        <w:t>为了</w:t>
      </w:r>
      <w:r>
        <w:t>保证业务的</w:t>
      </w:r>
      <w:r>
        <w:rPr>
          <w:rFonts w:hint="eastAsia"/>
        </w:rPr>
        <w:t>稳定</w:t>
      </w:r>
      <w:r>
        <w:t>性，</w:t>
      </w:r>
      <w:r>
        <w:rPr>
          <w:rFonts w:hint="eastAsia"/>
        </w:rPr>
        <w:t>设备</w:t>
      </w:r>
      <w:r>
        <w:t>配置的最优</w:t>
      </w:r>
      <w:r>
        <w:rPr>
          <w:rFonts w:hint="eastAsia"/>
        </w:rPr>
        <w:t>，建议在</w:t>
      </w:r>
      <w:r>
        <w:t>业务上线前</w:t>
      </w:r>
      <w:r>
        <w:rPr>
          <w:rFonts w:hint="eastAsia"/>
        </w:rPr>
        <w:t>查阅</w:t>
      </w:r>
      <w:r>
        <w:t>如下</w:t>
      </w:r>
      <w:r>
        <w:rPr>
          <w:rFonts w:hint="eastAsia"/>
        </w:rPr>
        <w:t>手册</w:t>
      </w:r>
      <w:r>
        <w:t>资料</w:t>
      </w:r>
      <w:r>
        <w:rPr>
          <w:rFonts w:hint="eastAsia"/>
        </w:rPr>
        <w:t>：</w:t>
      </w:r>
    </w:p>
    <w:p w:rsidR="004177C7" w:rsidRDefault="004177C7" w:rsidP="004177C7">
      <w:pPr>
        <w:pStyle w:val="2"/>
        <w:numPr>
          <w:ilvl w:val="3"/>
          <w:numId w:val="3"/>
        </w:numPr>
      </w:pPr>
      <w:bookmarkStart w:id="18" w:name="_Toc35619500"/>
      <w:r>
        <w:rPr>
          <w:rFonts w:hint="eastAsia"/>
        </w:rPr>
        <w:t>4.1</w:t>
      </w:r>
      <w:r>
        <w:t xml:space="preserve"> </w:t>
      </w:r>
      <w:r>
        <w:rPr>
          <w:rFonts w:hint="eastAsia"/>
        </w:rPr>
        <w:t>交换机配置</w:t>
      </w:r>
      <w:r>
        <w:t>手册和命令手册</w:t>
      </w:r>
      <w:r>
        <w:rPr>
          <w:rFonts w:hint="eastAsia"/>
        </w:rPr>
        <w:t>：</w:t>
      </w:r>
      <w:bookmarkEnd w:id="18"/>
    </w:p>
    <w:p w:rsidR="004177C7" w:rsidRDefault="00D45924" w:rsidP="00D45924">
      <w:pPr>
        <w:ind w:firstLine="420"/>
      </w:pPr>
      <w:r>
        <w:rPr>
          <w:rFonts w:hint="eastAsia"/>
        </w:rPr>
        <w:t>配置</w:t>
      </w:r>
      <w:r>
        <w:t>手册，其中会有相关配置规范以及限制的</w:t>
      </w:r>
      <w:r>
        <w:rPr>
          <w:rFonts w:hint="eastAsia"/>
        </w:rPr>
        <w:t>一些</w:t>
      </w:r>
      <w:r>
        <w:t>说明，命令手册，会对设备上可用的命令</w:t>
      </w:r>
      <w:proofErr w:type="gramStart"/>
      <w:r>
        <w:t>作出</w:t>
      </w:r>
      <w:proofErr w:type="gramEnd"/>
      <w:r>
        <w:t>解释，以及一些参数的规定</w:t>
      </w:r>
      <w:r>
        <w:rPr>
          <w:rFonts w:hint="eastAsia"/>
        </w:rPr>
        <w:t>，</w:t>
      </w:r>
      <w:r>
        <w:t>回显的相关解释等。</w:t>
      </w:r>
    </w:p>
    <w:p w:rsidR="00D45924" w:rsidRDefault="00D45924" w:rsidP="00D45924"/>
    <w:p w:rsidR="00D45924" w:rsidRDefault="00D45924" w:rsidP="00D45924">
      <w:r>
        <w:rPr>
          <w:rFonts w:hint="eastAsia"/>
        </w:rPr>
        <w:t>官网路径</w:t>
      </w:r>
      <w:r>
        <w:t>：</w:t>
      </w:r>
    </w:p>
    <w:p w:rsidR="00D45924" w:rsidRDefault="00D45924" w:rsidP="00D45924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文档中心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rPr>
          <w:rFonts w:hint="eastAsia"/>
        </w:rPr>
        <w:t>配置</w:t>
      </w:r>
      <w:r>
        <w:t>（</w:t>
      </w:r>
      <w:r>
        <w:rPr>
          <w:rFonts w:hint="eastAsia"/>
        </w:rPr>
        <w:t>命令</w:t>
      </w:r>
      <w:r>
        <w:t>）</w:t>
      </w:r>
    </w:p>
    <w:p w:rsidR="00487D62" w:rsidRDefault="00487D62" w:rsidP="00487D62">
      <w:r>
        <w:t>DMP</w:t>
      </w:r>
      <w:r>
        <w:rPr>
          <w:rFonts w:hint="eastAsia"/>
        </w:rPr>
        <w:t>路径</w:t>
      </w:r>
      <w:r>
        <w:t>：</w:t>
      </w:r>
    </w:p>
    <w:p w:rsidR="00487D62" w:rsidRPr="00C24BAF" w:rsidRDefault="00487D62" w:rsidP="00487D62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 w:rsidRPr="00C24BAF">
        <w:rPr>
          <w:rFonts w:hint="eastAsia"/>
        </w:rPr>
        <w:t>&gt;</w:t>
      </w:r>
      <w:r>
        <w:t>01-</w:t>
      </w:r>
      <w:r>
        <w:t>开局配置</w:t>
      </w:r>
      <w:r w:rsidRPr="00C24BAF">
        <w:rPr>
          <w:rFonts w:hint="eastAsia"/>
        </w:rPr>
        <w:t>&gt;</w:t>
      </w:r>
      <w:r>
        <w:t>01-</w:t>
      </w:r>
      <w:r>
        <w:t>安装指导</w:t>
      </w:r>
    </w:p>
    <w:p w:rsidR="00D45924" w:rsidRDefault="00D45924" w:rsidP="00D45924"/>
    <w:p w:rsidR="00B07BA6" w:rsidRPr="00487D62" w:rsidRDefault="00B07BA6" w:rsidP="00B07BA6">
      <w:pPr>
        <w:jc w:val="center"/>
      </w:pPr>
      <w:r>
        <w:rPr>
          <w:noProof/>
        </w:rPr>
        <w:lastRenderedPageBreak/>
        <w:drawing>
          <wp:inline distT="0" distB="0" distL="0" distR="0" wp14:anchorId="1C768D9A" wp14:editId="116C6258">
            <wp:extent cx="5829300" cy="30683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C7" w:rsidRDefault="004177C7" w:rsidP="004177C7">
      <w:pPr>
        <w:pStyle w:val="2"/>
        <w:numPr>
          <w:ilvl w:val="3"/>
          <w:numId w:val="3"/>
        </w:numPr>
        <w:ind w:left="0"/>
      </w:pPr>
      <w:bookmarkStart w:id="19" w:name="_Toc35619501"/>
      <w:r>
        <w:rPr>
          <w:rFonts w:hint="eastAsia"/>
        </w:rPr>
        <w:t>4.2</w:t>
      </w:r>
      <w:r>
        <w:t xml:space="preserve"> </w:t>
      </w:r>
      <w:r>
        <w:rPr>
          <w:rFonts w:hint="eastAsia"/>
        </w:rPr>
        <w:t>交换机典型</w:t>
      </w:r>
      <w:r>
        <w:t>配置举例</w:t>
      </w:r>
      <w:r>
        <w:rPr>
          <w:rFonts w:hint="eastAsia"/>
        </w:rPr>
        <w:t>：</w:t>
      </w:r>
      <w:bookmarkEnd w:id="19"/>
    </w:p>
    <w:p w:rsidR="00B07BA6" w:rsidRDefault="00B07BA6" w:rsidP="00B07BA6">
      <w:pPr>
        <w:ind w:left="420" w:firstLineChars="200" w:firstLine="420"/>
      </w:pPr>
      <w:r>
        <w:rPr>
          <w:rFonts w:hint="eastAsia"/>
        </w:rPr>
        <w:t>对</w:t>
      </w:r>
      <w:r>
        <w:t>设备进行开局等配置时，我司提供了类型丰富的典型配置举例，基本涵盖了设备支持的所有功能及协议，</w:t>
      </w:r>
      <w:r>
        <w:rPr>
          <w:rFonts w:hint="eastAsia"/>
        </w:rPr>
        <w:t>对</w:t>
      </w:r>
      <w:r>
        <w:t>配置不熟悉时可以进行查阅。</w:t>
      </w:r>
    </w:p>
    <w:p w:rsidR="00B07BA6" w:rsidRDefault="00B07BA6" w:rsidP="00B07BA6">
      <w:pPr>
        <w:ind w:left="420" w:firstLineChars="200" w:firstLine="420"/>
      </w:pPr>
    </w:p>
    <w:p w:rsidR="00B07BA6" w:rsidRDefault="00B07BA6" w:rsidP="00B07BA6">
      <w:r>
        <w:rPr>
          <w:rFonts w:hint="eastAsia"/>
        </w:rPr>
        <w:t>官网路径</w:t>
      </w:r>
      <w:r>
        <w:t>：</w:t>
      </w:r>
    </w:p>
    <w:p w:rsidR="00B07BA6" w:rsidRDefault="00B07BA6" w:rsidP="00B07BA6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文档中心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rPr>
          <w:rFonts w:hint="eastAsia"/>
        </w:rPr>
        <w:t>配置</w:t>
      </w:r>
      <w:r>
        <w:t>（</w:t>
      </w:r>
      <w:r>
        <w:rPr>
          <w:rFonts w:hint="eastAsia"/>
        </w:rPr>
        <w:t>命令</w:t>
      </w:r>
      <w:r>
        <w:t>）</w:t>
      </w:r>
    </w:p>
    <w:p w:rsidR="004836D7" w:rsidRDefault="004836D7" w:rsidP="004836D7">
      <w:r>
        <w:t>DMP</w:t>
      </w:r>
      <w:r>
        <w:rPr>
          <w:rFonts w:hint="eastAsia"/>
        </w:rPr>
        <w:t>路径</w:t>
      </w:r>
      <w:r>
        <w:t>：</w:t>
      </w:r>
    </w:p>
    <w:p w:rsidR="004836D7" w:rsidRPr="00C24BAF" w:rsidRDefault="004836D7" w:rsidP="004836D7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 w:rsidRPr="00C24BAF">
        <w:rPr>
          <w:rFonts w:hint="eastAsia"/>
        </w:rPr>
        <w:t>&gt;</w:t>
      </w:r>
      <w:r>
        <w:t>01-</w:t>
      </w:r>
      <w:r>
        <w:t>开局配置</w:t>
      </w:r>
      <w:r w:rsidRPr="00C24BAF">
        <w:rPr>
          <w:rFonts w:hint="eastAsia"/>
        </w:rPr>
        <w:t>&gt;</w:t>
      </w:r>
      <w:r>
        <w:t>03-</w:t>
      </w:r>
      <w:r>
        <w:rPr>
          <w:rFonts w:hint="eastAsia"/>
        </w:rPr>
        <w:t>产品</w:t>
      </w:r>
      <w:r>
        <w:t>典型配置</w:t>
      </w:r>
    </w:p>
    <w:p w:rsidR="00B07BA6" w:rsidRPr="004836D7" w:rsidRDefault="00B07BA6" w:rsidP="00B07BA6"/>
    <w:p w:rsidR="004836D7" w:rsidRPr="00B07BA6" w:rsidRDefault="004836D7" w:rsidP="00B07BA6">
      <w:r>
        <w:rPr>
          <w:noProof/>
        </w:rPr>
        <w:drawing>
          <wp:inline distT="0" distB="0" distL="0" distR="0" wp14:anchorId="7103CF53" wp14:editId="44A7A068">
            <wp:extent cx="5829300" cy="28727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05" w:rsidRDefault="00460705" w:rsidP="00460705">
      <w:pPr>
        <w:pStyle w:val="1"/>
      </w:pPr>
      <w:bookmarkStart w:id="20" w:name="_解决方案资料路径"/>
      <w:bookmarkStart w:id="21" w:name="_Toc35619502"/>
      <w:bookmarkEnd w:id="20"/>
      <w:r>
        <w:rPr>
          <w:rFonts w:hint="eastAsia"/>
        </w:rPr>
        <w:lastRenderedPageBreak/>
        <w:t>交换机设备</w:t>
      </w:r>
      <w:r>
        <w:t>故障维护</w:t>
      </w:r>
      <w:bookmarkEnd w:id="21"/>
    </w:p>
    <w:p w:rsidR="00F81B09" w:rsidRPr="00F81B09" w:rsidRDefault="009F2E41" w:rsidP="00F81B09">
      <w:r>
        <w:rPr>
          <w:rFonts w:hint="eastAsia"/>
        </w:rPr>
        <w:t xml:space="preserve">    </w:t>
      </w:r>
      <w:r w:rsidR="00F81B09">
        <w:rPr>
          <w:rFonts w:hint="eastAsia"/>
        </w:rPr>
        <w:t>当交换机</w:t>
      </w:r>
      <w:r w:rsidR="00726BBD">
        <w:rPr>
          <w:rFonts w:hint="eastAsia"/>
        </w:rPr>
        <w:t>出现</w:t>
      </w:r>
      <w:r w:rsidR="00726BBD">
        <w:t>运行故障时</w:t>
      </w:r>
      <w:r w:rsidR="00726BBD">
        <w:rPr>
          <w:rFonts w:hint="eastAsia"/>
        </w:rPr>
        <w:t>，</w:t>
      </w:r>
      <w:r w:rsidR="00726BBD">
        <w:t>不用惊慌，沉着应对，找准故障点，就可以轻松帮你恢复业务，对于设备故障维护，我司有非常</w:t>
      </w:r>
      <w:r w:rsidR="00726BBD">
        <w:rPr>
          <w:rFonts w:hint="eastAsia"/>
        </w:rPr>
        <w:t>全面</w:t>
      </w:r>
      <w:r w:rsidR="00726BBD">
        <w:t>的资料可供参考</w:t>
      </w:r>
    </w:p>
    <w:p w:rsidR="00F81B09" w:rsidRDefault="00F81B09" w:rsidP="00F81B09">
      <w:pPr>
        <w:pStyle w:val="2"/>
        <w:numPr>
          <w:ilvl w:val="3"/>
          <w:numId w:val="3"/>
        </w:numPr>
      </w:pPr>
      <w:bookmarkStart w:id="22" w:name="_Toc35619503"/>
      <w:r>
        <w:rPr>
          <w:rFonts w:hint="eastAsia"/>
        </w:rPr>
        <w:t>5.1</w:t>
      </w:r>
      <w:r>
        <w:t xml:space="preserve"> </w:t>
      </w:r>
      <w:r>
        <w:rPr>
          <w:rFonts w:hint="eastAsia"/>
        </w:rPr>
        <w:t>故障</w:t>
      </w:r>
      <w:r>
        <w:t>维护手册</w:t>
      </w:r>
      <w:r>
        <w:rPr>
          <w:rFonts w:hint="eastAsia"/>
        </w:rPr>
        <w:t>及</w:t>
      </w:r>
      <w:r>
        <w:t>常见日志手册：</w:t>
      </w:r>
      <w:bookmarkEnd w:id="22"/>
      <w:r>
        <w:rPr>
          <w:rFonts w:hint="eastAsia"/>
        </w:rPr>
        <w:t xml:space="preserve"> </w:t>
      </w:r>
    </w:p>
    <w:p w:rsidR="00F81B09" w:rsidRDefault="009F2E41" w:rsidP="00F81B09">
      <w:r>
        <w:rPr>
          <w:rFonts w:hint="eastAsia"/>
        </w:rPr>
        <w:t xml:space="preserve">    </w:t>
      </w:r>
      <w:r>
        <w:rPr>
          <w:rFonts w:hint="eastAsia"/>
        </w:rPr>
        <w:t>故障</w:t>
      </w:r>
      <w:r>
        <w:t>维护手册及常见日志是</w:t>
      </w:r>
      <w:proofErr w:type="gramStart"/>
      <w:r>
        <w:t>最</w:t>
      </w:r>
      <w:proofErr w:type="gramEnd"/>
      <w:r>
        <w:t>基础的维护资料，因为设备在故障时，绝大多数情况下，都会有相关的异常日志打印出来，我们通过相关日志就能找到问题原因。</w:t>
      </w:r>
    </w:p>
    <w:p w:rsidR="009F2E41" w:rsidRPr="009F2E41" w:rsidRDefault="009F2E41" w:rsidP="00F81B09"/>
    <w:p w:rsidR="009F2E41" w:rsidRDefault="009F2E41" w:rsidP="009F2E41">
      <w:r>
        <w:rPr>
          <w:rFonts w:hint="eastAsia"/>
        </w:rPr>
        <w:t>官网路径</w:t>
      </w:r>
      <w:r>
        <w:t>：</w:t>
      </w:r>
    </w:p>
    <w:p w:rsidR="009F2E41" w:rsidRDefault="009F2E41" w:rsidP="009F2E41">
      <w:r w:rsidRPr="00C24BAF">
        <w:rPr>
          <w:rFonts w:hint="eastAsia"/>
        </w:rPr>
        <w:t>产品支持与服务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文档与软件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文档中心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rPr>
          <w:rFonts w:hint="eastAsia"/>
        </w:rPr>
        <w:t>维护</w:t>
      </w:r>
    </w:p>
    <w:p w:rsidR="009F2E41" w:rsidRDefault="009F2E41" w:rsidP="009F2E41">
      <w:r>
        <w:t>DMP</w:t>
      </w:r>
      <w:r>
        <w:rPr>
          <w:rFonts w:hint="eastAsia"/>
        </w:rPr>
        <w:t>路径</w:t>
      </w:r>
      <w:r>
        <w:t>：</w:t>
      </w:r>
    </w:p>
    <w:p w:rsidR="009F2E41" w:rsidRPr="00C24BAF" w:rsidRDefault="009F2E41" w:rsidP="009F2E41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 w:rsidRPr="00C24BAF">
        <w:rPr>
          <w:rFonts w:hint="eastAsia"/>
        </w:rPr>
        <w:t>&gt;</w:t>
      </w:r>
      <w:r>
        <w:t>02-</w:t>
      </w:r>
      <w:r>
        <w:rPr>
          <w:rFonts w:hint="eastAsia"/>
        </w:rPr>
        <w:t>日常</w:t>
      </w:r>
      <w:r>
        <w:t>维护</w:t>
      </w:r>
    </w:p>
    <w:p w:rsidR="009F2E41" w:rsidRDefault="009F2E41" w:rsidP="00F81B09"/>
    <w:p w:rsidR="009F2E41" w:rsidRPr="009F2E41" w:rsidRDefault="009F2E41" w:rsidP="009F2E41">
      <w:pPr>
        <w:jc w:val="center"/>
      </w:pPr>
      <w:r>
        <w:rPr>
          <w:noProof/>
        </w:rPr>
        <w:drawing>
          <wp:inline distT="0" distB="0" distL="0" distR="0" wp14:anchorId="41F2FB9F" wp14:editId="7D31A943">
            <wp:extent cx="5256596" cy="2544124"/>
            <wp:effectExtent l="0" t="0" r="127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96" cy="25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65" w:rsidRDefault="00F81B09" w:rsidP="00861265">
      <w:pPr>
        <w:pStyle w:val="2"/>
        <w:numPr>
          <w:ilvl w:val="3"/>
          <w:numId w:val="3"/>
        </w:numPr>
      </w:pPr>
      <w:bookmarkStart w:id="23" w:name="_Toc35619504"/>
      <w:r>
        <w:rPr>
          <w:rFonts w:hint="eastAsia"/>
        </w:rPr>
        <w:t>5.2</w:t>
      </w:r>
      <w:r>
        <w:t xml:space="preserve"> </w:t>
      </w:r>
      <w:r w:rsidR="00861265">
        <w:rPr>
          <w:rFonts w:hint="eastAsia"/>
        </w:rPr>
        <w:t>维护</w:t>
      </w:r>
      <w:r w:rsidR="00861265">
        <w:t>大全及</w:t>
      </w:r>
      <w:r>
        <w:rPr>
          <w:rFonts w:hint="eastAsia"/>
        </w:rPr>
        <w:t>经典</w:t>
      </w:r>
      <w:r>
        <w:t>经验案例库</w:t>
      </w:r>
      <w:r>
        <w:rPr>
          <w:rFonts w:hint="eastAsia"/>
        </w:rPr>
        <w:t>查询</w:t>
      </w:r>
      <w:r>
        <w:t>：</w:t>
      </w:r>
      <w:bookmarkEnd w:id="23"/>
    </w:p>
    <w:p w:rsidR="00861265" w:rsidRDefault="0073541C" w:rsidP="00861265">
      <w:r>
        <w:t xml:space="preserve">    </w:t>
      </w:r>
      <w:r>
        <w:rPr>
          <w:rFonts w:hint="eastAsia"/>
        </w:rPr>
        <w:t>维护</w:t>
      </w:r>
      <w:r>
        <w:t>大全是</w:t>
      </w:r>
      <w:proofErr w:type="gramStart"/>
      <w:r>
        <w:t>交换组</w:t>
      </w:r>
      <w:proofErr w:type="gramEnd"/>
      <w:r>
        <w:rPr>
          <w:rFonts w:hint="eastAsia"/>
        </w:rPr>
        <w:t>L3</w:t>
      </w:r>
      <w:r>
        <w:rPr>
          <w:rFonts w:hint="eastAsia"/>
        </w:rPr>
        <w:t>开发</w:t>
      </w:r>
      <w:r>
        <w:t>的</w:t>
      </w:r>
      <w:r>
        <w:rPr>
          <w:rFonts w:hint="eastAsia"/>
        </w:rPr>
        <w:t>维护</w:t>
      </w:r>
      <w:r>
        <w:t>工具，基本涵盖了</w:t>
      </w:r>
      <w:r>
        <w:rPr>
          <w:rFonts w:hint="eastAsia"/>
        </w:rPr>
        <w:t>目前</w:t>
      </w:r>
      <w:r>
        <w:t>碰到的所有故障问题，可供问题排查的初步参考，经验案例库中包含一些常见的，典型的故障案例。</w:t>
      </w:r>
    </w:p>
    <w:p w:rsidR="0073541C" w:rsidRDefault="0073541C" w:rsidP="00861265"/>
    <w:p w:rsidR="0073541C" w:rsidRDefault="0073541C" w:rsidP="0073541C">
      <w:r>
        <w:t>DMP</w:t>
      </w:r>
      <w:r>
        <w:rPr>
          <w:rFonts w:hint="eastAsia"/>
        </w:rPr>
        <w:t>路径</w:t>
      </w:r>
      <w:r>
        <w:t>：</w:t>
      </w:r>
    </w:p>
    <w:p w:rsidR="0073541C" w:rsidRPr="00C24BAF" w:rsidRDefault="0073541C" w:rsidP="0073541C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 w:rsidRPr="00C24BAF">
        <w:rPr>
          <w:rFonts w:hint="eastAsia"/>
        </w:rPr>
        <w:t>&gt;02-</w:t>
      </w:r>
      <w:r w:rsidRPr="00C24BAF"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07</w:t>
      </w:r>
      <w:r>
        <w:rPr>
          <w:rFonts w:hint="eastAsia"/>
        </w:rPr>
        <w:t>交换机</w:t>
      </w:r>
      <w:proofErr w:type="gramStart"/>
      <w:r>
        <w:rPr>
          <w:rFonts w:hint="eastAsia"/>
        </w:rPr>
        <w:t>常用</w:t>
      </w:r>
      <w:r>
        <w:t>维护</w:t>
      </w:r>
      <w:proofErr w:type="gramEnd"/>
      <w:r>
        <w:t>工具</w:t>
      </w:r>
    </w:p>
    <w:p w:rsidR="0073541C" w:rsidRPr="0073541C" w:rsidRDefault="0073541C" w:rsidP="00861265"/>
    <w:p w:rsidR="00861265" w:rsidRPr="00861265" w:rsidRDefault="0073541C" w:rsidP="0073541C">
      <w:pPr>
        <w:jc w:val="center"/>
      </w:pPr>
      <w:r>
        <w:rPr>
          <w:noProof/>
        </w:rPr>
        <w:lastRenderedPageBreak/>
        <w:drawing>
          <wp:inline distT="0" distB="0" distL="0" distR="0" wp14:anchorId="577EC93A" wp14:editId="20036117">
            <wp:extent cx="5829300" cy="19538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65" w:rsidRDefault="00861265" w:rsidP="00861265">
      <w:pPr>
        <w:pStyle w:val="2"/>
        <w:numPr>
          <w:ilvl w:val="3"/>
          <w:numId w:val="3"/>
        </w:numPr>
      </w:pPr>
      <w:bookmarkStart w:id="24" w:name="_Toc35619505"/>
      <w:r>
        <w:rPr>
          <w:rFonts w:hint="eastAsia"/>
        </w:rPr>
        <w:t>5.3</w:t>
      </w:r>
      <w:r>
        <w:t xml:space="preserve"> </w:t>
      </w:r>
      <w:r>
        <w:rPr>
          <w:rFonts w:hint="eastAsia"/>
        </w:rPr>
        <w:t>根叔</w:t>
      </w:r>
      <w:r>
        <w:t>的云图：</w:t>
      </w:r>
      <w:bookmarkEnd w:id="24"/>
    </w:p>
    <w:p w:rsidR="00F81B09" w:rsidRDefault="0073541C" w:rsidP="00861265">
      <w:r>
        <w:rPr>
          <w:rFonts w:hint="eastAsia"/>
        </w:rPr>
        <w:t xml:space="preserve">    </w:t>
      </w:r>
      <w:r>
        <w:rPr>
          <w:rFonts w:hint="eastAsia"/>
        </w:rPr>
        <w:t>根叔的</w:t>
      </w:r>
      <w:r>
        <w:t>云图，</w:t>
      </w:r>
      <w:r>
        <w:rPr>
          <w:rFonts w:hint="eastAsia"/>
        </w:rPr>
        <w:t>经过</w:t>
      </w:r>
      <w:r>
        <w:t>几年的积累，形成了全面的故障排查流程，按照流程一步</w:t>
      </w:r>
      <w:r>
        <w:rPr>
          <w:rFonts w:hint="eastAsia"/>
        </w:rPr>
        <w:t>步</w:t>
      </w:r>
      <w:r>
        <w:t>排查，定能有所发现。</w:t>
      </w:r>
    </w:p>
    <w:p w:rsidR="00213810" w:rsidRDefault="00213810" w:rsidP="00861265"/>
    <w:p w:rsidR="0073541C" w:rsidRDefault="0073541C" w:rsidP="00861265">
      <w:r>
        <w:t>DMP</w:t>
      </w:r>
      <w:r>
        <w:rPr>
          <w:rFonts w:hint="eastAsia"/>
        </w:rPr>
        <w:t>路径</w:t>
      </w:r>
      <w:r>
        <w:t>：</w:t>
      </w:r>
    </w:p>
    <w:p w:rsidR="0073541C" w:rsidRDefault="0073541C" w:rsidP="0073541C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>
        <w:rPr>
          <w:rFonts w:hint="eastAsia"/>
        </w:rPr>
        <w:t>&gt;99</w:t>
      </w:r>
      <w:r w:rsidRPr="00C24BAF">
        <w:rPr>
          <w:rFonts w:hint="eastAsia"/>
        </w:rPr>
        <w:t>-</w:t>
      </w:r>
      <w:r>
        <w:rPr>
          <w:rFonts w:hint="eastAsia"/>
        </w:rPr>
        <w:t>根</w:t>
      </w:r>
      <w:r>
        <w:t>叔的百宝袋</w:t>
      </w:r>
      <w:r w:rsidRPr="00C24BAF">
        <w:rPr>
          <w:rFonts w:hint="eastAsia"/>
        </w:rPr>
        <w:t>&gt;</w:t>
      </w:r>
      <w:r w:rsidR="00CB1273">
        <w:rPr>
          <w:rFonts w:hint="eastAsia"/>
        </w:rPr>
        <w:t>根叔的</w:t>
      </w:r>
      <w:r w:rsidR="00CB1273">
        <w:t>云图</w:t>
      </w:r>
    </w:p>
    <w:p w:rsidR="00CB1273" w:rsidRDefault="00CB1273" w:rsidP="0073541C">
      <w:r>
        <w:rPr>
          <w:rFonts w:hint="eastAsia"/>
        </w:rPr>
        <w:t>知了</w:t>
      </w:r>
      <w:r>
        <w:t>路径：</w:t>
      </w:r>
    </w:p>
    <w:p w:rsidR="00CB1273" w:rsidRDefault="0011365C" w:rsidP="0073541C">
      <w:r w:rsidRPr="0011365C">
        <w:t>https://zhiliao.h3c.com/theme/Chart</w:t>
      </w:r>
    </w:p>
    <w:p w:rsidR="0073541C" w:rsidRDefault="00CB1273" w:rsidP="00CB1273">
      <w:pPr>
        <w:jc w:val="center"/>
      </w:pPr>
      <w:r>
        <w:rPr>
          <w:noProof/>
        </w:rPr>
        <w:drawing>
          <wp:inline distT="0" distB="0" distL="0" distR="0" wp14:anchorId="14491008" wp14:editId="45A8F807">
            <wp:extent cx="5829300" cy="36995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5C" w:rsidRDefault="0011365C" w:rsidP="00CB1273">
      <w:pPr>
        <w:jc w:val="center"/>
      </w:pPr>
    </w:p>
    <w:p w:rsidR="0011365C" w:rsidRPr="0073541C" w:rsidRDefault="0011365C" w:rsidP="00CB1273">
      <w:pPr>
        <w:jc w:val="center"/>
      </w:pPr>
      <w:r>
        <w:rPr>
          <w:noProof/>
        </w:rPr>
        <w:lastRenderedPageBreak/>
        <w:drawing>
          <wp:inline distT="0" distB="0" distL="0" distR="0" wp14:anchorId="308C5948" wp14:editId="26923D93">
            <wp:extent cx="5090160" cy="2568368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0999" cy="25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10" w:rsidRDefault="00213810" w:rsidP="00213810">
      <w:pPr>
        <w:pStyle w:val="2"/>
        <w:numPr>
          <w:ilvl w:val="3"/>
          <w:numId w:val="3"/>
        </w:numPr>
      </w:pPr>
      <w:bookmarkStart w:id="25" w:name="_Toc35619506"/>
      <w:r>
        <w:rPr>
          <w:rFonts w:hint="eastAsia"/>
        </w:rPr>
        <w:t>5.4</w:t>
      </w:r>
      <w:r>
        <w:t xml:space="preserve"> </w:t>
      </w:r>
      <w:r>
        <w:rPr>
          <w:rFonts w:hint="eastAsia"/>
        </w:rPr>
        <w:t>历年技术</w:t>
      </w:r>
      <w:r>
        <w:t>公告：</w:t>
      </w:r>
      <w:bookmarkEnd w:id="25"/>
    </w:p>
    <w:p w:rsidR="00213810" w:rsidRDefault="00892A2F" w:rsidP="00213810">
      <w:r>
        <w:rPr>
          <w:rFonts w:hint="eastAsia"/>
        </w:rPr>
        <w:t xml:space="preserve">    </w:t>
      </w:r>
      <w:r w:rsidR="00751FE2">
        <w:rPr>
          <w:rFonts w:hint="eastAsia"/>
        </w:rPr>
        <w:t>技术</w:t>
      </w:r>
      <w:r w:rsidR="00751FE2">
        <w:t>公告中，一般会把</w:t>
      </w:r>
      <w:r w:rsidR="00751FE2">
        <w:rPr>
          <w:rFonts w:hint="eastAsia"/>
        </w:rPr>
        <w:t>覆盖</w:t>
      </w:r>
      <w:r w:rsidR="00751FE2">
        <w:t>面比较广，</w:t>
      </w:r>
      <w:r w:rsidR="00751FE2">
        <w:rPr>
          <w:rFonts w:hint="eastAsia"/>
        </w:rPr>
        <w:t>可能</w:t>
      </w:r>
      <w:r w:rsidR="00751FE2">
        <w:t>会影响</w:t>
      </w:r>
      <w:r w:rsidR="00751FE2">
        <w:rPr>
          <w:rFonts w:hint="eastAsia"/>
        </w:rPr>
        <w:t>业务</w:t>
      </w:r>
      <w:r w:rsidR="00751FE2">
        <w:t>的</w:t>
      </w:r>
      <w:r w:rsidR="00751FE2">
        <w:rPr>
          <w:rFonts w:hint="eastAsia"/>
        </w:rPr>
        <w:t>版本</w:t>
      </w:r>
      <w:r w:rsidR="00751FE2">
        <w:t>问题</w:t>
      </w:r>
      <w:r w:rsidR="00751FE2">
        <w:rPr>
          <w:rFonts w:hint="eastAsia"/>
        </w:rPr>
        <w:t>包含</w:t>
      </w:r>
      <w:r w:rsidR="00751FE2">
        <w:t>进去，</w:t>
      </w:r>
      <w:r>
        <w:rPr>
          <w:rFonts w:hint="eastAsia"/>
        </w:rPr>
        <w:t>我们</w:t>
      </w:r>
      <w:r>
        <w:t>可以参考这</w:t>
      </w:r>
      <w:r>
        <w:rPr>
          <w:rFonts w:hint="eastAsia"/>
        </w:rPr>
        <w:t>些</w:t>
      </w:r>
      <w:r>
        <w:t>技术公告，排查当前设备</w:t>
      </w:r>
      <w:r>
        <w:rPr>
          <w:rFonts w:hint="eastAsia"/>
        </w:rPr>
        <w:t>有没有</w:t>
      </w:r>
      <w:r>
        <w:t>这些问题。</w:t>
      </w:r>
    </w:p>
    <w:p w:rsidR="00213810" w:rsidRDefault="00213810" w:rsidP="00861265"/>
    <w:p w:rsidR="00892A2F" w:rsidRDefault="00892A2F" w:rsidP="00892A2F">
      <w:r>
        <w:t>DMP</w:t>
      </w:r>
      <w:r>
        <w:rPr>
          <w:rFonts w:hint="eastAsia"/>
        </w:rPr>
        <w:t>路径</w:t>
      </w:r>
      <w:r>
        <w:t>：</w:t>
      </w:r>
    </w:p>
    <w:p w:rsidR="00892A2F" w:rsidRPr="00C24BAF" w:rsidRDefault="00892A2F" w:rsidP="00892A2F">
      <w:r w:rsidRPr="00C24BAF">
        <w:rPr>
          <w:rFonts w:hint="eastAsia"/>
        </w:rPr>
        <w:t>技术服务部文档管理平台</w:t>
      </w:r>
      <w:r w:rsidRPr="00C24BAF">
        <w:rPr>
          <w:rFonts w:hint="eastAsia"/>
        </w:rPr>
        <w:t>&gt;</w:t>
      </w:r>
      <w:r w:rsidRPr="00C24BAF">
        <w:rPr>
          <w:rFonts w:hint="eastAsia"/>
        </w:rPr>
        <w:t>技术支持中心</w:t>
      </w:r>
      <w:r w:rsidRPr="00C24BAF">
        <w:rPr>
          <w:rFonts w:hint="eastAsia"/>
        </w:rPr>
        <w:t>&gt;00-</w:t>
      </w:r>
      <w:r w:rsidRPr="00C24BAF">
        <w:rPr>
          <w:rFonts w:hint="eastAsia"/>
        </w:rPr>
        <w:t>技术支持中心资料体系建设</w:t>
      </w:r>
      <w:r>
        <w:rPr>
          <w:rFonts w:hint="eastAsia"/>
        </w:rPr>
        <w:t>&gt;19</w:t>
      </w:r>
      <w:r w:rsidRPr="00C24BAF">
        <w:rPr>
          <w:rFonts w:hint="eastAsia"/>
        </w:rPr>
        <w:t>-</w:t>
      </w:r>
      <w:r>
        <w:rPr>
          <w:rFonts w:hint="eastAsia"/>
        </w:rPr>
        <w:t>产品</w:t>
      </w:r>
      <w:r>
        <w:t>线历年技术公告</w:t>
      </w:r>
      <w:r w:rsidRPr="00C24BAF">
        <w:rPr>
          <w:rFonts w:hint="eastAsia"/>
        </w:rPr>
        <w:t>&gt;</w:t>
      </w:r>
      <w:r>
        <w:t>01-</w:t>
      </w:r>
      <w:r>
        <w:rPr>
          <w:rFonts w:hint="eastAsia"/>
        </w:rPr>
        <w:t>交换机</w:t>
      </w:r>
      <w:r w:rsidRPr="00C24BAF">
        <w:rPr>
          <w:rFonts w:hint="eastAsia"/>
        </w:rPr>
        <w:t>&gt;</w:t>
      </w:r>
      <w:r>
        <w:t>XXX</w:t>
      </w:r>
      <w:r>
        <w:rPr>
          <w:rFonts w:hint="eastAsia"/>
        </w:rPr>
        <w:t>年技术</w:t>
      </w:r>
      <w:r>
        <w:t>公告</w:t>
      </w:r>
    </w:p>
    <w:p w:rsidR="00892A2F" w:rsidRDefault="006E3B17" w:rsidP="00892A2F">
      <w:r>
        <w:rPr>
          <w:rFonts w:hint="eastAsia"/>
        </w:rPr>
        <w:t>知了社区</w:t>
      </w:r>
      <w:r w:rsidR="00892A2F">
        <w:t>路径：</w:t>
      </w:r>
    </w:p>
    <w:p w:rsidR="00892A2F" w:rsidRDefault="006B7E60" w:rsidP="00861265">
      <w:r w:rsidRPr="006B7E60">
        <w:t>https://zhiliao.h3c.com/theme/index/jiShu</w:t>
      </w:r>
    </w:p>
    <w:p w:rsidR="00892A2F" w:rsidRDefault="00892A2F" w:rsidP="00861265">
      <w:r>
        <w:rPr>
          <w:noProof/>
        </w:rPr>
        <w:drawing>
          <wp:inline distT="0" distB="0" distL="0" distR="0" wp14:anchorId="6D2E39A7" wp14:editId="381D7CFA">
            <wp:extent cx="5829300" cy="19900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2F" w:rsidRPr="00892A2F" w:rsidRDefault="009E3D74" w:rsidP="009E3D74">
      <w:pPr>
        <w:jc w:val="center"/>
      </w:pPr>
      <w:r>
        <w:rPr>
          <w:noProof/>
        </w:rPr>
        <w:lastRenderedPageBreak/>
        <w:drawing>
          <wp:inline distT="0" distB="0" distL="0" distR="0" wp14:anchorId="1B4D87EE" wp14:editId="5B6F12D5">
            <wp:extent cx="4770120" cy="2971192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1944" cy="29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09" w:rsidRDefault="00F81B09" w:rsidP="00F81B09">
      <w:pPr>
        <w:pStyle w:val="2"/>
        <w:numPr>
          <w:ilvl w:val="3"/>
          <w:numId w:val="3"/>
        </w:numPr>
      </w:pPr>
      <w:bookmarkStart w:id="26" w:name="_Toc35619507"/>
      <w:r>
        <w:rPr>
          <w:rFonts w:hint="eastAsia"/>
        </w:rPr>
        <w:t>5.</w:t>
      </w:r>
      <w:r w:rsidR="00213810">
        <w:t>5</w:t>
      </w:r>
      <w:r>
        <w:t xml:space="preserve"> </w:t>
      </w:r>
      <w:r>
        <w:rPr>
          <w:rFonts w:hint="eastAsia"/>
        </w:rPr>
        <w:t>交换机</w:t>
      </w:r>
      <w:r>
        <w:t>日常问题咨询</w:t>
      </w:r>
      <w:r>
        <w:rPr>
          <w:rFonts w:hint="eastAsia"/>
        </w:rPr>
        <w:t>：</w:t>
      </w:r>
      <w:bookmarkEnd w:id="26"/>
    </w:p>
    <w:p w:rsidR="00276BBE" w:rsidRDefault="00892A2F" w:rsidP="009271F2">
      <w:pPr>
        <w:ind w:firstLine="420"/>
      </w:pPr>
      <w:r w:rsidRPr="00892A2F">
        <w:rPr>
          <w:rFonts w:hint="eastAsia"/>
        </w:rPr>
        <w:t>对于</w:t>
      </w:r>
      <w:r w:rsidRPr="00892A2F">
        <w:t>日常的关于我司交换机的一些小问题</w:t>
      </w:r>
      <w:r>
        <w:rPr>
          <w:rFonts w:hint="eastAsia"/>
        </w:rPr>
        <w:t>，也可以</w:t>
      </w:r>
      <w:r>
        <w:t>在</w:t>
      </w:r>
      <w:r>
        <w:rPr>
          <w:rFonts w:hint="eastAsia"/>
        </w:rPr>
        <w:t>知了</w:t>
      </w:r>
      <w:proofErr w:type="gramStart"/>
      <w:r>
        <w:t>快问快</w:t>
      </w:r>
      <w:r>
        <w:rPr>
          <w:rFonts w:hint="eastAsia"/>
        </w:rPr>
        <w:t>答</w:t>
      </w:r>
      <w:r>
        <w:t>中</w:t>
      </w:r>
      <w:proofErr w:type="gramEnd"/>
      <w:r>
        <w:t>进行咨询，</w:t>
      </w:r>
      <w:r>
        <w:rPr>
          <w:rFonts w:hint="eastAsia"/>
        </w:rPr>
        <w:t>同时</w:t>
      </w:r>
      <w:r>
        <w:t>，对于相关感兴趣</w:t>
      </w:r>
      <w:r>
        <w:rPr>
          <w:rFonts w:hint="eastAsia"/>
        </w:rPr>
        <w:t>技术</w:t>
      </w:r>
      <w:r>
        <w:t>讨论，可以在知了中发布话题广场，大家一起来讨论。</w:t>
      </w:r>
    </w:p>
    <w:p w:rsidR="00AC1B1D" w:rsidRDefault="00AC1B1D" w:rsidP="00AC1B1D"/>
    <w:p w:rsidR="00C22546" w:rsidRDefault="006E3B17" w:rsidP="00C22546">
      <w:r>
        <w:rPr>
          <w:rFonts w:hint="eastAsia"/>
        </w:rPr>
        <w:t>知了社区</w:t>
      </w:r>
      <w:r w:rsidR="00AC1B1D">
        <w:t>路径：</w:t>
      </w:r>
    </w:p>
    <w:p w:rsidR="009271F2" w:rsidRDefault="00C22546" w:rsidP="00C22546">
      <w:r w:rsidRPr="00C22546">
        <w:t>https://zhiliao.h3c.com/questions</w:t>
      </w:r>
    </w:p>
    <w:p w:rsidR="00C22546" w:rsidRDefault="00C22546" w:rsidP="00C22546">
      <w:pPr>
        <w:ind w:firstLine="420"/>
        <w:jc w:val="center"/>
      </w:pPr>
      <w:r>
        <w:rPr>
          <w:noProof/>
        </w:rPr>
        <w:drawing>
          <wp:inline distT="0" distB="0" distL="0" distR="0" wp14:anchorId="73C0B500" wp14:editId="64356DA9">
            <wp:extent cx="5250180" cy="2197869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725" cy="220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46" w:rsidRDefault="00C22546" w:rsidP="00C22546">
      <w:r w:rsidRPr="00C22546">
        <w:t>https://zhiliao.h3c.com/topic/whole</w:t>
      </w:r>
    </w:p>
    <w:p w:rsidR="00C22546" w:rsidRPr="009271F2" w:rsidRDefault="00C22546" w:rsidP="002570E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0FD3CAF" wp14:editId="12C0D183">
            <wp:extent cx="5059680" cy="2749203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1448" cy="27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09" w:rsidRDefault="00F81B09" w:rsidP="0060378C">
      <w:pPr>
        <w:pStyle w:val="1"/>
      </w:pPr>
      <w:bookmarkStart w:id="27" w:name="_Toc35619508"/>
      <w:r>
        <w:rPr>
          <w:rFonts w:hint="eastAsia"/>
        </w:rPr>
        <w:t>产品</w:t>
      </w:r>
      <w:r>
        <w:t>技术资料</w:t>
      </w:r>
      <w:bookmarkEnd w:id="27"/>
    </w:p>
    <w:p w:rsidR="00F81B09" w:rsidRPr="00E47112" w:rsidRDefault="00E47112" w:rsidP="00F81B09">
      <w:r>
        <w:rPr>
          <w:rFonts w:hint="eastAsia"/>
        </w:rPr>
        <w:t xml:space="preserve">    </w:t>
      </w:r>
      <w:r>
        <w:rPr>
          <w:rFonts w:hint="eastAsia"/>
        </w:rPr>
        <w:t>这</w:t>
      </w:r>
      <w:r>
        <w:t>部分内容通过</w:t>
      </w:r>
      <w:proofErr w:type="spellStart"/>
      <w:r>
        <w:t>ppt</w:t>
      </w:r>
      <w:proofErr w:type="spellEnd"/>
      <w:r>
        <w:t>和</w:t>
      </w:r>
      <w:r>
        <w:rPr>
          <w:rFonts w:hint="eastAsia"/>
        </w:rPr>
        <w:t>word</w:t>
      </w:r>
      <w:r>
        <w:rPr>
          <w:rFonts w:hint="eastAsia"/>
        </w:rPr>
        <w:t>形式呈现</w:t>
      </w:r>
      <w:r>
        <w:t>，可以</w:t>
      </w:r>
      <w:r>
        <w:rPr>
          <w:rFonts w:hint="eastAsia"/>
        </w:rPr>
        <w:t>快速找到</w:t>
      </w:r>
      <w:r>
        <w:t>并了解</w:t>
      </w:r>
      <w:r>
        <w:rPr>
          <w:rFonts w:hint="eastAsia"/>
        </w:rPr>
        <w:t>某一款</w:t>
      </w:r>
      <w:r>
        <w:t>交换机产品的</w:t>
      </w:r>
      <w:r>
        <w:rPr>
          <w:rFonts w:hint="eastAsia"/>
        </w:rPr>
        <w:t>物理</w:t>
      </w:r>
      <w:r>
        <w:t>形态，软</w:t>
      </w:r>
      <w:r>
        <w:rPr>
          <w:rFonts w:hint="eastAsia"/>
        </w:rPr>
        <w:t>硬件特性等</w:t>
      </w:r>
      <w:r>
        <w:t>。</w:t>
      </w:r>
    </w:p>
    <w:p w:rsidR="00F81B09" w:rsidRDefault="00F81B09" w:rsidP="00F81B09">
      <w:pPr>
        <w:pStyle w:val="2"/>
        <w:numPr>
          <w:ilvl w:val="3"/>
          <w:numId w:val="3"/>
        </w:numPr>
      </w:pPr>
      <w:bookmarkStart w:id="28" w:name="_Toc35619509"/>
      <w:r>
        <w:rPr>
          <w:rFonts w:hint="eastAsia"/>
        </w:rPr>
        <w:t>6.1</w:t>
      </w:r>
      <w:r>
        <w:t xml:space="preserve"> </w:t>
      </w:r>
      <w:r>
        <w:rPr>
          <w:rFonts w:hint="eastAsia"/>
        </w:rPr>
        <w:t>产品</w:t>
      </w:r>
      <w:r>
        <w:t>及</w:t>
      </w:r>
      <w:r>
        <w:rPr>
          <w:rFonts w:hint="eastAsia"/>
        </w:rPr>
        <w:t>维护介绍</w:t>
      </w:r>
      <w:r>
        <w:t>胶片：</w:t>
      </w:r>
      <w:bookmarkEnd w:id="28"/>
      <w:r>
        <w:rPr>
          <w:rFonts w:hint="eastAsia"/>
        </w:rPr>
        <w:t xml:space="preserve"> </w:t>
      </w:r>
    </w:p>
    <w:p w:rsidR="00E47112" w:rsidRDefault="00E47112" w:rsidP="00E47112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t>DMP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E47112" w:rsidRPr="00C21D2D" w:rsidRDefault="00A91907" w:rsidP="00E47112">
      <w:pPr>
        <w:rPr>
          <w:rStyle w:val="af5"/>
        </w:rPr>
      </w:pPr>
      <w:hyperlink r:id="rId33" w:history="1">
        <w:r w:rsidR="00E47112" w:rsidRPr="006171E1">
          <w:rPr>
            <w:rStyle w:val="af5"/>
          </w:rPr>
          <w:t>http://dmp.h3c.com/</w:t>
        </w:r>
      </w:hyperlink>
    </w:p>
    <w:p w:rsidR="00E47112" w:rsidRDefault="00E47112" w:rsidP="00E47112">
      <w:pPr>
        <w:rPr>
          <w:rStyle w:val="ms-sitemapdirectional"/>
        </w:rPr>
      </w:pPr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xx-</w:t>
      </w:r>
      <w:r>
        <w:rPr>
          <w:rStyle w:val="ms-sitemapdirectional"/>
          <w:rFonts w:hint="eastAsia"/>
        </w:rPr>
        <w:t>x</w:t>
      </w:r>
      <w:r>
        <w:rPr>
          <w:rStyle w:val="ms-sitemapdirectional"/>
        </w:rPr>
        <w:t>x</w:t>
      </w:r>
      <w:r>
        <w:rPr>
          <w:rStyle w:val="ms-sitemapdirectional"/>
        </w:rPr>
        <w:t>交换机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xx-</w:t>
      </w:r>
      <w:proofErr w:type="spellStart"/>
      <w:r>
        <w:rPr>
          <w:rStyle w:val="ms-sitemapdirectional"/>
        </w:rPr>
        <w:t>Sxxx</w:t>
      </w:r>
      <w:proofErr w:type="spellEnd"/>
      <w:r>
        <w:rPr>
          <w:rStyle w:val="ms-sitemapdirectional"/>
        </w:rPr>
        <w:t xml:space="preserve"> </w:t>
      </w:r>
      <w:r>
        <w:rPr>
          <w:rStyle w:val="ms-sitemapdirectional"/>
          <w:rFonts w:hint="eastAsia"/>
        </w:rPr>
        <w:t>产品</w:t>
      </w:r>
      <w:r>
        <w:rPr>
          <w:rStyle w:val="ms-sitemapdirectional"/>
        </w:rPr>
        <w:t>资料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01-</w:t>
      </w:r>
      <w:r>
        <w:rPr>
          <w:rStyle w:val="ms-sitemapdirectional"/>
          <w:rFonts w:hint="eastAsia"/>
        </w:rPr>
        <w:t>产品介绍</w:t>
      </w:r>
    </w:p>
    <w:p w:rsidR="00E47112" w:rsidRDefault="00E47112" w:rsidP="00E47112">
      <w:pPr>
        <w:rPr>
          <w:rStyle w:val="ms-sitemapdirectional"/>
        </w:rPr>
      </w:pPr>
      <w:r>
        <w:rPr>
          <w:noProof/>
        </w:rPr>
        <w:drawing>
          <wp:inline distT="0" distB="0" distL="0" distR="0" wp14:anchorId="760AA6F4" wp14:editId="11B3E7B0">
            <wp:extent cx="5378662" cy="1630004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2043" cy="16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12" w:rsidRDefault="00E47112" w:rsidP="00E47112"/>
    <w:p w:rsidR="00E47112" w:rsidRDefault="00E47112" w:rsidP="00E47112">
      <w:pPr>
        <w:rPr>
          <w:rStyle w:val="ms-sitemapdirectional"/>
        </w:rPr>
      </w:pPr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xx-</w:t>
      </w:r>
      <w:r>
        <w:rPr>
          <w:rStyle w:val="ms-sitemapdirectional"/>
          <w:rFonts w:hint="eastAsia"/>
        </w:rPr>
        <w:t>x</w:t>
      </w:r>
      <w:r>
        <w:rPr>
          <w:rStyle w:val="ms-sitemapdirectional"/>
        </w:rPr>
        <w:t>x</w:t>
      </w:r>
      <w:r>
        <w:rPr>
          <w:rStyle w:val="ms-sitemapdirectional"/>
        </w:rPr>
        <w:t>交换机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xx-</w:t>
      </w:r>
      <w:proofErr w:type="spellStart"/>
      <w:r>
        <w:rPr>
          <w:rStyle w:val="ms-sitemapdirectional"/>
        </w:rPr>
        <w:t>Sxxx</w:t>
      </w:r>
      <w:proofErr w:type="spellEnd"/>
      <w:r>
        <w:rPr>
          <w:rStyle w:val="ms-sitemapdirectional"/>
        </w:rPr>
        <w:t xml:space="preserve"> </w:t>
      </w:r>
      <w:r>
        <w:rPr>
          <w:rStyle w:val="ms-sitemapdirectional"/>
          <w:rFonts w:hint="eastAsia"/>
        </w:rPr>
        <w:t>产品</w:t>
      </w:r>
      <w:r>
        <w:rPr>
          <w:rStyle w:val="ms-sitemapdirectional"/>
        </w:rPr>
        <w:t>资料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02-</w:t>
      </w:r>
      <w:r>
        <w:rPr>
          <w:rStyle w:val="ms-sitemapdirectional"/>
          <w:rFonts w:hint="eastAsia"/>
        </w:rPr>
        <w:t>产品维护指导</w:t>
      </w:r>
    </w:p>
    <w:p w:rsidR="00E47112" w:rsidRDefault="00E47112" w:rsidP="00E47112">
      <w:pPr>
        <w:rPr>
          <w:rStyle w:val="ms-sitemapdirectional"/>
        </w:rPr>
      </w:pPr>
      <w:r>
        <w:rPr>
          <w:noProof/>
        </w:rPr>
        <w:lastRenderedPageBreak/>
        <w:drawing>
          <wp:inline distT="0" distB="0" distL="0" distR="0" wp14:anchorId="3DCC06F5" wp14:editId="5733AB6F">
            <wp:extent cx="5829300" cy="17608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09" w:rsidRPr="00E47112" w:rsidRDefault="00F81B09" w:rsidP="00F81B09"/>
    <w:p w:rsidR="00F81B09" w:rsidRDefault="00F81B09" w:rsidP="00F81B09">
      <w:pPr>
        <w:pStyle w:val="2"/>
        <w:numPr>
          <w:ilvl w:val="3"/>
          <w:numId w:val="3"/>
        </w:numPr>
      </w:pPr>
      <w:bookmarkStart w:id="29" w:name="_Toc35619510"/>
      <w:r>
        <w:rPr>
          <w:rFonts w:hint="eastAsia"/>
        </w:rPr>
        <w:t>6.2</w:t>
      </w:r>
      <w:r>
        <w:t xml:space="preserve"> </w:t>
      </w:r>
      <w:r>
        <w:rPr>
          <w:rFonts w:hint="eastAsia"/>
        </w:rPr>
        <w:t>产品技术胶片资料</w:t>
      </w:r>
      <w:r>
        <w:t>：</w:t>
      </w:r>
      <w:bookmarkEnd w:id="29"/>
    </w:p>
    <w:p w:rsidR="00E47112" w:rsidRDefault="00E47112" w:rsidP="00E47112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t>DMP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E47112" w:rsidRPr="009E6E6B" w:rsidRDefault="00A91907" w:rsidP="00E47112">
      <w:pPr>
        <w:rPr>
          <w:rStyle w:val="ms-sitemapdirectional"/>
          <w:color w:val="0000FF"/>
          <w:u w:val="single"/>
        </w:rPr>
      </w:pPr>
      <w:hyperlink r:id="rId36" w:history="1">
        <w:r w:rsidR="00E47112" w:rsidRPr="006171E1">
          <w:rPr>
            <w:rStyle w:val="af5"/>
          </w:rPr>
          <w:t>http://dmp.h3c.com/</w:t>
        </w:r>
      </w:hyperlink>
    </w:p>
    <w:p w:rsidR="00E47112" w:rsidRDefault="00E47112" w:rsidP="00E47112">
      <w:pPr>
        <w:rPr>
          <w:rStyle w:val="ms-sitemapdirectional"/>
        </w:rPr>
      </w:pPr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xx-</w:t>
      </w:r>
      <w:r>
        <w:rPr>
          <w:rStyle w:val="ms-sitemapdirectional"/>
          <w:rFonts w:hint="eastAsia"/>
        </w:rPr>
        <w:t>x</w:t>
      </w:r>
      <w:r>
        <w:rPr>
          <w:rStyle w:val="ms-sitemapdirectional"/>
        </w:rPr>
        <w:t>x</w:t>
      </w:r>
      <w:r>
        <w:rPr>
          <w:rStyle w:val="ms-sitemapdirectional"/>
        </w:rPr>
        <w:t>交换机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xx-</w:t>
      </w:r>
      <w:proofErr w:type="spellStart"/>
      <w:r>
        <w:rPr>
          <w:rStyle w:val="ms-sitemapdirectional"/>
        </w:rPr>
        <w:t>Sxxx</w:t>
      </w:r>
      <w:proofErr w:type="spellEnd"/>
      <w:r>
        <w:rPr>
          <w:rStyle w:val="ms-sitemapdirectional"/>
        </w:rPr>
        <w:t xml:space="preserve"> </w:t>
      </w:r>
      <w:r>
        <w:rPr>
          <w:rStyle w:val="ms-sitemapdirectional"/>
          <w:rFonts w:hint="eastAsia"/>
        </w:rPr>
        <w:t>产品</w:t>
      </w:r>
      <w:r>
        <w:rPr>
          <w:rStyle w:val="ms-sitemapdirectional"/>
        </w:rPr>
        <w:t>资料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03-</w:t>
      </w:r>
      <w:r>
        <w:rPr>
          <w:rStyle w:val="ms-sitemapdirectional"/>
          <w:rFonts w:hint="eastAsia"/>
        </w:rPr>
        <w:t>技术介绍</w:t>
      </w:r>
    </w:p>
    <w:p w:rsidR="00F81B09" w:rsidRPr="00F81B09" w:rsidRDefault="00E47112" w:rsidP="00E47112">
      <w:pPr>
        <w:ind w:left="0"/>
        <w:jc w:val="center"/>
      </w:pPr>
      <w:r>
        <w:rPr>
          <w:noProof/>
        </w:rPr>
        <w:drawing>
          <wp:inline distT="0" distB="0" distL="0" distR="0" wp14:anchorId="4172CFD8" wp14:editId="6C9C6FBA">
            <wp:extent cx="4992090" cy="179726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7079" cy="179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05" w:rsidRDefault="00333D6A" w:rsidP="0060378C">
      <w:pPr>
        <w:pStyle w:val="1"/>
      </w:pPr>
      <w:bookmarkStart w:id="30" w:name="_Toc35619511"/>
      <w:r>
        <w:rPr>
          <w:rFonts w:hint="eastAsia"/>
        </w:rPr>
        <w:t>光模块</w:t>
      </w:r>
      <w:r w:rsidR="00460705">
        <w:t>使用相关资料</w:t>
      </w:r>
      <w:bookmarkEnd w:id="30"/>
    </w:p>
    <w:p w:rsidR="006565A9" w:rsidRDefault="006565A9" w:rsidP="006565A9">
      <w:r>
        <w:rPr>
          <w:rFonts w:hint="eastAsia"/>
        </w:rPr>
        <w:t xml:space="preserve">    </w:t>
      </w:r>
      <w:r>
        <w:rPr>
          <w:rFonts w:hint="eastAsia"/>
        </w:rPr>
        <w:t>光模块的</w:t>
      </w:r>
      <w:r>
        <w:t>使用时</w:t>
      </w:r>
      <w:r>
        <w:rPr>
          <w:rFonts w:hint="eastAsia"/>
        </w:rPr>
        <w:t>有</w:t>
      </w:r>
      <w:r>
        <w:t>很多注意事项，</w:t>
      </w:r>
      <w:r>
        <w:rPr>
          <w:rFonts w:hint="eastAsia"/>
        </w:rPr>
        <w:t>包括和</w:t>
      </w:r>
      <w:r>
        <w:t>单板的适配关系</w:t>
      </w:r>
      <w:r>
        <w:rPr>
          <w:rFonts w:hint="eastAsia"/>
        </w:rPr>
        <w:t>查阅</w:t>
      </w:r>
      <w:r>
        <w:t>，</w:t>
      </w:r>
      <w:r>
        <w:rPr>
          <w:rFonts w:hint="eastAsia"/>
        </w:rPr>
        <w:t>光模块日常安装维护</w:t>
      </w:r>
      <w:r>
        <w:t>事项，</w:t>
      </w:r>
      <w:r>
        <w:rPr>
          <w:rFonts w:hint="eastAsia"/>
        </w:rPr>
        <w:t>故障</w:t>
      </w:r>
      <w:r>
        <w:t>排查</w:t>
      </w:r>
      <w:r>
        <w:rPr>
          <w:rFonts w:hint="eastAsia"/>
        </w:rPr>
        <w:t>信息</w:t>
      </w:r>
      <w:r>
        <w:t>收集定位</w:t>
      </w:r>
      <w:r>
        <w:rPr>
          <w:rFonts w:hint="eastAsia"/>
        </w:rPr>
        <w:t>等，</w:t>
      </w:r>
      <w:r>
        <w:t>这</w:t>
      </w:r>
      <w:r>
        <w:rPr>
          <w:rFonts w:hint="eastAsia"/>
        </w:rPr>
        <w:t>些</w:t>
      </w:r>
      <w:r>
        <w:t>相关资料可以通过以下路径获取</w:t>
      </w:r>
      <w:r>
        <w:rPr>
          <w:rFonts w:hint="eastAsia"/>
        </w:rPr>
        <w:t>。</w:t>
      </w:r>
    </w:p>
    <w:p w:rsidR="00F81B09" w:rsidRDefault="00F81B09" w:rsidP="00F81B09">
      <w:pPr>
        <w:pStyle w:val="2"/>
        <w:numPr>
          <w:ilvl w:val="3"/>
          <w:numId w:val="3"/>
        </w:numPr>
      </w:pPr>
      <w:bookmarkStart w:id="31" w:name="_Toc35619512"/>
      <w:r>
        <w:rPr>
          <w:rFonts w:hint="eastAsia"/>
        </w:rPr>
        <w:t>7.1</w:t>
      </w:r>
      <w:r>
        <w:t xml:space="preserve"> </w:t>
      </w:r>
      <w:r>
        <w:rPr>
          <w:rFonts w:hint="eastAsia"/>
        </w:rPr>
        <w:t>产品</w:t>
      </w:r>
      <w:r>
        <w:t>光模块</w:t>
      </w:r>
      <w:r>
        <w:rPr>
          <w:rFonts w:hint="eastAsia"/>
        </w:rPr>
        <w:t>配套</w:t>
      </w:r>
      <w:r>
        <w:t>关系确认：</w:t>
      </w:r>
      <w:bookmarkEnd w:id="31"/>
      <w:r>
        <w:rPr>
          <w:rFonts w:hint="eastAsia"/>
        </w:rPr>
        <w:t xml:space="preserve"> </w:t>
      </w:r>
    </w:p>
    <w:p w:rsidR="006565A9" w:rsidRDefault="006565A9" w:rsidP="006565A9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公司官网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6565A9" w:rsidRPr="00C21D2D" w:rsidRDefault="006565A9" w:rsidP="006565A9">
      <w:pPr>
        <w:rPr>
          <w:rStyle w:val="af5"/>
        </w:rPr>
      </w:pPr>
      <w:r w:rsidRPr="003E50EF">
        <w:rPr>
          <w:rStyle w:val="af5"/>
        </w:rPr>
        <w:t>http://www.h3c.com/cn/</w:t>
      </w:r>
    </w:p>
    <w:p w:rsidR="006565A9" w:rsidRDefault="00A91907" w:rsidP="006565A9">
      <w:pPr>
        <w:rPr>
          <w:rStyle w:val="ms-sitemapdirectional"/>
        </w:rPr>
      </w:pPr>
      <w:hyperlink r:id="rId38" w:history="1">
        <w:r w:rsidR="006565A9" w:rsidRPr="003E50EF">
          <w:rPr>
            <w:rStyle w:val="ms-sitemapdirectional"/>
            <w:rFonts w:hint="eastAsia"/>
          </w:rPr>
          <w:t>产品支持与服务</w:t>
        </w:r>
      </w:hyperlink>
      <w:r w:rsidR="006565A9">
        <w:rPr>
          <w:rStyle w:val="ms-sitemapdirectional"/>
        </w:rPr>
        <w:t>&gt;</w:t>
      </w:r>
      <w:hyperlink r:id="rId39" w:history="1">
        <w:r w:rsidR="006565A9" w:rsidRPr="003E50EF">
          <w:rPr>
            <w:rStyle w:val="ms-sitemapdirectional"/>
            <w:rFonts w:hint="eastAsia"/>
          </w:rPr>
          <w:t>文档与软件</w:t>
        </w:r>
      </w:hyperlink>
      <w:r w:rsidR="006565A9">
        <w:rPr>
          <w:rStyle w:val="ms-sitemapdirectional"/>
        </w:rPr>
        <w:t>&gt;</w:t>
      </w:r>
      <w:hyperlink r:id="rId40" w:history="1">
        <w:r w:rsidR="006565A9" w:rsidRPr="003E50EF">
          <w:rPr>
            <w:rStyle w:val="ms-sitemapdirectional"/>
            <w:rFonts w:hint="eastAsia"/>
          </w:rPr>
          <w:t>文档中心</w:t>
        </w:r>
      </w:hyperlink>
      <w:r w:rsidR="006565A9">
        <w:rPr>
          <w:rStyle w:val="ms-sitemapdirectional"/>
        </w:rPr>
        <w:t>&gt;</w:t>
      </w:r>
      <w:r w:rsidR="006565A9" w:rsidRPr="003E50EF">
        <w:rPr>
          <w:rStyle w:val="ms-sitemapdirectional"/>
          <w:rFonts w:hint="eastAsia"/>
        </w:rPr>
        <w:t>交换机</w:t>
      </w:r>
      <w:r w:rsidR="006565A9">
        <w:rPr>
          <w:rStyle w:val="ms-sitemapdirectional"/>
          <w:rFonts w:hint="eastAsia"/>
        </w:rPr>
        <w:t>&gt;</w:t>
      </w:r>
      <w:r w:rsidR="006565A9" w:rsidRPr="003E50EF">
        <w:rPr>
          <w:rFonts w:hint="eastAsia"/>
        </w:rPr>
        <w:t xml:space="preserve"> </w:t>
      </w:r>
      <w:r w:rsidR="006565A9" w:rsidRPr="003E50EF">
        <w:rPr>
          <w:rStyle w:val="ms-sitemapdirectional"/>
          <w:rFonts w:hint="eastAsia"/>
        </w:rPr>
        <w:t>H3C S</w:t>
      </w:r>
      <w:r w:rsidR="006565A9">
        <w:rPr>
          <w:rStyle w:val="ms-sitemapdirectional"/>
        </w:rPr>
        <w:t>XXX</w:t>
      </w:r>
      <w:r w:rsidR="006565A9" w:rsidRPr="003E50EF">
        <w:rPr>
          <w:rStyle w:val="ms-sitemapdirectional"/>
          <w:rFonts w:hint="eastAsia"/>
        </w:rPr>
        <w:t>系列核心交换机</w:t>
      </w:r>
      <w:r w:rsidR="006565A9">
        <w:rPr>
          <w:rStyle w:val="ms-sitemapdirectional"/>
          <w:rFonts w:hint="eastAsia"/>
        </w:rPr>
        <w:t>&gt;</w:t>
      </w:r>
      <w:r w:rsidR="006565A9">
        <w:rPr>
          <w:rStyle w:val="ms-sitemapdirectional"/>
          <w:rFonts w:hint="eastAsia"/>
        </w:rPr>
        <w:t>安装</w:t>
      </w:r>
      <w:r w:rsidR="006565A9">
        <w:rPr>
          <w:rStyle w:val="ms-sitemapdirectional"/>
          <w:rFonts w:hint="eastAsia"/>
        </w:rPr>
        <w:t>&gt;</w:t>
      </w:r>
      <w:r w:rsidR="006565A9" w:rsidRPr="003E50EF">
        <w:rPr>
          <w:rStyle w:val="ms-sitemapdirectional"/>
        </w:rPr>
        <w:t>光模块</w:t>
      </w:r>
    </w:p>
    <w:p w:rsidR="00F81B09" w:rsidRPr="00F81B09" w:rsidRDefault="006565A9" w:rsidP="00F81B09">
      <w:r>
        <w:rPr>
          <w:noProof/>
        </w:rPr>
        <w:lastRenderedPageBreak/>
        <w:drawing>
          <wp:inline distT="0" distB="0" distL="0" distR="0" wp14:anchorId="5A1856C3" wp14:editId="72C54B48">
            <wp:extent cx="5829300" cy="18675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09" w:rsidRDefault="00F81B09" w:rsidP="00F81B09">
      <w:pPr>
        <w:pStyle w:val="2"/>
        <w:numPr>
          <w:ilvl w:val="3"/>
          <w:numId w:val="3"/>
        </w:numPr>
      </w:pPr>
      <w:bookmarkStart w:id="32" w:name="_Toc35619513"/>
      <w:r>
        <w:rPr>
          <w:rFonts w:hint="eastAsia"/>
        </w:rPr>
        <w:t>7.2</w:t>
      </w:r>
      <w:r>
        <w:t xml:space="preserve"> </w:t>
      </w:r>
      <w:r>
        <w:rPr>
          <w:rFonts w:hint="eastAsia"/>
        </w:rPr>
        <w:t>光模块日常维护</w:t>
      </w:r>
      <w:r>
        <w:t>资料：</w:t>
      </w:r>
      <w:bookmarkEnd w:id="32"/>
    </w:p>
    <w:p w:rsidR="006565A9" w:rsidRDefault="006565A9" w:rsidP="006565A9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t>DMP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6565A9" w:rsidRPr="00C21D2D" w:rsidRDefault="00A91907" w:rsidP="006565A9">
      <w:pPr>
        <w:rPr>
          <w:rStyle w:val="af5"/>
        </w:rPr>
      </w:pPr>
      <w:hyperlink r:id="rId42" w:history="1">
        <w:r w:rsidR="006565A9" w:rsidRPr="006171E1">
          <w:rPr>
            <w:rStyle w:val="af5"/>
          </w:rPr>
          <w:t>http://dmp.h3c.com/</w:t>
        </w:r>
      </w:hyperlink>
    </w:p>
    <w:p w:rsidR="006565A9" w:rsidRPr="002C0771" w:rsidRDefault="006565A9" w:rsidP="006565A9">
      <w:pPr>
        <w:rPr>
          <w:rStyle w:val="ms-sitemapdirectional"/>
        </w:rPr>
      </w:pPr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&gt;0</w:t>
      </w:r>
      <w:r>
        <w:rPr>
          <w:rStyle w:val="ms-sitemapdirectional"/>
        </w:rPr>
        <w:t>5</w:t>
      </w:r>
      <w:r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光模块</w:t>
      </w:r>
      <w:r>
        <w:rPr>
          <w:rStyle w:val="ms-sitemapdirectional"/>
          <w:rFonts w:hint="eastAsia"/>
        </w:rPr>
        <w:t>&gt;02-</w:t>
      </w:r>
      <w:r>
        <w:rPr>
          <w:rStyle w:val="ms-sitemapdirectional"/>
          <w:rFonts w:hint="eastAsia"/>
        </w:rPr>
        <w:t>日常</w:t>
      </w:r>
      <w:r>
        <w:rPr>
          <w:rStyle w:val="ms-sitemapdirectional"/>
        </w:rPr>
        <w:t>维护</w:t>
      </w:r>
      <w:r>
        <w:rPr>
          <w:rStyle w:val="ms-sitemapdirectional"/>
          <w:rFonts w:hint="eastAsia"/>
        </w:rPr>
        <w:t>&gt;</w:t>
      </w:r>
      <w:r w:rsidRPr="002C0771">
        <w:rPr>
          <w:rFonts w:hint="eastAsia"/>
        </w:rPr>
        <w:t xml:space="preserve"> </w:t>
      </w:r>
      <w:r w:rsidRPr="002C0771">
        <w:rPr>
          <w:rStyle w:val="ms-sitemapdirectional"/>
          <w:rFonts w:hint="eastAsia"/>
        </w:rPr>
        <w:t>01-</w:t>
      </w:r>
      <w:r w:rsidRPr="002C0771">
        <w:rPr>
          <w:rStyle w:val="ms-sitemapdirectional"/>
          <w:rFonts w:hint="eastAsia"/>
        </w:rPr>
        <w:t>故障处理手册</w:t>
      </w:r>
      <w:r w:rsidRPr="002C0771">
        <w:rPr>
          <w:rStyle w:val="ms-sitemapdirectional"/>
          <w:rFonts w:hint="eastAsia"/>
        </w:rPr>
        <w:t xml:space="preserve">  </w:t>
      </w:r>
    </w:p>
    <w:p w:rsidR="006565A9" w:rsidRPr="002C0771" w:rsidRDefault="006565A9" w:rsidP="006565A9">
      <w:r>
        <w:rPr>
          <w:noProof/>
        </w:rPr>
        <w:drawing>
          <wp:inline distT="0" distB="0" distL="0" distR="0" wp14:anchorId="53F26765" wp14:editId="1575625D">
            <wp:extent cx="5342623" cy="202065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6585" cy="202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A9" w:rsidRPr="002C0771" w:rsidRDefault="006565A9" w:rsidP="006565A9"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&gt;0</w:t>
      </w:r>
      <w:r>
        <w:rPr>
          <w:rStyle w:val="ms-sitemapdirectional"/>
        </w:rPr>
        <w:t>5</w:t>
      </w:r>
      <w:r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光模块</w:t>
      </w:r>
      <w:r>
        <w:rPr>
          <w:rStyle w:val="ms-sitemapdirectional"/>
          <w:rFonts w:hint="eastAsia"/>
        </w:rPr>
        <w:t>&gt;02-</w:t>
      </w:r>
      <w:r>
        <w:rPr>
          <w:rStyle w:val="ms-sitemapdirectional"/>
          <w:rFonts w:hint="eastAsia"/>
        </w:rPr>
        <w:t>日常</w:t>
      </w:r>
      <w:r>
        <w:rPr>
          <w:rStyle w:val="ms-sitemapdirectional"/>
        </w:rPr>
        <w:t>维护</w:t>
      </w:r>
      <w:r>
        <w:rPr>
          <w:rStyle w:val="ms-sitemapdirectional"/>
          <w:rFonts w:hint="eastAsia"/>
        </w:rPr>
        <w:t>&gt;</w:t>
      </w:r>
      <w:r w:rsidRPr="002C0771">
        <w:rPr>
          <w:rFonts w:hint="eastAsia"/>
        </w:rPr>
        <w:t xml:space="preserve"> </w:t>
      </w:r>
      <w:r w:rsidRPr="002C0771">
        <w:rPr>
          <w:rStyle w:val="ms-sitemapdirectional"/>
          <w:rFonts w:hint="eastAsia"/>
        </w:rPr>
        <w:t>0</w:t>
      </w:r>
      <w:r>
        <w:rPr>
          <w:rStyle w:val="ms-sitemapdirectional"/>
        </w:rPr>
        <w:t>2</w:t>
      </w:r>
      <w:r w:rsidRPr="002C0771"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日常维护</w:t>
      </w:r>
      <w:r>
        <w:rPr>
          <w:rStyle w:val="ms-sitemapdirectional"/>
        </w:rPr>
        <w:t>指导书</w:t>
      </w:r>
      <w:r w:rsidRPr="002C0771">
        <w:rPr>
          <w:rStyle w:val="ms-sitemapdirectional"/>
          <w:rFonts w:hint="eastAsia"/>
        </w:rPr>
        <w:t xml:space="preserve">  </w:t>
      </w:r>
    </w:p>
    <w:p w:rsidR="006565A9" w:rsidRDefault="006565A9" w:rsidP="006565A9">
      <w:r>
        <w:rPr>
          <w:noProof/>
        </w:rPr>
        <w:drawing>
          <wp:inline distT="0" distB="0" distL="0" distR="0" wp14:anchorId="534B4700" wp14:editId="09EFB434">
            <wp:extent cx="5392877" cy="2127778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8795" cy="21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A9" w:rsidRPr="006F3590" w:rsidRDefault="006565A9" w:rsidP="006565A9"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&gt;0</w:t>
      </w:r>
      <w:r>
        <w:rPr>
          <w:rStyle w:val="ms-sitemapdirectional"/>
        </w:rPr>
        <w:t>5</w:t>
      </w:r>
      <w:r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光模块</w:t>
      </w:r>
      <w:r>
        <w:rPr>
          <w:rStyle w:val="ms-sitemapdirectional"/>
          <w:rFonts w:hint="eastAsia"/>
        </w:rPr>
        <w:t>&gt;0</w:t>
      </w:r>
      <w:r>
        <w:rPr>
          <w:rStyle w:val="ms-sitemapdirectional"/>
        </w:rPr>
        <w:t>1</w:t>
      </w:r>
      <w:r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开局配置</w:t>
      </w:r>
      <w:r>
        <w:rPr>
          <w:rStyle w:val="ms-sitemapdirectional"/>
          <w:rFonts w:hint="eastAsia"/>
        </w:rPr>
        <w:t>&gt;</w:t>
      </w:r>
      <w:r w:rsidRPr="002C0771">
        <w:rPr>
          <w:rFonts w:hint="eastAsia"/>
        </w:rPr>
        <w:t xml:space="preserve"> </w:t>
      </w:r>
      <w:r w:rsidRPr="002C0771">
        <w:rPr>
          <w:rStyle w:val="ms-sitemapdirectional"/>
          <w:rFonts w:hint="eastAsia"/>
        </w:rPr>
        <w:t>0</w:t>
      </w:r>
      <w:r>
        <w:rPr>
          <w:rStyle w:val="ms-sitemapdirectional"/>
        </w:rPr>
        <w:t>1</w:t>
      </w:r>
      <w:r w:rsidRPr="002C0771"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产品安装指导</w:t>
      </w:r>
      <w:r w:rsidRPr="002C0771">
        <w:rPr>
          <w:rStyle w:val="ms-sitemapdirectional"/>
          <w:rFonts w:hint="eastAsia"/>
        </w:rPr>
        <w:t xml:space="preserve"> </w:t>
      </w:r>
    </w:p>
    <w:p w:rsidR="006565A9" w:rsidRDefault="006565A9" w:rsidP="006565A9">
      <w:r>
        <w:rPr>
          <w:noProof/>
        </w:rPr>
        <w:lastRenderedPageBreak/>
        <w:drawing>
          <wp:inline distT="0" distB="0" distL="0" distR="0" wp14:anchorId="4BE0E344" wp14:editId="0D7B8046">
            <wp:extent cx="5358137" cy="21607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2954" cy="21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09" w:rsidRDefault="00F81B09" w:rsidP="00F81B09"/>
    <w:p w:rsidR="004A7B40" w:rsidRDefault="00861265" w:rsidP="0060378C">
      <w:pPr>
        <w:pStyle w:val="1"/>
      </w:pPr>
      <w:bookmarkStart w:id="33" w:name="_Toc35619514"/>
      <w:r>
        <w:rPr>
          <w:rFonts w:hint="eastAsia"/>
        </w:rPr>
        <w:t>产品及技术学习</w:t>
      </w:r>
      <w:r w:rsidR="0060378C">
        <w:rPr>
          <w:rFonts w:hint="eastAsia"/>
        </w:rPr>
        <w:t>资料</w:t>
      </w:r>
      <w:r w:rsidR="0060378C">
        <w:t>路径</w:t>
      </w:r>
      <w:bookmarkEnd w:id="33"/>
    </w:p>
    <w:p w:rsidR="00460705" w:rsidRPr="006565A9" w:rsidRDefault="006565A9" w:rsidP="00460705">
      <w:r>
        <w:rPr>
          <w:rFonts w:hint="eastAsia"/>
        </w:rPr>
        <w:t>如果</w:t>
      </w:r>
      <w:r>
        <w:t>需要获取交换机产品</w:t>
      </w:r>
      <w:r>
        <w:rPr>
          <w:rFonts w:hint="eastAsia"/>
        </w:rPr>
        <w:t>技术</w:t>
      </w:r>
      <w:r>
        <w:t>资料或者</w:t>
      </w:r>
      <w:r>
        <w:rPr>
          <w:rFonts w:hint="eastAsia"/>
        </w:rPr>
        <w:t>交换机热门</w:t>
      </w:r>
      <w:r>
        <w:t>技术学习资料，可以</w:t>
      </w:r>
      <w:r>
        <w:rPr>
          <w:rFonts w:hint="eastAsia"/>
        </w:rPr>
        <w:t>从以下</w:t>
      </w:r>
      <w:r>
        <w:t>路径获取</w:t>
      </w:r>
      <w:r>
        <w:rPr>
          <w:rFonts w:hint="eastAsia"/>
        </w:rPr>
        <w:t>。</w:t>
      </w:r>
    </w:p>
    <w:p w:rsidR="00861265" w:rsidRDefault="00861265" w:rsidP="00861265">
      <w:pPr>
        <w:pStyle w:val="2"/>
        <w:numPr>
          <w:ilvl w:val="3"/>
          <w:numId w:val="3"/>
        </w:numPr>
      </w:pPr>
      <w:bookmarkStart w:id="34" w:name="_Toc35619515"/>
      <w:r>
        <w:rPr>
          <w:rFonts w:hint="eastAsia"/>
        </w:rPr>
        <w:t>8.1</w:t>
      </w:r>
      <w:r>
        <w:t xml:space="preserve"> </w:t>
      </w:r>
      <w:r>
        <w:rPr>
          <w:rFonts w:hint="eastAsia"/>
        </w:rPr>
        <w:t>产品、</w:t>
      </w:r>
      <w:r>
        <w:t>技术</w:t>
      </w:r>
      <w:r>
        <w:rPr>
          <w:rFonts w:hint="eastAsia"/>
        </w:rPr>
        <w:t>介绍及</w:t>
      </w:r>
      <w:r>
        <w:t>维护</w:t>
      </w:r>
      <w:r>
        <w:rPr>
          <w:rFonts w:hint="eastAsia"/>
        </w:rPr>
        <w:t>学习</w:t>
      </w:r>
      <w:r>
        <w:t>资料：</w:t>
      </w:r>
      <w:bookmarkEnd w:id="34"/>
      <w:r>
        <w:rPr>
          <w:rFonts w:hint="eastAsia"/>
        </w:rPr>
        <w:t xml:space="preserve"> </w:t>
      </w:r>
    </w:p>
    <w:p w:rsidR="006565A9" w:rsidRDefault="006565A9" w:rsidP="006565A9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t>DMP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6565A9" w:rsidRPr="00C21D2D" w:rsidRDefault="00A91907" w:rsidP="006565A9">
      <w:pPr>
        <w:rPr>
          <w:rStyle w:val="af5"/>
        </w:rPr>
      </w:pPr>
      <w:hyperlink r:id="rId46" w:history="1">
        <w:r w:rsidR="006565A9" w:rsidRPr="006171E1">
          <w:rPr>
            <w:rStyle w:val="af5"/>
          </w:rPr>
          <w:t>http://dmp.h3c.com/</w:t>
        </w:r>
      </w:hyperlink>
    </w:p>
    <w:p w:rsidR="006565A9" w:rsidRPr="002C0771" w:rsidRDefault="006565A9" w:rsidP="006565A9">
      <w:pPr>
        <w:rPr>
          <w:rStyle w:val="ms-sitemapdirectional"/>
        </w:rPr>
      </w:pPr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&gt;0</w:t>
      </w:r>
      <w:r>
        <w:rPr>
          <w:rStyle w:val="ms-sitemapdirectional"/>
        </w:rPr>
        <w:t>5</w:t>
      </w:r>
      <w:r>
        <w:rPr>
          <w:rStyle w:val="ms-sitemapdirectional"/>
          <w:rFonts w:hint="eastAsia"/>
        </w:rPr>
        <w:t>-</w:t>
      </w:r>
      <w:r>
        <w:rPr>
          <w:rStyle w:val="ms-sitemapdirectional"/>
          <w:rFonts w:hint="eastAsia"/>
        </w:rPr>
        <w:t>光模块</w:t>
      </w:r>
      <w:r>
        <w:rPr>
          <w:rStyle w:val="ms-sitemapdirectional"/>
          <w:rFonts w:hint="eastAsia"/>
        </w:rPr>
        <w:t>&gt;06-</w:t>
      </w:r>
      <w:r>
        <w:rPr>
          <w:rStyle w:val="ms-sitemapdirectional"/>
          <w:rFonts w:hint="eastAsia"/>
        </w:rPr>
        <w:t>关键</w:t>
      </w:r>
      <w:r>
        <w:rPr>
          <w:rStyle w:val="ms-sitemapdirectional"/>
        </w:rPr>
        <w:t>技术协议</w:t>
      </w:r>
      <w:r>
        <w:rPr>
          <w:rStyle w:val="ms-sitemapdirectional"/>
          <w:rFonts w:hint="eastAsia"/>
        </w:rPr>
        <w:t>&gt;</w:t>
      </w:r>
      <w:r w:rsidRPr="002C0771">
        <w:rPr>
          <w:rStyle w:val="ms-sitemapdirectional"/>
          <w:rFonts w:hint="eastAsia"/>
        </w:rPr>
        <w:t xml:space="preserve">  </w:t>
      </w:r>
    </w:p>
    <w:p w:rsidR="006565A9" w:rsidRPr="005979AC" w:rsidRDefault="006565A9" w:rsidP="006565A9">
      <w:r>
        <w:rPr>
          <w:noProof/>
        </w:rPr>
        <w:drawing>
          <wp:inline distT="0" distB="0" distL="0" distR="0" wp14:anchorId="797EE1B6" wp14:editId="13A5FBD4">
            <wp:extent cx="5247409" cy="289636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3296" cy="28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65" w:rsidRPr="00F81B09" w:rsidRDefault="00861265" w:rsidP="00861265"/>
    <w:p w:rsidR="00861265" w:rsidRPr="00861265" w:rsidRDefault="00861265" w:rsidP="00861265">
      <w:pPr>
        <w:pStyle w:val="2"/>
        <w:numPr>
          <w:ilvl w:val="3"/>
          <w:numId w:val="3"/>
        </w:numPr>
      </w:pPr>
      <w:bookmarkStart w:id="35" w:name="_Toc35619516"/>
      <w:r>
        <w:rPr>
          <w:rFonts w:hint="eastAsia"/>
        </w:rPr>
        <w:t>8.2</w:t>
      </w:r>
      <w:r>
        <w:t xml:space="preserve"> </w:t>
      </w:r>
      <w:r>
        <w:rPr>
          <w:rFonts w:hint="eastAsia"/>
        </w:rPr>
        <w:t>多媒体</w:t>
      </w:r>
      <w:r>
        <w:t>视频资料：</w:t>
      </w:r>
      <w:bookmarkEnd w:id="35"/>
    </w:p>
    <w:p w:rsidR="006565A9" w:rsidRDefault="006565A9" w:rsidP="006565A9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LMS</w:t>
      </w:r>
      <w:r>
        <w:rPr>
          <w:rFonts w:hint="eastAsia"/>
        </w:rPr>
        <w:t>大讲堂：</w:t>
      </w:r>
    </w:p>
    <w:p w:rsidR="006565A9" w:rsidRDefault="00A91907" w:rsidP="006565A9">
      <w:pPr>
        <w:rPr>
          <w:rStyle w:val="af5"/>
        </w:rPr>
      </w:pPr>
      <w:hyperlink r:id="rId48" w:anchor="resource/course" w:history="1">
        <w:r w:rsidR="006565A9" w:rsidRPr="003168B0">
          <w:rPr>
            <w:rStyle w:val="af5"/>
          </w:rPr>
          <w:t>http://lms.h3c.com/zxy-student-web/#resource/course</w:t>
        </w:r>
      </w:hyperlink>
    </w:p>
    <w:p w:rsidR="006565A9" w:rsidRPr="00324112" w:rsidRDefault="006565A9" w:rsidP="006565A9">
      <w:r>
        <w:rPr>
          <w:rFonts w:hint="eastAsia"/>
        </w:rPr>
        <w:t>比</w:t>
      </w:r>
      <w:r w:rsidRPr="00324112">
        <w:t>如</w:t>
      </w:r>
      <w:r>
        <w:rPr>
          <w:rFonts w:hint="eastAsia"/>
        </w:rPr>
        <w:t>获取</w:t>
      </w:r>
      <w:r w:rsidRPr="00324112">
        <w:t>S10500</w:t>
      </w:r>
      <w:r>
        <w:t>产品视频</w:t>
      </w:r>
      <w:r>
        <w:rPr>
          <w:rFonts w:hint="eastAsia"/>
        </w:rPr>
        <w:t>介绍，或者产品</w:t>
      </w:r>
      <w:r>
        <w:t>维护</w:t>
      </w:r>
      <w:r>
        <w:rPr>
          <w:rFonts w:hint="eastAsia"/>
        </w:rPr>
        <w:t>指导</w:t>
      </w:r>
      <w:r>
        <w:t>，</w:t>
      </w:r>
      <w:r w:rsidRPr="00324112">
        <w:t>直接搜索关键词</w:t>
      </w:r>
      <w:r>
        <w:rPr>
          <w:rFonts w:hint="eastAsia"/>
        </w:rPr>
        <w:t>10500</w:t>
      </w:r>
      <w:r>
        <w:rPr>
          <w:rFonts w:hint="eastAsia"/>
        </w:rPr>
        <w:t>即可</w:t>
      </w:r>
      <w:r>
        <w:t>：</w:t>
      </w:r>
    </w:p>
    <w:p w:rsidR="006565A9" w:rsidRDefault="006565A9" w:rsidP="006565A9">
      <w:r>
        <w:rPr>
          <w:noProof/>
        </w:rPr>
        <w:drawing>
          <wp:inline distT="0" distB="0" distL="0" distR="0" wp14:anchorId="2C514990" wp14:editId="457FE3CB">
            <wp:extent cx="5723907" cy="21224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8632" cy="21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A9" w:rsidRPr="00324112" w:rsidRDefault="006565A9" w:rsidP="006565A9">
      <w:r>
        <w:rPr>
          <w:rFonts w:hint="eastAsia"/>
        </w:rPr>
        <w:t>比如想获取</w:t>
      </w:r>
      <w:r>
        <w:t>VXLAN</w:t>
      </w:r>
      <w:r>
        <w:rPr>
          <w:rFonts w:hint="eastAsia"/>
        </w:rPr>
        <w:t>技术</w:t>
      </w:r>
      <w:r>
        <w:t>视频</w:t>
      </w:r>
      <w:r>
        <w:rPr>
          <w:rFonts w:hint="eastAsia"/>
        </w:rPr>
        <w:t>介绍，输入</w:t>
      </w:r>
      <w:r>
        <w:t>关键词</w:t>
      </w:r>
      <w:r>
        <w:t>VXLAN</w:t>
      </w:r>
      <w:r>
        <w:t>搜索：</w:t>
      </w:r>
    </w:p>
    <w:p w:rsidR="006565A9" w:rsidRDefault="006565A9" w:rsidP="006565A9">
      <w:r>
        <w:rPr>
          <w:noProof/>
        </w:rPr>
        <w:drawing>
          <wp:inline distT="0" distB="0" distL="0" distR="0" wp14:anchorId="5652AB5A" wp14:editId="3C8475E9">
            <wp:extent cx="5272645" cy="3236531"/>
            <wp:effectExtent l="0" t="0" r="444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1797" cy="32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A9" w:rsidRDefault="006565A9" w:rsidP="006565A9">
      <w:r>
        <w:rPr>
          <w:rFonts w:hint="eastAsia"/>
        </w:rPr>
        <w:t>也</w:t>
      </w:r>
      <w:r>
        <w:t>可以按照目录分类检索获取</w:t>
      </w:r>
      <w:r>
        <w:rPr>
          <w:rFonts w:hint="eastAsia"/>
        </w:rPr>
        <w:t>交换机</w:t>
      </w:r>
      <w:r>
        <w:t>产品知识</w:t>
      </w:r>
      <w:r>
        <w:rPr>
          <w:rFonts w:hint="eastAsia"/>
        </w:rPr>
        <w:t>视频</w:t>
      </w:r>
      <w:r>
        <w:t>介绍：</w:t>
      </w:r>
    </w:p>
    <w:p w:rsidR="006565A9" w:rsidRDefault="006565A9" w:rsidP="006565A9">
      <w:r>
        <w:rPr>
          <w:noProof/>
        </w:rPr>
        <w:lastRenderedPageBreak/>
        <w:drawing>
          <wp:inline distT="0" distB="0" distL="0" distR="0" wp14:anchorId="40AC39CC" wp14:editId="2A320BE5">
            <wp:extent cx="5829300" cy="31819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A9" w:rsidRDefault="006565A9" w:rsidP="006565A9">
      <w:r>
        <w:rPr>
          <w:rFonts w:hint="eastAsia"/>
        </w:rPr>
        <w:t>根据</w:t>
      </w:r>
      <w:r>
        <w:t>目录分类检索获取</w:t>
      </w:r>
      <w:r>
        <w:rPr>
          <w:rFonts w:hint="eastAsia"/>
        </w:rPr>
        <w:t>协议技术</w:t>
      </w:r>
      <w:r>
        <w:t>知识</w:t>
      </w:r>
      <w:r>
        <w:rPr>
          <w:rFonts w:hint="eastAsia"/>
        </w:rPr>
        <w:t>视频</w:t>
      </w:r>
      <w:r>
        <w:t>介绍：</w:t>
      </w:r>
    </w:p>
    <w:p w:rsidR="006565A9" w:rsidRPr="002359CB" w:rsidRDefault="006565A9" w:rsidP="006565A9">
      <w:r>
        <w:rPr>
          <w:noProof/>
        </w:rPr>
        <w:drawing>
          <wp:inline distT="0" distB="0" distL="0" distR="0" wp14:anchorId="5CFF204A" wp14:editId="42869764">
            <wp:extent cx="5829300" cy="29768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65" w:rsidRPr="00460705" w:rsidRDefault="00861265" w:rsidP="00460705"/>
    <w:p w:rsidR="00A90E4F" w:rsidRDefault="00460705" w:rsidP="00A90E4F">
      <w:pPr>
        <w:pStyle w:val="1"/>
      </w:pPr>
      <w:bookmarkStart w:id="36" w:name="_Toc35619517"/>
      <w:r>
        <w:rPr>
          <w:rFonts w:hint="eastAsia"/>
        </w:rPr>
        <w:t>交换机</w:t>
      </w:r>
      <w:r w:rsidR="00A90E4F">
        <w:t>产品</w:t>
      </w:r>
      <w:r w:rsidR="00861265">
        <w:rPr>
          <w:rFonts w:hint="eastAsia"/>
        </w:rPr>
        <w:t>日常</w:t>
      </w:r>
      <w:r w:rsidR="00A90E4F">
        <w:rPr>
          <w:rFonts w:hint="eastAsia"/>
        </w:rPr>
        <w:t>工具</w:t>
      </w:r>
      <w:bookmarkEnd w:id="36"/>
    </w:p>
    <w:p w:rsidR="00460705" w:rsidRPr="00637A0B" w:rsidRDefault="00637A0B" w:rsidP="00460705">
      <w:r>
        <w:rPr>
          <w:rFonts w:hint="eastAsia"/>
        </w:rPr>
        <w:t xml:space="preserve">    </w:t>
      </w:r>
      <w:r>
        <w:rPr>
          <w:rFonts w:hint="eastAsia"/>
        </w:rPr>
        <w:t>在排查</w:t>
      </w:r>
      <w:r>
        <w:t>交换机故障，或者</w:t>
      </w:r>
      <w:r>
        <w:rPr>
          <w:rFonts w:hint="eastAsia"/>
        </w:rPr>
        <w:t>日常</w:t>
      </w:r>
      <w:r>
        <w:t>维护</w:t>
      </w:r>
      <w:r>
        <w:rPr>
          <w:rFonts w:hint="eastAsia"/>
        </w:rPr>
        <w:t>、</w:t>
      </w:r>
      <w:r>
        <w:t>巡检中，</w:t>
      </w:r>
      <w:r>
        <w:rPr>
          <w:rFonts w:hint="eastAsia"/>
        </w:rPr>
        <w:t>都</w:t>
      </w:r>
      <w:r>
        <w:t>可以通过标杆的</w:t>
      </w:r>
      <w:r>
        <w:rPr>
          <w:rFonts w:hint="eastAsia"/>
        </w:rPr>
        <w:t>神器、</w:t>
      </w:r>
      <w:r>
        <w:t>中低端交换机分析工具</w:t>
      </w:r>
      <w:r>
        <w:rPr>
          <w:rFonts w:hint="eastAsia"/>
        </w:rPr>
        <w:t>对</w:t>
      </w:r>
      <w:r>
        <w:t>设备的运行状态做个比较详细的分析</w:t>
      </w:r>
      <w:r>
        <w:rPr>
          <w:rFonts w:hint="eastAsia"/>
        </w:rPr>
        <w:t>，分析</w:t>
      </w:r>
      <w:r>
        <w:t>内容</w:t>
      </w:r>
      <w:r>
        <w:rPr>
          <w:rFonts w:hint="eastAsia"/>
        </w:rPr>
        <w:t>包括</w:t>
      </w:r>
      <w:r>
        <w:t>CPU</w:t>
      </w:r>
      <w:r>
        <w:rPr>
          <w:rFonts w:hint="eastAsia"/>
        </w:rPr>
        <w:t>、</w:t>
      </w:r>
      <w:r>
        <w:t>内存、板卡状态、</w:t>
      </w:r>
      <w:r>
        <w:t>STP</w:t>
      </w:r>
      <w:r>
        <w:t>、</w:t>
      </w:r>
      <w:r>
        <w:t>MAC</w:t>
      </w:r>
      <w:r>
        <w:t>漂移、芯片丢包、接口错包</w:t>
      </w:r>
      <w:r>
        <w:rPr>
          <w:rFonts w:hint="eastAsia"/>
        </w:rPr>
        <w:t>等等</w:t>
      </w:r>
      <w:r>
        <w:t>内容。</w:t>
      </w:r>
      <w:r>
        <w:rPr>
          <w:rFonts w:hint="eastAsia"/>
        </w:rPr>
        <w:t>可以帮忙我们更快速</w:t>
      </w:r>
      <w:r>
        <w:t>地发现问题，定位问题。</w:t>
      </w:r>
    </w:p>
    <w:p w:rsidR="00861265" w:rsidRDefault="00861265" w:rsidP="00861265">
      <w:pPr>
        <w:pStyle w:val="2"/>
        <w:numPr>
          <w:ilvl w:val="3"/>
          <w:numId w:val="3"/>
        </w:numPr>
      </w:pPr>
      <w:bookmarkStart w:id="37" w:name="_Toc35619518"/>
      <w:r>
        <w:rPr>
          <w:rFonts w:hint="eastAsia"/>
        </w:rPr>
        <w:lastRenderedPageBreak/>
        <w:t>9.1</w:t>
      </w:r>
      <w:r>
        <w:t xml:space="preserve"> </w:t>
      </w:r>
      <w:r>
        <w:rPr>
          <w:rFonts w:hint="eastAsia"/>
        </w:rPr>
        <w:t>中低端交换机</w:t>
      </w:r>
      <w:r>
        <w:t>分析工具：</w:t>
      </w:r>
      <w:bookmarkEnd w:id="37"/>
      <w:r>
        <w:rPr>
          <w:rFonts w:hint="eastAsia"/>
        </w:rPr>
        <w:t xml:space="preserve"> </w:t>
      </w:r>
    </w:p>
    <w:p w:rsidR="00637A0B" w:rsidRDefault="00637A0B" w:rsidP="00637A0B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t>DMP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637A0B" w:rsidRPr="00C21D2D" w:rsidRDefault="00A91907" w:rsidP="00637A0B">
      <w:pPr>
        <w:rPr>
          <w:rStyle w:val="af5"/>
        </w:rPr>
      </w:pPr>
      <w:hyperlink r:id="rId53" w:history="1">
        <w:r w:rsidR="00637A0B" w:rsidRPr="006171E1">
          <w:rPr>
            <w:rStyle w:val="af5"/>
          </w:rPr>
          <w:t>http://dmp.h3c.com/</w:t>
        </w:r>
      </w:hyperlink>
    </w:p>
    <w:p w:rsidR="00637A0B" w:rsidRPr="00470BE2" w:rsidRDefault="00637A0B" w:rsidP="00637A0B">
      <w:r w:rsidRPr="00C24BAF">
        <w:rPr>
          <w:rStyle w:val="ms-sitemapdirectional"/>
          <w:rFonts w:hint="eastAsia"/>
        </w:rPr>
        <w:t>技术服务部文档管理平台</w:t>
      </w:r>
      <w:r>
        <w:rPr>
          <w:rStyle w:val="ms-sitemapdirectional"/>
          <w:rFonts w:hint="eastAsia"/>
        </w:rPr>
        <w:t>&gt;</w:t>
      </w:r>
      <w:r w:rsidRPr="000D030B">
        <w:rPr>
          <w:rStyle w:val="ms-sitemapdirectional"/>
          <w:rFonts w:hint="eastAsia"/>
        </w:rPr>
        <w:t>技术支持中心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00-</w:t>
      </w:r>
      <w:r w:rsidRPr="006E0F57">
        <w:rPr>
          <w:rStyle w:val="ms-sitemapdirectional"/>
          <w:rFonts w:hint="eastAsia"/>
        </w:rPr>
        <w:t>技术支持中心资料体系建设</w:t>
      </w:r>
      <w:r w:rsidRPr="000D030B">
        <w:rPr>
          <w:rStyle w:val="ms-sitemapdirectional"/>
          <w:rFonts w:hint="eastAsia"/>
        </w:rPr>
        <w:t>&gt;</w:t>
      </w:r>
      <w:r w:rsidRPr="006E0F57">
        <w:rPr>
          <w:rStyle w:val="ms-sitemapdirectional"/>
          <w:rFonts w:hint="eastAsia"/>
        </w:rPr>
        <w:t>02-</w:t>
      </w:r>
      <w:r w:rsidRPr="006E0F57">
        <w:rPr>
          <w:rStyle w:val="ms-sitemapdirectional"/>
          <w:rFonts w:hint="eastAsia"/>
        </w:rPr>
        <w:t>交换机</w:t>
      </w:r>
      <w:r>
        <w:rPr>
          <w:rStyle w:val="ms-sitemapdirectional"/>
          <w:rFonts w:hint="eastAsia"/>
        </w:rPr>
        <w:t>&gt;07-</w:t>
      </w:r>
      <w:r>
        <w:rPr>
          <w:rStyle w:val="ms-sitemapdirectional"/>
          <w:rFonts w:hint="eastAsia"/>
        </w:rPr>
        <w:t>交换机</w:t>
      </w:r>
      <w:r>
        <w:rPr>
          <w:rStyle w:val="ms-sitemapdirectional"/>
        </w:rPr>
        <w:t>维护常用工具</w:t>
      </w:r>
      <w:r>
        <w:rPr>
          <w:rStyle w:val="ms-sitemapdirectional"/>
          <w:rFonts w:hint="eastAsia"/>
        </w:rPr>
        <w:t>&gt;</w:t>
      </w:r>
      <w:r>
        <w:rPr>
          <w:rStyle w:val="ms-sitemapdirectional"/>
        </w:rPr>
        <w:t>dianalyse1.</w:t>
      </w:r>
      <w:proofErr w:type="gramStart"/>
      <w:r>
        <w:rPr>
          <w:rStyle w:val="ms-sitemapdirectional"/>
        </w:rPr>
        <w:t>xxx</w:t>
      </w:r>
      <w:proofErr w:type="gramEnd"/>
    </w:p>
    <w:p w:rsidR="00637A0B" w:rsidRDefault="00637A0B" w:rsidP="00637A0B">
      <w:r>
        <w:rPr>
          <w:noProof/>
        </w:rPr>
        <w:drawing>
          <wp:inline distT="0" distB="0" distL="0" distR="0" wp14:anchorId="41081BAC" wp14:editId="6F1A6222">
            <wp:extent cx="3621218" cy="188910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34859" cy="18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0B" w:rsidRDefault="00637A0B" w:rsidP="00637A0B">
      <w:pPr>
        <w:pStyle w:val="2"/>
        <w:numPr>
          <w:ilvl w:val="3"/>
          <w:numId w:val="3"/>
        </w:numPr>
      </w:pPr>
      <w:bookmarkStart w:id="38" w:name="_Toc35619519"/>
      <w:r>
        <w:rPr>
          <w:rFonts w:hint="eastAsia"/>
        </w:rPr>
        <w:t>9.</w:t>
      </w:r>
      <w:r>
        <w:t xml:space="preserve">2 </w:t>
      </w:r>
      <w:r w:rsidRPr="00C21D2D">
        <w:rPr>
          <w:rFonts w:hint="eastAsia"/>
        </w:rPr>
        <w:t>标杆的神器</w:t>
      </w:r>
      <w:r>
        <w:t>分析工具：</w:t>
      </w:r>
      <w:bookmarkEnd w:id="38"/>
      <w:r>
        <w:rPr>
          <w:rFonts w:hint="eastAsia"/>
        </w:rPr>
        <w:t xml:space="preserve"> </w:t>
      </w:r>
    </w:p>
    <w:p w:rsidR="00637A0B" w:rsidRDefault="00637A0B" w:rsidP="00637A0B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公司官网</w:t>
      </w:r>
      <w:r w:rsidRPr="00D4580F">
        <w:rPr>
          <w:rFonts w:hint="eastAsia"/>
        </w:rPr>
        <w:t>路径</w:t>
      </w:r>
      <w:r>
        <w:rPr>
          <w:rFonts w:hint="eastAsia"/>
        </w:rPr>
        <w:t>：</w:t>
      </w:r>
    </w:p>
    <w:p w:rsidR="00637A0B" w:rsidRDefault="00637A0B" w:rsidP="00637A0B">
      <w:r w:rsidRPr="00D4580F">
        <w:rPr>
          <w:rFonts w:hint="eastAsia"/>
        </w:rPr>
        <w:t>产品支持与服务</w:t>
      </w:r>
      <w:r>
        <w:rPr>
          <w:rStyle w:val="ms-sitemapdirectional"/>
          <w:rFonts w:hint="eastAsia"/>
        </w:rPr>
        <w:t>&gt;</w:t>
      </w:r>
      <w:r w:rsidRPr="00D4580F">
        <w:rPr>
          <w:rFonts w:hint="eastAsia"/>
        </w:rPr>
        <w:t>文档与软件</w:t>
      </w:r>
      <w:r>
        <w:rPr>
          <w:rStyle w:val="ms-sitemapdirectional"/>
          <w:rFonts w:hint="eastAsia"/>
        </w:rPr>
        <w:t>&gt;</w:t>
      </w:r>
      <w:r w:rsidRPr="00D4580F">
        <w:rPr>
          <w:rFonts w:hint="eastAsia"/>
        </w:rPr>
        <w:t>软件下载</w:t>
      </w:r>
      <w:r>
        <w:rPr>
          <w:rStyle w:val="ms-sitemapdirectional"/>
          <w:rFonts w:hint="eastAsia"/>
        </w:rPr>
        <w:t>&gt;</w:t>
      </w:r>
      <w:r w:rsidRPr="00D4580F">
        <w:rPr>
          <w:rFonts w:hint="eastAsia"/>
        </w:rPr>
        <w:t>其它产品</w:t>
      </w:r>
      <w:r>
        <w:rPr>
          <w:rStyle w:val="ms-sitemapdirectional"/>
          <w:rFonts w:hint="eastAsia"/>
        </w:rPr>
        <w:t>&gt;</w:t>
      </w:r>
      <w:r w:rsidRPr="00D4580F">
        <w:rPr>
          <w:rFonts w:hint="eastAsia"/>
        </w:rPr>
        <w:t>华</w:t>
      </w:r>
      <w:proofErr w:type="gramStart"/>
      <w:r w:rsidRPr="00D4580F">
        <w:rPr>
          <w:rFonts w:hint="eastAsia"/>
        </w:rPr>
        <w:t>三软件</w:t>
      </w:r>
      <w:proofErr w:type="gramEnd"/>
      <w:r>
        <w:rPr>
          <w:rStyle w:val="ms-sitemapdirectional"/>
          <w:rFonts w:hint="eastAsia"/>
        </w:rPr>
        <w:t>&gt;</w:t>
      </w:r>
      <w:r w:rsidRPr="00D4580F">
        <w:rPr>
          <w:rFonts w:hint="eastAsia"/>
        </w:rPr>
        <w:t>标杆的神器</w:t>
      </w:r>
    </w:p>
    <w:p w:rsidR="00861265" w:rsidRPr="00637A0B" w:rsidRDefault="00E42F9E" w:rsidP="00460705">
      <w:bookmarkStart w:id="39" w:name="_GoBack"/>
      <w:r>
        <w:rPr>
          <w:noProof/>
        </w:rPr>
        <w:drawing>
          <wp:inline distT="0" distB="0" distL="0" distR="0" wp14:anchorId="54F3E7A1" wp14:editId="2C09E52E">
            <wp:extent cx="5520597" cy="1486592"/>
            <wp:effectExtent l="0" t="0" r="444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8975" cy="14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:rsidR="00653B8A" w:rsidRDefault="00460705" w:rsidP="00C24BAF">
      <w:pPr>
        <w:pStyle w:val="1"/>
        <w:jc w:val="both"/>
      </w:pPr>
      <w:bookmarkStart w:id="40" w:name="_Toc35619520"/>
      <w:r>
        <w:rPr>
          <w:rFonts w:hint="eastAsia"/>
        </w:rPr>
        <w:t>交换机</w:t>
      </w:r>
      <w:r>
        <w:t>技术</w:t>
      </w:r>
      <w:r>
        <w:rPr>
          <w:rFonts w:hint="eastAsia"/>
        </w:rPr>
        <w:t>资料</w:t>
      </w:r>
      <w:r>
        <w:t>路径汇总</w:t>
      </w:r>
      <w:bookmarkEnd w:id="40"/>
    </w:p>
    <w:p w:rsidR="00460705" w:rsidRDefault="00460705" w:rsidP="00460705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DMP</w:t>
      </w:r>
      <w:r>
        <w:rPr>
          <w:rFonts w:hint="eastAsia"/>
        </w:rPr>
        <w:t>路径</w:t>
      </w:r>
    </w:p>
    <w:p w:rsidR="00460705" w:rsidRDefault="00A91907" w:rsidP="00460705">
      <w:hyperlink r:id="rId56" w:history="1">
        <w:r w:rsidR="00460705" w:rsidRPr="006171E1">
          <w:rPr>
            <w:rStyle w:val="af5"/>
          </w:rPr>
          <w:t>http://dmp.h3c.com/</w:t>
        </w:r>
      </w:hyperlink>
    </w:p>
    <w:p w:rsidR="00460705" w:rsidRDefault="00C24BAF" w:rsidP="00460705">
      <w:pPr>
        <w:rPr>
          <w:rStyle w:val="ms-sitemapdirectional"/>
        </w:rPr>
      </w:pPr>
      <w:r w:rsidRPr="00C24BAF">
        <w:rPr>
          <w:rStyle w:val="ms-sitemapdirectional"/>
          <w:rFonts w:hint="eastAsia"/>
        </w:rPr>
        <w:t>技术服务部文档管理平台</w:t>
      </w:r>
      <w:r w:rsidR="006E0F57">
        <w:rPr>
          <w:rStyle w:val="ms-sitemapdirectional"/>
          <w:rFonts w:hint="eastAsia"/>
        </w:rPr>
        <w:t>&gt;</w:t>
      </w:r>
      <w:r w:rsidR="00460705" w:rsidRPr="000D030B">
        <w:rPr>
          <w:rStyle w:val="ms-sitemapdirectional"/>
          <w:rFonts w:hint="eastAsia"/>
        </w:rPr>
        <w:t>技术支持中心</w:t>
      </w:r>
      <w:r w:rsidR="00460705" w:rsidRPr="000D030B">
        <w:rPr>
          <w:rStyle w:val="ms-sitemapdirectional"/>
          <w:rFonts w:hint="eastAsia"/>
        </w:rPr>
        <w:t>&gt;</w:t>
      </w:r>
      <w:r w:rsidR="006E0F57" w:rsidRPr="006E0F57">
        <w:rPr>
          <w:rStyle w:val="ms-sitemapdirectional"/>
          <w:rFonts w:hint="eastAsia"/>
        </w:rPr>
        <w:t>00-</w:t>
      </w:r>
      <w:r w:rsidR="006E0F57" w:rsidRPr="006E0F57">
        <w:rPr>
          <w:rStyle w:val="ms-sitemapdirectional"/>
          <w:rFonts w:hint="eastAsia"/>
        </w:rPr>
        <w:t>技术支持中心资料体系建设</w:t>
      </w:r>
      <w:r w:rsidR="006E0F57" w:rsidRPr="000D030B">
        <w:rPr>
          <w:rStyle w:val="ms-sitemapdirectional"/>
          <w:rFonts w:hint="eastAsia"/>
        </w:rPr>
        <w:t>&gt;</w:t>
      </w:r>
      <w:r w:rsidR="006E0F57" w:rsidRPr="006E0F57">
        <w:rPr>
          <w:rStyle w:val="ms-sitemapdirectional"/>
          <w:rFonts w:hint="eastAsia"/>
        </w:rPr>
        <w:t>02-</w:t>
      </w:r>
      <w:r w:rsidR="006E0F57" w:rsidRPr="006E0F57">
        <w:rPr>
          <w:rStyle w:val="ms-sitemapdirectional"/>
          <w:rFonts w:hint="eastAsia"/>
        </w:rPr>
        <w:t>交换机</w:t>
      </w:r>
    </w:p>
    <w:p w:rsidR="006E0F57" w:rsidRDefault="006E0F57" w:rsidP="00460705">
      <w:pPr>
        <w:rPr>
          <w:rStyle w:val="ms-sitemapdirectional"/>
        </w:rPr>
      </w:pPr>
    </w:p>
    <w:p w:rsidR="00460705" w:rsidRDefault="00460705" w:rsidP="00460705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版本</w:t>
      </w:r>
      <w:r>
        <w:t>归档</w:t>
      </w:r>
      <w:r>
        <w:rPr>
          <w:rFonts w:hint="eastAsia"/>
        </w:rPr>
        <w:t>FTP</w:t>
      </w:r>
    </w:p>
    <w:p w:rsidR="00460705" w:rsidRDefault="00460705" w:rsidP="00460705">
      <w:r w:rsidRPr="00457EA9">
        <w:rPr>
          <w:rFonts w:hint="eastAsia"/>
        </w:rPr>
        <w:t>/</w:t>
      </w:r>
      <w:proofErr w:type="spellStart"/>
      <w:r w:rsidRPr="00457EA9">
        <w:rPr>
          <w:rFonts w:hint="eastAsia"/>
        </w:rPr>
        <w:t>New_Internal_Versions</w:t>
      </w:r>
      <w:proofErr w:type="spellEnd"/>
      <w:r w:rsidRPr="00457EA9">
        <w:rPr>
          <w:rFonts w:hint="eastAsia"/>
        </w:rPr>
        <w:t>(</w:t>
      </w:r>
      <w:proofErr w:type="gramStart"/>
      <w:r w:rsidRPr="00457EA9">
        <w:rPr>
          <w:rFonts w:hint="eastAsia"/>
        </w:rPr>
        <w:t>新内部</w:t>
      </w:r>
      <w:proofErr w:type="gramEnd"/>
      <w:r w:rsidRPr="00457EA9">
        <w:rPr>
          <w:rFonts w:hint="eastAsia"/>
        </w:rPr>
        <w:t>版本归档</w:t>
      </w:r>
      <w:r w:rsidRPr="00457EA9">
        <w:rPr>
          <w:rFonts w:hint="eastAsia"/>
        </w:rPr>
        <w:t>)/01-IP</w:t>
      </w:r>
      <w:r w:rsidRPr="00457EA9">
        <w:rPr>
          <w:rFonts w:hint="eastAsia"/>
        </w:rPr>
        <w:t>网络产品</w:t>
      </w:r>
      <w:r w:rsidRPr="00457EA9">
        <w:rPr>
          <w:rFonts w:hint="eastAsia"/>
        </w:rPr>
        <w:t>/</w:t>
      </w:r>
      <w:r w:rsidR="006E0F57" w:rsidRPr="006E0F57">
        <w:rPr>
          <w:rFonts w:hint="eastAsia"/>
        </w:rPr>
        <w:t>10-</w:t>
      </w:r>
      <w:r w:rsidR="006E0F57" w:rsidRPr="006E0F57">
        <w:rPr>
          <w:rFonts w:hint="eastAsia"/>
        </w:rPr>
        <w:t>高端交换机</w:t>
      </w:r>
    </w:p>
    <w:p w:rsidR="006E0F57" w:rsidRDefault="006E0F57" w:rsidP="006E0F57">
      <w:r w:rsidRPr="00457EA9">
        <w:rPr>
          <w:rFonts w:hint="eastAsia"/>
        </w:rPr>
        <w:t>/</w:t>
      </w:r>
      <w:proofErr w:type="spellStart"/>
      <w:r w:rsidRPr="00457EA9">
        <w:rPr>
          <w:rFonts w:hint="eastAsia"/>
        </w:rPr>
        <w:t>New_Internal_Versions</w:t>
      </w:r>
      <w:proofErr w:type="spellEnd"/>
      <w:r w:rsidRPr="00457EA9">
        <w:rPr>
          <w:rFonts w:hint="eastAsia"/>
        </w:rPr>
        <w:t>(</w:t>
      </w:r>
      <w:proofErr w:type="gramStart"/>
      <w:r w:rsidRPr="00457EA9">
        <w:rPr>
          <w:rFonts w:hint="eastAsia"/>
        </w:rPr>
        <w:t>新内部</w:t>
      </w:r>
      <w:proofErr w:type="gramEnd"/>
      <w:r w:rsidRPr="00457EA9">
        <w:rPr>
          <w:rFonts w:hint="eastAsia"/>
        </w:rPr>
        <w:t>版本归档</w:t>
      </w:r>
      <w:r w:rsidRPr="00457EA9">
        <w:rPr>
          <w:rFonts w:hint="eastAsia"/>
        </w:rPr>
        <w:t>)/01-IP</w:t>
      </w:r>
      <w:r w:rsidRPr="00457EA9">
        <w:rPr>
          <w:rFonts w:hint="eastAsia"/>
        </w:rPr>
        <w:t>网络产品</w:t>
      </w:r>
      <w:r w:rsidRPr="00457EA9">
        <w:rPr>
          <w:rFonts w:hint="eastAsia"/>
        </w:rPr>
        <w:t>/</w:t>
      </w:r>
      <w:r w:rsidRPr="006E0F57">
        <w:rPr>
          <w:rFonts w:hint="eastAsia"/>
        </w:rPr>
        <w:t>11-</w:t>
      </w:r>
      <w:r w:rsidRPr="006E0F57">
        <w:rPr>
          <w:rFonts w:hint="eastAsia"/>
        </w:rPr>
        <w:t>数据中心交换机</w:t>
      </w:r>
    </w:p>
    <w:p w:rsidR="006E0F57" w:rsidRDefault="006E0F57" w:rsidP="006E0F57">
      <w:r w:rsidRPr="00457EA9">
        <w:rPr>
          <w:rFonts w:hint="eastAsia"/>
        </w:rPr>
        <w:t>/</w:t>
      </w:r>
      <w:proofErr w:type="spellStart"/>
      <w:r w:rsidRPr="00457EA9">
        <w:rPr>
          <w:rFonts w:hint="eastAsia"/>
        </w:rPr>
        <w:t>New_Internal_Versions</w:t>
      </w:r>
      <w:proofErr w:type="spellEnd"/>
      <w:r w:rsidRPr="00457EA9">
        <w:rPr>
          <w:rFonts w:hint="eastAsia"/>
        </w:rPr>
        <w:t>(</w:t>
      </w:r>
      <w:proofErr w:type="gramStart"/>
      <w:r w:rsidRPr="00457EA9">
        <w:rPr>
          <w:rFonts w:hint="eastAsia"/>
        </w:rPr>
        <w:t>新内部</w:t>
      </w:r>
      <w:proofErr w:type="gramEnd"/>
      <w:r w:rsidRPr="00457EA9">
        <w:rPr>
          <w:rFonts w:hint="eastAsia"/>
        </w:rPr>
        <w:t>版本归档</w:t>
      </w:r>
      <w:r w:rsidRPr="00457EA9">
        <w:rPr>
          <w:rFonts w:hint="eastAsia"/>
        </w:rPr>
        <w:t>)/01-IP</w:t>
      </w:r>
      <w:r w:rsidRPr="00457EA9">
        <w:rPr>
          <w:rFonts w:hint="eastAsia"/>
        </w:rPr>
        <w:t>网络产品</w:t>
      </w:r>
      <w:r w:rsidRPr="00457EA9">
        <w:rPr>
          <w:rFonts w:hint="eastAsia"/>
        </w:rPr>
        <w:t>/</w:t>
      </w:r>
      <w:r w:rsidRPr="006E0F57">
        <w:rPr>
          <w:rFonts w:hint="eastAsia"/>
        </w:rPr>
        <w:t>12-</w:t>
      </w:r>
      <w:r w:rsidRPr="006E0F57">
        <w:rPr>
          <w:rFonts w:hint="eastAsia"/>
        </w:rPr>
        <w:t>园区接入交换机</w:t>
      </w:r>
    </w:p>
    <w:p w:rsidR="006E0F57" w:rsidRDefault="006E0F57" w:rsidP="00460705">
      <w:r w:rsidRPr="00457EA9">
        <w:rPr>
          <w:rFonts w:hint="eastAsia"/>
        </w:rPr>
        <w:lastRenderedPageBreak/>
        <w:t>/</w:t>
      </w:r>
      <w:proofErr w:type="spellStart"/>
      <w:r w:rsidRPr="00457EA9">
        <w:rPr>
          <w:rFonts w:hint="eastAsia"/>
        </w:rPr>
        <w:t>New_Internal_Versions</w:t>
      </w:r>
      <w:proofErr w:type="spellEnd"/>
      <w:r w:rsidRPr="00457EA9">
        <w:rPr>
          <w:rFonts w:hint="eastAsia"/>
        </w:rPr>
        <w:t>(</w:t>
      </w:r>
      <w:proofErr w:type="gramStart"/>
      <w:r w:rsidRPr="00457EA9">
        <w:rPr>
          <w:rFonts w:hint="eastAsia"/>
        </w:rPr>
        <w:t>新内部</w:t>
      </w:r>
      <w:proofErr w:type="gramEnd"/>
      <w:r w:rsidRPr="00457EA9">
        <w:rPr>
          <w:rFonts w:hint="eastAsia"/>
        </w:rPr>
        <w:t>版本归档</w:t>
      </w:r>
      <w:r w:rsidRPr="00457EA9">
        <w:rPr>
          <w:rFonts w:hint="eastAsia"/>
        </w:rPr>
        <w:t>)/01-IP</w:t>
      </w:r>
      <w:r w:rsidRPr="00457EA9">
        <w:rPr>
          <w:rFonts w:hint="eastAsia"/>
        </w:rPr>
        <w:t>网络产品</w:t>
      </w:r>
      <w:r w:rsidRPr="00457EA9">
        <w:rPr>
          <w:rFonts w:hint="eastAsia"/>
        </w:rPr>
        <w:t>/</w:t>
      </w:r>
      <w:r w:rsidRPr="006E0F57">
        <w:rPr>
          <w:rFonts w:hint="eastAsia"/>
        </w:rPr>
        <w:t>13-</w:t>
      </w:r>
      <w:r w:rsidRPr="006E0F57">
        <w:rPr>
          <w:rFonts w:hint="eastAsia"/>
        </w:rPr>
        <w:t>园区核心交换机</w:t>
      </w:r>
    </w:p>
    <w:p w:rsidR="006E0F57" w:rsidRDefault="006E0F57" w:rsidP="00460705"/>
    <w:p w:rsidR="00460705" w:rsidRDefault="00460705" w:rsidP="00460705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公司</w:t>
      </w:r>
      <w:r>
        <w:t>官网</w:t>
      </w:r>
    </w:p>
    <w:p w:rsidR="00460705" w:rsidRDefault="00A91907" w:rsidP="00460705">
      <w:hyperlink r:id="rId57" w:history="1">
        <w:r w:rsidR="00460705" w:rsidRPr="00FA3B6B">
          <w:rPr>
            <w:rStyle w:val="af5"/>
          </w:rPr>
          <w:t>http://www.h3c.com.cn</w:t>
        </w:r>
      </w:hyperlink>
    </w:p>
    <w:p w:rsidR="00460705" w:rsidRDefault="006E0F57" w:rsidP="00460705">
      <w:r w:rsidRPr="006E0F57">
        <w:rPr>
          <w:rFonts w:hint="eastAsia"/>
        </w:rPr>
        <w:t>产品支持与服务</w:t>
      </w:r>
      <w:r w:rsidR="00460705">
        <w:rPr>
          <w:rFonts w:hint="eastAsia"/>
        </w:rPr>
        <w:t>&gt;</w:t>
      </w:r>
      <w:r w:rsidRPr="006E0F57">
        <w:rPr>
          <w:rFonts w:hint="eastAsia"/>
        </w:rPr>
        <w:t>文档与软件</w:t>
      </w:r>
      <w:r w:rsidR="00460705">
        <w:t>&gt;</w:t>
      </w:r>
      <w:r w:rsidR="001039DB" w:rsidRPr="006E0F57">
        <w:rPr>
          <w:rFonts w:hint="eastAsia"/>
        </w:rPr>
        <w:t>文档中心</w:t>
      </w:r>
      <w:r w:rsidR="001039DB">
        <w:t>&gt;</w:t>
      </w:r>
      <w:r>
        <w:rPr>
          <w:rFonts w:hint="eastAsia"/>
        </w:rPr>
        <w:t>交换机</w:t>
      </w:r>
    </w:p>
    <w:p w:rsidR="001039DB" w:rsidRDefault="001039DB" w:rsidP="001039DB">
      <w:r w:rsidRPr="006E0F57">
        <w:rPr>
          <w:rFonts w:hint="eastAsia"/>
        </w:rPr>
        <w:t>产品支持与服务</w:t>
      </w:r>
      <w:r>
        <w:rPr>
          <w:rFonts w:hint="eastAsia"/>
        </w:rPr>
        <w:t>&gt;</w:t>
      </w:r>
      <w:r w:rsidRPr="006E0F57">
        <w:rPr>
          <w:rFonts w:hint="eastAsia"/>
        </w:rPr>
        <w:t>文档与软件</w:t>
      </w:r>
      <w:r>
        <w:t>&gt;</w:t>
      </w:r>
      <w:r>
        <w:rPr>
          <w:rFonts w:hint="eastAsia"/>
        </w:rPr>
        <w:t>技术</w:t>
      </w:r>
      <w:r>
        <w:t>资料</w:t>
      </w:r>
      <w:r>
        <w:t>&gt;</w:t>
      </w:r>
      <w:r>
        <w:rPr>
          <w:rFonts w:hint="eastAsia"/>
        </w:rPr>
        <w:t>交换机</w:t>
      </w:r>
    </w:p>
    <w:p w:rsidR="001039DB" w:rsidRPr="001039DB" w:rsidRDefault="001039DB" w:rsidP="00460705"/>
    <w:p w:rsidR="001039DB" w:rsidRDefault="001039DB" w:rsidP="001039DB">
      <w:r w:rsidRPr="006E0F57">
        <w:rPr>
          <w:rFonts w:hint="eastAsia"/>
        </w:rPr>
        <w:t>产品支持与服务</w:t>
      </w:r>
      <w:r>
        <w:rPr>
          <w:rFonts w:hint="eastAsia"/>
        </w:rPr>
        <w:t>&gt;</w:t>
      </w:r>
      <w:r w:rsidRPr="006E0F57">
        <w:rPr>
          <w:rFonts w:hint="eastAsia"/>
        </w:rPr>
        <w:t>文档与软件</w:t>
      </w:r>
      <w:r>
        <w:t>&gt;</w:t>
      </w:r>
      <w:r>
        <w:rPr>
          <w:rFonts w:hint="eastAsia"/>
        </w:rPr>
        <w:t>软件</w:t>
      </w:r>
      <w:r>
        <w:t>下载</w:t>
      </w:r>
      <w:r>
        <w:t>&gt;</w:t>
      </w:r>
      <w:r>
        <w:rPr>
          <w:rFonts w:hint="eastAsia"/>
        </w:rPr>
        <w:t>交换机</w:t>
      </w:r>
    </w:p>
    <w:p w:rsidR="001039DB" w:rsidRPr="001039DB" w:rsidRDefault="001039DB" w:rsidP="00460705"/>
    <w:p w:rsidR="00460705" w:rsidRDefault="00460705" w:rsidP="00460705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知了</w:t>
      </w:r>
      <w:r>
        <w:t>社区</w:t>
      </w:r>
    </w:p>
    <w:p w:rsidR="00460705" w:rsidRDefault="00A91907" w:rsidP="00460705">
      <w:pPr>
        <w:rPr>
          <w:rStyle w:val="af5"/>
        </w:rPr>
      </w:pPr>
      <w:hyperlink r:id="rId58" w:history="1">
        <w:r w:rsidR="00460705" w:rsidRPr="00B621A1">
          <w:rPr>
            <w:rStyle w:val="af5"/>
          </w:rPr>
          <w:t>http://zhiliao.h3c.com</w:t>
        </w:r>
      </w:hyperlink>
    </w:p>
    <w:p w:rsidR="001039DB" w:rsidRDefault="001039DB" w:rsidP="00460705"/>
    <w:p w:rsidR="00460705" w:rsidRPr="00192477" w:rsidRDefault="00460705" w:rsidP="00460705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 w:rsidRPr="00192477">
        <w:rPr>
          <w:rFonts w:hint="eastAsia"/>
        </w:rPr>
        <w:t>华三大讲堂</w:t>
      </w:r>
    </w:p>
    <w:p w:rsidR="00460705" w:rsidRDefault="00A91907" w:rsidP="00460705">
      <w:pPr>
        <w:rPr>
          <w:rStyle w:val="af5"/>
        </w:rPr>
      </w:pPr>
      <w:hyperlink r:id="rId59" w:history="1">
        <w:r w:rsidR="00460705" w:rsidRPr="00B621A1">
          <w:rPr>
            <w:rStyle w:val="af5"/>
          </w:rPr>
          <w:t>http://lms.h3c.com</w:t>
        </w:r>
      </w:hyperlink>
    </w:p>
    <w:p w:rsidR="001039DB" w:rsidRDefault="001039DB" w:rsidP="00460705">
      <w:pPr>
        <w:rPr>
          <w:rStyle w:val="af5"/>
        </w:rPr>
      </w:pPr>
    </w:p>
    <w:p w:rsidR="00460705" w:rsidRDefault="006E3B17" w:rsidP="00460705">
      <w:pPr>
        <w:pStyle w:val="aff4"/>
        <w:widowControl w:val="0"/>
        <w:numPr>
          <w:ilvl w:val="0"/>
          <w:numId w:val="7"/>
        </w:numPr>
        <w:spacing w:before="0" w:after="0" w:line="360" w:lineRule="auto"/>
        <w:jc w:val="left"/>
      </w:pPr>
      <w:r>
        <w:rPr>
          <w:rFonts w:hint="eastAsia"/>
        </w:rPr>
        <w:t>知了社区</w:t>
      </w:r>
      <w:r w:rsidR="00460705">
        <w:rPr>
          <w:rFonts w:hint="eastAsia"/>
        </w:rPr>
        <w:t>系统</w:t>
      </w:r>
    </w:p>
    <w:p w:rsidR="00460705" w:rsidRPr="000928E7" w:rsidRDefault="00A91907" w:rsidP="00460705">
      <w:pPr>
        <w:rPr>
          <w:rStyle w:val="af5"/>
          <w:color w:val="auto"/>
          <w:u w:val="none"/>
        </w:rPr>
      </w:pPr>
      <w:hyperlink r:id="rId60" w:history="1">
        <w:r w:rsidR="00460705" w:rsidRPr="00B621A1">
          <w:rPr>
            <w:rStyle w:val="af5"/>
          </w:rPr>
          <w:t>http://</w:t>
        </w:r>
        <w:r w:rsidR="006E3B17">
          <w:rPr>
            <w:rStyle w:val="af5"/>
          </w:rPr>
          <w:t>知了社区</w:t>
        </w:r>
        <w:r w:rsidR="00460705" w:rsidRPr="00B621A1">
          <w:rPr>
            <w:rStyle w:val="af5"/>
          </w:rPr>
          <w:t>2.h3c.com</w:t>
        </w:r>
      </w:hyperlink>
    </w:p>
    <w:p w:rsidR="00460705" w:rsidRPr="00460705" w:rsidRDefault="00460705" w:rsidP="00460705"/>
    <w:p w:rsidR="00890DE9" w:rsidRPr="00110C7A" w:rsidRDefault="00890DE9" w:rsidP="00460705">
      <w:pPr>
        <w:pStyle w:val="aff4"/>
        <w:widowControl w:val="0"/>
        <w:spacing w:before="0" w:after="0"/>
        <w:ind w:left="360"/>
        <w:rPr>
          <w:rFonts w:ascii="Times New Roman" w:hAnsi="Times New Roman" w:cs="Times New Roman"/>
        </w:rPr>
      </w:pPr>
    </w:p>
    <w:sectPr w:rsidR="00890DE9" w:rsidRPr="00110C7A" w:rsidSect="00960962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286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907" w:rsidRDefault="00A91907">
      <w:r>
        <w:separator/>
      </w:r>
    </w:p>
  </w:endnote>
  <w:endnote w:type="continuationSeparator" w:id="0">
    <w:p w:rsidR="00A91907" w:rsidRDefault="00A91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Futura Hv">
    <w:altName w:val="Arial"/>
    <w:charset w:val="00"/>
    <w:family w:val="swiss"/>
    <w:pitch w:val="variable"/>
    <w:sig w:usb0="00000001" w:usb1="5000204A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Default="00CB20B8" w:rsidP="00712D85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Pr="00712D85" w:rsidRDefault="00CB20B8" w:rsidP="00712D8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Default="00CB20B8" w:rsidP="00712D85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907" w:rsidRDefault="00A91907">
      <w:r>
        <w:separator/>
      </w:r>
    </w:p>
  </w:footnote>
  <w:footnote w:type="continuationSeparator" w:id="0">
    <w:p w:rsidR="00A91907" w:rsidRDefault="00A91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Default="00CB20B8" w:rsidP="0066283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Default="00CB20B8" w:rsidP="00712D85">
    <w:pPr>
      <w:pStyle w:val="ab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Default="00CB20B8" w:rsidP="00712D85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0B8" w:rsidRDefault="00CB20B8" w:rsidP="00712D85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42702"/>
    <w:multiLevelType w:val="hybridMultilevel"/>
    <w:tmpl w:val="37123C84"/>
    <w:lvl w:ilvl="0" w:tplc="94620042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FDE7617"/>
    <w:multiLevelType w:val="hybridMultilevel"/>
    <w:tmpl w:val="351000C6"/>
    <w:lvl w:ilvl="0" w:tplc="481E1BF0">
      <w:start w:val="1"/>
      <w:numFmt w:val="decimalEnclosedCircle"/>
      <w:lvlText w:val="%1"/>
      <w:lvlJc w:val="left"/>
      <w:pPr>
        <w:ind w:left="984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2" w15:restartNumberingAfterBreak="0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AA779F"/>
    <w:multiLevelType w:val="hybridMultilevel"/>
    <w:tmpl w:val="25B28D60"/>
    <w:lvl w:ilvl="0" w:tplc="58042BAE">
      <w:start w:val="1"/>
      <w:numFmt w:val="decimal"/>
      <w:lvlText w:val="%1、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4" w15:restartNumberingAfterBreak="0">
    <w:nsid w:val="20C27062"/>
    <w:multiLevelType w:val="hybridMultilevel"/>
    <w:tmpl w:val="669CCB48"/>
    <w:lvl w:ilvl="0" w:tplc="DA965782">
      <w:start w:val="1"/>
      <w:numFmt w:val="bullet"/>
      <w:lvlText w:val="·"/>
      <w:lvlJc w:val="left"/>
      <w:pPr>
        <w:ind w:left="1353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5" w15:restartNumberingAfterBreak="0">
    <w:nsid w:val="23BC1125"/>
    <w:multiLevelType w:val="multilevel"/>
    <w:tmpl w:val="8F02BA38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-141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Restart w:val="0"/>
      <w:suff w:val="nothing"/>
      <w:lvlText w:val=""/>
      <w:lvlJc w:val="left"/>
      <w:pPr>
        <w:ind w:left="-141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%4 "/>
      <w:lvlJc w:val="left"/>
      <w:pPr>
        <w:ind w:left="-141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0"/>
      <w:pStyle w:val="TableDescription"/>
      <w:suff w:val="space"/>
      <w:lvlText w:val="表%5"/>
      <w:lvlJc w:val="left"/>
      <w:pPr>
        <w:ind w:left="-141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6"/>
      <w:lvlJc w:val="left"/>
      <w:pPr>
        <w:ind w:left="-141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4"/>
      <w:pStyle w:val="ItemStep"/>
      <w:lvlText w:val="(%7)"/>
      <w:lvlJc w:val="left"/>
      <w:pPr>
        <w:tabs>
          <w:tab w:val="num" w:pos="993"/>
        </w:tabs>
        <w:ind w:left="993" w:hanging="510"/>
      </w:pPr>
      <w:rPr>
        <w:rFonts w:ascii="Arial" w:eastAsia="宋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pStyle w:val="ItemStep2"/>
      <w:lvlText w:val="%8."/>
      <w:lvlJc w:val="left"/>
      <w:pPr>
        <w:tabs>
          <w:tab w:val="num" w:pos="7940"/>
        </w:tabs>
        <w:ind w:left="7940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none"/>
      <w:lvlRestart w:val="4"/>
      <w:suff w:val="nothing"/>
      <w:lvlText w:val=""/>
      <w:lvlJc w:val="left"/>
      <w:pPr>
        <w:ind w:left="596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3F8B7CDB"/>
    <w:multiLevelType w:val="multilevel"/>
    <w:tmpl w:val="27DC8F06"/>
    <w:lvl w:ilvl="0">
      <w:start w:val="1"/>
      <w:numFmt w:val="upperRoman"/>
      <w:pStyle w:val="10"/>
      <w:suff w:val="nothing"/>
      <w:lvlText w:val="附录%1  "/>
      <w:lvlJc w:val="left"/>
      <w:pPr>
        <w:ind w:left="0" w:firstLine="0"/>
      </w:pPr>
      <w:rPr>
        <w:rFonts w:ascii="Arial" w:eastAsia="宋体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36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space"/>
      <w:lvlText w:val="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none"/>
      <w:lvlRestart w:val="0"/>
      <w:isLgl/>
      <w:suff w:val="space"/>
      <w:lvlText w:val="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none"/>
      <w:lvlRestart w:val="4"/>
      <w:lvlText w:val="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eastAsia="黑体" w:hAnsi="Arial" w:hint="default"/>
        <w:b w:val="0"/>
        <w:i w:val="0"/>
        <w:color w:val="800000"/>
        <w:sz w:val="24"/>
        <w:szCs w:val="18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黑体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8" w15:restartNumberingAfterBreak="0">
    <w:nsid w:val="44121AA6"/>
    <w:multiLevelType w:val="multilevel"/>
    <w:tmpl w:val="B28417DA"/>
    <w:lvl w:ilvl="0">
      <w:start w:val="1"/>
      <w:numFmt w:val="decimal"/>
      <w:pStyle w:val="ItemStepinTable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 w15:restartNumberingAfterBreak="0">
    <w:nsid w:val="4E37518A"/>
    <w:multiLevelType w:val="multilevel"/>
    <w:tmpl w:val="D2268EDE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10" w15:restartNumberingAfterBreak="0">
    <w:nsid w:val="6461291A"/>
    <w:multiLevelType w:val="hybridMultilevel"/>
    <w:tmpl w:val="197E4E34"/>
    <w:lvl w:ilvl="0" w:tplc="DE16784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80E2691"/>
    <w:multiLevelType w:val="hybridMultilevel"/>
    <w:tmpl w:val="F516D618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2" w15:restartNumberingAfterBreak="0">
    <w:nsid w:val="6CCC2178"/>
    <w:multiLevelType w:val="hybridMultilevel"/>
    <w:tmpl w:val="25B28D60"/>
    <w:lvl w:ilvl="0" w:tplc="58042BAE">
      <w:start w:val="1"/>
      <w:numFmt w:val="decimal"/>
      <w:lvlText w:val="%1、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13" w15:restartNumberingAfterBreak="0">
    <w:nsid w:val="6DCE54EE"/>
    <w:multiLevelType w:val="hybridMultilevel"/>
    <w:tmpl w:val="8930A002"/>
    <w:lvl w:ilvl="0" w:tplc="AEC42F58">
      <w:start w:val="1"/>
      <w:numFmt w:val="decimal"/>
      <w:lvlText w:val="%1、"/>
      <w:lvlJc w:val="left"/>
      <w:pPr>
        <w:ind w:left="98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14" w15:restartNumberingAfterBreak="0">
    <w:nsid w:val="71BC7AA2"/>
    <w:multiLevelType w:val="hybridMultilevel"/>
    <w:tmpl w:val="B93239FA"/>
    <w:lvl w:ilvl="0" w:tplc="04090011">
      <w:start w:val="1"/>
      <w:numFmt w:val="decimal"/>
      <w:lvlText w:val="%1)"/>
      <w:lvlJc w:val="left"/>
      <w:pPr>
        <w:ind w:left="1044" w:hanging="420"/>
      </w:p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15" w15:restartNumberingAfterBreak="0">
    <w:nsid w:val="7CFD4E7B"/>
    <w:multiLevelType w:val="hybridMultilevel"/>
    <w:tmpl w:val="5E1A9BF4"/>
    <w:lvl w:ilvl="0" w:tplc="19AC283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11"/>
  </w:num>
  <w:num w:numId="8">
    <w:abstractNumId w:val="14"/>
  </w:num>
  <w:num w:numId="9">
    <w:abstractNumId w:val="12"/>
  </w:num>
  <w:num w:numId="10">
    <w:abstractNumId w:val="13"/>
  </w:num>
  <w:num w:numId="11">
    <w:abstractNumId w:val="4"/>
  </w:num>
  <w:num w:numId="12">
    <w:abstractNumId w:val="3"/>
  </w:num>
  <w:num w:numId="13">
    <w:abstractNumId w:val="1"/>
  </w:num>
  <w:num w:numId="14">
    <w:abstractNumId w:val="10"/>
  </w:num>
  <w:num w:numId="15">
    <w:abstractNumId w:val="15"/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92"/>
    <w:rsid w:val="000013D5"/>
    <w:rsid w:val="000014E4"/>
    <w:rsid w:val="00001749"/>
    <w:rsid w:val="00001C00"/>
    <w:rsid w:val="0000337A"/>
    <w:rsid w:val="00003D28"/>
    <w:rsid w:val="00004791"/>
    <w:rsid w:val="00006A8F"/>
    <w:rsid w:val="00006EA6"/>
    <w:rsid w:val="00006F7B"/>
    <w:rsid w:val="0000730D"/>
    <w:rsid w:val="00012ECD"/>
    <w:rsid w:val="00013465"/>
    <w:rsid w:val="00013ADA"/>
    <w:rsid w:val="00015EEE"/>
    <w:rsid w:val="00016F71"/>
    <w:rsid w:val="000201D8"/>
    <w:rsid w:val="000209F1"/>
    <w:rsid w:val="00020F7D"/>
    <w:rsid w:val="000220E7"/>
    <w:rsid w:val="000240EC"/>
    <w:rsid w:val="000244C0"/>
    <w:rsid w:val="000253F4"/>
    <w:rsid w:val="000263C3"/>
    <w:rsid w:val="00031682"/>
    <w:rsid w:val="000317E0"/>
    <w:rsid w:val="000325C4"/>
    <w:rsid w:val="00035EFB"/>
    <w:rsid w:val="00035F88"/>
    <w:rsid w:val="0003643B"/>
    <w:rsid w:val="0003700F"/>
    <w:rsid w:val="0003704F"/>
    <w:rsid w:val="00037CCF"/>
    <w:rsid w:val="00040127"/>
    <w:rsid w:val="0004267D"/>
    <w:rsid w:val="00042C44"/>
    <w:rsid w:val="00043A41"/>
    <w:rsid w:val="0004508C"/>
    <w:rsid w:val="00046085"/>
    <w:rsid w:val="00046984"/>
    <w:rsid w:val="00046F1A"/>
    <w:rsid w:val="000503CB"/>
    <w:rsid w:val="00051A13"/>
    <w:rsid w:val="00052615"/>
    <w:rsid w:val="00054168"/>
    <w:rsid w:val="0005458A"/>
    <w:rsid w:val="00056660"/>
    <w:rsid w:val="00056D89"/>
    <w:rsid w:val="00056E47"/>
    <w:rsid w:val="00056F25"/>
    <w:rsid w:val="00061007"/>
    <w:rsid w:val="00061753"/>
    <w:rsid w:val="0006206C"/>
    <w:rsid w:val="0006267A"/>
    <w:rsid w:val="00064CBF"/>
    <w:rsid w:val="00065CA9"/>
    <w:rsid w:val="00065EB8"/>
    <w:rsid w:val="000666EA"/>
    <w:rsid w:val="00066BCC"/>
    <w:rsid w:val="00066F0F"/>
    <w:rsid w:val="000670F9"/>
    <w:rsid w:val="00072E26"/>
    <w:rsid w:val="00074133"/>
    <w:rsid w:val="00074DE8"/>
    <w:rsid w:val="0007549B"/>
    <w:rsid w:val="0007662A"/>
    <w:rsid w:val="00076BCF"/>
    <w:rsid w:val="000771F5"/>
    <w:rsid w:val="00080769"/>
    <w:rsid w:val="00080FA3"/>
    <w:rsid w:val="000823D4"/>
    <w:rsid w:val="00085659"/>
    <w:rsid w:val="00086C42"/>
    <w:rsid w:val="0008726F"/>
    <w:rsid w:val="00091CC0"/>
    <w:rsid w:val="000928E7"/>
    <w:rsid w:val="000939D4"/>
    <w:rsid w:val="0009437C"/>
    <w:rsid w:val="00094758"/>
    <w:rsid w:val="00095318"/>
    <w:rsid w:val="0009532D"/>
    <w:rsid w:val="00096E70"/>
    <w:rsid w:val="000A18C9"/>
    <w:rsid w:val="000A27E6"/>
    <w:rsid w:val="000A28C7"/>
    <w:rsid w:val="000A340B"/>
    <w:rsid w:val="000A4872"/>
    <w:rsid w:val="000A4D50"/>
    <w:rsid w:val="000A5ED0"/>
    <w:rsid w:val="000A68D9"/>
    <w:rsid w:val="000A6AB3"/>
    <w:rsid w:val="000A780E"/>
    <w:rsid w:val="000A79D7"/>
    <w:rsid w:val="000B1EC6"/>
    <w:rsid w:val="000B3132"/>
    <w:rsid w:val="000B35B3"/>
    <w:rsid w:val="000B5217"/>
    <w:rsid w:val="000B566D"/>
    <w:rsid w:val="000B5D49"/>
    <w:rsid w:val="000C01CD"/>
    <w:rsid w:val="000C0425"/>
    <w:rsid w:val="000C0662"/>
    <w:rsid w:val="000C1357"/>
    <w:rsid w:val="000C1B76"/>
    <w:rsid w:val="000C3951"/>
    <w:rsid w:val="000C3BC4"/>
    <w:rsid w:val="000C4B3D"/>
    <w:rsid w:val="000C5EFB"/>
    <w:rsid w:val="000C6A92"/>
    <w:rsid w:val="000C6B65"/>
    <w:rsid w:val="000C7827"/>
    <w:rsid w:val="000D030B"/>
    <w:rsid w:val="000D268A"/>
    <w:rsid w:val="000D386F"/>
    <w:rsid w:val="000D59F9"/>
    <w:rsid w:val="000D7F41"/>
    <w:rsid w:val="000E1AC8"/>
    <w:rsid w:val="000E239E"/>
    <w:rsid w:val="000E297F"/>
    <w:rsid w:val="000E2ED0"/>
    <w:rsid w:val="000E3F2A"/>
    <w:rsid w:val="000E4463"/>
    <w:rsid w:val="000E4F21"/>
    <w:rsid w:val="000E56AA"/>
    <w:rsid w:val="000E5E23"/>
    <w:rsid w:val="000E62A4"/>
    <w:rsid w:val="000E6768"/>
    <w:rsid w:val="000E68A7"/>
    <w:rsid w:val="000E6B18"/>
    <w:rsid w:val="000E7EA2"/>
    <w:rsid w:val="000F1193"/>
    <w:rsid w:val="000F201C"/>
    <w:rsid w:val="000F3614"/>
    <w:rsid w:val="000F461E"/>
    <w:rsid w:val="000F49DC"/>
    <w:rsid w:val="000F695C"/>
    <w:rsid w:val="000F71ED"/>
    <w:rsid w:val="000F7330"/>
    <w:rsid w:val="000F74A1"/>
    <w:rsid w:val="00100548"/>
    <w:rsid w:val="0010087C"/>
    <w:rsid w:val="00101C1C"/>
    <w:rsid w:val="00101C8B"/>
    <w:rsid w:val="00102099"/>
    <w:rsid w:val="001039DB"/>
    <w:rsid w:val="00103E8F"/>
    <w:rsid w:val="001049CB"/>
    <w:rsid w:val="00105B01"/>
    <w:rsid w:val="00107641"/>
    <w:rsid w:val="0011002E"/>
    <w:rsid w:val="00110C7A"/>
    <w:rsid w:val="00112B29"/>
    <w:rsid w:val="0011365C"/>
    <w:rsid w:val="00114130"/>
    <w:rsid w:val="00114A8B"/>
    <w:rsid w:val="00114DF6"/>
    <w:rsid w:val="0011582C"/>
    <w:rsid w:val="00116368"/>
    <w:rsid w:val="00116970"/>
    <w:rsid w:val="00116B6F"/>
    <w:rsid w:val="00120CC5"/>
    <w:rsid w:val="00120E92"/>
    <w:rsid w:val="00122263"/>
    <w:rsid w:val="001242C1"/>
    <w:rsid w:val="001279A1"/>
    <w:rsid w:val="001354FE"/>
    <w:rsid w:val="00135AC2"/>
    <w:rsid w:val="00136550"/>
    <w:rsid w:val="00136FFC"/>
    <w:rsid w:val="0014047D"/>
    <w:rsid w:val="0014197A"/>
    <w:rsid w:val="00141E16"/>
    <w:rsid w:val="00141E46"/>
    <w:rsid w:val="00144167"/>
    <w:rsid w:val="00144F18"/>
    <w:rsid w:val="00146064"/>
    <w:rsid w:val="00147BD5"/>
    <w:rsid w:val="0015133A"/>
    <w:rsid w:val="0015152E"/>
    <w:rsid w:val="001518EB"/>
    <w:rsid w:val="001545F5"/>
    <w:rsid w:val="00155C9D"/>
    <w:rsid w:val="00155F0D"/>
    <w:rsid w:val="0015645A"/>
    <w:rsid w:val="00160239"/>
    <w:rsid w:val="00160A32"/>
    <w:rsid w:val="00160CBD"/>
    <w:rsid w:val="00165830"/>
    <w:rsid w:val="0016615B"/>
    <w:rsid w:val="00166353"/>
    <w:rsid w:val="00166DB5"/>
    <w:rsid w:val="00167328"/>
    <w:rsid w:val="00170690"/>
    <w:rsid w:val="00171CEE"/>
    <w:rsid w:val="0017449B"/>
    <w:rsid w:val="00175066"/>
    <w:rsid w:val="001757EE"/>
    <w:rsid w:val="00176572"/>
    <w:rsid w:val="00183BBB"/>
    <w:rsid w:val="00185260"/>
    <w:rsid w:val="001854C6"/>
    <w:rsid w:val="00186037"/>
    <w:rsid w:val="00186F40"/>
    <w:rsid w:val="00192263"/>
    <w:rsid w:val="001923C2"/>
    <w:rsid w:val="00192477"/>
    <w:rsid w:val="001924D8"/>
    <w:rsid w:val="00192B3E"/>
    <w:rsid w:val="00193F82"/>
    <w:rsid w:val="00194A02"/>
    <w:rsid w:val="001951EF"/>
    <w:rsid w:val="001959BC"/>
    <w:rsid w:val="00195C19"/>
    <w:rsid w:val="001962AD"/>
    <w:rsid w:val="001A1EFF"/>
    <w:rsid w:val="001A25D7"/>
    <w:rsid w:val="001A3FEC"/>
    <w:rsid w:val="001A4186"/>
    <w:rsid w:val="001A4DED"/>
    <w:rsid w:val="001A5B38"/>
    <w:rsid w:val="001A6165"/>
    <w:rsid w:val="001A6D48"/>
    <w:rsid w:val="001A6F60"/>
    <w:rsid w:val="001A7317"/>
    <w:rsid w:val="001A75CF"/>
    <w:rsid w:val="001A7C7D"/>
    <w:rsid w:val="001B0EB0"/>
    <w:rsid w:val="001B3342"/>
    <w:rsid w:val="001B45C6"/>
    <w:rsid w:val="001B464C"/>
    <w:rsid w:val="001B4A4F"/>
    <w:rsid w:val="001B4A69"/>
    <w:rsid w:val="001B5469"/>
    <w:rsid w:val="001B6ED8"/>
    <w:rsid w:val="001B7A9C"/>
    <w:rsid w:val="001C0647"/>
    <w:rsid w:val="001C0E6B"/>
    <w:rsid w:val="001C1148"/>
    <w:rsid w:val="001C284F"/>
    <w:rsid w:val="001C2D6D"/>
    <w:rsid w:val="001C2EC6"/>
    <w:rsid w:val="001C2F18"/>
    <w:rsid w:val="001C3AA9"/>
    <w:rsid w:val="001C4C94"/>
    <w:rsid w:val="001C6113"/>
    <w:rsid w:val="001C751F"/>
    <w:rsid w:val="001C7993"/>
    <w:rsid w:val="001D0FAA"/>
    <w:rsid w:val="001D4781"/>
    <w:rsid w:val="001D5D04"/>
    <w:rsid w:val="001D696B"/>
    <w:rsid w:val="001D72D0"/>
    <w:rsid w:val="001D766E"/>
    <w:rsid w:val="001D7DBD"/>
    <w:rsid w:val="001E035C"/>
    <w:rsid w:val="001E1682"/>
    <w:rsid w:val="001E2695"/>
    <w:rsid w:val="001E5CE1"/>
    <w:rsid w:val="001E611D"/>
    <w:rsid w:val="001E7162"/>
    <w:rsid w:val="001E765D"/>
    <w:rsid w:val="001F004A"/>
    <w:rsid w:val="001F0073"/>
    <w:rsid w:val="001F0C10"/>
    <w:rsid w:val="001F0C1B"/>
    <w:rsid w:val="001F11A1"/>
    <w:rsid w:val="001F209A"/>
    <w:rsid w:val="001F29DD"/>
    <w:rsid w:val="001F2CA6"/>
    <w:rsid w:val="001F3201"/>
    <w:rsid w:val="001F533D"/>
    <w:rsid w:val="001F5A86"/>
    <w:rsid w:val="001F5D86"/>
    <w:rsid w:val="001F670E"/>
    <w:rsid w:val="00201078"/>
    <w:rsid w:val="002027FC"/>
    <w:rsid w:val="002039C1"/>
    <w:rsid w:val="00204B2C"/>
    <w:rsid w:val="00204DA8"/>
    <w:rsid w:val="002068B7"/>
    <w:rsid w:val="00206CF8"/>
    <w:rsid w:val="0020748E"/>
    <w:rsid w:val="00210A54"/>
    <w:rsid w:val="00211457"/>
    <w:rsid w:val="002123B3"/>
    <w:rsid w:val="00213810"/>
    <w:rsid w:val="00214F97"/>
    <w:rsid w:val="00215D30"/>
    <w:rsid w:val="002165C4"/>
    <w:rsid w:val="002166C1"/>
    <w:rsid w:val="00216834"/>
    <w:rsid w:val="0022132E"/>
    <w:rsid w:val="002217C9"/>
    <w:rsid w:val="00223A47"/>
    <w:rsid w:val="00224192"/>
    <w:rsid w:val="00224BB8"/>
    <w:rsid w:val="00225526"/>
    <w:rsid w:val="00225A1B"/>
    <w:rsid w:val="00226C0A"/>
    <w:rsid w:val="00234B26"/>
    <w:rsid w:val="0023765F"/>
    <w:rsid w:val="002418B9"/>
    <w:rsid w:val="002425B8"/>
    <w:rsid w:val="002432D6"/>
    <w:rsid w:val="00243640"/>
    <w:rsid w:val="00243D38"/>
    <w:rsid w:val="002449D1"/>
    <w:rsid w:val="00244DE7"/>
    <w:rsid w:val="002452F9"/>
    <w:rsid w:val="00246213"/>
    <w:rsid w:val="0024671A"/>
    <w:rsid w:val="00251103"/>
    <w:rsid w:val="00252A46"/>
    <w:rsid w:val="002539D8"/>
    <w:rsid w:val="0025456D"/>
    <w:rsid w:val="00254814"/>
    <w:rsid w:val="0025501F"/>
    <w:rsid w:val="00255F84"/>
    <w:rsid w:val="00256843"/>
    <w:rsid w:val="00256B48"/>
    <w:rsid w:val="002570E7"/>
    <w:rsid w:val="00257C67"/>
    <w:rsid w:val="00257C87"/>
    <w:rsid w:val="0026053D"/>
    <w:rsid w:val="002606FE"/>
    <w:rsid w:val="002607BF"/>
    <w:rsid w:val="002607C5"/>
    <w:rsid w:val="00260919"/>
    <w:rsid w:val="00260B22"/>
    <w:rsid w:val="00260F58"/>
    <w:rsid w:val="00260F79"/>
    <w:rsid w:val="00261416"/>
    <w:rsid w:val="00262B3A"/>
    <w:rsid w:val="002630D3"/>
    <w:rsid w:val="002632F2"/>
    <w:rsid w:val="002639A7"/>
    <w:rsid w:val="00264836"/>
    <w:rsid w:val="00264AD2"/>
    <w:rsid w:val="0026524E"/>
    <w:rsid w:val="002659E0"/>
    <w:rsid w:val="0026679C"/>
    <w:rsid w:val="00271EC0"/>
    <w:rsid w:val="00272B1A"/>
    <w:rsid w:val="00273951"/>
    <w:rsid w:val="00275547"/>
    <w:rsid w:val="0027699B"/>
    <w:rsid w:val="00276BBE"/>
    <w:rsid w:val="0028072D"/>
    <w:rsid w:val="00280899"/>
    <w:rsid w:val="00283ADD"/>
    <w:rsid w:val="00283C96"/>
    <w:rsid w:val="002843A9"/>
    <w:rsid w:val="00284E88"/>
    <w:rsid w:val="002856F8"/>
    <w:rsid w:val="00286341"/>
    <w:rsid w:val="00287577"/>
    <w:rsid w:val="002900B8"/>
    <w:rsid w:val="00291E74"/>
    <w:rsid w:val="0029213E"/>
    <w:rsid w:val="00292B01"/>
    <w:rsid w:val="002939FB"/>
    <w:rsid w:val="00295C7D"/>
    <w:rsid w:val="00297685"/>
    <w:rsid w:val="00297757"/>
    <w:rsid w:val="00297949"/>
    <w:rsid w:val="002A0D7A"/>
    <w:rsid w:val="002A1825"/>
    <w:rsid w:val="002A1E40"/>
    <w:rsid w:val="002A2543"/>
    <w:rsid w:val="002A4736"/>
    <w:rsid w:val="002A5D25"/>
    <w:rsid w:val="002A650B"/>
    <w:rsid w:val="002A6C5D"/>
    <w:rsid w:val="002A7263"/>
    <w:rsid w:val="002A7514"/>
    <w:rsid w:val="002A7621"/>
    <w:rsid w:val="002B0E97"/>
    <w:rsid w:val="002B2FE4"/>
    <w:rsid w:val="002B4911"/>
    <w:rsid w:val="002B52DB"/>
    <w:rsid w:val="002B57E5"/>
    <w:rsid w:val="002B5843"/>
    <w:rsid w:val="002B7780"/>
    <w:rsid w:val="002C0950"/>
    <w:rsid w:val="002C14F4"/>
    <w:rsid w:val="002C169C"/>
    <w:rsid w:val="002C376B"/>
    <w:rsid w:val="002C3866"/>
    <w:rsid w:val="002C3C2A"/>
    <w:rsid w:val="002C44B2"/>
    <w:rsid w:val="002C5818"/>
    <w:rsid w:val="002C59E4"/>
    <w:rsid w:val="002C6622"/>
    <w:rsid w:val="002C6737"/>
    <w:rsid w:val="002D0135"/>
    <w:rsid w:val="002D2EED"/>
    <w:rsid w:val="002D3423"/>
    <w:rsid w:val="002D4541"/>
    <w:rsid w:val="002D490D"/>
    <w:rsid w:val="002D5874"/>
    <w:rsid w:val="002D5E31"/>
    <w:rsid w:val="002D6DF0"/>
    <w:rsid w:val="002D6F50"/>
    <w:rsid w:val="002E20D5"/>
    <w:rsid w:val="002E2878"/>
    <w:rsid w:val="002E3A3F"/>
    <w:rsid w:val="002E5237"/>
    <w:rsid w:val="002E531B"/>
    <w:rsid w:val="002E61CA"/>
    <w:rsid w:val="002E6273"/>
    <w:rsid w:val="002E7900"/>
    <w:rsid w:val="002F0B4F"/>
    <w:rsid w:val="002F0F8F"/>
    <w:rsid w:val="002F4527"/>
    <w:rsid w:val="002F7C19"/>
    <w:rsid w:val="00300A28"/>
    <w:rsid w:val="003018E4"/>
    <w:rsid w:val="00301A2F"/>
    <w:rsid w:val="003026A5"/>
    <w:rsid w:val="00302D47"/>
    <w:rsid w:val="00302D7F"/>
    <w:rsid w:val="003048B2"/>
    <w:rsid w:val="00304FFD"/>
    <w:rsid w:val="00305210"/>
    <w:rsid w:val="00305989"/>
    <w:rsid w:val="00306289"/>
    <w:rsid w:val="00307D50"/>
    <w:rsid w:val="0031113A"/>
    <w:rsid w:val="00311761"/>
    <w:rsid w:val="00313F7D"/>
    <w:rsid w:val="00314CA7"/>
    <w:rsid w:val="00316E3E"/>
    <w:rsid w:val="00317179"/>
    <w:rsid w:val="00317B58"/>
    <w:rsid w:val="00317B5B"/>
    <w:rsid w:val="0032290A"/>
    <w:rsid w:val="00323097"/>
    <w:rsid w:val="0032309E"/>
    <w:rsid w:val="003236B9"/>
    <w:rsid w:val="00323C74"/>
    <w:rsid w:val="00325390"/>
    <w:rsid w:val="00325F1A"/>
    <w:rsid w:val="003264BA"/>
    <w:rsid w:val="003274A3"/>
    <w:rsid w:val="003302B2"/>
    <w:rsid w:val="00331EE2"/>
    <w:rsid w:val="00331F75"/>
    <w:rsid w:val="0033213B"/>
    <w:rsid w:val="0033277D"/>
    <w:rsid w:val="00333759"/>
    <w:rsid w:val="00333D6A"/>
    <w:rsid w:val="00334CD1"/>
    <w:rsid w:val="00335DA0"/>
    <w:rsid w:val="00336122"/>
    <w:rsid w:val="0034006A"/>
    <w:rsid w:val="00340732"/>
    <w:rsid w:val="00341A52"/>
    <w:rsid w:val="00345EE0"/>
    <w:rsid w:val="003511C8"/>
    <w:rsid w:val="003512B6"/>
    <w:rsid w:val="003520DD"/>
    <w:rsid w:val="00352AC9"/>
    <w:rsid w:val="00353B79"/>
    <w:rsid w:val="00354218"/>
    <w:rsid w:val="003546BA"/>
    <w:rsid w:val="00355C8C"/>
    <w:rsid w:val="003565BB"/>
    <w:rsid w:val="00356C8C"/>
    <w:rsid w:val="00357504"/>
    <w:rsid w:val="003639F0"/>
    <w:rsid w:val="00363D3D"/>
    <w:rsid w:val="003645EC"/>
    <w:rsid w:val="00364C85"/>
    <w:rsid w:val="00365188"/>
    <w:rsid w:val="00365352"/>
    <w:rsid w:val="00367445"/>
    <w:rsid w:val="00370316"/>
    <w:rsid w:val="0037036F"/>
    <w:rsid w:val="00370E55"/>
    <w:rsid w:val="00370F30"/>
    <w:rsid w:val="00373CBF"/>
    <w:rsid w:val="00374826"/>
    <w:rsid w:val="00374A7D"/>
    <w:rsid w:val="0037592D"/>
    <w:rsid w:val="00375C9C"/>
    <w:rsid w:val="0037602F"/>
    <w:rsid w:val="00376C00"/>
    <w:rsid w:val="00377714"/>
    <w:rsid w:val="00377F4C"/>
    <w:rsid w:val="00380CA1"/>
    <w:rsid w:val="003824A9"/>
    <w:rsid w:val="00385F69"/>
    <w:rsid w:val="00387ED6"/>
    <w:rsid w:val="003908EC"/>
    <w:rsid w:val="00393779"/>
    <w:rsid w:val="00393A4F"/>
    <w:rsid w:val="00393C15"/>
    <w:rsid w:val="00394421"/>
    <w:rsid w:val="00394E78"/>
    <w:rsid w:val="00395162"/>
    <w:rsid w:val="003A10D7"/>
    <w:rsid w:val="003A156E"/>
    <w:rsid w:val="003A3240"/>
    <w:rsid w:val="003A3279"/>
    <w:rsid w:val="003A36C9"/>
    <w:rsid w:val="003A406B"/>
    <w:rsid w:val="003A4227"/>
    <w:rsid w:val="003A4555"/>
    <w:rsid w:val="003A5C21"/>
    <w:rsid w:val="003A6874"/>
    <w:rsid w:val="003B0079"/>
    <w:rsid w:val="003B0457"/>
    <w:rsid w:val="003B0E3E"/>
    <w:rsid w:val="003B1079"/>
    <w:rsid w:val="003B129E"/>
    <w:rsid w:val="003B2A46"/>
    <w:rsid w:val="003B2DFC"/>
    <w:rsid w:val="003B4C1F"/>
    <w:rsid w:val="003B4EE1"/>
    <w:rsid w:val="003B5C18"/>
    <w:rsid w:val="003B5E79"/>
    <w:rsid w:val="003B6837"/>
    <w:rsid w:val="003C079D"/>
    <w:rsid w:val="003C1E2D"/>
    <w:rsid w:val="003C33FE"/>
    <w:rsid w:val="003C3AA6"/>
    <w:rsid w:val="003C3C16"/>
    <w:rsid w:val="003C4006"/>
    <w:rsid w:val="003C5335"/>
    <w:rsid w:val="003C6A09"/>
    <w:rsid w:val="003D099E"/>
    <w:rsid w:val="003D0B19"/>
    <w:rsid w:val="003D1171"/>
    <w:rsid w:val="003D1B16"/>
    <w:rsid w:val="003D1DC0"/>
    <w:rsid w:val="003D2A3F"/>
    <w:rsid w:val="003D302F"/>
    <w:rsid w:val="003D344C"/>
    <w:rsid w:val="003D5D1C"/>
    <w:rsid w:val="003D6299"/>
    <w:rsid w:val="003D7474"/>
    <w:rsid w:val="003E09A1"/>
    <w:rsid w:val="003E1123"/>
    <w:rsid w:val="003E1AF2"/>
    <w:rsid w:val="003E1E50"/>
    <w:rsid w:val="003E267D"/>
    <w:rsid w:val="003E2747"/>
    <w:rsid w:val="003E28CF"/>
    <w:rsid w:val="003E4AE9"/>
    <w:rsid w:val="003E7794"/>
    <w:rsid w:val="003F018C"/>
    <w:rsid w:val="003F0FCF"/>
    <w:rsid w:val="003F1350"/>
    <w:rsid w:val="003F1AEC"/>
    <w:rsid w:val="003F211C"/>
    <w:rsid w:val="003F5BFE"/>
    <w:rsid w:val="003F6E00"/>
    <w:rsid w:val="003F7DE6"/>
    <w:rsid w:val="004003A8"/>
    <w:rsid w:val="00401E5E"/>
    <w:rsid w:val="00401FD7"/>
    <w:rsid w:val="004040C2"/>
    <w:rsid w:val="004043A3"/>
    <w:rsid w:val="00404619"/>
    <w:rsid w:val="00404F1D"/>
    <w:rsid w:val="00405ABE"/>
    <w:rsid w:val="00406FDA"/>
    <w:rsid w:val="004071D3"/>
    <w:rsid w:val="00407613"/>
    <w:rsid w:val="004076DB"/>
    <w:rsid w:val="00407C89"/>
    <w:rsid w:val="00410DE3"/>
    <w:rsid w:val="004115A3"/>
    <w:rsid w:val="00411B8F"/>
    <w:rsid w:val="00412CE9"/>
    <w:rsid w:val="00412E1D"/>
    <w:rsid w:val="00412E87"/>
    <w:rsid w:val="00412ED8"/>
    <w:rsid w:val="004153B1"/>
    <w:rsid w:val="00415B47"/>
    <w:rsid w:val="004177C7"/>
    <w:rsid w:val="004205DE"/>
    <w:rsid w:val="00420BB1"/>
    <w:rsid w:val="00424881"/>
    <w:rsid w:val="004258C7"/>
    <w:rsid w:val="00425CEC"/>
    <w:rsid w:val="00426C1C"/>
    <w:rsid w:val="00427304"/>
    <w:rsid w:val="004277FF"/>
    <w:rsid w:val="004302A5"/>
    <w:rsid w:val="00431359"/>
    <w:rsid w:val="00431528"/>
    <w:rsid w:val="004328DC"/>
    <w:rsid w:val="00432FE6"/>
    <w:rsid w:val="004330C6"/>
    <w:rsid w:val="00433AB0"/>
    <w:rsid w:val="004342AB"/>
    <w:rsid w:val="00434EE9"/>
    <w:rsid w:val="00435E19"/>
    <w:rsid w:val="00437865"/>
    <w:rsid w:val="00441D1A"/>
    <w:rsid w:val="004427E3"/>
    <w:rsid w:val="004437C8"/>
    <w:rsid w:val="00444BF4"/>
    <w:rsid w:val="00444DDC"/>
    <w:rsid w:val="00444F44"/>
    <w:rsid w:val="00445CBC"/>
    <w:rsid w:val="0044629C"/>
    <w:rsid w:val="00446887"/>
    <w:rsid w:val="004468F8"/>
    <w:rsid w:val="00447156"/>
    <w:rsid w:val="00447E1B"/>
    <w:rsid w:val="00450136"/>
    <w:rsid w:val="0045095D"/>
    <w:rsid w:val="00453961"/>
    <w:rsid w:val="0045597E"/>
    <w:rsid w:val="00455D7B"/>
    <w:rsid w:val="00455F07"/>
    <w:rsid w:val="0045687E"/>
    <w:rsid w:val="00456F1E"/>
    <w:rsid w:val="004570F9"/>
    <w:rsid w:val="004575DD"/>
    <w:rsid w:val="00457EA9"/>
    <w:rsid w:val="00460705"/>
    <w:rsid w:val="004611F8"/>
    <w:rsid w:val="00470626"/>
    <w:rsid w:val="00472FA0"/>
    <w:rsid w:val="00473482"/>
    <w:rsid w:val="00475F88"/>
    <w:rsid w:val="00476BB2"/>
    <w:rsid w:val="00476EF4"/>
    <w:rsid w:val="00476F85"/>
    <w:rsid w:val="00477188"/>
    <w:rsid w:val="0048021A"/>
    <w:rsid w:val="00481DE1"/>
    <w:rsid w:val="00481EC8"/>
    <w:rsid w:val="00482200"/>
    <w:rsid w:val="00483330"/>
    <w:rsid w:val="004836D7"/>
    <w:rsid w:val="00487726"/>
    <w:rsid w:val="00487D1B"/>
    <w:rsid w:val="00487D62"/>
    <w:rsid w:val="00492718"/>
    <w:rsid w:val="00492EC8"/>
    <w:rsid w:val="00494817"/>
    <w:rsid w:val="004957B0"/>
    <w:rsid w:val="00496168"/>
    <w:rsid w:val="004961E0"/>
    <w:rsid w:val="004A10E3"/>
    <w:rsid w:val="004A1B82"/>
    <w:rsid w:val="004A69A7"/>
    <w:rsid w:val="004A7976"/>
    <w:rsid w:val="004A7B40"/>
    <w:rsid w:val="004B1A6D"/>
    <w:rsid w:val="004B1D6E"/>
    <w:rsid w:val="004B1E48"/>
    <w:rsid w:val="004B1EC8"/>
    <w:rsid w:val="004B22DF"/>
    <w:rsid w:val="004B2D70"/>
    <w:rsid w:val="004B3887"/>
    <w:rsid w:val="004B59DB"/>
    <w:rsid w:val="004B5A4D"/>
    <w:rsid w:val="004B5E31"/>
    <w:rsid w:val="004B7AE0"/>
    <w:rsid w:val="004B7EA4"/>
    <w:rsid w:val="004C0374"/>
    <w:rsid w:val="004C1B62"/>
    <w:rsid w:val="004C3351"/>
    <w:rsid w:val="004C37FF"/>
    <w:rsid w:val="004C4216"/>
    <w:rsid w:val="004C4C6A"/>
    <w:rsid w:val="004C4F51"/>
    <w:rsid w:val="004C7FB5"/>
    <w:rsid w:val="004D09C7"/>
    <w:rsid w:val="004D19D3"/>
    <w:rsid w:val="004D4A82"/>
    <w:rsid w:val="004D578A"/>
    <w:rsid w:val="004D7BFC"/>
    <w:rsid w:val="004E01C4"/>
    <w:rsid w:val="004E15CA"/>
    <w:rsid w:val="004E1658"/>
    <w:rsid w:val="004E3C1E"/>
    <w:rsid w:val="004E5F1B"/>
    <w:rsid w:val="004F2AD3"/>
    <w:rsid w:val="004F477C"/>
    <w:rsid w:val="004F4E11"/>
    <w:rsid w:val="004F52B0"/>
    <w:rsid w:val="004F5BAC"/>
    <w:rsid w:val="004F7403"/>
    <w:rsid w:val="0050229A"/>
    <w:rsid w:val="005028D2"/>
    <w:rsid w:val="00502A98"/>
    <w:rsid w:val="00504702"/>
    <w:rsid w:val="00505F4B"/>
    <w:rsid w:val="00507B14"/>
    <w:rsid w:val="0051100C"/>
    <w:rsid w:val="00511DC1"/>
    <w:rsid w:val="00512234"/>
    <w:rsid w:val="00512745"/>
    <w:rsid w:val="0051470A"/>
    <w:rsid w:val="00514BCD"/>
    <w:rsid w:val="00514D3E"/>
    <w:rsid w:val="00515195"/>
    <w:rsid w:val="00516418"/>
    <w:rsid w:val="005200C8"/>
    <w:rsid w:val="0052085C"/>
    <w:rsid w:val="00522269"/>
    <w:rsid w:val="005222A7"/>
    <w:rsid w:val="00522630"/>
    <w:rsid w:val="005227FD"/>
    <w:rsid w:val="00522BB0"/>
    <w:rsid w:val="00522F5A"/>
    <w:rsid w:val="005257AA"/>
    <w:rsid w:val="005257D1"/>
    <w:rsid w:val="00527C70"/>
    <w:rsid w:val="00531973"/>
    <w:rsid w:val="00531EA0"/>
    <w:rsid w:val="00532A78"/>
    <w:rsid w:val="005330A1"/>
    <w:rsid w:val="00535CE6"/>
    <w:rsid w:val="005360CE"/>
    <w:rsid w:val="005362D1"/>
    <w:rsid w:val="00536584"/>
    <w:rsid w:val="00540284"/>
    <w:rsid w:val="00540359"/>
    <w:rsid w:val="00540AF6"/>
    <w:rsid w:val="00541184"/>
    <w:rsid w:val="00542218"/>
    <w:rsid w:val="00545494"/>
    <w:rsid w:val="00551A0C"/>
    <w:rsid w:val="00551C70"/>
    <w:rsid w:val="00551D48"/>
    <w:rsid w:val="005527CA"/>
    <w:rsid w:val="00552AE8"/>
    <w:rsid w:val="00552E0E"/>
    <w:rsid w:val="005531BD"/>
    <w:rsid w:val="00554BE3"/>
    <w:rsid w:val="00554CE4"/>
    <w:rsid w:val="0056033F"/>
    <w:rsid w:val="00560B4A"/>
    <w:rsid w:val="00560E6F"/>
    <w:rsid w:val="005619E2"/>
    <w:rsid w:val="00562108"/>
    <w:rsid w:val="0056279E"/>
    <w:rsid w:val="00562A1C"/>
    <w:rsid w:val="0056347C"/>
    <w:rsid w:val="00563B5D"/>
    <w:rsid w:val="00565250"/>
    <w:rsid w:val="0056565F"/>
    <w:rsid w:val="00565B35"/>
    <w:rsid w:val="00565CAE"/>
    <w:rsid w:val="00565EF6"/>
    <w:rsid w:val="005673A1"/>
    <w:rsid w:val="00567F76"/>
    <w:rsid w:val="00570B2C"/>
    <w:rsid w:val="005723D0"/>
    <w:rsid w:val="00573F72"/>
    <w:rsid w:val="00574220"/>
    <w:rsid w:val="00574ADB"/>
    <w:rsid w:val="0057531E"/>
    <w:rsid w:val="00577D4A"/>
    <w:rsid w:val="00580846"/>
    <w:rsid w:val="00580AF1"/>
    <w:rsid w:val="00581847"/>
    <w:rsid w:val="00581A09"/>
    <w:rsid w:val="00581FF3"/>
    <w:rsid w:val="0058254F"/>
    <w:rsid w:val="00583161"/>
    <w:rsid w:val="005850AE"/>
    <w:rsid w:val="005856CF"/>
    <w:rsid w:val="0058590B"/>
    <w:rsid w:val="00587ECF"/>
    <w:rsid w:val="00590E04"/>
    <w:rsid w:val="00592496"/>
    <w:rsid w:val="005927FA"/>
    <w:rsid w:val="00592E1B"/>
    <w:rsid w:val="00594ADE"/>
    <w:rsid w:val="00594DDF"/>
    <w:rsid w:val="00595D60"/>
    <w:rsid w:val="00596223"/>
    <w:rsid w:val="00597925"/>
    <w:rsid w:val="00597B52"/>
    <w:rsid w:val="00597F17"/>
    <w:rsid w:val="005A14D2"/>
    <w:rsid w:val="005A2490"/>
    <w:rsid w:val="005A2DE5"/>
    <w:rsid w:val="005A3886"/>
    <w:rsid w:val="005A41EA"/>
    <w:rsid w:val="005A6104"/>
    <w:rsid w:val="005A676E"/>
    <w:rsid w:val="005B02DE"/>
    <w:rsid w:val="005B1824"/>
    <w:rsid w:val="005B1E33"/>
    <w:rsid w:val="005B364D"/>
    <w:rsid w:val="005B5EF0"/>
    <w:rsid w:val="005B734A"/>
    <w:rsid w:val="005B7CBA"/>
    <w:rsid w:val="005C0737"/>
    <w:rsid w:val="005C0C62"/>
    <w:rsid w:val="005C1995"/>
    <w:rsid w:val="005C1A91"/>
    <w:rsid w:val="005C271E"/>
    <w:rsid w:val="005C414F"/>
    <w:rsid w:val="005C531A"/>
    <w:rsid w:val="005C5475"/>
    <w:rsid w:val="005C611F"/>
    <w:rsid w:val="005C77D0"/>
    <w:rsid w:val="005C7B63"/>
    <w:rsid w:val="005D0210"/>
    <w:rsid w:val="005D0FA1"/>
    <w:rsid w:val="005D22A3"/>
    <w:rsid w:val="005D2320"/>
    <w:rsid w:val="005D265E"/>
    <w:rsid w:val="005D3326"/>
    <w:rsid w:val="005D3989"/>
    <w:rsid w:val="005D60E4"/>
    <w:rsid w:val="005D649E"/>
    <w:rsid w:val="005D7C58"/>
    <w:rsid w:val="005E0CFE"/>
    <w:rsid w:val="005E0EAE"/>
    <w:rsid w:val="005E133A"/>
    <w:rsid w:val="005E25F6"/>
    <w:rsid w:val="005E47A1"/>
    <w:rsid w:val="005E5C87"/>
    <w:rsid w:val="005E5EE7"/>
    <w:rsid w:val="005F0BD0"/>
    <w:rsid w:val="005F2228"/>
    <w:rsid w:val="005F3C9A"/>
    <w:rsid w:val="005F568A"/>
    <w:rsid w:val="005F6FA4"/>
    <w:rsid w:val="0060125B"/>
    <w:rsid w:val="006020F0"/>
    <w:rsid w:val="00602C59"/>
    <w:rsid w:val="00603537"/>
    <w:rsid w:val="0060378C"/>
    <w:rsid w:val="00604CC0"/>
    <w:rsid w:val="00605D6D"/>
    <w:rsid w:val="00606BD3"/>
    <w:rsid w:val="0061063B"/>
    <w:rsid w:val="00610B2A"/>
    <w:rsid w:val="00611AA7"/>
    <w:rsid w:val="006127B7"/>
    <w:rsid w:val="00613077"/>
    <w:rsid w:val="006133B9"/>
    <w:rsid w:val="00613E61"/>
    <w:rsid w:val="00614434"/>
    <w:rsid w:val="00615213"/>
    <w:rsid w:val="00616004"/>
    <w:rsid w:val="00617170"/>
    <w:rsid w:val="00617B35"/>
    <w:rsid w:val="006204BC"/>
    <w:rsid w:val="0062266C"/>
    <w:rsid w:val="0062269B"/>
    <w:rsid w:val="00622C7F"/>
    <w:rsid w:val="00624630"/>
    <w:rsid w:val="006249FF"/>
    <w:rsid w:val="006250A1"/>
    <w:rsid w:val="00626777"/>
    <w:rsid w:val="00626AB6"/>
    <w:rsid w:val="0062741F"/>
    <w:rsid w:val="006275F1"/>
    <w:rsid w:val="00627DFD"/>
    <w:rsid w:val="0063152B"/>
    <w:rsid w:val="00634487"/>
    <w:rsid w:val="006347BE"/>
    <w:rsid w:val="00637A0B"/>
    <w:rsid w:val="006402F1"/>
    <w:rsid w:val="006405D2"/>
    <w:rsid w:val="006405E3"/>
    <w:rsid w:val="006424AB"/>
    <w:rsid w:val="00642824"/>
    <w:rsid w:val="006442DE"/>
    <w:rsid w:val="006444DF"/>
    <w:rsid w:val="0064558B"/>
    <w:rsid w:val="00645FEA"/>
    <w:rsid w:val="0065043B"/>
    <w:rsid w:val="0065047C"/>
    <w:rsid w:val="00650FB4"/>
    <w:rsid w:val="00652515"/>
    <w:rsid w:val="00653B8A"/>
    <w:rsid w:val="006565A9"/>
    <w:rsid w:val="006571EF"/>
    <w:rsid w:val="00657ACC"/>
    <w:rsid w:val="00657E0B"/>
    <w:rsid w:val="00657F2C"/>
    <w:rsid w:val="00660E6D"/>
    <w:rsid w:val="006611BA"/>
    <w:rsid w:val="00661840"/>
    <w:rsid w:val="00662836"/>
    <w:rsid w:val="00663A4F"/>
    <w:rsid w:val="00663D90"/>
    <w:rsid w:val="0066443D"/>
    <w:rsid w:val="006644D5"/>
    <w:rsid w:val="00664B99"/>
    <w:rsid w:val="006660F1"/>
    <w:rsid w:val="006664AB"/>
    <w:rsid w:val="00666AC8"/>
    <w:rsid w:val="00666F2A"/>
    <w:rsid w:val="00667767"/>
    <w:rsid w:val="006711F3"/>
    <w:rsid w:val="006716C4"/>
    <w:rsid w:val="00671EB4"/>
    <w:rsid w:val="00672354"/>
    <w:rsid w:val="006728AC"/>
    <w:rsid w:val="00672EC7"/>
    <w:rsid w:val="00673305"/>
    <w:rsid w:val="0067378C"/>
    <w:rsid w:val="00675CEA"/>
    <w:rsid w:val="006766AE"/>
    <w:rsid w:val="00677B03"/>
    <w:rsid w:val="00677D74"/>
    <w:rsid w:val="00677E3A"/>
    <w:rsid w:val="0068249D"/>
    <w:rsid w:val="00682C32"/>
    <w:rsid w:val="0068326F"/>
    <w:rsid w:val="00686A88"/>
    <w:rsid w:val="00686E7C"/>
    <w:rsid w:val="006871E5"/>
    <w:rsid w:val="00691682"/>
    <w:rsid w:val="0069290E"/>
    <w:rsid w:val="00692CAC"/>
    <w:rsid w:val="00693780"/>
    <w:rsid w:val="00693CB5"/>
    <w:rsid w:val="006963D4"/>
    <w:rsid w:val="00696941"/>
    <w:rsid w:val="0069715D"/>
    <w:rsid w:val="006A0398"/>
    <w:rsid w:val="006A0ADC"/>
    <w:rsid w:val="006A0C81"/>
    <w:rsid w:val="006A13A5"/>
    <w:rsid w:val="006A24F6"/>
    <w:rsid w:val="006A2E25"/>
    <w:rsid w:val="006A36BA"/>
    <w:rsid w:val="006A5BD5"/>
    <w:rsid w:val="006A71B1"/>
    <w:rsid w:val="006A7A58"/>
    <w:rsid w:val="006A7CE5"/>
    <w:rsid w:val="006B1251"/>
    <w:rsid w:val="006B2752"/>
    <w:rsid w:val="006B4CB5"/>
    <w:rsid w:val="006B7DAF"/>
    <w:rsid w:val="006B7E60"/>
    <w:rsid w:val="006B7E87"/>
    <w:rsid w:val="006C08FA"/>
    <w:rsid w:val="006C15FB"/>
    <w:rsid w:val="006C1E28"/>
    <w:rsid w:val="006C1F69"/>
    <w:rsid w:val="006C2021"/>
    <w:rsid w:val="006C2365"/>
    <w:rsid w:val="006C5FE9"/>
    <w:rsid w:val="006D06EB"/>
    <w:rsid w:val="006D2DD2"/>
    <w:rsid w:val="006D39E2"/>
    <w:rsid w:val="006D62CF"/>
    <w:rsid w:val="006D7529"/>
    <w:rsid w:val="006D7735"/>
    <w:rsid w:val="006E0F57"/>
    <w:rsid w:val="006E132F"/>
    <w:rsid w:val="006E223A"/>
    <w:rsid w:val="006E31C0"/>
    <w:rsid w:val="006E3581"/>
    <w:rsid w:val="006E3657"/>
    <w:rsid w:val="006E3B17"/>
    <w:rsid w:val="006E4949"/>
    <w:rsid w:val="006E5580"/>
    <w:rsid w:val="006E5DD4"/>
    <w:rsid w:val="006F1DBF"/>
    <w:rsid w:val="006F20DF"/>
    <w:rsid w:val="006F2EBF"/>
    <w:rsid w:val="006F455B"/>
    <w:rsid w:val="006F525B"/>
    <w:rsid w:val="006F5F7E"/>
    <w:rsid w:val="006F660C"/>
    <w:rsid w:val="006F6614"/>
    <w:rsid w:val="006F741E"/>
    <w:rsid w:val="00700686"/>
    <w:rsid w:val="0070222B"/>
    <w:rsid w:val="00712021"/>
    <w:rsid w:val="00712873"/>
    <w:rsid w:val="00712D85"/>
    <w:rsid w:val="007157D4"/>
    <w:rsid w:val="007165BE"/>
    <w:rsid w:val="00716A29"/>
    <w:rsid w:val="007179A5"/>
    <w:rsid w:val="00720339"/>
    <w:rsid w:val="00721BE5"/>
    <w:rsid w:val="00722C60"/>
    <w:rsid w:val="00723D3A"/>
    <w:rsid w:val="00723DFF"/>
    <w:rsid w:val="0072447E"/>
    <w:rsid w:val="00724CA0"/>
    <w:rsid w:val="007254C3"/>
    <w:rsid w:val="00725D2D"/>
    <w:rsid w:val="00725E64"/>
    <w:rsid w:val="00725F7B"/>
    <w:rsid w:val="007266D1"/>
    <w:rsid w:val="00726BA7"/>
    <w:rsid w:val="00726BBD"/>
    <w:rsid w:val="007271DA"/>
    <w:rsid w:val="00727BFF"/>
    <w:rsid w:val="00733F45"/>
    <w:rsid w:val="0073541C"/>
    <w:rsid w:val="00736903"/>
    <w:rsid w:val="0074094E"/>
    <w:rsid w:val="007419E9"/>
    <w:rsid w:val="0074417A"/>
    <w:rsid w:val="00744F05"/>
    <w:rsid w:val="00745131"/>
    <w:rsid w:val="007456F6"/>
    <w:rsid w:val="00745B38"/>
    <w:rsid w:val="007479B4"/>
    <w:rsid w:val="00751248"/>
    <w:rsid w:val="00751FE2"/>
    <w:rsid w:val="00753626"/>
    <w:rsid w:val="007555E9"/>
    <w:rsid w:val="00755B9E"/>
    <w:rsid w:val="00756B22"/>
    <w:rsid w:val="00760714"/>
    <w:rsid w:val="00760EB5"/>
    <w:rsid w:val="007617B5"/>
    <w:rsid w:val="0076282D"/>
    <w:rsid w:val="007638A7"/>
    <w:rsid w:val="00764B3E"/>
    <w:rsid w:val="00766047"/>
    <w:rsid w:val="00766E0D"/>
    <w:rsid w:val="00767940"/>
    <w:rsid w:val="00770387"/>
    <w:rsid w:val="00770EF6"/>
    <w:rsid w:val="00771526"/>
    <w:rsid w:val="00771C8E"/>
    <w:rsid w:val="0077228A"/>
    <w:rsid w:val="007742E9"/>
    <w:rsid w:val="0077446F"/>
    <w:rsid w:val="00774AA7"/>
    <w:rsid w:val="00775C84"/>
    <w:rsid w:val="007771D7"/>
    <w:rsid w:val="0078124D"/>
    <w:rsid w:val="00781A99"/>
    <w:rsid w:val="007833C4"/>
    <w:rsid w:val="00783EEC"/>
    <w:rsid w:val="0078462A"/>
    <w:rsid w:val="007852DB"/>
    <w:rsid w:val="00785D19"/>
    <w:rsid w:val="00785D54"/>
    <w:rsid w:val="00786E77"/>
    <w:rsid w:val="00787FE5"/>
    <w:rsid w:val="00792B2C"/>
    <w:rsid w:val="00793E61"/>
    <w:rsid w:val="00795038"/>
    <w:rsid w:val="0079515C"/>
    <w:rsid w:val="00795739"/>
    <w:rsid w:val="00796204"/>
    <w:rsid w:val="007966E6"/>
    <w:rsid w:val="007971D7"/>
    <w:rsid w:val="00797B81"/>
    <w:rsid w:val="007A027D"/>
    <w:rsid w:val="007A082B"/>
    <w:rsid w:val="007A1E7F"/>
    <w:rsid w:val="007A1F3F"/>
    <w:rsid w:val="007A3C04"/>
    <w:rsid w:val="007A4531"/>
    <w:rsid w:val="007A5E72"/>
    <w:rsid w:val="007A65C3"/>
    <w:rsid w:val="007A6652"/>
    <w:rsid w:val="007A6BDE"/>
    <w:rsid w:val="007A7033"/>
    <w:rsid w:val="007A7290"/>
    <w:rsid w:val="007A7449"/>
    <w:rsid w:val="007A7FB3"/>
    <w:rsid w:val="007B2061"/>
    <w:rsid w:val="007B22EF"/>
    <w:rsid w:val="007B3C63"/>
    <w:rsid w:val="007B3C98"/>
    <w:rsid w:val="007B445A"/>
    <w:rsid w:val="007B5164"/>
    <w:rsid w:val="007C07EC"/>
    <w:rsid w:val="007C1862"/>
    <w:rsid w:val="007C216F"/>
    <w:rsid w:val="007C234C"/>
    <w:rsid w:val="007C2650"/>
    <w:rsid w:val="007C3344"/>
    <w:rsid w:val="007C3B21"/>
    <w:rsid w:val="007C3BD3"/>
    <w:rsid w:val="007C525D"/>
    <w:rsid w:val="007C555B"/>
    <w:rsid w:val="007C6AA8"/>
    <w:rsid w:val="007D06CF"/>
    <w:rsid w:val="007D10DA"/>
    <w:rsid w:val="007D11F6"/>
    <w:rsid w:val="007D1B29"/>
    <w:rsid w:val="007D1C6C"/>
    <w:rsid w:val="007D240A"/>
    <w:rsid w:val="007D3997"/>
    <w:rsid w:val="007D3C45"/>
    <w:rsid w:val="007D4597"/>
    <w:rsid w:val="007D4800"/>
    <w:rsid w:val="007D4A08"/>
    <w:rsid w:val="007D507F"/>
    <w:rsid w:val="007D584D"/>
    <w:rsid w:val="007D586B"/>
    <w:rsid w:val="007D6663"/>
    <w:rsid w:val="007E1215"/>
    <w:rsid w:val="007E1E1C"/>
    <w:rsid w:val="007E26F9"/>
    <w:rsid w:val="007E2870"/>
    <w:rsid w:val="007E2F49"/>
    <w:rsid w:val="007E3FC9"/>
    <w:rsid w:val="007E4387"/>
    <w:rsid w:val="007E4F06"/>
    <w:rsid w:val="007E59CF"/>
    <w:rsid w:val="007E66B6"/>
    <w:rsid w:val="007E7D8C"/>
    <w:rsid w:val="007F14C3"/>
    <w:rsid w:val="007F1913"/>
    <w:rsid w:val="007F192F"/>
    <w:rsid w:val="007F1F8F"/>
    <w:rsid w:val="007F3153"/>
    <w:rsid w:val="007F5283"/>
    <w:rsid w:val="007F59E5"/>
    <w:rsid w:val="007F6D7B"/>
    <w:rsid w:val="007F7249"/>
    <w:rsid w:val="00801737"/>
    <w:rsid w:val="00804895"/>
    <w:rsid w:val="00804CFA"/>
    <w:rsid w:val="0080508E"/>
    <w:rsid w:val="008059E6"/>
    <w:rsid w:val="0080615F"/>
    <w:rsid w:val="008062EB"/>
    <w:rsid w:val="008065CE"/>
    <w:rsid w:val="008065DE"/>
    <w:rsid w:val="00807C0C"/>
    <w:rsid w:val="008100A4"/>
    <w:rsid w:val="00810A33"/>
    <w:rsid w:val="0081199B"/>
    <w:rsid w:val="00813E70"/>
    <w:rsid w:val="008144D6"/>
    <w:rsid w:val="00815975"/>
    <w:rsid w:val="00815B72"/>
    <w:rsid w:val="00816DAF"/>
    <w:rsid w:val="0082050B"/>
    <w:rsid w:val="0082078C"/>
    <w:rsid w:val="00821001"/>
    <w:rsid w:val="00823BAA"/>
    <w:rsid w:val="008246C0"/>
    <w:rsid w:val="00824E55"/>
    <w:rsid w:val="0082506F"/>
    <w:rsid w:val="008252E1"/>
    <w:rsid w:val="0082672D"/>
    <w:rsid w:val="0082775C"/>
    <w:rsid w:val="00827CEC"/>
    <w:rsid w:val="00831DBB"/>
    <w:rsid w:val="00831FF5"/>
    <w:rsid w:val="00832601"/>
    <w:rsid w:val="008335AA"/>
    <w:rsid w:val="00833638"/>
    <w:rsid w:val="00833A57"/>
    <w:rsid w:val="0083436B"/>
    <w:rsid w:val="00834BA9"/>
    <w:rsid w:val="0083596A"/>
    <w:rsid w:val="00837165"/>
    <w:rsid w:val="00841B45"/>
    <w:rsid w:val="00841C7C"/>
    <w:rsid w:val="00843DB7"/>
    <w:rsid w:val="008445E9"/>
    <w:rsid w:val="00844D69"/>
    <w:rsid w:val="00844F7B"/>
    <w:rsid w:val="00845E3E"/>
    <w:rsid w:val="00846351"/>
    <w:rsid w:val="00846A8D"/>
    <w:rsid w:val="00847186"/>
    <w:rsid w:val="00847781"/>
    <w:rsid w:val="00850353"/>
    <w:rsid w:val="00850D22"/>
    <w:rsid w:val="0085169B"/>
    <w:rsid w:val="00851FB7"/>
    <w:rsid w:val="008524C9"/>
    <w:rsid w:val="00853B13"/>
    <w:rsid w:val="00854D53"/>
    <w:rsid w:val="0085642B"/>
    <w:rsid w:val="008564F9"/>
    <w:rsid w:val="00856D45"/>
    <w:rsid w:val="00857247"/>
    <w:rsid w:val="00857D02"/>
    <w:rsid w:val="00861265"/>
    <w:rsid w:val="00861728"/>
    <w:rsid w:val="00861D39"/>
    <w:rsid w:val="00861F7F"/>
    <w:rsid w:val="00862200"/>
    <w:rsid w:val="0086293E"/>
    <w:rsid w:val="00863619"/>
    <w:rsid w:val="00864EA4"/>
    <w:rsid w:val="008651B7"/>
    <w:rsid w:val="00866B5F"/>
    <w:rsid w:val="008678DB"/>
    <w:rsid w:val="00867A25"/>
    <w:rsid w:val="00867A9C"/>
    <w:rsid w:val="00870BA6"/>
    <w:rsid w:val="00870FC2"/>
    <w:rsid w:val="00872718"/>
    <w:rsid w:val="00873698"/>
    <w:rsid w:val="00873F13"/>
    <w:rsid w:val="00875249"/>
    <w:rsid w:val="00876268"/>
    <w:rsid w:val="00876364"/>
    <w:rsid w:val="0087782E"/>
    <w:rsid w:val="00884D47"/>
    <w:rsid w:val="0088679D"/>
    <w:rsid w:val="00887792"/>
    <w:rsid w:val="00890DE9"/>
    <w:rsid w:val="00891EFA"/>
    <w:rsid w:val="008924CB"/>
    <w:rsid w:val="00892A2F"/>
    <w:rsid w:val="00892B24"/>
    <w:rsid w:val="00894CF9"/>
    <w:rsid w:val="00895A87"/>
    <w:rsid w:val="0089780C"/>
    <w:rsid w:val="00897D58"/>
    <w:rsid w:val="008A004E"/>
    <w:rsid w:val="008A04FA"/>
    <w:rsid w:val="008A7D7B"/>
    <w:rsid w:val="008B02B1"/>
    <w:rsid w:val="008B1364"/>
    <w:rsid w:val="008B1E34"/>
    <w:rsid w:val="008B27E2"/>
    <w:rsid w:val="008B4BD8"/>
    <w:rsid w:val="008B4C3F"/>
    <w:rsid w:val="008B686F"/>
    <w:rsid w:val="008B7343"/>
    <w:rsid w:val="008B74D8"/>
    <w:rsid w:val="008C030C"/>
    <w:rsid w:val="008C1FCF"/>
    <w:rsid w:val="008C283B"/>
    <w:rsid w:val="008C4951"/>
    <w:rsid w:val="008C5DEB"/>
    <w:rsid w:val="008C7B23"/>
    <w:rsid w:val="008D127C"/>
    <w:rsid w:val="008D28EE"/>
    <w:rsid w:val="008D3539"/>
    <w:rsid w:val="008D4624"/>
    <w:rsid w:val="008D6B63"/>
    <w:rsid w:val="008D7B62"/>
    <w:rsid w:val="008E29B1"/>
    <w:rsid w:val="008E35EB"/>
    <w:rsid w:val="008E45EE"/>
    <w:rsid w:val="008E4B31"/>
    <w:rsid w:val="008E4E52"/>
    <w:rsid w:val="008E50CB"/>
    <w:rsid w:val="008F01D6"/>
    <w:rsid w:val="008F22EC"/>
    <w:rsid w:val="008F2D28"/>
    <w:rsid w:val="008F30FD"/>
    <w:rsid w:val="008F3150"/>
    <w:rsid w:val="008F39CA"/>
    <w:rsid w:val="008F49CF"/>
    <w:rsid w:val="008F5650"/>
    <w:rsid w:val="008F5A05"/>
    <w:rsid w:val="008F61E9"/>
    <w:rsid w:val="008F656A"/>
    <w:rsid w:val="008F7417"/>
    <w:rsid w:val="008F78DF"/>
    <w:rsid w:val="00900F00"/>
    <w:rsid w:val="00901EB6"/>
    <w:rsid w:val="009022DD"/>
    <w:rsid w:val="009041B8"/>
    <w:rsid w:val="0090479B"/>
    <w:rsid w:val="009048BE"/>
    <w:rsid w:val="00905331"/>
    <w:rsid w:val="00906167"/>
    <w:rsid w:val="00906937"/>
    <w:rsid w:val="009117D5"/>
    <w:rsid w:val="00911805"/>
    <w:rsid w:val="009129E8"/>
    <w:rsid w:val="00913FCF"/>
    <w:rsid w:val="00914A18"/>
    <w:rsid w:val="00916D23"/>
    <w:rsid w:val="00920672"/>
    <w:rsid w:val="009207AA"/>
    <w:rsid w:val="00921697"/>
    <w:rsid w:val="00922998"/>
    <w:rsid w:val="009231E9"/>
    <w:rsid w:val="009243AA"/>
    <w:rsid w:val="00924413"/>
    <w:rsid w:val="0092493D"/>
    <w:rsid w:val="00924BD4"/>
    <w:rsid w:val="0092501A"/>
    <w:rsid w:val="0092554A"/>
    <w:rsid w:val="00925A82"/>
    <w:rsid w:val="00925DA1"/>
    <w:rsid w:val="00925F0D"/>
    <w:rsid w:val="00926E0C"/>
    <w:rsid w:val="009271F2"/>
    <w:rsid w:val="009277C4"/>
    <w:rsid w:val="00927B9D"/>
    <w:rsid w:val="009302AD"/>
    <w:rsid w:val="009327A1"/>
    <w:rsid w:val="00932A91"/>
    <w:rsid w:val="00933E01"/>
    <w:rsid w:val="00934B80"/>
    <w:rsid w:val="00935803"/>
    <w:rsid w:val="00937449"/>
    <w:rsid w:val="0093785D"/>
    <w:rsid w:val="009416CE"/>
    <w:rsid w:val="00941805"/>
    <w:rsid w:val="00942542"/>
    <w:rsid w:val="0094270E"/>
    <w:rsid w:val="00942BA8"/>
    <w:rsid w:val="00943323"/>
    <w:rsid w:val="009435DF"/>
    <w:rsid w:val="00943970"/>
    <w:rsid w:val="00943F80"/>
    <w:rsid w:val="00945AD7"/>
    <w:rsid w:val="00946006"/>
    <w:rsid w:val="00946375"/>
    <w:rsid w:val="009502EA"/>
    <w:rsid w:val="009526DB"/>
    <w:rsid w:val="00952A86"/>
    <w:rsid w:val="00952BC7"/>
    <w:rsid w:val="00955168"/>
    <w:rsid w:val="00955352"/>
    <w:rsid w:val="0095540F"/>
    <w:rsid w:val="009575AE"/>
    <w:rsid w:val="00960962"/>
    <w:rsid w:val="009634ED"/>
    <w:rsid w:val="00965E43"/>
    <w:rsid w:val="009667E8"/>
    <w:rsid w:val="00966B2D"/>
    <w:rsid w:val="00967102"/>
    <w:rsid w:val="009700EE"/>
    <w:rsid w:val="00971466"/>
    <w:rsid w:val="00972581"/>
    <w:rsid w:val="00972AFE"/>
    <w:rsid w:val="00972CD1"/>
    <w:rsid w:val="00973434"/>
    <w:rsid w:val="00974EBA"/>
    <w:rsid w:val="00975130"/>
    <w:rsid w:val="00975A93"/>
    <w:rsid w:val="009760AE"/>
    <w:rsid w:val="009770A7"/>
    <w:rsid w:val="00980175"/>
    <w:rsid w:val="0098218C"/>
    <w:rsid w:val="00985366"/>
    <w:rsid w:val="00985699"/>
    <w:rsid w:val="0098596E"/>
    <w:rsid w:val="009929AA"/>
    <w:rsid w:val="00993787"/>
    <w:rsid w:val="0099456A"/>
    <w:rsid w:val="00994592"/>
    <w:rsid w:val="0099615E"/>
    <w:rsid w:val="00996F6D"/>
    <w:rsid w:val="00996F81"/>
    <w:rsid w:val="009A104B"/>
    <w:rsid w:val="009A1BCD"/>
    <w:rsid w:val="009A2C6D"/>
    <w:rsid w:val="009A32F6"/>
    <w:rsid w:val="009A4FF9"/>
    <w:rsid w:val="009A5E0B"/>
    <w:rsid w:val="009A69F3"/>
    <w:rsid w:val="009B16EB"/>
    <w:rsid w:val="009B2234"/>
    <w:rsid w:val="009B2B87"/>
    <w:rsid w:val="009B31F3"/>
    <w:rsid w:val="009B3D2E"/>
    <w:rsid w:val="009B4444"/>
    <w:rsid w:val="009B6812"/>
    <w:rsid w:val="009B752A"/>
    <w:rsid w:val="009C01CB"/>
    <w:rsid w:val="009C2018"/>
    <w:rsid w:val="009C2325"/>
    <w:rsid w:val="009C26D6"/>
    <w:rsid w:val="009C6E12"/>
    <w:rsid w:val="009D0C45"/>
    <w:rsid w:val="009D3456"/>
    <w:rsid w:val="009D42D9"/>
    <w:rsid w:val="009D4423"/>
    <w:rsid w:val="009D46AB"/>
    <w:rsid w:val="009D48E2"/>
    <w:rsid w:val="009D5220"/>
    <w:rsid w:val="009D568E"/>
    <w:rsid w:val="009D570A"/>
    <w:rsid w:val="009D5D66"/>
    <w:rsid w:val="009D6000"/>
    <w:rsid w:val="009D6B4F"/>
    <w:rsid w:val="009D7C88"/>
    <w:rsid w:val="009D7F06"/>
    <w:rsid w:val="009E0D63"/>
    <w:rsid w:val="009E125E"/>
    <w:rsid w:val="009E2719"/>
    <w:rsid w:val="009E306F"/>
    <w:rsid w:val="009E3105"/>
    <w:rsid w:val="009E3D74"/>
    <w:rsid w:val="009E3DA9"/>
    <w:rsid w:val="009E42B6"/>
    <w:rsid w:val="009E4403"/>
    <w:rsid w:val="009E4798"/>
    <w:rsid w:val="009E6D0C"/>
    <w:rsid w:val="009E7620"/>
    <w:rsid w:val="009E77ED"/>
    <w:rsid w:val="009F1AEA"/>
    <w:rsid w:val="009F2B4D"/>
    <w:rsid w:val="009F2E41"/>
    <w:rsid w:val="009F5292"/>
    <w:rsid w:val="009F5702"/>
    <w:rsid w:val="009F7894"/>
    <w:rsid w:val="00A005FB"/>
    <w:rsid w:val="00A00A21"/>
    <w:rsid w:val="00A02390"/>
    <w:rsid w:val="00A02694"/>
    <w:rsid w:val="00A04B64"/>
    <w:rsid w:val="00A05F50"/>
    <w:rsid w:val="00A0631C"/>
    <w:rsid w:val="00A06F03"/>
    <w:rsid w:val="00A072F8"/>
    <w:rsid w:val="00A0775F"/>
    <w:rsid w:val="00A111B6"/>
    <w:rsid w:val="00A13F96"/>
    <w:rsid w:val="00A15228"/>
    <w:rsid w:val="00A15619"/>
    <w:rsid w:val="00A1586D"/>
    <w:rsid w:val="00A15D42"/>
    <w:rsid w:val="00A17C36"/>
    <w:rsid w:val="00A201A3"/>
    <w:rsid w:val="00A20353"/>
    <w:rsid w:val="00A20AB4"/>
    <w:rsid w:val="00A211E9"/>
    <w:rsid w:val="00A21B08"/>
    <w:rsid w:val="00A2261A"/>
    <w:rsid w:val="00A22FCB"/>
    <w:rsid w:val="00A24316"/>
    <w:rsid w:val="00A24E22"/>
    <w:rsid w:val="00A25317"/>
    <w:rsid w:val="00A269DC"/>
    <w:rsid w:val="00A31236"/>
    <w:rsid w:val="00A3295E"/>
    <w:rsid w:val="00A32D78"/>
    <w:rsid w:val="00A331BE"/>
    <w:rsid w:val="00A36F15"/>
    <w:rsid w:val="00A4017D"/>
    <w:rsid w:val="00A404C4"/>
    <w:rsid w:val="00A41166"/>
    <w:rsid w:val="00A427DD"/>
    <w:rsid w:val="00A43948"/>
    <w:rsid w:val="00A44703"/>
    <w:rsid w:val="00A44E30"/>
    <w:rsid w:val="00A45F75"/>
    <w:rsid w:val="00A46081"/>
    <w:rsid w:val="00A4623B"/>
    <w:rsid w:val="00A47FE5"/>
    <w:rsid w:val="00A50054"/>
    <w:rsid w:val="00A502BE"/>
    <w:rsid w:val="00A50A18"/>
    <w:rsid w:val="00A5101C"/>
    <w:rsid w:val="00A535D2"/>
    <w:rsid w:val="00A5411D"/>
    <w:rsid w:val="00A548CA"/>
    <w:rsid w:val="00A54918"/>
    <w:rsid w:val="00A5551B"/>
    <w:rsid w:val="00A55AF2"/>
    <w:rsid w:val="00A55C59"/>
    <w:rsid w:val="00A56CCB"/>
    <w:rsid w:val="00A612ED"/>
    <w:rsid w:val="00A627FA"/>
    <w:rsid w:val="00A62ACA"/>
    <w:rsid w:val="00A6376A"/>
    <w:rsid w:val="00A6455F"/>
    <w:rsid w:val="00A65C1D"/>
    <w:rsid w:val="00A65CC8"/>
    <w:rsid w:val="00A66AB2"/>
    <w:rsid w:val="00A66B82"/>
    <w:rsid w:val="00A66F98"/>
    <w:rsid w:val="00A67242"/>
    <w:rsid w:val="00A6793C"/>
    <w:rsid w:val="00A71CC3"/>
    <w:rsid w:val="00A7346C"/>
    <w:rsid w:val="00A74C67"/>
    <w:rsid w:val="00A74C89"/>
    <w:rsid w:val="00A7588B"/>
    <w:rsid w:val="00A76858"/>
    <w:rsid w:val="00A771D8"/>
    <w:rsid w:val="00A808D9"/>
    <w:rsid w:val="00A80D1A"/>
    <w:rsid w:val="00A8116F"/>
    <w:rsid w:val="00A81F06"/>
    <w:rsid w:val="00A820D2"/>
    <w:rsid w:val="00A833F7"/>
    <w:rsid w:val="00A834CD"/>
    <w:rsid w:val="00A83553"/>
    <w:rsid w:val="00A83FCF"/>
    <w:rsid w:val="00A84FF1"/>
    <w:rsid w:val="00A86EFE"/>
    <w:rsid w:val="00A87181"/>
    <w:rsid w:val="00A9052B"/>
    <w:rsid w:val="00A90E4F"/>
    <w:rsid w:val="00A915B2"/>
    <w:rsid w:val="00A91907"/>
    <w:rsid w:val="00A9275E"/>
    <w:rsid w:val="00A92862"/>
    <w:rsid w:val="00A9387C"/>
    <w:rsid w:val="00A93A15"/>
    <w:rsid w:val="00A93C9E"/>
    <w:rsid w:val="00A94469"/>
    <w:rsid w:val="00A96642"/>
    <w:rsid w:val="00A96B46"/>
    <w:rsid w:val="00A96E4E"/>
    <w:rsid w:val="00A973BF"/>
    <w:rsid w:val="00AA024B"/>
    <w:rsid w:val="00AA0A22"/>
    <w:rsid w:val="00AA14B8"/>
    <w:rsid w:val="00AA272A"/>
    <w:rsid w:val="00AA31C1"/>
    <w:rsid w:val="00AA42E9"/>
    <w:rsid w:val="00AA48B8"/>
    <w:rsid w:val="00AA6058"/>
    <w:rsid w:val="00AA67F9"/>
    <w:rsid w:val="00AA69C9"/>
    <w:rsid w:val="00AB08BD"/>
    <w:rsid w:val="00AB1206"/>
    <w:rsid w:val="00AB1BD5"/>
    <w:rsid w:val="00AB301F"/>
    <w:rsid w:val="00AB43BB"/>
    <w:rsid w:val="00AB4E0B"/>
    <w:rsid w:val="00AB6C1C"/>
    <w:rsid w:val="00AB7DBB"/>
    <w:rsid w:val="00AC0C10"/>
    <w:rsid w:val="00AC0C5B"/>
    <w:rsid w:val="00AC1B1D"/>
    <w:rsid w:val="00AC3DA8"/>
    <w:rsid w:val="00AC41B8"/>
    <w:rsid w:val="00AD0D09"/>
    <w:rsid w:val="00AD2321"/>
    <w:rsid w:val="00AD2478"/>
    <w:rsid w:val="00AD3BA5"/>
    <w:rsid w:val="00AD6470"/>
    <w:rsid w:val="00AD7E68"/>
    <w:rsid w:val="00AD7EFD"/>
    <w:rsid w:val="00AE0B20"/>
    <w:rsid w:val="00AE1E14"/>
    <w:rsid w:val="00AE31F7"/>
    <w:rsid w:val="00AE322B"/>
    <w:rsid w:val="00AE3576"/>
    <w:rsid w:val="00AE55AE"/>
    <w:rsid w:val="00AF549B"/>
    <w:rsid w:val="00AF6944"/>
    <w:rsid w:val="00AF6A07"/>
    <w:rsid w:val="00AF6E0D"/>
    <w:rsid w:val="00AF75F1"/>
    <w:rsid w:val="00AF7768"/>
    <w:rsid w:val="00B0262B"/>
    <w:rsid w:val="00B028BA"/>
    <w:rsid w:val="00B049A1"/>
    <w:rsid w:val="00B0682C"/>
    <w:rsid w:val="00B07A7D"/>
    <w:rsid w:val="00B07BA6"/>
    <w:rsid w:val="00B104D6"/>
    <w:rsid w:val="00B105CB"/>
    <w:rsid w:val="00B10681"/>
    <w:rsid w:val="00B12517"/>
    <w:rsid w:val="00B13713"/>
    <w:rsid w:val="00B14481"/>
    <w:rsid w:val="00B15D21"/>
    <w:rsid w:val="00B17F7D"/>
    <w:rsid w:val="00B238AE"/>
    <w:rsid w:val="00B25D6D"/>
    <w:rsid w:val="00B2629B"/>
    <w:rsid w:val="00B27555"/>
    <w:rsid w:val="00B275BC"/>
    <w:rsid w:val="00B30889"/>
    <w:rsid w:val="00B31274"/>
    <w:rsid w:val="00B317FF"/>
    <w:rsid w:val="00B320A2"/>
    <w:rsid w:val="00B32CEC"/>
    <w:rsid w:val="00B32EC6"/>
    <w:rsid w:val="00B3462E"/>
    <w:rsid w:val="00B34A10"/>
    <w:rsid w:val="00B35A25"/>
    <w:rsid w:val="00B377F5"/>
    <w:rsid w:val="00B37D77"/>
    <w:rsid w:val="00B402FE"/>
    <w:rsid w:val="00B40BE2"/>
    <w:rsid w:val="00B43D1D"/>
    <w:rsid w:val="00B43F95"/>
    <w:rsid w:val="00B444B3"/>
    <w:rsid w:val="00B46755"/>
    <w:rsid w:val="00B46F6E"/>
    <w:rsid w:val="00B50A12"/>
    <w:rsid w:val="00B50A67"/>
    <w:rsid w:val="00B51F05"/>
    <w:rsid w:val="00B5221E"/>
    <w:rsid w:val="00B53198"/>
    <w:rsid w:val="00B53A58"/>
    <w:rsid w:val="00B55682"/>
    <w:rsid w:val="00B56081"/>
    <w:rsid w:val="00B568E0"/>
    <w:rsid w:val="00B56D79"/>
    <w:rsid w:val="00B57149"/>
    <w:rsid w:val="00B5785D"/>
    <w:rsid w:val="00B60245"/>
    <w:rsid w:val="00B602D9"/>
    <w:rsid w:val="00B61338"/>
    <w:rsid w:val="00B6155E"/>
    <w:rsid w:val="00B62600"/>
    <w:rsid w:val="00B6284B"/>
    <w:rsid w:val="00B64FE6"/>
    <w:rsid w:val="00B66F4E"/>
    <w:rsid w:val="00B7416E"/>
    <w:rsid w:val="00B749B6"/>
    <w:rsid w:val="00B76309"/>
    <w:rsid w:val="00B7751C"/>
    <w:rsid w:val="00B77BF3"/>
    <w:rsid w:val="00B809C8"/>
    <w:rsid w:val="00B826DD"/>
    <w:rsid w:val="00B828CC"/>
    <w:rsid w:val="00B85036"/>
    <w:rsid w:val="00B86FB5"/>
    <w:rsid w:val="00B87357"/>
    <w:rsid w:val="00B876D6"/>
    <w:rsid w:val="00B915A5"/>
    <w:rsid w:val="00B9204F"/>
    <w:rsid w:val="00B9288E"/>
    <w:rsid w:val="00B92D29"/>
    <w:rsid w:val="00B93090"/>
    <w:rsid w:val="00B93B9B"/>
    <w:rsid w:val="00B93D78"/>
    <w:rsid w:val="00B95121"/>
    <w:rsid w:val="00B964F7"/>
    <w:rsid w:val="00BA01A6"/>
    <w:rsid w:val="00BA028D"/>
    <w:rsid w:val="00BA0838"/>
    <w:rsid w:val="00BA0D47"/>
    <w:rsid w:val="00BA2CCA"/>
    <w:rsid w:val="00BA441C"/>
    <w:rsid w:val="00BA4D8E"/>
    <w:rsid w:val="00BA4FA4"/>
    <w:rsid w:val="00BA52DF"/>
    <w:rsid w:val="00BA5D63"/>
    <w:rsid w:val="00BA5FF7"/>
    <w:rsid w:val="00BA6484"/>
    <w:rsid w:val="00BA652C"/>
    <w:rsid w:val="00BB049C"/>
    <w:rsid w:val="00BB0505"/>
    <w:rsid w:val="00BB093D"/>
    <w:rsid w:val="00BB0DB4"/>
    <w:rsid w:val="00BB12E6"/>
    <w:rsid w:val="00BB15F0"/>
    <w:rsid w:val="00BB2D0C"/>
    <w:rsid w:val="00BB3444"/>
    <w:rsid w:val="00BB4294"/>
    <w:rsid w:val="00BB5B74"/>
    <w:rsid w:val="00BB6170"/>
    <w:rsid w:val="00BB6206"/>
    <w:rsid w:val="00BB6833"/>
    <w:rsid w:val="00BB70B4"/>
    <w:rsid w:val="00BB7918"/>
    <w:rsid w:val="00BC0C1C"/>
    <w:rsid w:val="00BC502A"/>
    <w:rsid w:val="00BD0BF5"/>
    <w:rsid w:val="00BD16E8"/>
    <w:rsid w:val="00BD604A"/>
    <w:rsid w:val="00BD6132"/>
    <w:rsid w:val="00BD73EE"/>
    <w:rsid w:val="00BD7DF4"/>
    <w:rsid w:val="00BE1251"/>
    <w:rsid w:val="00BE311D"/>
    <w:rsid w:val="00BE529E"/>
    <w:rsid w:val="00BE641E"/>
    <w:rsid w:val="00BE64F7"/>
    <w:rsid w:val="00BF1045"/>
    <w:rsid w:val="00BF192D"/>
    <w:rsid w:val="00BF227D"/>
    <w:rsid w:val="00BF3029"/>
    <w:rsid w:val="00BF3134"/>
    <w:rsid w:val="00BF3839"/>
    <w:rsid w:val="00BF7BB1"/>
    <w:rsid w:val="00BF7E1D"/>
    <w:rsid w:val="00C02420"/>
    <w:rsid w:val="00C03CAD"/>
    <w:rsid w:val="00C041B5"/>
    <w:rsid w:val="00C04AAF"/>
    <w:rsid w:val="00C04BDA"/>
    <w:rsid w:val="00C05823"/>
    <w:rsid w:val="00C05EAB"/>
    <w:rsid w:val="00C06C82"/>
    <w:rsid w:val="00C1038A"/>
    <w:rsid w:val="00C1065C"/>
    <w:rsid w:val="00C12775"/>
    <w:rsid w:val="00C13568"/>
    <w:rsid w:val="00C14515"/>
    <w:rsid w:val="00C145BC"/>
    <w:rsid w:val="00C15751"/>
    <w:rsid w:val="00C15B89"/>
    <w:rsid w:val="00C16B06"/>
    <w:rsid w:val="00C177E4"/>
    <w:rsid w:val="00C217BB"/>
    <w:rsid w:val="00C22546"/>
    <w:rsid w:val="00C22B36"/>
    <w:rsid w:val="00C22D17"/>
    <w:rsid w:val="00C23AA4"/>
    <w:rsid w:val="00C23FE9"/>
    <w:rsid w:val="00C24BAF"/>
    <w:rsid w:val="00C25FCB"/>
    <w:rsid w:val="00C265E2"/>
    <w:rsid w:val="00C265EA"/>
    <w:rsid w:val="00C26EE5"/>
    <w:rsid w:val="00C27DC1"/>
    <w:rsid w:val="00C31690"/>
    <w:rsid w:val="00C32C32"/>
    <w:rsid w:val="00C3312A"/>
    <w:rsid w:val="00C33146"/>
    <w:rsid w:val="00C361F5"/>
    <w:rsid w:val="00C365F1"/>
    <w:rsid w:val="00C3712B"/>
    <w:rsid w:val="00C377F9"/>
    <w:rsid w:val="00C413BA"/>
    <w:rsid w:val="00C41E69"/>
    <w:rsid w:val="00C452C8"/>
    <w:rsid w:val="00C4548D"/>
    <w:rsid w:val="00C46610"/>
    <w:rsid w:val="00C4748B"/>
    <w:rsid w:val="00C50387"/>
    <w:rsid w:val="00C5171D"/>
    <w:rsid w:val="00C52A2D"/>
    <w:rsid w:val="00C5571B"/>
    <w:rsid w:val="00C5584F"/>
    <w:rsid w:val="00C56A12"/>
    <w:rsid w:val="00C5712A"/>
    <w:rsid w:val="00C57647"/>
    <w:rsid w:val="00C6105D"/>
    <w:rsid w:val="00C61551"/>
    <w:rsid w:val="00C61E90"/>
    <w:rsid w:val="00C631CF"/>
    <w:rsid w:val="00C636DD"/>
    <w:rsid w:val="00C63EB3"/>
    <w:rsid w:val="00C6422F"/>
    <w:rsid w:val="00C6516C"/>
    <w:rsid w:val="00C661BA"/>
    <w:rsid w:val="00C675BB"/>
    <w:rsid w:val="00C679A6"/>
    <w:rsid w:val="00C70FA8"/>
    <w:rsid w:val="00C7210A"/>
    <w:rsid w:val="00C724FE"/>
    <w:rsid w:val="00C727E3"/>
    <w:rsid w:val="00C72ACF"/>
    <w:rsid w:val="00C73165"/>
    <w:rsid w:val="00C7365E"/>
    <w:rsid w:val="00C743C3"/>
    <w:rsid w:val="00C74F36"/>
    <w:rsid w:val="00C75D67"/>
    <w:rsid w:val="00C764AF"/>
    <w:rsid w:val="00C77440"/>
    <w:rsid w:val="00C80421"/>
    <w:rsid w:val="00C8290A"/>
    <w:rsid w:val="00C84EA2"/>
    <w:rsid w:val="00C8504D"/>
    <w:rsid w:val="00C86AFE"/>
    <w:rsid w:val="00C873F8"/>
    <w:rsid w:val="00C90DE4"/>
    <w:rsid w:val="00C91E08"/>
    <w:rsid w:val="00C927AD"/>
    <w:rsid w:val="00C941BF"/>
    <w:rsid w:val="00C94213"/>
    <w:rsid w:val="00C9527C"/>
    <w:rsid w:val="00C95395"/>
    <w:rsid w:val="00C954DE"/>
    <w:rsid w:val="00C958B7"/>
    <w:rsid w:val="00C95E24"/>
    <w:rsid w:val="00C962F0"/>
    <w:rsid w:val="00CA2DBD"/>
    <w:rsid w:val="00CA3292"/>
    <w:rsid w:val="00CA375D"/>
    <w:rsid w:val="00CA43AB"/>
    <w:rsid w:val="00CA630C"/>
    <w:rsid w:val="00CA6DF2"/>
    <w:rsid w:val="00CA71A3"/>
    <w:rsid w:val="00CB0010"/>
    <w:rsid w:val="00CB0D5E"/>
    <w:rsid w:val="00CB10EA"/>
    <w:rsid w:val="00CB1273"/>
    <w:rsid w:val="00CB1655"/>
    <w:rsid w:val="00CB1C26"/>
    <w:rsid w:val="00CB20B8"/>
    <w:rsid w:val="00CB2EAF"/>
    <w:rsid w:val="00CB3966"/>
    <w:rsid w:val="00CB50A8"/>
    <w:rsid w:val="00CB6595"/>
    <w:rsid w:val="00CB6B0F"/>
    <w:rsid w:val="00CB7515"/>
    <w:rsid w:val="00CB79FC"/>
    <w:rsid w:val="00CC019E"/>
    <w:rsid w:val="00CC038F"/>
    <w:rsid w:val="00CC0C82"/>
    <w:rsid w:val="00CC2737"/>
    <w:rsid w:val="00CC3518"/>
    <w:rsid w:val="00CC3E00"/>
    <w:rsid w:val="00CC4006"/>
    <w:rsid w:val="00CC4E9B"/>
    <w:rsid w:val="00CC595C"/>
    <w:rsid w:val="00CC6235"/>
    <w:rsid w:val="00CC65F8"/>
    <w:rsid w:val="00CC67BA"/>
    <w:rsid w:val="00CC6846"/>
    <w:rsid w:val="00CC7051"/>
    <w:rsid w:val="00CD161A"/>
    <w:rsid w:val="00CD1D91"/>
    <w:rsid w:val="00CD1DF4"/>
    <w:rsid w:val="00CD3923"/>
    <w:rsid w:val="00CD5447"/>
    <w:rsid w:val="00CD60C3"/>
    <w:rsid w:val="00CE043F"/>
    <w:rsid w:val="00CE0DB4"/>
    <w:rsid w:val="00CE1925"/>
    <w:rsid w:val="00CE2F7A"/>
    <w:rsid w:val="00CE6535"/>
    <w:rsid w:val="00CF05D6"/>
    <w:rsid w:val="00CF0B24"/>
    <w:rsid w:val="00CF104C"/>
    <w:rsid w:val="00CF160D"/>
    <w:rsid w:val="00CF294C"/>
    <w:rsid w:val="00CF3333"/>
    <w:rsid w:val="00CF3DEE"/>
    <w:rsid w:val="00CF4D4F"/>
    <w:rsid w:val="00CF5245"/>
    <w:rsid w:val="00CF52B0"/>
    <w:rsid w:val="00CF5E3D"/>
    <w:rsid w:val="00CF7B1C"/>
    <w:rsid w:val="00D00F91"/>
    <w:rsid w:val="00D01A27"/>
    <w:rsid w:val="00D02F29"/>
    <w:rsid w:val="00D033D1"/>
    <w:rsid w:val="00D040A8"/>
    <w:rsid w:val="00D045A0"/>
    <w:rsid w:val="00D0491F"/>
    <w:rsid w:val="00D0504B"/>
    <w:rsid w:val="00D06984"/>
    <w:rsid w:val="00D06BF6"/>
    <w:rsid w:val="00D07028"/>
    <w:rsid w:val="00D0767B"/>
    <w:rsid w:val="00D0792E"/>
    <w:rsid w:val="00D11AEF"/>
    <w:rsid w:val="00D134EA"/>
    <w:rsid w:val="00D13E86"/>
    <w:rsid w:val="00D15772"/>
    <w:rsid w:val="00D16BFC"/>
    <w:rsid w:val="00D17E96"/>
    <w:rsid w:val="00D20839"/>
    <w:rsid w:val="00D20BC4"/>
    <w:rsid w:val="00D218EB"/>
    <w:rsid w:val="00D21ADC"/>
    <w:rsid w:val="00D2214C"/>
    <w:rsid w:val="00D22F43"/>
    <w:rsid w:val="00D24346"/>
    <w:rsid w:val="00D250DE"/>
    <w:rsid w:val="00D254B2"/>
    <w:rsid w:val="00D26386"/>
    <w:rsid w:val="00D27E7D"/>
    <w:rsid w:val="00D30099"/>
    <w:rsid w:val="00D30CC8"/>
    <w:rsid w:val="00D30D90"/>
    <w:rsid w:val="00D330C7"/>
    <w:rsid w:val="00D3482A"/>
    <w:rsid w:val="00D34F80"/>
    <w:rsid w:val="00D37523"/>
    <w:rsid w:val="00D37FE4"/>
    <w:rsid w:val="00D41974"/>
    <w:rsid w:val="00D42708"/>
    <w:rsid w:val="00D43142"/>
    <w:rsid w:val="00D43C8E"/>
    <w:rsid w:val="00D43DD8"/>
    <w:rsid w:val="00D45924"/>
    <w:rsid w:val="00D45F71"/>
    <w:rsid w:val="00D46F1B"/>
    <w:rsid w:val="00D47511"/>
    <w:rsid w:val="00D47AC3"/>
    <w:rsid w:val="00D5051E"/>
    <w:rsid w:val="00D50834"/>
    <w:rsid w:val="00D51645"/>
    <w:rsid w:val="00D52455"/>
    <w:rsid w:val="00D553AE"/>
    <w:rsid w:val="00D555A8"/>
    <w:rsid w:val="00D557B0"/>
    <w:rsid w:val="00D55FEF"/>
    <w:rsid w:val="00D56D7C"/>
    <w:rsid w:val="00D57B14"/>
    <w:rsid w:val="00D60A14"/>
    <w:rsid w:val="00D618E3"/>
    <w:rsid w:val="00D632C3"/>
    <w:rsid w:val="00D63B83"/>
    <w:rsid w:val="00D66DA7"/>
    <w:rsid w:val="00D714B9"/>
    <w:rsid w:val="00D72270"/>
    <w:rsid w:val="00D7247C"/>
    <w:rsid w:val="00D734F2"/>
    <w:rsid w:val="00D7363A"/>
    <w:rsid w:val="00D7371D"/>
    <w:rsid w:val="00D73761"/>
    <w:rsid w:val="00D73C90"/>
    <w:rsid w:val="00D75242"/>
    <w:rsid w:val="00D774B4"/>
    <w:rsid w:val="00D80057"/>
    <w:rsid w:val="00D80DA8"/>
    <w:rsid w:val="00D81571"/>
    <w:rsid w:val="00D82582"/>
    <w:rsid w:val="00D83174"/>
    <w:rsid w:val="00D84534"/>
    <w:rsid w:val="00D860DE"/>
    <w:rsid w:val="00D86510"/>
    <w:rsid w:val="00D90272"/>
    <w:rsid w:val="00D90AC9"/>
    <w:rsid w:val="00D91E1E"/>
    <w:rsid w:val="00D929A9"/>
    <w:rsid w:val="00D92F56"/>
    <w:rsid w:val="00D95235"/>
    <w:rsid w:val="00D96896"/>
    <w:rsid w:val="00D97619"/>
    <w:rsid w:val="00DA023E"/>
    <w:rsid w:val="00DA029C"/>
    <w:rsid w:val="00DA0799"/>
    <w:rsid w:val="00DA0992"/>
    <w:rsid w:val="00DA21C8"/>
    <w:rsid w:val="00DA2803"/>
    <w:rsid w:val="00DA50AD"/>
    <w:rsid w:val="00DA5123"/>
    <w:rsid w:val="00DA592B"/>
    <w:rsid w:val="00DA625D"/>
    <w:rsid w:val="00DA627A"/>
    <w:rsid w:val="00DA76B1"/>
    <w:rsid w:val="00DB1773"/>
    <w:rsid w:val="00DB283A"/>
    <w:rsid w:val="00DB2D8D"/>
    <w:rsid w:val="00DB658A"/>
    <w:rsid w:val="00DC0C29"/>
    <w:rsid w:val="00DC1AD9"/>
    <w:rsid w:val="00DC1C5B"/>
    <w:rsid w:val="00DC30A2"/>
    <w:rsid w:val="00DC34F9"/>
    <w:rsid w:val="00DC4276"/>
    <w:rsid w:val="00DC4B5E"/>
    <w:rsid w:val="00DC7951"/>
    <w:rsid w:val="00DD17E6"/>
    <w:rsid w:val="00DD3B9E"/>
    <w:rsid w:val="00DD4471"/>
    <w:rsid w:val="00DD4764"/>
    <w:rsid w:val="00DD53C7"/>
    <w:rsid w:val="00DD5F0E"/>
    <w:rsid w:val="00DE0C05"/>
    <w:rsid w:val="00DE0FE7"/>
    <w:rsid w:val="00DE1823"/>
    <w:rsid w:val="00DE1B89"/>
    <w:rsid w:val="00DE55AE"/>
    <w:rsid w:val="00DE579A"/>
    <w:rsid w:val="00DE5A57"/>
    <w:rsid w:val="00DE656D"/>
    <w:rsid w:val="00DE7BD7"/>
    <w:rsid w:val="00DF23A4"/>
    <w:rsid w:val="00DF2B86"/>
    <w:rsid w:val="00DF2F05"/>
    <w:rsid w:val="00DF2F62"/>
    <w:rsid w:val="00DF61A4"/>
    <w:rsid w:val="00E00C62"/>
    <w:rsid w:val="00E00D86"/>
    <w:rsid w:val="00E01915"/>
    <w:rsid w:val="00E019C1"/>
    <w:rsid w:val="00E01B8F"/>
    <w:rsid w:val="00E026EC"/>
    <w:rsid w:val="00E035AC"/>
    <w:rsid w:val="00E040E7"/>
    <w:rsid w:val="00E05262"/>
    <w:rsid w:val="00E052FC"/>
    <w:rsid w:val="00E067EA"/>
    <w:rsid w:val="00E07338"/>
    <w:rsid w:val="00E07AFF"/>
    <w:rsid w:val="00E07F33"/>
    <w:rsid w:val="00E101EA"/>
    <w:rsid w:val="00E10FD6"/>
    <w:rsid w:val="00E1288F"/>
    <w:rsid w:val="00E135EC"/>
    <w:rsid w:val="00E156BA"/>
    <w:rsid w:val="00E169F3"/>
    <w:rsid w:val="00E171F5"/>
    <w:rsid w:val="00E17C2E"/>
    <w:rsid w:val="00E21E20"/>
    <w:rsid w:val="00E242A8"/>
    <w:rsid w:val="00E24624"/>
    <w:rsid w:val="00E2470C"/>
    <w:rsid w:val="00E26F0C"/>
    <w:rsid w:val="00E278F2"/>
    <w:rsid w:val="00E30627"/>
    <w:rsid w:val="00E32861"/>
    <w:rsid w:val="00E32C1C"/>
    <w:rsid w:val="00E332B6"/>
    <w:rsid w:val="00E33B42"/>
    <w:rsid w:val="00E34D69"/>
    <w:rsid w:val="00E35613"/>
    <w:rsid w:val="00E40D4B"/>
    <w:rsid w:val="00E41C5D"/>
    <w:rsid w:val="00E4243D"/>
    <w:rsid w:val="00E42946"/>
    <w:rsid w:val="00E42E32"/>
    <w:rsid w:val="00E42F9E"/>
    <w:rsid w:val="00E44ECB"/>
    <w:rsid w:val="00E466C0"/>
    <w:rsid w:val="00E46FFB"/>
    <w:rsid w:val="00E47112"/>
    <w:rsid w:val="00E51232"/>
    <w:rsid w:val="00E51CA7"/>
    <w:rsid w:val="00E54642"/>
    <w:rsid w:val="00E553AA"/>
    <w:rsid w:val="00E56D4B"/>
    <w:rsid w:val="00E57571"/>
    <w:rsid w:val="00E6118B"/>
    <w:rsid w:val="00E6185A"/>
    <w:rsid w:val="00E61BA9"/>
    <w:rsid w:val="00E6230F"/>
    <w:rsid w:val="00E637B8"/>
    <w:rsid w:val="00E6518C"/>
    <w:rsid w:val="00E66947"/>
    <w:rsid w:val="00E67ADD"/>
    <w:rsid w:val="00E71135"/>
    <w:rsid w:val="00E713FC"/>
    <w:rsid w:val="00E72643"/>
    <w:rsid w:val="00E7264C"/>
    <w:rsid w:val="00E73CE2"/>
    <w:rsid w:val="00E73F34"/>
    <w:rsid w:val="00E74048"/>
    <w:rsid w:val="00E74D01"/>
    <w:rsid w:val="00E74EB8"/>
    <w:rsid w:val="00E7561A"/>
    <w:rsid w:val="00E761D6"/>
    <w:rsid w:val="00E76B55"/>
    <w:rsid w:val="00E774F6"/>
    <w:rsid w:val="00E812A2"/>
    <w:rsid w:val="00E82F98"/>
    <w:rsid w:val="00E84071"/>
    <w:rsid w:val="00E84C5F"/>
    <w:rsid w:val="00E86A7B"/>
    <w:rsid w:val="00E873E6"/>
    <w:rsid w:val="00E876EF"/>
    <w:rsid w:val="00E90311"/>
    <w:rsid w:val="00E90DCB"/>
    <w:rsid w:val="00E9114E"/>
    <w:rsid w:val="00E91721"/>
    <w:rsid w:val="00E92A40"/>
    <w:rsid w:val="00E93978"/>
    <w:rsid w:val="00E93F36"/>
    <w:rsid w:val="00E94F84"/>
    <w:rsid w:val="00E95113"/>
    <w:rsid w:val="00E9522E"/>
    <w:rsid w:val="00E95624"/>
    <w:rsid w:val="00E96E05"/>
    <w:rsid w:val="00EA07CE"/>
    <w:rsid w:val="00EA1013"/>
    <w:rsid w:val="00EA1E3C"/>
    <w:rsid w:val="00EA209D"/>
    <w:rsid w:val="00EA28C4"/>
    <w:rsid w:val="00EA292D"/>
    <w:rsid w:val="00EA2EF5"/>
    <w:rsid w:val="00EA37EF"/>
    <w:rsid w:val="00EA3A6D"/>
    <w:rsid w:val="00EA434D"/>
    <w:rsid w:val="00EA4556"/>
    <w:rsid w:val="00EA4917"/>
    <w:rsid w:val="00EA51EE"/>
    <w:rsid w:val="00EA54A4"/>
    <w:rsid w:val="00EA57B6"/>
    <w:rsid w:val="00EB0D95"/>
    <w:rsid w:val="00EB3163"/>
    <w:rsid w:val="00EB3EBE"/>
    <w:rsid w:val="00EB497F"/>
    <w:rsid w:val="00EB508F"/>
    <w:rsid w:val="00EB5167"/>
    <w:rsid w:val="00EB5324"/>
    <w:rsid w:val="00EB5972"/>
    <w:rsid w:val="00EB5B59"/>
    <w:rsid w:val="00EB679D"/>
    <w:rsid w:val="00EC28E5"/>
    <w:rsid w:val="00EC319A"/>
    <w:rsid w:val="00EC46B8"/>
    <w:rsid w:val="00EC49AB"/>
    <w:rsid w:val="00EC6030"/>
    <w:rsid w:val="00ED09B2"/>
    <w:rsid w:val="00ED12F9"/>
    <w:rsid w:val="00ED1C6F"/>
    <w:rsid w:val="00ED2290"/>
    <w:rsid w:val="00ED26A2"/>
    <w:rsid w:val="00ED3EAE"/>
    <w:rsid w:val="00ED482F"/>
    <w:rsid w:val="00ED4B2A"/>
    <w:rsid w:val="00ED5238"/>
    <w:rsid w:val="00ED5B36"/>
    <w:rsid w:val="00ED693D"/>
    <w:rsid w:val="00ED722C"/>
    <w:rsid w:val="00EE132A"/>
    <w:rsid w:val="00EE1FA8"/>
    <w:rsid w:val="00EE299C"/>
    <w:rsid w:val="00EE2D10"/>
    <w:rsid w:val="00EE2DEB"/>
    <w:rsid w:val="00EE3BEC"/>
    <w:rsid w:val="00EE55F6"/>
    <w:rsid w:val="00EE5E0A"/>
    <w:rsid w:val="00EE671B"/>
    <w:rsid w:val="00EE6B26"/>
    <w:rsid w:val="00EF0360"/>
    <w:rsid w:val="00EF3D1D"/>
    <w:rsid w:val="00EF3DF5"/>
    <w:rsid w:val="00EF425B"/>
    <w:rsid w:val="00EF49C4"/>
    <w:rsid w:val="00EF4B08"/>
    <w:rsid w:val="00EF66F5"/>
    <w:rsid w:val="00EF7A34"/>
    <w:rsid w:val="00F002CD"/>
    <w:rsid w:val="00F00361"/>
    <w:rsid w:val="00F00496"/>
    <w:rsid w:val="00F01F55"/>
    <w:rsid w:val="00F02E8C"/>
    <w:rsid w:val="00F03DDA"/>
    <w:rsid w:val="00F051E9"/>
    <w:rsid w:val="00F054C7"/>
    <w:rsid w:val="00F072E4"/>
    <w:rsid w:val="00F07E5C"/>
    <w:rsid w:val="00F10BB3"/>
    <w:rsid w:val="00F149F5"/>
    <w:rsid w:val="00F14A6D"/>
    <w:rsid w:val="00F15105"/>
    <w:rsid w:val="00F155E0"/>
    <w:rsid w:val="00F15E6F"/>
    <w:rsid w:val="00F16353"/>
    <w:rsid w:val="00F166FD"/>
    <w:rsid w:val="00F17646"/>
    <w:rsid w:val="00F20548"/>
    <w:rsid w:val="00F219E2"/>
    <w:rsid w:val="00F23F11"/>
    <w:rsid w:val="00F24ADF"/>
    <w:rsid w:val="00F24C6D"/>
    <w:rsid w:val="00F25DC5"/>
    <w:rsid w:val="00F26579"/>
    <w:rsid w:val="00F26BC1"/>
    <w:rsid w:val="00F31B9B"/>
    <w:rsid w:val="00F31FAB"/>
    <w:rsid w:val="00F33552"/>
    <w:rsid w:val="00F339E5"/>
    <w:rsid w:val="00F363A5"/>
    <w:rsid w:val="00F36677"/>
    <w:rsid w:val="00F36FEC"/>
    <w:rsid w:val="00F37F90"/>
    <w:rsid w:val="00F403D1"/>
    <w:rsid w:val="00F41C6B"/>
    <w:rsid w:val="00F42B01"/>
    <w:rsid w:val="00F42D88"/>
    <w:rsid w:val="00F44239"/>
    <w:rsid w:val="00F44A42"/>
    <w:rsid w:val="00F45ECE"/>
    <w:rsid w:val="00F4726D"/>
    <w:rsid w:val="00F50ADE"/>
    <w:rsid w:val="00F51488"/>
    <w:rsid w:val="00F51FEE"/>
    <w:rsid w:val="00F53A10"/>
    <w:rsid w:val="00F53E63"/>
    <w:rsid w:val="00F53F59"/>
    <w:rsid w:val="00F54611"/>
    <w:rsid w:val="00F56368"/>
    <w:rsid w:val="00F608AD"/>
    <w:rsid w:val="00F61360"/>
    <w:rsid w:val="00F616FD"/>
    <w:rsid w:val="00F61730"/>
    <w:rsid w:val="00F61DAD"/>
    <w:rsid w:val="00F62ADA"/>
    <w:rsid w:val="00F635C7"/>
    <w:rsid w:val="00F644CB"/>
    <w:rsid w:val="00F66196"/>
    <w:rsid w:val="00F70315"/>
    <w:rsid w:val="00F711E7"/>
    <w:rsid w:val="00F71CE5"/>
    <w:rsid w:val="00F71F6A"/>
    <w:rsid w:val="00F72862"/>
    <w:rsid w:val="00F73D5A"/>
    <w:rsid w:val="00F74590"/>
    <w:rsid w:val="00F7483C"/>
    <w:rsid w:val="00F74D92"/>
    <w:rsid w:val="00F75177"/>
    <w:rsid w:val="00F75E3F"/>
    <w:rsid w:val="00F75EF1"/>
    <w:rsid w:val="00F76914"/>
    <w:rsid w:val="00F778BF"/>
    <w:rsid w:val="00F77FE0"/>
    <w:rsid w:val="00F81108"/>
    <w:rsid w:val="00F8125B"/>
    <w:rsid w:val="00F81B09"/>
    <w:rsid w:val="00F81B11"/>
    <w:rsid w:val="00F82E1E"/>
    <w:rsid w:val="00F82F1B"/>
    <w:rsid w:val="00F841A3"/>
    <w:rsid w:val="00F8618B"/>
    <w:rsid w:val="00F86813"/>
    <w:rsid w:val="00F9014B"/>
    <w:rsid w:val="00F91B8B"/>
    <w:rsid w:val="00F96689"/>
    <w:rsid w:val="00F966C6"/>
    <w:rsid w:val="00F979FE"/>
    <w:rsid w:val="00FA007D"/>
    <w:rsid w:val="00FA3732"/>
    <w:rsid w:val="00FA5099"/>
    <w:rsid w:val="00FA5870"/>
    <w:rsid w:val="00FA5B4C"/>
    <w:rsid w:val="00FA694A"/>
    <w:rsid w:val="00FA7540"/>
    <w:rsid w:val="00FB02BA"/>
    <w:rsid w:val="00FB0A66"/>
    <w:rsid w:val="00FB10C5"/>
    <w:rsid w:val="00FB286C"/>
    <w:rsid w:val="00FB2B98"/>
    <w:rsid w:val="00FB2E75"/>
    <w:rsid w:val="00FB4158"/>
    <w:rsid w:val="00FB46BB"/>
    <w:rsid w:val="00FB5EDE"/>
    <w:rsid w:val="00FB7C80"/>
    <w:rsid w:val="00FC086D"/>
    <w:rsid w:val="00FC2ABC"/>
    <w:rsid w:val="00FC565F"/>
    <w:rsid w:val="00FC63B4"/>
    <w:rsid w:val="00FC7C41"/>
    <w:rsid w:val="00FD04DC"/>
    <w:rsid w:val="00FD0DA0"/>
    <w:rsid w:val="00FD1873"/>
    <w:rsid w:val="00FD1C0C"/>
    <w:rsid w:val="00FD2BDB"/>
    <w:rsid w:val="00FD3133"/>
    <w:rsid w:val="00FD3A60"/>
    <w:rsid w:val="00FD3EC7"/>
    <w:rsid w:val="00FD4627"/>
    <w:rsid w:val="00FD4772"/>
    <w:rsid w:val="00FD4F0C"/>
    <w:rsid w:val="00FD5905"/>
    <w:rsid w:val="00FD6FF8"/>
    <w:rsid w:val="00FD7142"/>
    <w:rsid w:val="00FD758A"/>
    <w:rsid w:val="00FD7CFD"/>
    <w:rsid w:val="00FE0A18"/>
    <w:rsid w:val="00FE261F"/>
    <w:rsid w:val="00FE2CAD"/>
    <w:rsid w:val="00FE418F"/>
    <w:rsid w:val="00FE490C"/>
    <w:rsid w:val="00FE51A9"/>
    <w:rsid w:val="00FE7914"/>
    <w:rsid w:val="00FF14AF"/>
    <w:rsid w:val="00FF1F06"/>
    <w:rsid w:val="00FF2DB8"/>
    <w:rsid w:val="00FF4346"/>
    <w:rsid w:val="00FF7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5F8FA5-A37C-45EE-9AF0-D822C4D2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3F95"/>
    <w:pPr>
      <w:spacing w:before="40" w:after="8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next w:val="a1"/>
    <w:uiPriority w:val="9"/>
    <w:qFormat/>
    <w:rsid w:val="00B43F95"/>
    <w:pPr>
      <w:keepNext/>
      <w:numPr>
        <w:numId w:val="3"/>
      </w:numPr>
      <w:spacing w:before="240" w:after="240"/>
      <w:outlineLvl w:val="0"/>
    </w:pPr>
    <w:rPr>
      <w:rFonts w:ascii="Arial" w:eastAsia="黑体" w:hAnsi="Arial" w:cs="Arial"/>
      <w:color w:val="800000"/>
      <w:sz w:val="30"/>
      <w:szCs w:val="48"/>
    </w:rPr>
  </w:style>
  <w:style w:type="paragraph" w:styleId="2">
    <w:name w:val="heading 2"/>
    <w:next w:val="3"/>
    <w:link w:val="2Char"/>
    <w:uiPriority w:val="9"/>
    <w:qFormat/>
    <w:rsid w:val="00B43F95"/>
    <w:pPr>
      <w:keepNext/>
      <w:numPr>
        <w:ilvl w:val="1"/>
        <w:numId w:val="3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24"/>
      <w:szCs w:val="44"/>
    </w:rPr>
  </w:style>
  <w:style w:type="paragraph" w:styleId="3">
    <w:name w:val="heading 3"/>
    <w:next w:val="4"/>
    <w:qFormat/>
    <w:rsid w:val="00B43F95"/>
    <w:pPr>
      <w:keepNext/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">
    <w:name w:val="heading 4"/>
    <w:next w:val="a1"/>
    <w:link w:val="4Char"/>
    <w:qFormat/>
    <w:rsid w:val="00B43F95"/>
    <w:pPr>
      <w:keepNext/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aliases w:val="heading 5"/>
    <w:link w:val="5Char"/>
    <w:semiHidden/>
    <w:qFormat/>
    <w:rsid w:val="00B43F95"/>
    <w:pPr>
      <w:spacing w:before="240"/>
      <w:ind w:left="879"/>
      <w:outlineLvl w:val="4"/>
    </w:pPr>
    <w:rPr>
      <w:rFonts w:ascii="Futura Bk" w:hAnsi="Futura Bk" w:cs="Arial"/>
      <w:color w:val="0090C8"/>
      <w:sz w:val="24"/>
      <w:szCs w:val="24"/>
    </w:rPr>
  </w:style>
  <w:style w:type="paragraph" w:styleId="6">
    <w:name w:val="heading 6"/>
    <w:next w:val="a1"/>
    <w:link w:val="6Char"/>
    <w:semiHidden/>
    <w:qFormat/>
    <w:rsid w:val="00B43F95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9">
    <w:name w:val="heading 9"/>
    <w:aliases w:val="heading 9"/>
    <w:basedOn w:val="a1"/>
    <w:next w:val="a1"/>
    <w:link w:val="9Char"/>
    <w:semiHidden/>
    <w:qFormat/>
    <w:rsid w:val="00B43F95"/>
    <w:pPr>
      <w:keepNext/>
      <w:keepLines/>
      <w:widowControl w:val="0"/>
      <w:tabs>
        <w:tab w:val="num" w:pos="2227"/>
      </w:tabs>
      <w:autoSpaceDE w:val="0"/>
      <w:autoSpaceDN w:val="0"/>
      <w:adjustRightInd w:val="0"/>
      <w:spacing w:before="240" w:after="64" w:line="320" w:lineRule="auto"/>
      <w:ind w:left="2227" w:hanging="1584"/>
      <w:outlineLvl w:val="8"/>
    </w:pPr>
    <w:rPr>
      <w:rFonts w:eastAsia="黑体" w:cs="Times New Roman"/>
      <w:kern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标题 2 Char"/>
    <w:basedOn w:val="a2"/>
    <w:link w:val="2"/>
    <w:rsid w:val="00370F30"/>
    <w:rPr>
      <w:rFonts w:ascii="Arial" w:eastAsia="黑体" w:hAnsi="Arial" w:cs="Arial"/>
      <w:bCs/>
      <w:color w:val="800000"/>
      <w:sz w:val="24"/>
      <w:szCs w:val="44"/>
    </w:rPr>
  </w:style>
  <w:style w:type="paragraph" w:customStyle="1" w:styleId="1Char">
    <w:name w:val="默认段落字体1 Char"/>
    <w:basedOn w:val="a1"/>
    <w:rsid w:val="00545494"/>
    <w:rPr>
      <w:szCs w:val="24"/>
    </w:rPr>
  </w:style>
  <w:style w:type="paragraph" w:customStyle="1" w:styleId="a0">
    <w:name w:val="表格题注"/>
    <w:next w:val="a1"/>
    <w:rsid w:val="00AB1206"/>
    <w:pPr>
      <w:keepLines/>
      <w:numPr>
        <w:ilvl w:val="8"/>
        <w:numId w:val="1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rsid w:val="00652515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rsid w:val="00652515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rsid w:val="00887792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rsid w:val="00AB1206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rsid w:val="00B43F95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a9">
    <w:name w:val="文档标题"/>
    <w:basedOn w:val="a1"/>
    <w:rsid w:val="00B43F95"/>
    <w:pPr>
      <w:keepNext/>
      <w:tabs>
        <w:tab w:val="left" w:pos="0"/>
      </w:tabs>
      <w:snapToGrid w:val="0"/>
      <w:spacing w:before="480" w:after="360"/>
      <w:ind w:left="0"/>
      <w:jc w:val="center"/>
    </w:pPr>
    <w:rPr>
      <w:rFonts w:eastAsia="黑体"/>
      <w:color w:val="800000"/>
      <w:kern w:val="0"/>
      <w:sz w:val="44"/>
      <w:szCs w:val="36"/>
    </w:rPr>
  </w:style>
  <w:style w:type="paragraph" w:styleId="aa">
    <w:name w:val="footer"/>
    <w:basedOn w:val="a1"/>
    <w:link w:val="Char"/>
    <w:uiPriority w:val="99"/>
    <w:qFormat/>
    <w:rsid w:val="00B43F95"/>
    <w:pPr>
      <w:tabs>
        <w:tab w:val="center" w:pos="4153"/>
        <w:tab w:val="right" w:pos="8306"/>
      </w:tabs>
      <w:spacing w:before="0" w:after="0"/>
      <w:ind w:left="0"/>
      <w:jc w:val="center"/>
    </w:pPr>
    <w:rPr>
      <w:kern w:val="0"/>
      <w:sz w:val="18"/>
      <w:szCs w:val="18"/>
    </w:rPr>
  </w:style>
  <w:style w:type="paragraph" w:styleId="ab">
    <w:name w:val="header"/>
    <w:basedOn w:val="a1"/>
    <w:qFormat/>
    <w:rsid w:val="00B43F95"/>
    <w:pPr>
      <w:tabs>
        <w:tab w:val="left" w:pos="142"/>
        <w:tab w:val="center" w:pos="4153"/>
        <w:tab w:val="right" w:pos="9180"/>
      </w:tabs>
      <w:spacing w:before="0" w:after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customStyle="1" w:styleId="ac">
    <w:name w:val="正文（首行不缩进）"/>
    <w:basedOn w:val="a1"/>
    <w:rsid w:val="00887792"/>
  </w:style>
  <w:style w:type="paragraph" w:customStyle="1" w:styleId="ad">
    <w:name w:val="注示头"/>
    <w:basedOn w:val="a1"/>
    <w:rsid w:val="00887792"/>
    <w:pPr>
      <w:pBdr>
        <w:top w:val="single" w:sz="4" w:space="1" w:color="000000"/>
      </w:pBdr>
    </w:pPr>
    <w:rPr>
      <w:rFonts w:eastAsia="黑体"/>
      <w:sz w:val="18"/>
      <w:szCs w:val="21"/>
    </w:rPr>
  </w:style>
  <w:style w:type="paragraph" w:customStyle="1" w:styleId="ae">
    <w:name w:val="注示文本"/>
    <w:basedOn w:val="a1"/>
    <w:rsid w:val="00887792"/>
    <w:pPr>
      <w:pBdr>
        <w:bottom w:val="single" w:sz="4" w:space="1" w:color="000000"/>
      </w:pBdr>
      <w:ind w:firstLine="360"/>
    </w:pPr>
    <w:rPr>
      <w:rFonts w:eastAsia="楷体_GB2312"/>
      <w:sz w:val="18"/>
      <w:szCs w:val="18"/>
    </w:rPr>
  </w:style>
  <w:style w:type="paragraph" w:customStyle="1" w:styleId="af">
    <w:name w:val="编写建议"/>
    <w:basedOn w:val="a1"/>
    <w:rsid w:val="007271DA"/>
    <w:rPr>
      <w:i/>
      <w:color w:val="0000FF"/>
      <w:szCs w:val="21"/>
    </w:rPr>
  </w:style>
  <w:style w:type="paragraph" w:styleId="af0">
    <w:name w:val="Balloon Text"/>
    <w:basedOn w:val="a1"/>
    <w:semiHidden/>
    <w:rsid w:val="00B43F95"/>
    <w:rPr>
      <w:sz w:val="18"/>
      <w:szCs w:val="18"/>
    </w:rPr>
  </w:style>
  <w:style w:type="paragraph" w:styleId="af1">
    <w:name w:val="Document Map"/>
    <w:basedOn w:val="a1"/>
    <w:semiHidden/>
    <w:rsid w:val="00B43F95"/>
    <w:pPr>
      <w:shd w:val="clear" w:color="auto" w:fill="000080"/>
    </w:pPr>
  </w:style>
  <w:style w:type="character" w:styleId="af2">
    <w:name w:val="annotation reference"/>
    <w:basedOn w:val="a2"/>
    <w:semiHidden/>
    <w:rsid w:val="00B43F95"/>
    <w:rPr>
      <w:sz w:val="21"/>
      <w:szCs w:val="21"/>
    </w:rPr>
  </w:style>
  <w:style w:type="paragraph" w:styleId="af3">
    <w:name w:val="annotation text"/>
    <w:basedOn w:val="a1"/>
    <w:link w:val="Char0"/>
    <w:semiHidden/>
    <w:rsid w:val="00B43F95"/>
    <w:pPr>
      <w:jc w:val="left"/>
    </w:pPr>
  </w:style>
  <w:style w:type="paragraph" w:styleId="af4">
    <w:name w:val="annotation subject"/>
    <w:basedOn w:val="af3"/>
    <w:next w:val="af3"/>
    <w:semiHidden/>
    <w:rsid w:val="00B43F95"/>
    <w:rPr>
      <w:b/>
      <w:bCs/>
    </w:rPr>
  </w:style>
  <w:style w:type="paragraph" w:styleId="11">
    <w:name w:val="toc 1"/>
    <w:basedOn w:val="a1"/>
    <w:next w:val="a1"/>
    <w:autoRedefine/>
    <w:uiPriority w:val="39"/>
    <w:rsid w:val="00B43F95"/>
    <w:pPr>
      <w:spacing w:before="100" w:after="0"/>
      <w:ind w:left="0"/>
    </w:pPr>
    <w:rPr>
      <w:rFonts w:eastAsia="黑体"/>
      <w:color w:val="800000"/>
    </w:rPr>
  </w:style>
  <w:style w:type="character" w:styleId="af5">
    <w:name w:val="Hyperlink"/>
    <w:basedOn w:val="a2"/>
    <w:uiPriority w:val="99"/>
    <w:qFormat/>
    <w:rsid w:val="00B43F95"/>
    <w:rPr>
      <w:color w:val="0000FF"/>
      <w:u w:val="single"/>
    </w:rPr>
  </w:style>
  <w:style w:type="paragraph" w:customStyle="1" w:styleId="af6">
    <w:name w:val="封面文档标题"/>
    <w:basedOn w:val="a1"/>
    <w:rsid w:val="00B43F95"/>
    <w:pPr>
      <w:widowControl w:val="0"/>
      <w:autoSpaceDE w:val="0"/>
      <w:autoSpaceDN w:val="0"/>
      <w:adjustRightInd w:val="0"/>
      <w:snapToGrid w:val="0"/>
      <w:spacing w:before="600" w:after="200"/>
      <w:ind w:left="0"/>
      <w:jc w:val="left"/>
    </w:pPr>
    <w:rPr>
      <w:rFonts w:eastAsia="黑体" w:cs="Times New Roman"/>
      <w:bCs/>
      <w:kern w:val="0"/>
      <w:sz w:val="48"/>
      <w:szCs w:val="44"/>
    </w:rPr>
  </w:style>
  <w:style w:type="paragraph" w:customStyle="1" w:styleId="af7">
    <w:name w:val="封面表格文本"/>
    <w:basedOn w:val="a1"/>
    <w:rsid w:val="00B43F95"/>
    <w:pPr>
      <w:widowControl w:val="0"/>
      <w:autoSpaceDE w:val="0"/>
      <w:autoSpaceDN w:val="0"/>
      <w:adjustRightInd w:val="0"/>
      <w:spacing w:before="80"/>
      <w:ind w:left="0"/>
      <w:jc w:val="center"/>
    </w:pPr>
    <w:rPr>
      <w:rFonts w:cs="Times New Roman"/>
      <w:kern w:val="0"/>
      <w:szCs w:val="21"/>
    </w:rPr>
  </w:style>
  <w:style w:type="paragraph" w:customStyle="1" w:styleId="af8">
    <w:name w:val="封面华为技术"/>
    <w:basedOn w:val="a1"/>
    <w:autoRedefine/>
    <w:rsid w:val="00254814"/>
    <w:pPr>
      <w:jc w:val="center"/>
    </w:pPr>
    <w:rPr>
      <w:rFonts w:eastAsia="黑体"/>
      <w:sz w:val="32"/>
      <w:szCs w:val="32"/>
    </w:rPr>
  </w:style>
  <w:style w:type="character" w:styleId="af9">
    <w:name w:val="page number"/>
    <w:basedOn w:val="a2"/>
    <w:rsid w:val="00254814"/>
  </w:style>
  <w:style w:type="paragraph" w:customStyle="1" w:styleId="DKBA">
    <w:name w:val="DKBA"/>
    <w:basedOn w:val="a1"/>
    <w:rsid w:val="00254814"/>
    <w:pPr>
      <w:spacing w:line="300" w:lineRule="auto"/>
      <w:jc w:val="right"/>
    </w:pPr>
    <w:rPr>
      <w:sz w:val="72"/>
      <w:szCs w:val="72"/>
    </w:rPr>
  </w:style>
  <w:style w:type="paragraph" w:customStyle="1" w:styleId="afa">
    <w:name w:val="文档编号"/>
    <w:basedOn w:val="a1"/>
    <w:autoRedefine/>
    <w:rsid w:val="00254814"/>
    <w:pPr>
      <w:wordWrap w:val="0"/>
      <w:spacing w:line="300" w:lineRule="auto"/>
      <w:jc w:val="right"/>
    </w:pPr>
    <w:rPr>
      <w:sz w:val="24"/>
      <w:szCs w:val="24"/>
    </w:rPr>
  </w:style>
  <w:style w:type="paragraph" w:customStyle="1" w:styleId="afb">
    <w:name w:val="封面页脚"/>
    <w:basedOn w:val="a1"/>
    <w:rsid w:val="00254814"/>
    <w:pPr>
      <w:overflowPunct w:val="0"/>
      <w:ind w:firstLine="493"/>
      <w:textAlignment w:val="baseline"/>
    </w:pPr>
    <w:rPr>
      <w:noProof/>
      <w:sz w:val="28"/>
      <w:szCs w:val="28"/>
    </w:rPr>
  </w:style>
  <w:style w:type="paragraph" w:customStyle="1" w:styleId="afc">
    <w:name w:val="公司名称"/>
    <w:basedOn w:val="a1"/>
    <w:rsid w:val="00254814"/>
    <w:pPr>
      <w:overflowPunct w:val="0"/>
      <w:spacing w:beforeLines="50" w:line="300" w:lineRule="auto"/>
      <w:jc w:val="center"/>
      <w:textAlignment w:val="baseline"/>
    </w:pPr>
    <w:rPr>
      <w:rFonts w:eastAsia="黑体"/>
      <w:noProof/>
      <w:sz w:val="36"/>
      <w:szCs w:val="36"/>
    </w:rPr>
  </w:style>
  <w:style w:type="paragraph" w:styleId="20">
    <w:name w:val="toc 2"/>
    <w:basedOn w:val="a1"/>
    <w:next w:val="a1"/>
    <w:autoRedefine/>
    <w:uiPriority w:val="39"/>
    <w:rsid w:val="00B43F95"/>
    <w:pPr>
      <w:spacing w:before="60" w:after="0"/>
      <w:ind w:leftChars="200" w:left="200"/>
    </w:pPr>
    <w:rPr>
      <w:sz w:val="20"/>
    </w:rPr>
  </w:style>
  <w:style w:type="paragraph" w:customStyle="1" w:styleId="afd">
    <w:name w:val="修订记录"/>
    <w:basedOn w:val="a1"/>
    <w:rsid w:val="00B43F95"/>
    <w:pPr>
      <w:keepNext/>
      <w:autoSpaceDE w:val="0"/>
      <w:autoSpaceDN w:val="0"/>
      <w:adjustRightInd w:val="0"/>
      <w:spacing w:before="300" w:after="150"/>
      <w:ind w:left="0"/>
      <w:jc w:val="center"/>
    </w:pPr>
    <w:rPr>
      <w:rFonts w:eastAsia="黑体" w:cs="Times New Roman"/>
      <w:kern w:val="0"/>
      <w:sz w:val="36"/>
      <w:szCs w:val="32"/>
    </w:rPr>
  </w:style>
  <w:style w:type="paragraph" w:customStyle="1" w:styleId="Char1">
    <w:name w:val="表头样式 Char"/>
    <w:basedOn w:val="a1"/>
    <w:link w:val="CharChar"/>
    <w:autoRedefine/>
    <w:rsid w:val="002D5874"/>
    <w:pPr>
      <w:ind w:firstLine="229"/>
      <w:jc w:val="center"/>
    </w:pPr>
    <w:rPr>
      <w:b/>
      <w:szCs w:val="21"/>
    </w:rPr>
  </w:style>
  <w:style w:type="character" w:customStyle="1" w:styleId="CharChar">
    <w:name w:val="表头样式 Char Char"/>
    <w:basedOn w:val="a2"/>
    <w:link w:val="Char1"/>
    <w:rsid w:val="002D5874"/>
    <w:rPr>
      <w:rFonts w:ascii="Arial" w:eastAsia="宋体" w:hAnsi="Arial"/>
      <w:b/>
      <w:sz w:val="21"/>
      <w:szCs w:val="21"/>
      <w:lang w:val="en-US" w:eastAsia="zh-CN" w:bidi="ar-SA"/>
    </w:rPr>
  </w:style>
  <w:style w:type="paragraph" w:customStyle="1" w:styleId="Char2">
    <w:name w:val="表格文本 Char"/>
    <w:basedOn w:val="a1"/>
    <w:link w:val="CharChar0"/>
    <w:autoRedefine/>
    <w:rsid w:val="002D5874"/>
    <w:pPr>
      <w:tabs>
        <w:tab w:val="decimal" w:pos="0"/>
      </w:tabs>
      <w:ind w:left="313" w:hangingChars="149" w:hanging="313"/>
    </w:pPr>
    <w:rPr>
      <w:rFonts w:cs="宋体"/>
      <w:noProof/>
      <w:color w:val="000000"/>
      <w:szCs w:val="21"/>
    </w:rPr>
  </w:style>
  <w:style w:type="character" w:customStyle="1" w:styleId="CharChar0">
    <w:name w:val="表格文本 Char Char"/>
    <w:basedOn w:val="a2"/>
    <w:link w:val="Char2"/>
    <w:rsid w:val="002D5874"/>
    <w:rPr>
      <w:rFonts w:ascii="Arial" w:eastAsia="宋体" w:hAnsi="Arial" w:cs="宋体"/>
      <w:noProof/>
      <w:color w:val="000000"/>
      <w:sz w:val="21"/>
      <w:szCs w:val="21"/>
      <w:lang w:val="en-US" w:eastAsia="zh-CN" w:bidi="ar-SA"/>
    </w:rPr>
  </w:style>
  <w:style w:type="character" w:customStyle="1" w:styleId="CharChar2">
    <w:name w:val="正文首行缩进 Char Char2"/>
    <w:basedOn w:val="a2"/>
    <w:rsid w:val="002D5874"/>
    <w:rPr>
      <w:rFonts w:ascii="Arial" w:eastAsia="宋体" w:hAnsi="Arial"/>
      <w:sz w:val="21"/>
      <w:szCs w:val="21"/>
      <w:lang w:val="en-US" w:eastAsia="zh-CN" w:bidi="ar-SA"/>
    </w:rPr>
  </w:style>
  <w:style w:type="paragraph" w:customStyle="1" w:styleId="afe">
    <w:name w:val="表头样式"/>
    <w:basedOn w:val="a1"/>
    <w:next w:val="a5"/>
    <w:autoRedefine/>
    <w:rsid w:val="002217C9"/>
    <w:pPr>
      <w:spacing w:line="300" w:lineRule="auto"/>
      <w:jc w:val="center"/>
    </w:pPr>
    <w:rPr>
      <w:b/>
      <w:color w:val="000000"/>
      <w:szCs w:val="21"/>
    </w:rPr>
  </w:style>
  <w:style w:type="paragraph" w:styleId="aff">
    <w:name w:val="Body Text"/>
    <w:basedOn w:val="a1"/>
    <w:rsid w:val="002217C9"/>
    <w:pPr>
      <w:spacing w:after="120"/>
    </w:pPr>
  </w:style>
  <w:style w:type="paragraph" w:styleId="aff0">
    <w:name w:val="Body Text First Indent"/>
    <w:basedOn w:val="a1"/>
    <w:link w:val="Char3"/>
    <w:autoRedefine/>
    <w:rsid w:val="002217C9"/>
    <w:rPr>
      <w:szCs w:val="21"/>
    </w:rPr>
  </w:style>
  <w:style w:type="character" w:customStyle="1" w:styleId="Char3">
    <w:name w:val="正文首行缩进 Char"/>
    <w:basedOn w:val="a2"/>
    <w:link w:val="aff0"/>
    <w:rsid w:val="002217C9"/>
    <w:rPr>
      <w:rFonts w:ascii="Arial" w:eastAsia="宋体" w:hAnsi="Arial"/>
      <w:sz w:val="21"/>
      <w:szCs w:val="21"/>
      <w:lang w:val="en-US" w:eastAsia="zh-CN" w:bidi="ar-SA"/>
    </w:rPr>
  </w:style>
  <w:style w:type="table" w:styleId="aff1">
    <w:name w:val="Table Grid"/>
    <w:basedOn w:val="a3"/>
    <w:rsid w:val="00B43F95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表号"/>
    <w:basedOn w:val="a1"/>
    <w:next w:val="a1"/>
    <w:autoRedefine/>
    <w:rsid w:val="00A55C59"/>
    <w:pPr>
      <w:keepLines/>
      <w:ind w:left="4320"/>
      <w:jc w:val="center"/>
    </w:pPr>
    <w:rPr>
      <w:sz w:val="18"/>
      <w:szCs w:val="18"/>
    </w:rPr>
  </w:style>
  <w:style w:type="paragraph" w:customStyle="1" w:styleId="aff3">
    <w:name w:val="图号"/>
    <w:basedOn w:val="a1"/>
    <w:autoRedefine/>
    <w:rsid w:val="00A55C59"/>
    <w:pPr>
      <w:spacing w:before="105"/>
      <w:jc w:val="center"/>
    </w:pPr>
    <w:rPr>
      <w:sz w:val="18"/>
      <w:szCs w:val="18"/>
    </w:rPr>
  </w:style>
  <w:style w:type="paragraph" w:customStyle="1" w:styleId="1CharCharCharChar">
    <w:name w:val="默认段落字体1 Char Char Char Char"/>
    <w:basedOn w:val="a1"/>
    <w:rsid w:val="00A55C59"/>
    <w:rPr>
      <w:szCs w:val="24"/>
    </w:rPr>
  </w:style>
  <w:style w:type="paragraph" w:styleId="30">
    <w:name w:val="toc 3"/>
    <w:basedOn w:val="a1"/>
    <w:next w:val="a1"/>
    <w:autoRedefine/>
    <w:uiPriority w:val="39"/>
    <w:semiHidden/>
    <w:rsid w:val="00B43F95"/>
    <w:pPr>
      <w:ind w:leftChars="400" w:left="840"/>
    </w:pPr>
  </w:style>
  <w:style w:type="paragraph" w:styleId="aff4">
    <w:name w:val="List Paragraph"/>
    <w:basedOn w:val="a1"/>
    <w:uiPriority w:val="34"/>
    <w:qFormat/>
    <w:rsid w:val="00EB497F"/>
  </w:style>
  <w:style w:type="paragraph" w:styleId="aff5">
    <w:name w:val="List Bullet"/>
    <w:basedOn w:val="a1"/>
    <w:link w:val="Char4"/>
    <w:autoRedefine/>
    <w:rsid w:val="00A24316"/>
    <w:pPr>
      <w:tabs>
        <w:tab w:val="num" w:pos="1134"/>
      </w:tabs>
      <w:ind w:leftChars="200" w:left="400"/>
    </w:pPr>
    <w:rPr>
      <w:szCs w:val="21"/>
    </w:rPr>
  </w:style>
  <w:style w:type="character" w:customStyle="1" w:styleId="Char4">
    <w:name w:val="列表项目符号 Char"/>
    <w:basedOn w:val="a2"/>
    <w:link w:val="aff5"/>
    <w:rsid w:val="00A24316"/>
    <w:rPr>
      <w:rFonts w:ascii="Arial" w:hAnsi="Arial"/>
      <w:sz w:val="21"/>
      <w:szCs w:val="21"/>
    </w:rPr>
  </w:style>
  <w:style w:type="paragraph" w:customStyle="1" w:styleId="aff6">
    <w:name w:val="段"/>
    <w:rsid w:val="00A24316"/>
    <w:pPr>
      <w:autoSpaceDE w:val="0"/>
      <w:autoSpaceDN w:val="0"/>
      <w:ind w:firstLineChars="200" w:firstLine="200"/>
      <w:jc w:val="both"/>
    </w:pPr>
    <w:rPr>
      <w:rFonts w:ascii="宋体"/>
      <w:noProof/>
      <w:sz w:val="21"/>
    </w:rPr>
  </w:style>
  <w:style w:type="character" w:customStyle="1" w:styleId="CharCharChar">
    <w:name w:val="表格文本 Char Char Char"/>
    <w:basedOn w:val="a2"/>
    <w:rsid w:val="007A7033"/>
    <w:rPr>
      <w:rFonts w:ascii="Arial" w:eastAsia="宋体" w:hAnsi="Arial" w:cs="Arial"/>
      <w:noProof/>
      <w:color w:val="000000"/>
      <w:sz w:val="21"/>
      <w:szCs w:val="21"/>
      <w:lang w:val="en-US" w:eastAsia="zh-CN" w:bidi="ar-SA"/>
    </w:rPr>
  </w:style>
  <w:style w:type="character" w:customStyle="1" w:styleId="4Char">
    <w:name w:val="标题 4 Char"/>
    <w:basedOn w:val="a2"/>
    <w:link w:val="4"/>
    <w:rsid w:val="00675CEA"/>
    <w:rPr>
      <w:rFonts w:ascii="Arial" w:eastAsia="黑体" w:hAnsi="Arial" w:cs="Arial"/>
      <w:bCs/>
      <w:noProof/>
      <w:color w:val="800000"/>
      <w:sz w:val="21"/>
      <w:szCs w:val="22"/>
    </w:rPr>
  </w:style>
  <w:style w:type="paragraph" w:customStyle="1" w:styleId="INFeature">
    <w:name w:val="IN Feature"/>
    <w:next w:val="INStep"/>
    <w:semiHidden/>
    <w:rsid w:val="00675CEA"/>
    <w:pPr>
      <w:keepNext/>
      <w:keepLines/>
      <w:numPr>
        <w:ilvl w:val="7"/>
        <w:numId w:val="2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rsid w:val="00675CEA"/>
    <w:pPr>
      <w:keepLines/>
      <w:tabs>
        <w:tab w:val="num" w:pos="737"/>
      </w:tabs>
      <w:spacing w:before="40" w:after="40"/>
      <w:ind w:left="737" w:hanging="737"/>
      <w:outlineLvl w:val="8"/>
    </w:pPr>
    <w:rPr>
      <w:rFonts w:ascii="Arial" w:hAnsi="Arial" w:cs="Arial"/>
      <w:kern w:val="2"/>
      <w:sz w:val="21"/>
    </w:rPr>
  </w:style>
  <w:style w:type="paragraph" w:customStyle="1" w:styleId="TableDescription">
    <w:name w:val="Table Description"/>
    <w:qFormat/>
    <w:rsid w:val="00B43F95"/>
    <w:pPr>
      <w:keepNext/>
      <w:keepLines/>
      <w:numPr>
        <w:ilvl w:val="4"/>
        <w:numId w:val="3"/>
      </w:numPr>
      <w:spacing w:before="80" w:after="80"/>
    </w:pPr>
    <w:rPr>
      <w:rFonts w:ascii="Arial" w:eastAsia="黑体" w:hAnsi="Arial" w:cs="Arial Narrow"/>
      <w:sz w:val="21"/>
    </w:rPr>
  </w:style>
  <w:style w:type="paragraph" w:customStyle="1" w:styleId="TableHeading">
    <w:name w:val="Table Heading"/>
    <w:link w:val="TableHeadingChar"/>
    <w:uiPriority w:val="2"/>
    <w:qFormat/>
    <w:rsid w:val="00B43F95"/>
    <w:pPr>
      <w:keepNext/>
      <w:spacing w:before="80" w:after="80"/>
      <w:jc w:val="center"/>
    </w:pPr>
    <w:rPr>
      <w:rFonts w:ascii="Arial" w:eastAsia="黑体" w:hAnsi="Arial" w:cs="Arial Narrow"/>
      <w:bCs/>
      <w:sz w:val="18"/>
    </w:rPr>
  </w:style>
  <w:style w:type="character" w:customStyle="1" w:styleId="TableHeadingChar">
    <w:name w:val="Table Heading Char"/>
    <w:link w:val="TableHeading"/>
    <w:uiPriority w:val="2"/>
    <w:rsid w:val="00B43F95"/>
    <w:rPr>
      <w:rFonts w:ascii="Arial" w:eastAsia="黑体" w:hAnsi="Arial" w:cs="Arial Narrow"/>
      <w:bCs/>
      <w:sz w:val="18"/>
    </w:rPr>
  </w:style>
  <w:style w:type="paragraph" w:customStyle="1" w:styleId="TableText">
    <w:name w:val="Table Text"/>
    <w:link w:val="TableTextChar"/>
    <w:uiPriority w:val="2"/>
    <w:qFormat/>
    <w:rsid w:val="00B43F95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2"/>
    <w:link w:val="TableText"/>
    <w:uiPriority w:val="2"/>
    <w:rsid w:val="00B43F95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1"/>
    <w:qFormat/>
    <w:rsid w:val="00B43F95"/>
    <w:pPr>
      <w:keepNext/>
      <w:keepLines/>
      <w:numPr>
        <w:ilvl w:val="5"/>
        <w:numId w:val="3"/>
      </w:numPr>
      <w:spacing w:before="80" w:after="80"/>
    </w:pPr>
    <w:rPr>
      <w:rFonts w:ascii="Arial" w:eastAsia="黑体" w:hAnsi="Arial" w:cs="Arial Narrow"/>
      <w:sz w:val="21"/>
    </w:rPr>
  </w:style>
  <w:style w:type="table" w:customStyle="1" w:styleId="Table">
    <w:name w:val="Table"/>
    <w:basedOn w:val="aff1"/>
    <w:qFormat/>
    <w:rsid w:val="00B43F95"/>
    <w:pPr>
      <w:widowControl w:val="0"/>
    </w:pPr>
    <w:rPr>
      <w:rFonts w:ascii="Arial" w:hAnsi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paragraph" w:customStyle="1" w:styleId="ItemStep">
    <w:name w:val="Item Step"/>
    <w:basedOn w:val="a1"/>
    <w:qFormat/>
    <w:rsid w:val="00B43F95"/>
    <w:pPr>
      <w:numPr>
        <w:ilvl w:val="6"/>
        <w:numId w:val="3"/>
      </w:numPr>
      <w:jc w:val="left"/>
      <w:outlineLvl w:val="6"/>
    </w:pPr>
    <w:rPr>
      <w:rFonts w:cs="Times New Roman"/>
      <w:kern w:val="0"/>
      <w:szCs w:val="24"/>
      <w:lang w:eastAsia="en-US"/>
    </w:rPr>
  </w:style>
  <w:style w:type="paragraph" w:customStyle="1" w:styleId="ItemStep2">
    <w:name w:val="Item Step_2"/>
    <w:qFormat/>
    <w:rsid w:val="00B43F95"/>
    <w:pPr>
      <w:numPr>
        <w:ilvl w:val="7"/>
        <w:numId w:val="3"/>
      </w:numPr>
      <w:tabs>
        <w:tab w:val="num" w:pos="1418"/>
      </w:tabs>
      <w:spacing w:before="40" w:after="40"/>
      <w:ind w:left="1418"/>
      <w:outlineLvl w:val="7"/>
    </w:pPr>
    <w:rPr>
      <w:rFonts w:ascii="Arial" w:hAnsi="Arial"/>
      <w:sz w:val="21"/>
      <w:lang w:eastAsia="en-US"/>
    </w:rPr>
  </w:style>
  <w:style w:type="paragraph" w:customStyle="1" w:styleId="Figure">
    <w:name w:val="Figure"/>
    <w:next w:val="a1"/>
    <w:link w:val="FigureChar"/>
    <w:qFormat/>
    <w:rsid w:val="00B43F95"/>
    <w:pPr>
      <w:keepNext/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2"/>
    <w:link w:val="Figure"/>
    <w:rsid w:val="00B43F95"/>
    <w:rPr>
      <w:rFonts w:ascii="Arial" w:hAnsi="Arial" w:cs="Arial"/>
      <w:kern w:val="2"/>
      <w:sz w:val="21"/>
    </w:rPr>
  </w:style>
  <w:style w:type="paragraph" w:styleId="HTML">
    <w:name w:val="HTML Preformatted"/>
    <w:basedOn w:val="a1"/>
    <w:link w:val="HTMLChar"/>
    <w:uiPriority w:val="99"/>
    <w:unhideWhenUsed/>
    <w:rsid w:val="00487D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sz w:val="24"/>
      <w:szCs w:val="24"/>
    </w:rPr>
  </w:style>
  <w:style w:type="character" w:customStyle="1" w:styleId="HTMLChar">
    <w:name w:val="HTML 预设格式 Char"/>
    <w:basedOn w:val="a2"/>
    <w:link w:val="HTML"/>
    <w:uiPriority w:val="99"/>
    <w:rsid w:val="00487D1B"/>
    <w:rPr>
      <w:rFonts w:ascii="宋体" w:hAnsi="宋体" w:cs="宋体"/>
      <w:sz w:val="24"/>
      <w:szCs w:val="24"/>
    </w:rPr>
  </w:style>
  <w:style w:type="character" w:customStyle="1" w:styleId="apple-converted-space">
    <w:name w:val="apple-converted-space"/>
    <w:basedOn w:val="a2"/>
    <w:rsid w:val="001242C1"/>
  </w:style>
  <w:style w:type="paragraph" w:styleId="aff7">
    <w:name w:val="caption"/>
    <w:basedOn w:val="a1"/>
    <w:next w:val="a1"/>
    <w:qFormat/>
    <w:rsid w:val="00B43F95"/>
    <w:pPr>
      <w:spacing w:before="152" w:after="160"/>
    </w:pPr>
    <w:rPr>
      <w:rFonts w:eastAsia="黑体"/>
    </w:rPr>
  </w:style>
  <w:style w:type="paragraph" w:styleId="aff8">
    <w:name w:val="Normal (Web)"/>
    <w:basedOn w:val="a1"/>
    <w:uiPriority w:val="99"/>
    <w:unhideWhenUsed/>
    <w:rsid w:val="00F00361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character" w:customStyle="1" w:styleId="5Char">
    <w:name w:val="标题 5 Char"/>
    <w:aliases w:val="heading 5 Char"/>
    <w:basedOn w:val="a2"/>
    <w:link w:val="5"/>
    <w:semiHidden/>
    <w:rsid w:val="00B43F95"/>
    <w:rPr>
      <w:rFonts w:ascii="Futura Bk" w:hAnsi="Futura Bk" w:cs="Arial"/>
      <w:color w:val="0090C8"/>
      <w:sz w:val="24"/>
      <w:szCs w:val="24"/>
    </w:rPr>
  </w:style>
  <w:style w:type="character" w:customStyle="1" w:styleId="6Char">
    <w:name w:val="标题 6 Char"/>
    <w:basedOn w:val="a2"/>
    <w:link w:val="6"/>
    <w:semiHidden/>
    <w:rsid w:val="00B43F95"/>
    <w:rPr>
      <w:rFonts w:ascii="Futura Hv" w:eastAsia="黑体" w:hAnsi="Futura Hv"/>
      <w:bCs/>
      <w:kern w:val="2"/>
      <w:sz w:val="22"/>
      <w:szCs w:val="22"/>
    </w:rPr>
  </w:style>
  <w:style w:type="character" w:customStyle="1" w:styleId="9Char">
    <w:name w:val="标题 9 Char"/>
    <w:aliases w:val="heading 9 Char"/>
    <w:basedOn w:val="a2"/>
    <w:link w:val="9"/>
    <w:semiHidden/>
    <w:rsid w:val="00B43F95"/>
    <w:rPr>
      <w:rFonts w:ascii="Arial" w:eastAsia="黑体" w:hAnsi="Arial"/>
      <w:sz w:val="21"/>
    </w:rPr>
  </w:style>
  <w:style w:type="paragraph" w:customStyle="1" w:styleId="FigureText">
    <w:name w:val="Figure Text"/>
    <w:link w:val="FigureTextChar"/>
    <w:qFormat/>
    <w:rsid w:val="00B43F95"/>
    <w:pPr>
      <w:widowControl w:val="0"/>
      <w:autoSpaceDE w:val="0"/>
      <w:autoSpaceDN w:val="0"/>
      <w:snapToGrid w:val="0"/>
    </w:pPr>
    <w:rPr>
      <w:rFonts w:ascii="Arial" w:eastAsia="楷体_GB2312" w:hAnsi="Arial" w:cs="Arial Narrow"/>
      <w:sz w:val="18"/>
    </w:rPr>
  </w:style>
  <w:style w:type="paragraph" w:customStyle="1" w:styleId="TOC">
    <w:name w:val="TOC"/>
    <w:next w:val="a1"/>
    <w:qFormat/>
    <w:rsid w:val="00B43F95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customStyle="1" w:styleId="Command">
    <w:name w:val="Command"/>
    <w:semiHidden/>
    <w:qFormat/>
    <w:rsid w:val="00B43F95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character" w:customStyle="1" w:styleId="NotesHeadingCharChar">
    <w:name w:val="Notes Heading Char Char"/>
    <w:basedOn w:val="a2"/>
    <w:link w:val="NotesHeading"/>
    <w:rsid w:val="00B43F95"/>
    <w:rPr>
      <w:rFonts w:ascii="Arial" w:hAnsi="Arial" w:cs="Arial"/>
      <w:sz w:val="21"/>
      <w:lang w:eastAsia="en-US"/>
    </w:rPr>
  </w:style>
  <w:style w:type="paragraph" w:customStyle="1" w:styleId="NotesHeading">
    <w:name w:val="Notes Heading"/>
    <w:next w:val="NotesText"/>
    <w:link w:val="NotesHeadingCharChar"/>
    <w:qFormat/>
    <w:rsid w:val="00B43F95"/>
    <w:pPr>
      <w:keepNext/>
      <w:pBdr>
        <w:top w:val="single" w:sz="8" w:space="1" w:color="auto"/>
      </w:pBdr>
      <w:spacing w:before="40" w:after="40"/>
      <w:ind w:left="624"/>
    </w:pPr>
    <w:rPr>
      <w:rFonts w:ascii="Arial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rsid w:val="00B43F95"/>
    <w:pPr>
      <w:keepNext/>
      <w:pBdr>
        <w:bottom w:val="single" w:sz="8" w:space="1" w:color="auto"/>
      </w:pBdr>
      <w:spacing w:before="40" w:after="40"/>
      <w:ind w:left="624"/>
    </w:pPr>
    <w:rPr>
      <w:rFonts w:ascii="Arial" w:eastAsia="楷体_GB2312" w:hAnsi="Arial" w:cs="Arial"/>
      <w:sz w:val="21"/>
      <w:lang w:eastAsia="en-US"/>
    </w:rPr>
  </w:style>
  <w:style w:type="character" w:customStyle="1" w:styleId="NotesTextCharChar">
    <w:name w:val="Notes Text Char Char"/>
    <w:basedOn w:val="a2"/>
    <w:link w:val="NotesText"/>
    <w:rsid w:val="00B43F95"/>
    <w:rPr>
      <w:rFonts w:ascii="Arial" w:eastAsia="楷体_GB2312" w:hAnsi="Arial" w:cs="Arial"/>
      <w:sz w:val="21"/>
      <w:lang w:eastAsia="en-US"/>
    </w:rPr>
  </w:style>
  <w:style w:type="paragraph" w:customStyle="1" w:styleId="TerminalDisplay">
    <w:name w:val="Terminal Display"/>
    <w:semiHidden/>
    <w:qFormat/>
    <w:rsid w:val="00B43F95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paragraph" w:styleId="40">
    <w:name w:val="toc 4"/>
    <w:basedOn w:val="a1"/>
    <w:next w:val="a1"/>
    <w:autoRedefine/>
    <w:rsid w:val="00B43F95"/>
    <w:pPr>
      <w:ind w:left="1260"/>
    </w:pPr>
  </w:style>
  <w:style w:type="paragraph" w:styleId="50">
    <w:name w:val="toc 5"/>
    <w:basedOn w:val="a1"/>
    <w:next w:val="a1"/>
    <w:autoRedefine/>
    <w:rsid w:val="00B43F95"/>
    <w:pPr>
      <w:ind w:left="1680"/>
    </w:pPr>
  </w:style>
  <w:style w:type="paragraph" w:styleId="60">
    <w:name w:val="toc 6"/>
    <w:basedOn w:val="a1"/>
    <w:next w:val="a1"/>
    <w:autoRedefine/>
    <w:rsid w:val="00B43F95"/>
    <w:pPr>
      <w:ind w:left="2100"/>
    </w:pPr>
  </w:style>
  <w:style w:type="paragraph" w:styleId="7">
    <w:name w:val="toc 7"/>
    <w:basedOn w:val="a1"/>
    <w:next w:val="a1"/>
    <w:autoRedefine/>
    <w:rsid w:val="00B43F95"/>
    <w:pPr>
      <w:ind w:left="2520"/>
    </w:pPr>
  </w:style>
  <w:style w:type="paragraph" w:styleId="8">
    <w:name w:val="toc 8"/>
    <w:basedOn w:val="a1"/>
    <w:next w:val="a1"/>
    <w:autoRedefine/>
    <w:rsid w:val="00B43F95"/>
    <w:pPr>
      <w:ind w:left="2940"/>
    </w:pPr>
  </w:style>
  <w:style w:type="paragraph" w:styleId="90">
    <w:name w:val="toc 9"/>
    <w:basedOn w:val="a1"/>
    <w:next w:val="a1"/>
    <w:autoRedefine/>
    <w:rsid w:val="00B43F95"/>
    <w:pPr>
      <w:ind w:left="3360"/>
    </w:pPr>
  </w:style>
  <w:style w:type="paragraph" w:customStyle="1" w:styleId="INVoice">
    <w:name w:val="IN Voice"/>
    <w:semiHidden/>
    <w:rsid w:val="00B43F95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TerminalDisplayinTable">
    <w:name w:val="Terminal Display in Table"/>
    <w:semiHidden/>
    <w:qFormat/>
    <w:rsid w:val="00B43F95"/>
    <w:pPr>
      <w:jc w:val="both"/>
    </w:pPr>
    <w:rPr>
      <w:rFonts w:ascii="Courier New" w:hAnsi="Courier New" w:cs="Courier New"/>
      <w:sz w:val="17"/>
      <w:szCs w:val="17"/>
    </w:rPr>
  </w:style>
  <w:style w:type="character" w:customStyle="1" w:styleId="TerminalDisplayshading">
    <w:name w:val="Terminal Display shading"/>
    <w:basedOn w:val="a2"/>
    <w:semiHidden/>
    <w:qFormat/>
    <w:rsid w:val="00B43F95"/>
    <w:rPr>
      <w:rFonts w:ascii="Courier New" w:hAnsi="Courier New"/>
      <w:sz w:val="17"/>
      <w:bdr w:val="none" w:sz="0" w:space="0" w:color="auto"/>
      <w:shd w:val="clear" w:color="auto" w:fill="D9D9D9"/>
    </w:rPr>
  </w:style>
  <w:style w:type="character" w:styleId="aff9">
    <w:name w:val="FollowedHyperlink"/>
    <w:basedOn w:val="a2"/>
    <w:rsid w:val="00B43F95"/>
    <w:rPr>
      <w:color w:val="800080"/>
      <w:u w:val="single"/>
    </w:rPr>
  </w:style>
  <w:style w:type="paragraph" w:customStyle="1" w:styleId="ItemListinTable2">
    <w:name w:val="Item List in Table_2"/>
    <w:basedOn w:val="a1"/>
    <w:rsid w:val="00B43F95"/>
    <w:pPr>
      <w:numPr>
        <w:ilvl w:val="4"/>
        <w:numId w:val="4"/>
      </w:numPr>
      <w:spacing w:before="80"/>
      <w:ind w:left="511" w:hanging="227"/>
      <w:jc w:val="left"/>
    </w:pPr>
    <w:rPr>
      <w:sz w:val="18"/>
      <w:szCs w:val="18"/>
      <w:lang w:eastAsia="en-US"/>
    </w:rPr>
  </w:style>
  <w:style w:type="paragraph" w:customStyle="1" w:styleId="ItemStepinTable">
    <w:name w:val="Item Step in Table"/>
    <w:qFormat/>
    <w:rsid w:val="00B43F95"/>
    <w:pPr>
      <w:numPr>
        <w:numId w:val="5"/>
      </w:numPr>
      <w:spacing w:before="40" w:after="40"/>
      <w:jc w:val="both"/>
    </w:pPr>
    <w:rPr>
      <w:rFonts w:ascii="Arial" w:hAnsi="Arial" w:cs="Arial"/>
      <w:sz w:val="18"/>
      <w:szCs w:val="18"/>
    </w:rPr>
  </w:style>
  <w:style w:type="paragraph" w:customStyle="1" w:styleId="ItemStepinTable-2">
    <w:name w:val="Item Step in Table-2"/>
    <w:qFormat/>
    <w:rsid w:val="00B43F95"/>
    <w:pPr>
      <w:numPr>
        <w:ilvl w:val="1"/>
        <w:numId w:val="5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">
    <w:name w:val="Item List"/>
    <w:basedOn w:val="a1"/>
    <w:link w:val="ItemListCharChar"/>
    <w:qFormat/>
    <w:rsid w:val="00B43F95"/>
    <w:pPr>
      <w:numPr>
        <w:numId w:val="4"/>
      </w:numPr>
      <w:jc w:val="left"/>
    </w:pPr>
    <w:rPr>
      <w:lang w:eastAsia="en-US"/>
    </w:rPr>
  </w:style>
  <w:style w:type="character" w:customStyle="1" w:styleId="ItemListCharChar">
    <w:name w:val="Item List Char Char"/>
    <w:basedOn w:val="a2"/>
    <w:link w:val="ItemList"/>
    <w:rsid w:val="00B43F95"/>
    <w:rPr>
      <w:rFonts w:ascii="Arial" w:hAnsi="Arial" w:cs="Arial"/>
      <w:kern w:val="2"/>
      <w:sz w:val="21"/>
      <w:lang w:eastAsia="en-US"/>
    </w:rPr>
  </w:style>
  <w:style w:type="paragraph" w:customStyle="1" w:styleId="ItemList2">
    <w:name w:val="Item List_2"/>
    <w:basedOn w:val="ItemList"/>
    <w:rsid w:val="00B43F95"/>
    <w:pPr>
      <w:numPr>
        <w:ilvl w:val="1"/>
      </w:numPr>
    </w:pPr>
  </w:style>
  <w:style w:type="paragraph" w:customStyle="1" w:styleId="ItemIndent1">
    <w:name w:val="Item Indent_1"/>
    <w:basedOn w:val="a1"/>
    <w:qFormat/>
    <w:rsid w:val="00B43F95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1"/>
    <w:qFormat/>
    <w:rsid w:val="00B43F95"/>
    <w:pPr>
      <w:ind w:left="1418"/>
      <w:jc w:val="left"/>
    </w:pPr>
    <w:rPr>
      <w:color w:val="000000"/>
      <w:kern w:val="0"/>
      <w:lang w:eastAsia="en-US"/>
    </w:rPr>
  </w:style>
  <w:style w:type="character" w:customStyle="1" w:styleId="FigureTextChar">
    <w:name w:val="Figure Text Char"/>
    <w:basedOn w:val="a2"/>
    <w:link w:val="FigureText"/>
    <w:rsid w:val="00B43F95"/>
    <w:rPr>
      <w:rFonts w:ascii="Arial" w:eastAsia="楷体_GB2312" w:hAnsi="Arial" w:cs="Arial Narrow"/>
      <w:sz w:val="18"/>
    </w:rPr>
  </w:style>
  <w:style w:type="paragraph" w:customStyle="1" w:styleId="ItemList3">
    <w:name w:val="Item List_3"/>
    <w:basedOn w:val="ItemList2"/>
    <w:rsid w:val="00B43F95"/>
    <w:pPr>
      <w:numPr>
        <w:ilvl w:val="2"/>
      </w:numPr>
    </w:pPr>
  </w:style>
  <w:style w:type="paragraph" w:customStyle="1" w:styleId="ItemIndent3">
    <w:name w:val="Item Indent_3"/>
    <w:basedOn w:val="a1"/>
    <w:rsid w:val="00B43F95"/>
    <w:pPr>
      <w:spacing w:before="80"/>
      <w:ind w:left="1701"/>
      <w:jc w:val="left"/>
    </w:pPr>
    <w:rPr>
      <w:color w:val="000000"/>
      <w:kern w:val="0"/>
      <w:lang w:eastAsia="en-US"/>
    </w:rPr>
  </w:style>
  <w:style w:type="paragraph" w:customStyle="1" w:styleId="ItemListinTable">
    <w:name w:val="Item List in Table"/>
    <w:basedOn w:val="a1"/>
    <w:link w:val="ItemListinTableCharChar"/>
    <w:qFormat/>
    <w:rsid w:val="00B43F95"/>
    <w:pPr>
      <w:numPr>
        <w:ilvl w:val="3"/>
        <w:numId w:val="4"/>
      </w:numPr>
      <w:spacing w:before="80"/>
      <w:jc w:val="left"/>
    </w:pPr>
    <w:rPr>
      <w:sz w:val="18"/>
      <w:szCs w:val="18"/>
      <w:lang w:eastAsia="en-US"/>
    </w:rPr>
  </w:style>
  <w:style w:type="character" w:customStyle="1" w:styleId="ItemListinTableCharChar">
    <w:name w:val="Item List in Table Char Char"/>
    <w:basedOn w:val="a2"/>
    <w:link w:val="ItemListinTable"/>
    <w:rsid w:val="00B43F95"/>
    <w:rPr>
      <w:rFonts w:ascii="Arial" w:hAnsi="Arial" w:cs="Arial"/>
      <w:kern w:val="2"/>
      <w:sz w:val="18"/>
      <w:szCs w:val="18"/>
      <w:lang w:eastAsia="en-US"/>
    </w:rPr>
  </w:style>
  <w:style w:type="paragraph" w:customStyle="1" w:styleId="NotesTextList">
    <w:name w:val="Notes Text List"/>
    <w:basedOn w:val="ItemListinTable"/>
    <w:link w:val="NotesTextListCharChar"/>
    <w:qFormat/>
    <w:rsid w:val="00B43F95"/>
    <w:pPr>
      <w:pBdr>
        <w:bottom w:val="single" w:sz="8" w:space="1" w:color="auto"/>
      </w:pBdr>
      <w:ind w:left="908"/>
    </w:pPr>
    <w:rPr>
      <w:rFonts w:eastAsia="楷体_GB2312"/>
      <w:sz w:val="21"/>
      <w:szCs w:val="20"/>
    </w:rPr>
  </w:style>
  <w:style w:type="character" w:customStyle="1" w:styleId="NotesTextListCharChar">
    <w:name w:val="Notes Text List Char Char"/>
    <w:basedOn w:val="ItemListinTableCharChar"/>
    <w:link w:val="NotesTextList"/>
    <w:rsid w:val="00B43F95"/>
    <w:rPr>
      <w:rFonts w:ascii="Arial" w:eastAsia="楷体_GB2312" w:hAnsi="Arial" w:cs="Arial"/>
      <w:kern w:val="2"/>
      <w:sz w:val="21"/>
      <w:szCs w:val="18"/>
      <w:lang w:eastAsia="en-US"/>
    </w:rPr>
  </w:style>
  <w:style w:type="table" w:customStyle="1" w:styleId="FigureTable">
    <w:name w:val="Figure Table"/>
    <w:basedOn w:val="aff1"/>
    <w:rsid w:val="00B43F95"/>
    <w:pPr>
      <w:spacing w:before="40" w:after="0" w:line="240" w:lineRule="exact"/>
    </w:pPr>
    <w:rPr>
      <w:rFonts w:ascii="Futura Bk" w:hAnsi="Futura Bk"/>
      <w:sz w:val="18"/>
      <w:szCs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1"/>
    <w:semiHidden/>
    <w:rsid w:val="00B43F95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character" w:customStyle="1" w:styleId="commandparameter">
    <w:name w:val="command parameter"/>
    <w:semiHidden/>
    <w:qFormat/>
    <w:rsid w:val="00B43F95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semiHidden/>
    <w:qFormat/>
    <w:rsid w:val="00B43F95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semiHidden/>
    <w:qFormat/>
    <w:rsid w:val="00B43F95"/>
    <w:pPr>
      <w:keepLines/>
      <w:spacing w:before="80" w:after="80"/>
      <w:jc w:val="both"/>
    </w:pPr>
    <w:rPr>
      <w:rFonts w:ascii="Arial" w:eastAsia="楷体_GB2312" w:hAnsi="Arial" w:cs="Arial"/>
      <w:noProof/>
      <w:sz w:val="18"/>
      <w:szCs w:val="18"/>
    </w:rPr>
  </w:style>
  <w:style w:type="paragraph" w:customStyle="1" w:styleId="NotesHeadinginTable">
    <w:name w:val="Notes Heading in Table"/>
    <w:next w:val="NotesTextinTable"/>
    <w:semiHidden/>
    <w:qFormat/>
    <w:rsid w:val="00B43F95"/>
    <w:pPr>
      <w:keepNext/>
      <w:spacing w:before="80" w:after="80"/>
    </w:pPr>
    <w:rPr>
      <w:rFonts w:ascii="Arial" w:hAnsi="Arial" w:cs="Arial"/>
      <w:noProof/>
      <w:sz w:val="18"/>
      <w:szCs w:val="18"/>
    </w:rPr>
  </w:style>
  <w:style w:type="paragraph" w:customStyle="1" w:styleId="NotesTextListinTable">
    <w:name w:val="Notes Text List in Table"/>
    <w:qFormat/>
    <w:rsid w:val="00B43F95"/>
    <w:pPr>
      <w:numPr>
        <w:ilvl w:val="5"/>
        <w:numId w:val="4"/>
      </w:numPr>
      <w:spacing w:before="80" w:after="80"/>
      <w:jc w:val="both"/>
    </w:pPr>
    <w:rPr>
      <w:rFonts w:ascii="Arial" w:eastAsia="楷体_GB2312" w:hAnsi="Arial" w:cs="楷体_GB2312"/>
      <w:noProof/>
      <w:sz w:val="18"/>
      <w:szCs w:val="18"/>
    </w:rPr>
  </w:style>
  <w:style w:type="paragraph" w:customStyle="1" w:styleId="affa">
    <w:name w:val="封面公司名称"/>
    <w:basedOn w:val="a1"/>
    <w:semiHidden/>
    <w:rsid w:val="00B43F95"/>
    <w:pPr>
      <w:snapToGrid w:val="0"/>
      <w:spacing w:before="120" w:after="0"/>
      <w:ind w:left="0"/>
      <w:jc w:val="center"/>
    </w:pPr>
    <w:rPr>
      <w:rFonts w:eastAsia="楷体_GB2312"/>
      <w:kern w:val="0"/>
      <w:sz w:val="24"/>
      <w:szCs w:val="32"/>
    </w:rPr>
  </w:style>
  <w:style w:type="paragraph" w:customStyle="1" w:styleId="affb">
    <w:name w:val="摘要"/>
    <w:basedOn w:val="a1"/>
    <w:rsid w:val="00B43F95"/>
    <w:pPr>
      <w:tabs>
        <w:tab w:val="left" w:pos="851"/>
      </w:tabs>
      <w:snapToGrid w:val="0"/>
      <w:spacing w:before="80"/>
      <w:ind w:left="0"/>
      <w:jc w:val="left"/>
    </w:pPr>
    <w:rPr>
      <w:rFonts w:eastAsia="楷体_GB2312"/>
      <w:kern w:val="0"/>
      <w:szCs w:val="21"/>
    </w:rPr>
  </w:style>
  <w:style w:type="paragraph" w:customStyle="1" w:styleId="10">
    <w:name w:val="附录标题1"/>
    <w:next w:val="a1"/>
    <w:semiHidden/>
    <w:qFormat/>
    <w:rsid w:val="00B43F95"/>
    <w:pPr>
      <w:numPr>
        <w:numId w:val="6"/>
      </w:numPr>
      <w:snapToGrid w:val="0"/>
      <w:spacing w:before="240" w:after="240"/>
      <w:outlineLvl w:val="0"/>
    </w:pPr>
    <w:rPr>
      <w:rFonts w:ascii="Arial" w:hAnsi="Arial" w:cs="Arial"/>
      <w:b/>
      <w:color w:val="800000"/>
      <w:sz w:val="36"/>
      <w:szCs w:val="48"/>
    </w:rPr>
  </w:style>
  <w:style w:type="character" w:customStyle="1" w:styleId="Char0">
    <w:name w:val="批注文字 Char"/>
    <w:basedOn w:val="a2"/>
    <w:link w:val="af3"/>
    <w:semiHidden/>
    <w:rsid w:val="00B43F95"/>
    <w:rPr>
      <w:rFonts w:ascii="Arial" w:hAnsi="Arial" w:cs="Arial"/>
      <w:kern w:val="2"/>
      <w:sz w:val="21"/>
    </w:rPr>
  </w:style>
  <w:style w:type="paragraph" w:customStyle="1" w:styleId="Copyright">
    <w:name w:val="Copyright"/>
    <w:rsid w:val="00B43F95"/>
    <w:pPr>
      <w:spacing w:line="240" w:lineRule="exact"/>
    </w:pPr>
    <w:rPr>
      <w:rFonts w:ascii="Arial" w:hAnsi="Arial" w:cs="Arial"/>
      <w:kern w:val="2"/>
      <w:sz w:val="16"/>
      <w:szCs w:val="14"/>
    </w:rPr>
  </w:style>
  <w:style w:type="table" w:styleId="31">
    <w:name w:val="Table Classic 3"/>
    <w:basedOn w:val="a3"/>
    <w:rsid w:val="00B43F95"/>
    <w:pPr>
      <w:widowControl w:val="0"/>
      <w:autoSpaceDE w:val="0"/>
      <w:autoSpaceDN w:val="0"/>
      <w:adjustRightInd w:val="0"/>
      <w:spacing w:before="80" w:after="80" w:line="300" w:lineRule="auto"/>
      <w:ind w:firstLineChars="200" w:firstLin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ion">
    <w:name w:val="Version"/>
    <w:basedOn w:val="a1"/>
    <w:link w:val="VersionCharChar"/>
    <w:rsid w:val="00B43F95"/>
    <w:pPr>
      <w:widowControl w:val="0"/>
      <w:spacing w:before="0" w:after="0" w:line="240" w:lineRule="exact"/>
      <w:ind w:left="0"/>
      <w:jc w:val="left"/>
    </w:pPr>
    <w:rPr>
      <w:rFonts w:ascii="Futura Bk" w:hAnsi="Futura Bk"/>
      <w:kern w:val="0"/>
      <w:sz w:val="16"/>
      <w:szCs w:val="16"/>
      <w:lang w:eastAsia="en-US"/>
    </w:rPr>
  </w:style>
  <w:style w:type="character" w:customStyle="1" w:styleId="VersionCharChar">
    <w:name w:val="Version Char Char"/>
    <w:basedOn w:val="a2"/>
    <w:link w:val="Version"/>
    <w:rsid w:val="00B43F95"/>
    <w:rPr>
      <w:rFonts w:ascii="Futura Bk" w:hAnsi="Futura Bk" w:cs="Arial"/>
      <w:sz w:val="16"/>
      <w:szCs w:val="16"/>
      <w:lang w:eastAsia="en-US"/>
    </w:rPr>
  </w:style>
  <w:style w:type="character" w:customStyle="1" w:styleId="Char">
    <w:name w:val="页脚 Char"/>
    <w:basedOn w:val="a2"/>
    <w:link w:val="aa"/>
    <w:uiPriority w:val="99"/>
    <w:rsid w:val="00B43F95"/>
    <w:rPr>
      <w:rFonts w:ascii="Arial" w:hAnsi="Arial" w:cs="Arial"/>
      <w:sz w:val="18"/>
      <w:szCs w:val="18"/>
    </w:rPr>
  </w:style>
  <w:style w:type="character" w:customStyle="1" w:styleId="ms-sitemapdirectional">
    <w:name w:val="ms-sitemapdirectional"/>
    <w:basedOn w:val="a2"/>
    <w:rsid w:val="000D030B"/>
  </w:style>
  <w:style w:type="paragraph" w:customStyle="1" w:styleId="prod-list-link">
    <w:name w:val="prod-list-link"/>
    <w:basedOn w:val="a1"/>
    <w:rsid w:val="004437C8"/>
    <w:pPr>
      <w:spacing w:before="0" w:after="150"/>
      <w:ind w:left="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rminalDisplayIndent1">
    <w:name w:val="Terminal Display Indent_1"/>
    <w:basedOn w:val="a1"/>
    <w:qFormat/>
    <w:rsid w:val="00B95121"/>
    <w:pPr>
      <w:spacing w:after="40" w:line="240" w:lineRule="exact"/>
      <w:ind w:left="1134"/>
      <w:jc w:val="left"/>
    </w:pPr>
    <w:rPr>
      <w:rFonts w:ascii="Courier New" w:hAnsi="Courier New" w:cs="Courier New"/>
      <w:kern w:val="0"/>
      <w:sz w:val="17"/>
      <w:szCs w:val="17"/>
    </w:rPr>
  </w:style>
  <w:style w:type="paragraph" w:customStyle="1" w:styleId="ItemStepinTable2">
    <w:name w:val="Item Step in Table_2"/>
    <w:qFormat/>
    <w:rsid w:val="00D73C90"/>
    <w:pPr>
      <w:tabs>
        <w:tab w:val="num" w:pos="680"/>
      </w:tabs>
      <w:spacing w:before="80" w:after="80"/>
      <w:ind w:left="681" w:hanging="284"/>
    </w:pPr>
    <w:rPr>
      <w:rFonts w:ascii="Arial" w:hAnsi="Arial" w:cs="Arial"/>
      <w:sz w:val="18"/>
      <w:szCs w:val="18"/>
    </w:rPr>
  </w:style>
  <w:style w:type="paragraph" w:customStyle="1" w:styleId="NotesTextList1">
    <w:name w:val="Notes Text List_1"/>
    <w:basedOn w:val="NotesTextList"/>
    <w:uiPriority w:val="2"/>
    <w:qFormat/>
    <w:rsid w:val="00D73C90"/>
    <w:pPr>
      <w:keepNext/>
      <w:numPr>
        <w:ilvl w:val="0"/>
        <w:numId w:val="0"/>
      </w:numPr>
      <w:tabs>
        <w:tab w:val="num" w:pos="1680"/>
      </w:tabs>
      <w:spacing w:before="40" w:after="40"/>
      <w:ind w:left="1531" w:hanging="420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4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46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7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1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1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83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7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4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94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9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8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2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9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2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51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83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85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9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1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8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2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03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1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582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74105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1242">
                      <w:marLeft w:val="300"/>
                      <w:marRight w:val="30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2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6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6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9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0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9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8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05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9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9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1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3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4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8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1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5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17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6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67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6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1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1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0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90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80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3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16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7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3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0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3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2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3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0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1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4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6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6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0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8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44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0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://www.h3c.com/cn/Service/Document_Software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yperlink" Target="http://dmp.h3c.com/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hyperlink" Target="http://www.h3c.com/cn/Service/Document_Software/Document_Center/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://dmp.h3c.com/" TargetMode="External"/><Relationship Id="rId58" Type="http://schemas.openxmlformats.org/officeDocument/2006/relationships/hyperlink" Target="http://zhiliao.h3c.com" TargetMode="External"/><Relationship Id="rId66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Excel____1.xlsx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dmp.h3c.com/" TargetMode="External"/><Relationship Id="rId49" Type="http://schemas.openxmlformats.org/officeDocument/2006/relationships/image" Target="media/image28.png"/><Relationship Id="rId57" Type="http://schemas.openxmlformats.org/officeDocument/2006/relationships/hyperlink" Target="http://www.h3c.com.cn" TargetMode="External"/><Relationship Id="rId61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hyperlink" Target="http://kms2.h3c.com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4.png"/><Relationship Id="rId48" Type="http://schemas.openxmlformats.org/officeDocument/2006/relationships/hyperlink" Target="http://lms.h3c.com/zxy-student-web/" TargetMode="External"/><Relationship Id="rId56" Type="http://schemas.openxmlformats.org/officeDocument/2006/relationships/hyperlink" Target="http://dmp.h3c.com/" TargetMode="External"/><Relationship Id="rId64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dmp.h3c.com/" TargetMode="External"/><Relationship Id="rId38" Type="http://schemas.openxmlformats.org/officeDocument/2006/relationships/hyperlink" Target="http://www.h3c.com/cn/Service/" TargetMode="External"/><Relationship Id="rId46" Type="http://schemas.openxmlformats.org/officeDocument/2006/relationships/hyperlink" Target="http://dmp.h3c.com/" TargetMode="External"/><Relationship Id="rId59" Type="http://schemas.openxmlformats.org/officeDocument/2006/relationships/hyperlink" Target="http://lms.h3c.com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10078.H3C\AppData\Roaming\Microsoft\Templates\&#29992;&#25143;FAQ&#27169;&#26495;-&#26631;&#39064;&#26377;&#20998;&#31867;(V1.0)-&#36890;&#2999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edback xmlns="8e10849c-1667-4f28-b036-7b90e9808d31" xsi:nil="true"/>
    <_x4e0b__x8f7d__x6570_ xmlns="8e10849c-1667-4f28-b036-7b90e9808d31">3</_x4e0b__x8f7d__x6570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9F69F5151970774792749F237A8CDA6D" ma:contentTypeVersion="10" ma:contentTypeDescription="新建文档。" ma:contentTypeScope="" ma:versionID="c7e1a569ee4943866f52ad7faa6b9113">
  <xsd:schema xmlns:xsd="http://www.w3.org/2001/XMLSchema" xmlns:xs="http://www.w3.org/2001/XMLSchema" xmlns:p="http://schemas.microsoft.com/office/2006/metadata/properties" xmlns:ns1="http://schemas.microsoft.com/sharepoint/v3" xmlns:ns2="ee8f07ca-e086-4550-8aee-a36bfb615190" xmlns:ns3="8e10849c-1667-4f28-b036-7b90e9808d31" targetNamespace="http://schemas.microsoft.com/office/2006/metadata/properties" ma:root="true" ma:fieldsID="c39479dbf012d1b32aeb74cd30982d19" ns1:_="" ns2:_="" ns3:_="">
    <xsd:import namespace="http://schemas.microsoft.com/sharepoint/v3"/>
    <xsd:import namespace="ee8f07ca-e086-4550-8aee-a36bfb615190"/>
    <xsd:import namespace="8e10849c-1667-4f28-b036-7b90e9808d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_dlc_Exempt" minOccurs="0"/>
                <xsd:element ref="ns1:_dlc_ExpireDateSaved" minOccurs="0"/>
                <xsd:element ref="ns1:_dlc_ExpireDate" minOccurs="0"/>
                <xsd:element ref="ns3:_x4e0b__x8f7d__x6570_" minOccurs="0"/>
                <xsd:element ref="ns3:Feedba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9" nillable="true" ma:displayName="策略例外" ma:hidden="true" ma:internalName="_dlc_Exempt" ma:readOnly="true">
      <xsd:simpleType>
        <xsd:restriction base="dms:Unknown"/>
      </xsd:simpleType>
    </xsd:element>
    <xsd:element name="_dlc_ExpireDateSaved" ma:index="10" nillable="true" ma:displayName="原始过期日期" ma:hidden="true" ma:internalName="_dlc_ExpireDateSaved" ma:readOnly="true">
      <xsd:simpleType>
        <xsd:restriction base="dms:DateTime"/>
      </xsd:simpleType>
    </xsd:element>
    <xsd:element name="_dlc_ExpireDate" ma:index="11" nillable="true" ma:displayName="到期日期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f07ca-e086-4550-8aee-a36bfb6151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0849c-1667-4f28-b036-7b90e9808d31" elementFormDefault="qualified">
    <xsd:import namespace="http://schemas.microsoft.com/office/2006/documentManagement/types"/>
    <xsd:import namespace="http://schemas.microsoft.com/office/infopath/2007/PartnerControls"/>
    <xsd:element name="_x4e0b__x8f7d__x6570_" ma:index="12" nillable="true" ma:displayName="下载数" ma:default="0" ma:internalName="_x4e0b__x8f7d__x6570_">
      <xsd:simpleType>
        <xsd:restriction base="dms:Number"/>
      </xsd:simpleType>
    </xsd:element>
    <xsd:element name="Feedback" ma:index="13" nillable="true" ma:displayName="反馈信息" ma:internalName="Feedback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p:Policy xmlns:p="office.server.policy" id="" local="true">
  <p:Name>文档</p:Name>
  <p:Description/>
  <p:Statement/>
  <p:PolicyItems>
    <p:PolicyItem featureId="Microsoft.Office.RecordsManagement.PolicyFeatures.Expiration" staticId="0x0101009F69F5151970774792749F237A8CDA6D" UniqueId="a56ccb85-0776-4b38-8e02-be7b29dc8450">
      <p:Name>保留</p:Name>
      <p:Description>自动安排内容处理并对终止的到期内容执行保留操作。</p:Description>
      <p:CustomData/>
    </p:PolicyItem>
    <p:PolicyItem featureId="Microsoft.Office.RecordsManagement.PolicyFeatures.PolicyAudit" staticId="0x0101009F69F5151970774792749F237A8CDA6D|8138272" UniqueId="c1fd27aa-e818-4012-8fa9-f1da80dd5c5e">
      <p:Name>审核</p:Name>
      <p:Description>审核用户对文档和列表项所做的操作，并将审核结果写入审核日志。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00737-4CD5-40B0-8B97-2629747872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047582-5630-46E3-B60E-7BCDB3D4B52C}"/>
</file>

<file path=customXml/itemProps3.xml><?xml version="1.0" encoding="utf-8"?>
<ds:datastoreItem xmlns:ds="http://schemas.openxmlformats.org/officeDocument/2006/customXml" ds:itemID="{B1E62C55-7CB3-4FC3-B2A1-AACFC4014A4E}"/>
</file>

<file path=customXml/itemProps4.xml><?xml version="1.0" encoding="utf-8"?>
<ds:datastoreItem xmlns:ds="http://schemas.openxmlformats.org/officeDocument/2006/customXml" ds:itemID="{90611395-C5E0-479E-8BB5-840A0F61FEB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2586BD-01BB-4CF5-821E-95A8BA81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用户FAQ模板-标题有分类(V1.0)-通用.dotx</Template>
  <TotalTime>6682</TotalTime>
  <Pages>21</Pages>
  <Words>1361</Words>
  <Characters>7759</Characters>
  <Application>Microsoft Office Word</Application>
  <DocSecurity>0</DocSecurity>
  <Lines>64</Lines>
  <Paragraphs>18</Paragraphs>
  <ScaleCrop>false</ScaleCrop>
  <Company>Huawei Technologies Co., Ltd.</Company>
  <LinksUpToDate>false</LinksUpToDate>
  <CharactersWithSpaces>9102</CharactersWithSpaces>
  <SharedDoc>false</SharedDoc>
  <HLinks>
    <vt:vector size="84" baseType="variant">
      <vt:variant>
        <vt:i4>1769533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_Toc270599676</vt:lpwstr>
      </vt:variant>
      <vt:variant>
        <vt:i4>1769533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_Toc270599675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_Toc270599674</vt:lpwstr>
      </vt:variant>
      <vt:variant>
        <vt:i4>1769533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_Toc270599673</vt:lpwstr>
      </vt:variant>
      <vt:variant>
        <vt:i4>1769533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_Toc270599672</vt:lpwstr>
      </vt:variant>
      <vt:variant>
        <vt:i4>1769533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_Toc270599671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_Toc270599670</vt:lpwstr>
      </vt:variant>
      <vt:variant>
        <vt:i4>1703997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_Toc270599669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_Toc270599668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_Toc270599667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_Toc270599666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_Toc270599665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_Toc270599664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_Toc270599663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一纸通</dc:title>
  <dc:creator>wang.heA@h3c.com</dc:creator>
  <cp:lastModifiedBy>yunbowen (TS)</cp:lastModifiedBy>
  <cp:revision>687</cp:revision>
  <cp:lastPrinted>2020-02-27T03:26:00Z</cp:lastPrinted>
  <dcterms:created xsi:type="dcterms:W3CDTF">2016-10-29T06:41:00Z</dcterms:created>
  <dcterms:modified xsi:type="dcterms:W3CDTF">2020-03-20T10:05:00Z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0x0101003D18BEB81386BD48B0C824683C1264BF</vt:lpwstr>
  </property>
  <property fmtid="{D5CDD505-2E9C-101B-9397-08002B2CF9AE}" pid="3" name="ContentTypeId">
    <vt:lpwstr>0x0101009F69F5151970774792749F237A8CDA6D</vt:lpwstr>
  </property>
  <property fmtid="{D5CDD505-2E9C-101B-9397-08002B2CF9AE}" pid="4" name="ItemRetentionFormula">
    <vt:lpwstr/>
  </property>
</Properties>
</file>