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tblInd w:w="108" w:type="dxa"/>
        <w:tblBorders>
          <w:bottom w:val="single" w:sz="4" w:space="0" w:color="auto"/>
        </w:tblBorders>
        <w:tblLayout w:type="fixed"/>
        <w:tblLook w:val="0000" w:firstRow="0" w:lastRow="0" w:firstColumn="0" w:lastColumn="0" w:noHBand="0" w:noVBand="0"/>
      </w:tblPr>
      <w:tblGrid>
        <w:gridCol w:w="9639"/>
      </w:tblGrid>
      <w:tr w:rsidR="008B2223" w14:paraId="6FE09F1F" w14:textId="77777777" w:rsidTr="004043A9">
        <w:trPr>
          <w:trHeight w:hRule="exact" w:val="851"/>
          <w:tblHeader/>
        </w:trPr>
        <w:tc>
          <w:tcPr>
            <w:tcW w:w="9639" w:type="dxa"/>
            <w:vAlign w:val="center"/>
          </w:tcPr>
          <w:p w14:paraId="5AFE7BCF" w14:textId="77777777" w:rsidR="008B2223" w:rsidRPr="00987029" w:rsidRDefault="008B2223" w:rsidP="004043A9">
            <w:pPr>
              <w:pStyle w:val="ManualTitle2"/>
              <w:rPr>
                <w:rFonts w:eastAsia="黑体"/>
                <w:color w:val="0000FF"/>
                <w:sz w:val="18"/>
                <w:szCs w:val="20"/>
                <w:lang w:eastAsia="zh-CN"/>
              </w:rPr>
            </w:pPr>
            <w:bookmarkStart w:id="0" w:name="_Toc508685869"/>
          </w:p>
        </w:tc>
      </w:tr>
      <w:tr w:rsidR="008B2223" w:rsidRPr="001F5F29" w14:paraId="582DC3CC" w14:textId="77777777" w:rsidTr="004043A9">
        <w:trPr>
          <w:trHeight w:hRule="exact" w:val="851"/>
        </w:trPr>
        <w:tc>
          <w:tcPr>
            <w:tcW w:w="9639" w:type="dxa"/>
            <w:vAlign w:val="center"/>
          </w:tcPr>
          <w:p w14:paraId="174549D2" w14:textId="77777777" w:rsidR="008B2223" w:rsidRPr="00987029" w:rsidRDefault="008B2223" w:rsidP="004043A9">
            <w:pPr>
              <w:pStyle w:val="ManualTitle2"/>
              <w:rPr>
                <w:rFonts w:eastAsia="黑体"/>
                <w:color w:val="0000FF"/>
                <w:sz w:val="18"/>
                <w:szCs w:val="20"/>
                <w:lang w:eastAsia="zh-CN"/>
              </w:rPr>
            </w:pPr>
          </w:p>
        </w:tc>
      </w:tr>
      <w:tr w:rsidR="008B2223" w:rsidRPr="00042FC9" w14:paraId="6D4E1AFE" w14:textId="77777777" w:rsidTr="004043A9">
        <w:trPr>
          <w:trHeight w:hRule="exact" w:val="851"/>
        </w:trPr>
        <w:tc>
          <w:tcPr>
            <w:tcW w:w="9639" w:type="dxa"/>
            <w:tcBorders>
              <w:bottom w:val="nil"/>
            </w:tcBorders>
            <w:vAlign w:val="center"/>
          </w:tcPr>
          <w:p w14:paraId="6EBD4006" w14:textId="77777777" w:rsidR="008B2223" w:rsidRPr="00042FC9" w:rsidRDefault="008B2223" w:rsidP="004043A9">
            <w:pPr>
              <w:pStyle w:val="ManualTitle1"/>
              <w:wordWrap w:val="0"/>
            </w:pPr>
            <w:r w:rsidRPr="00BD0038">
              <w:rPr>
                <w:rFonts w:hint="eastAsia"/>
              </w:rPr>
              <w:t>H3C CR19000</w:t>
            </w:r>
            <w:r>
              <w:rPr>
                <w:rFonts w:hint="eastAsia"/>
                <w:lang w:eastAsia="zh-CN"/>
              </w:rPr>
              <w:t>核心</w:t>
            </w:r>
            <w:r w:rsidRPr="00BD0038">
              <w:rPr>
                <w:rFonts w:hint="eastAsia"/>
              </w:rPr>
              <w:t>路由器</w:t>
            </w:r>
          </w:p>
        </w:tc>
      </w:tr>
      <w:tr w:rsidR="008B2223" w14:paraId="6DD90A62" w14:textId="77777777" w:rsidTr="004043A9">
        <w:trPr>
          <w:trHeight w:hRule="exact" w:val="851"/>
        </w:trPr>
        <w:tc>
          <w:tcPr>
            <w:tcW w:w="9639" w:type="dxa"/>
            <w:tcBorders>
              <w:bottom w:val="nil"/>
            </w:tcBorders>
            <w:vAlign w:val="center"/>
          </w:tcPr>
          <w:p w14:paraId="686E6301" w14:textId="4F8584C4" w:rsidR="008B2223" w:rsidRPr="0050140E" w:rsidRDefault="00915E68" w:rsidP="004043A9">
            <w:pPr>
              <w:pStyle w:val="ManualTitle2"/>
              <w:spacing w:before="0" w:after="0"/>
              <w:jc w:val="right"/>
              <w:rPr>
                <w:rFonts w:cs="Arial"/>
                <w:sz w:val="36"/>
                <w:szCs w:val="36"/>
                <w:lang w:eastAsia="zh-CN"/>
              </w:rPr>
            </w:pPr>
            <w:r>
              <w:rPr>
                <w:rFonts w:ascii="Arial" w:eastAsia="楷体_GB2312" w:hAnsi="Arial" w:hint="eastAsia"/>
                <w:sz w:val="40"/>
                <w:lang w:eastAsia="zh-CN"/>
              </w:rPr>
              <w:t>系统</w:t>
            </w:r>
            <w:r w:rsidR="008B2223" w:rsidRPr="004636E8">
              <w:rPr>
                <w:rFonts w:ascii="Arial" w:eastAsia="楷体_GB2312" w:hAnsi="Arial" w:hint="eastAsia"/>
                <w:sz w:val="40"/>
                <w:lang w:eastAsia="zh-CN"/>
              </w:rPr>
              <w:t>故障</w:t>
            </w:r>
            <w:r>
              <w:rPr>
                <w:rFonts w:ascii="Arial" w:eastAsia="楷体_GB2312" w:hAnsi="Arial" w:hint="eastAsia"/>
                <w:sz w:val="40"/>
                <w:lang w:eastAsia="zh-CN"/>
              </w:rPr>
              <w:t>定位与</w:t>
            </w:r>
            <w:r w:rsidR="008B2223" w:rsidRPr="004636E8">
              <w:rPr>
                <w:rFonts w:ascii="Arial" w:eastAsia="楷体_GB2312" w:hAnsi="Arial" w:hint="eastAsia"/>
                <w:sz w:val="40"/>
                <w:lang w:eastAsia="zh-CN"/>
              </w:rPr>
              <w:t>处理手册</w:t>
            </w:r>
          </w:p>
        </w:tc>
      </w:tr>
      <w:tr w:rsidR="008B2223" w14:paraId="7DE5ECB5" w14:textId="77777777" w:rsidTr="004043A9">
        <w:trPr>
          <w:trHeight w:hRule="exact" w:val="851"/>
        </w:trPr>
        <w:tc>
          <w:tcPr>
            <w:tcW w:w="9639" w:type="dxa"/>
            <w:tcBorders>
              <w:bottom w:val="nil"/>
            </w:tcBorders>
            <w:vAlign w:val="center"/>
          </w:tcPr>
          <w:p w14:paraId="3A703675" w14:textId="77777777" w:rsidR="008B2223" w:rsidRPr="00987029" w:rsidRDefault="008B2223" w:rsidP="004043A9">
            <w:pPr>
              <w:pStyle w:val="ManualTitle2"/>
              <w:rPr>
                <w:rFonts w:eastAsia="黑体"/>
                <w:color w:val="0000FF"/>
                <w:sz w:val="18"/>
                <w:szCs w:val="20"/>
                <w:lang w:eastAsia="zh-CN"/>
              </w:rPr>
            </w:pPr>
          </w:p>
        </w:tc>
      </w:tr>
      <w:tr w:rsidR="008B2223" w14:paraId="1B436A9E" w14:textId="77777777" w:rsidTr="004043A9">
        <w:trPr>
          <w:trHeight w:hRule="exact" w:val="851"/>
        </w:trPr>
        <w:tc>
          <w:tcPr>
            <w:tcW w:w="9639" w:type="dxa"/>
            <w:tcBorders>
              <w:bottom w:val="nil"/>
            </w:tcBorders>
            <w:vAlign w:val="center"/>
          </w:tcPr>
          <w:p w14:paraId="78B6E385" w14:textId="77777777" w:rsidR="008B2223" w:rsidRPr="00987029" w:rsidRDefault="008B2223" w:rsidP="004043A9">
            <w:pPr>
              <w:pStyle w:val="ManualTitle2"/>
              <w:rPr>
                <w:rFonts w:eastAsia="黑体"/>
                <w:color w:val="0000FF"/>
                <w:sz w:val="18"/>
                <w:szCs w:val="20"/>
                <w:lang w:eastAsia="zh-CN"/>
              </w:rPr>
            </w:pPr>
          </w:p>
        </w:tc>
      </w:tr>
      <w:tr w:rsidR="008B2223" w14:paraId="6E2E15D8" w14:textId="77777777" w:rsidTr="004043A9">
        <w:trPr>
          <w:trHeight w:val="80"/>
        </w:trPr>
        <w:tc>
          <w:tcPr>
            <w:tcW w:w="9639" w:type="dxa"/>
            <w:tcBorders>
              <w:top w:val="nil"/>
              <w:bottom w:val="nil"/>
            </w:tcBorders>
            <w:vAlign w:val="bottom"/>
          </w:tcPr>
          <w:p w14:paraId="045DE846" w14:textId="77777777" w:rsidR="008B2223" w:rsidRDefault="008B2223" w:rsidP="004043A9">
            <w:pPr>
              <w:pStyle w:val="CopyrightDeclaration2"/>
            </w:pPr>
          </w:p>
          <w:p w14:paraId="21A473BD" w14:textId="77777777" w:rsidR="008B2223" w:rsidRDefault="008B2223" w:rsidP="004043A9">
            <w:pPr>
              <w:pStyle w:val="CopyrightDeclaration2"/>
            </w:pPr>
          </w:p>
          <w:p w14:paraId="3CF8D6E1" w14:textId="77777777" w:rsidR="008B2223" w:rsidRDefault="008B2223" w:rsidP="004043A9">
            <w:pPr>
              <w:pStyle w:val="CopyrightDeclaration2"/>
            </w:pPr>
          </w:p>
          <w:p w14:paraId="31583893" w14:textId="77777777" w:rsidR="008B2223" w:rsidRDefault="008B2223" w:rsidP="004043A9">
            <w:pPr>
              <w:pStyle w:val="CopyrightDeclaration2"/>
            </w:pPr>
          </w:p>
          <w:p w14:paraId="207F3A25" w14:textId="77777777" w:rsidR="008B2223" w:rsidRDefault="008B2223" w:rsidP="004043A9">
            <w:pPr>
              <w:pStyle w:val="CopyrightDeclaration2"/>
            </w:pPr>
          </w:p>
          <w:p w14:paraId="4BE64FA5" w14:textId="77777777" w:rsidR="008B2223" w:rsidRDefault="008B2223" w:rsidP="004043A9">
            <w:pPr>
              <w:pStyle w:val="CopyrightDeclaration2"/>
            </w:pPr>
          </w:p>
          <w:p w14:paraId="5D8A3B3D" w14:textId="77777777" w:rsidR="008B2223" w:rsidRDefault="008B2223" w:rsidP="004043A9">
            <w:pPr>
              <w:pStyle w:val="CopyrightDeclaration2"/>
            </w:pPr>
          </w:p>
          <w:p w14:paraId="1B0F8C3F" w14:textId="77777777" w:rsidR="008B2223" w:rsidRDefault="008B2223" w:rsidP="004043A9">
            <w:pPr>
              <w:pStyle w:val="CopyrightDeclaration2"/>
            </w:pPr>
          </w:p>
          <w:p w14:paraId="3E8414BE" w14:textId="77777777" w:rsidR="008B2223" w:rsidRDefault="008B2223" w:rsidP="004043A9">
            <w:pPr>
              <w:pStyle w:val="CopyrightDeclaration2"/>
            </w:pPr>
          </w:p>
          <w:p w14:paraId="6C1C9E47" w14:textId="77777777" w:rsidR="008B2223" w:rsidRDefault="008B2223" w:rsidP="004043A9">
            <w:pPr>
              <w:pStyle w:val="CopyrightDeclaration2"/>
            </w:pPr>
          </w:p>
          <w:p w14:paraId="20F10128" w14:textId="77777777" w:rsidR="008B2223" w:rsidRDefault="008B2223" w:rsidP="004043A9">
            <w:pPr>
              <w:pStyle w:val="CopyrightDeclaration2"/>
            </w:pPr>
          </w:p>
          <w:p w14:paraId="58C61CA5" w14:textId="77777777" w:rsidR="008B2223" w:rsidRDefault="008B2223" w:rsidP="004043A9">
            <w:pPr>
              <w:pStyle w:val="CopyrightDeclaration2"/>
            </w:pPr>
          </w:p>
          <w:p w14:paraId="4345B9DC" w14:textId="77777777" w:rsidR="008B2223" w:rsidRDefault="008B2223" w:rsidP="004043A9">
            <w:pPr>
              <w:pStyle w:val="CopyrightDeclaration2"/>
            </w:pPr>
          </w:p>
          <w:p w14:paraId="64F8178B" w14:textId="77777777" w:rsidR="008B2223" w:rsidRDefault="008B2223" w:rsidP="004043A9">
            <w:pPr>
              <w:pStyle w:val="CopyrightDeclaration2"/>
            </w:pPr>
          </w:p>
          <w:p w14:paraId="1CAC1B8C" w14:textId="77777777" w:rsidR="008B2223" w:rsidRDefault="008B2223" w:rsidP="004043A9">
            <w:pPr>
              <w:pStyle w:val="CopyrightDeclaration2"/>
            </w:pPr>
          </w:p>
          <w:p w14:paraId="11A97A7E" w14:textId="77777777" w:rsidR="008B2223" w:rsidRDefault="008B2223" w:rsidP="004043A9">
            <w:pPr>
              <w:pStyle w:val="CopyrightDeclaration2"/>
            </w:pPr>
          </w:p>
          <w:p w14:paraId="2DCCE2D4" w14:textId="77777777" w:rsidR="008B2223" w:rsidRDefault="008B2223" w:rsidP="004043A9">
            <w:pPr>
              <w:pStyle w:val="CopyrightDeclaration2"/>
            </w:pPr>
          </w:p>
          <w:p w14:paraId="2826BB8E" w14:textId="77777777" w:rsidR="008B2223" w:rsidRDefault="008B2223" w:rsidP="004043A9">
            <w:pPr>
              <w:pStyle w:val="CopyrightDeclaration2"/>
            </w:pPr>
          </w:p>
          <w:p w14:paraId="70F5F692" w14:textId="77777777" w:rsidR="008B2223" w:rsidRDefault="008B2223" w:rsidP="004043A9">
            <w:pPr>
              <w:pStyle w:val="CopyrightDeclaration2"/>
            </w:pPr>
          </w:p>
          <w:p w14:paraId="270143E4" w14:textId="77777777" w:rsidR="008B2223" w:rsidRDefault="008B2223" w:rsidP="004043A9">
            <w:pPr>
              <w:pStyle w:val="CopyrightDeclaration2"/>
            </w:pPr>
          </w:p>
          <w:p w14:paraId="76963740" w14:textId="77777777" w:rsidR="008B2223" w:rsidRDefault="008B2223" w:rsidP="004043A9">
            <w:pPr>
              <w:pStyle w:val="CopyrightDeclaration2"/>
            </w:pPr>
          </w:p>
          <w:p w14:paraId="7BD27FA4" w14:textId="77777777" w:rsidR="008B2223" w:rsidRDefault="008B2223" w:rsidP="004043A9">
            <w:pPr>
              <w:pStyle w:val="CopyrightDeclaration2"/>
            </w:pPr>
          </w:p>
          <w:p w14:paraId="5577BE46" w14:textId="77777777" w:rsidR="008B2223" w:rsidRDefault="008B2223" w:rsidP="004043A9">
            <w:pPr>
              <w:pStyle w:val="CopyrightDeclaration2"/>
            </w:pPr>
          </w:p>
          <w:p w14:paraId="6DCB5B78" w14:textId="77777777" w:rsidR="008B2223" w:rsidRDefault="008B2223" w:rsidP="004043A9">
            <w:pPr>
              <w:pStyle w:val="CopyrightDeclaration2"/>
            </w:pPr>
          </w:p>
          <w:p w14:paraId="2D80F4D8" w14:textId="77777777" w:rsidR="008B2223" w:rsidRDefault="008B2223" w:rsidP="004043A9">
            <w:pPr>
              <w:pStyle w:val="CopyrightDeclaration2"/>
            </w:pPr>
          </w:p>
          <w:p w14:paraId="473DCBAC" w14:textId="77777777" w:rsidR="008B2223" w:rsidRDefault="008B2223" w:rsidP="004043A9">
            <w:pPr>
              <w:pStyle w:val="CopyrightDeclaration2"/>
            </w:pPr>
          </w:p>
          <w:p w14:paraId="28BB7115" w14:textId="77777777" w:rsidR="008B2223" w:rsidRDefault="008B2223" w:rsidP="004043A9">
            <w:pPr>
              <w:pStyle w:val="CopyrightDeclaration2"/>
            </w:pPr>
          </w:p>
          <w:p w14:paraId="39EE062D" w14:textId="77777777" w:rsidR="008B2223" w:rsidRDefault="008B2223" w:rsidP="004043A9">
            <w:pPr>
              <w:pStyle w:val="CopyrightDeclaration2"/>
            </w:pPr>
          </w:p>
          <w:p w14:paraId="7B6FB420" w14:textId="77777777" w:rsidR="008B2223" w:rsidRPr="0050140E" w:rsidRDefault="008B2223" w:rsidP="004043A9">
            <w:pPr>
              <w:pStyle w:val="CopyrightDeclaration2"/>
            </w:pPr>
            <w:r w:rsidRPr="008238FE">
              <w:rPr>
                <w:rFonts w:hint="eastAsia"/>
              </w:rPr>
              <w:t>新华三技术有限公司</w:t>
            </w:r>
          </w:p>
          <w:p w14:paraId="436EE8FD" w14:textId="09E2B07A" w:rsidR="008B2223" w:rsidRPr="001F5F29" w:rsidRDefault="008B2223" w:rsidP="004043A9">
            <w:pPr>
              <w:pStyle w:val="CopyrightDeclaration2"/>
            </w:pPr>
            <w:r>
              <w:t>http://</w:t>
            </w:r>
            <w:r w:rsidRPr="002C28B7">
              <w:t>www.h3c.com</w:t>
            </w:r>
          </w:p>
          <w:p w14:paraId="10ECF98B" w14:textId="77777777" w:rsidR="008B2223" w:rsidRPr="00271033" w:rsidRDefault="008B2223" w:rsidP="004043A9">
            <w:pPr>
              <w:pStyle w:val="CopyrightDeclaration2"/>
            </w:pPr>
          </w:p>
        </w:tc>
      </w:tr>
    </w:tbl>
    <w:p w14:paraId="79090331" w14:textId="77777777" w:rsidR="008B2223" w:rsidRDefault="008B2223" w:rsidP="008B2223">
      <w:pPr>
        <w:pStyle w:val="CopyrightDeclaration2"/>
        <w:spacing w:before="0" w:after="0" w:line="240" w:lineRule="atLeast"/>
      </w:pPr>
    </w:p>
    <w:p w14:paraId="69CC5513" w14:textId="77777777" w:rsidR="008B2223" w:rsidRDefault="008B2223" w:rsidP="008B2223">
      <w:pPr>
        <w:spacing w:before="0" w:after="0" w:line="240" w:lineRule="atLeast"/>
        <w:sectPr w:rsidR="008B2223" w:rsidSect="004043A9">
          <w:pgSz w:w="11907" w:h="16160" w:code="125"/>
          <w:pgMar w:top="1247" w:right="1134" w:bottom="1247" w:left="1134" w:header="851" w:footer="851" w:gutter="0"/>
          <w:pgNumType w:start="1" w:chapStyle="1"/>
          <w:cols w:space="425"/>
          <w:docGrid w:type="lines" w:linePitch="312"/>
        </w:sectPr>
      </w:pPr>
    </w:p>
    <w:p w14:paraId="5EE8B7DB" w14:textId="77777777" w:rsidR="008B2223" w:rsidRDefault="008B2223" w:rsidP="008B2223">
      <w:pPr>
        <w:rPr>
          <w:color w:val="0000FF"/>
          <w:sz w:val="18"/>
          <w:szCs w:val="18"/>
        </w:rPr>
      </w:pPr>
      <w:r>
        <w:rPr>
          <w:rFonts w:hint="eastAsia"/>
        </w:rPr>
        <w:lastRenderedPageBreak/>
        <w:t xml:space="preserve">Copyright </w:t>
      </w:r>
      <w:r>
        <w:t>©</w:t>
      </w:r>
      <w:r>
        <w:rPr>
          <w:rFonts w:hint="eastAsia"/>
        </w:rPr>
        <w:t xml:space="preserve"> 2020</w:t>
      </w:r>
      <w:r>
        <w:rPr>
          <w:rFonts w:hint="eastAsia"/>
          <w:noProof/>
        </w:rPr>
        <w:t xml:space="preserve"> </w:t>
      </w:r>
      <w:r w:rsidRPr="008238FE">
        <w:rPr>
          <w:rFonts w:hint="eastAsia"/>
        </w:rPr>
        <w:t>新华三技术有限公司</w:t>
      </w:r>
      <w:r w:rsidRPr="005C21A3">
        <w:rPr>
          <w:rFonts w:hint="eastAsia"/>
        </w:rPr>
        <w:t>及其许可者</w:t>
      </w:r>
      <w:r>
        <w:rPr>
          <w:rFonts w:hint="eastAsia"/>
          <w:color w:val="FF0000"/>
        </w:rPr>
        <w:t xml:space="preserve"> </w:t>
      </w:r>
      <w:r w:rsidRPr="00D06BB8">
        <w:rPr>
          <w:rFonts w:hint="eastAsia"/>
        </w:rPr>
        <w:t>版权所有</w:t>
      </w:r>
      <w:r w:rsidRPr="00A97D5B">
        <w:rPr>
          <w:rFonts w:hint="eastAsia"/>
        </w:rPr>
        <w:t>，保留一切权利</w:t>
      </w:r>
      <w:r w:rsidRPr="001F5F29">
        <w:rPr>
          <w:rFonts w:hint="eastAsia"/>
        </w:rPr>
        <w:t>。</w:t>
      </w:r>
    </w:p>
    <w:p w14:paraId="20E2335D" w14:textId="77777777" w:rsidR="008B2223" w:rsidRDefault="008B2223" w:rsidP="008B2223">
      <w:r>
        <w:rPr>
          <w:rFonts w:hint="eastAsia"/>
        </w:rPr>
        <w:t>未经本公司书面许可，任何单位和个人不得擅自摘抄、复制本书内容的部分或全部，并不得以任何形式传播。</w:t>
      </w:r>
    </w:p>
    <w:p w14:paraId="20D9325B" w14:textId="77777777" w:rsidR="008B2223" w:rsidRDefault="008B2223" w:rsidP="008B2223">
      <w:r w:rsidRPr="00202DCB">
        <w:rPr>
          <w:rFonts w:hint="eastAsia"/>
        </w:rPr>
        <w:t>除新华三技术有限公司的商标外，本手册中出现的其它公司的商标、产品标识及商品名称，由各自权利人拥有</w:t>
      </w:r>
      <w:r>
        <w:rPr>
          <w:rFonts w:hint="eastAsia"/>
        </w:rPr>
        <w:t>。</w:t>
      </w:r>
    </w:p>
    <w:p w14:paraId="476D900B" w14:textId="77777777" w:rsidR="008B2223" w:rsidRDefault="008B2223" w:rsidP="008B2223">
      <w:r w:rsidRPr="003D3432">
        <w:rPr>
          <w:rFonts w:hint="eastAsia"/>
        </w:rPr>
        <w:t>由于产品版本升级或其他原因，本手册内容有可能变更。</w:t>
      </w:r>
      <w:r w:rsidRPr="003D3432">
        <w:t>H3C</w:t>
      </w:r>
      <w:r w:rsidRPr="003D3432">
        <w:rPr>
          <w:rFonts w:hint="eastAsia"/>
        </w:rPr>
        <w:t>保留在没有任何通知或者提示的情况下对本手册的内容进行修改的权利。本手册仅作为使用指导，</w:t>
      </w:r>
      <w:r w:rsidRPr="003D3432">
        <w:t>H3C</w:t>
      </w:r>
      <w:r w:rsidRPr="003D3432">
        <w:rPr>
          <w:rFonts w:hint="eastAsia"/>
        </w:rPr>
        <w:t>尽全力在本手册中提供准确的信息，但是</w:t>
      </w:r>
      <w:r w:rsidRPr="003D3432">
        <w:t>H3C</w:t>
      </w:r>
      <w:r w:rsidRPr="003D3432">
        <w:rPr>
          <w:rFonts w:hint="eastAsia"/>
        </w:rPr>
        <w:t>并不确保手册内容完全没有错误，本手册中的所有陈述、信息和建议也不构成任何明示或暗示的担保。</w:t>
      </w:r>
    </w:p>
    <w:p w14:paraId="513BDEAC" w14:textId="77777777" w:rsidR="008B2223" w:rsidRPr="00271033" w:rsidRDefault="008B2223" w:rsidP="008B2223">
      <w:pPr>
        <w:sectPr w:rsidR="008B2223" w:rsidRPr="00271033" w:rsidSect="004043A9">
          <w:pgSz w:w="11907" w:h="16160" w:code="152"/>
          <w:pgMar w:top="1247" w:right="1134" w:bottom="1247" w:left="1134" w:header="851" w:footer="851" w:gutter="0"/>
          <w:pgNumType w:fmt="lowerRoman" w:start="1"/>
          <w:cols w:space="425"/>
          <w:docGrid w:type="lines" w:linePitch="317"/>
        </w:sectPr>
      </w:pPr>
    </w:p>
    <w:p w14:paraId="49F56080" w14:textId="77777777" w:rsidR="00910E4E" w:rsidRDefault="00910E4E" w:rsidP="00C57CF6">
      <w:pPr>
        <w:pStyle w:val="TOC"/>
        <w:rPr>
          <w:rFonts w:cs="Times New Roman"/>
        </w:rPr>
      </w:pPr>
      <w:r>
        <w:rPr>
          <w:rFonts w:cs="黑体" w:hint="eastAsia"/>
        </w:rPr>
        <w:lastRenderedPageBreak/>
        <w:t>目</w:t>
      </w:r>
      <w:bookmarkStart w:id="1" w:name="_Ref533495796"/>
      <w:bookmarkEnd w:id="1"/>
      <w:r>
        <w:t xml:space="preserve">  </w:t>
      </w:r>
      <w:r>
        <w:rPr>
          <w:rFonts w:cs="黑体" w:hint="eastAsia"/>
        </w:rPr>
        <w:t>录</w:t>
      </w:r>
      <w:bookmarkEnd w:id="0"/>
    </w:p>
    <w:p w14:paraId="645BA530" w14:textId="77777777" w:rsidR="00C70E5F" w:rsidRDefault="002343F2">
      <w:pPr>
        <w:pStyle w:val="10"/>
        <w:rPr>
          <w:rFonts w:asciiTheme="minorHAnsi" w:eastAsiaTheme="minorEastAsia" w:hAnsiTheme="minorHAnsi" w:cstheme="minorBidi"/>
          <w:bCs w:val="0"/>
          <w:color w:val="auto"/>
          <w:kern w:val="2"/>
          <w:szCs w:val="22"/>
        </w:rPr>
      </w:pPr>
      <w:r>
        <w:rPr>
          <w:bCs w:val="0"/>
        </w:rPr>
        <w:fldChar w:fldCharType="begin"/>
      </w:r>
      <w:r w:rsidR="00FA024E">
        <w:rPr>
          <w:bCs w:val="0"/>
        </w:rPr>
        <w:instrText xml:space="preserve"> TOC \o "1-2" \h \z \u </w:instrText>
      </w:r>
      <w:r>
        <w:rPr>
          <w:bCs w:val="0"/>
        </w:rPr>
        <w:fldChar w:fldCharType="separate"/>
      </w:r>
      <w:hyperlink w:anchor="_Toc61445693" w:history="1">
        <w:r w:rsidR="00C70E5F" w:rsidRPr="0061240D">
          <w:rPr>
            <w:rStyle w:val="aa"/>
            <w:rFonts w:ascii="Times New Roman" w:hAnsi="Times New Roman"/>
          </w:rPr>
          <w:t>1</w:t>
        </w:r>
        <w:r w:rsidR="00C70E5F" w:rsidRPr="0061240D">
          <w:rPr>
            <w:rStyle w:val="aa"/>
            <w:rFonts w:hint="eastAsia"/>
          </w:rPr>
          <w:t xml:space="preserve"> </w:t>
        </w:r>
        <w:r w:rsidR="00C70E5F" w:rsidRPr="0061240D">
          <w:rPr>
            <w:rStyle w:val="aa"/>
            <w:rFonts w:hint="eastAsia"/>
          </w:rPr>
          <w:t>简介</w:t>
        </w:r>
        <w:r w:rsidR="00C70E5F">
          <w:rPr>
            <w:webHidden/>
          </w:rPr>
          <w:tab/>
        </w:r>
        <w:r w:rsidR="00C70E5F">
          <w:rPr>
            <w:webHidden/>
          </w:rPr>
          <w:fldChar w:fldCharType="begin"/>
        </w:r>
        <w:r w:rsidR="00C70E5F">
          <w:rPr>
            <w:webHidden/>
          </w:rPr>
          <w:instrText xml:space="preserve"> PAGEREF _Toc61445693 \h </w:instrText>
        </w:r>
        <w:r w:rsidR="00C70E5F">
          <w:rPr>
            <w:webHidden/>
          </w:rPr>
        </w:r>
        <w:r w:rsidR="00C70E5F">
          <w:rPr>
            <w:webHidden/>
          </w:rPr>
          <w:fldChar w:fldCharType="separate"/>
        </w:r>
        <w:r w:rsidR="00C70E5F">
          <w:rPr>
            <w:webHidden/>
          </w:rPr>
          <w:t>1</w:t>
        </w:r>
        <w:r w:rsidR="00C70E5F">
          <w:rPr>
            <w:webHidden/>
          </w:rPr>
          <w:fldChar w:fldCharType="end"/>
        </w:r>
      </w:hyperlink>
    </w:p>
    <w:p w14:paraId="2ADD0E90" w14:textId="77777777" w:rsidR="00C70E5F" w:rsidRDefault="00503694">
      <w:pPr>
        <w:pStyle w:val="20"/>
        <w:rPr>
          <w:rFonts w:asciiTheme="minorHAnsi" w:eastAsiaTheme="minorEastAsia" w:hAnsiTheme="minorHAnsi" w:cstheme="minorBidi"/>
          <w:kern w:val="2"/>
          <w:sz w:val="21"/>
          <w:szCs w:val="22"/>
        </w:rPr>
      </w:pPr>
      <w:hyperlink w:anchor="_Toc61445694" w:history="1">
        <w:r w:rsidR="00C70E5F" w:rsidRPr="0061240D">
          <w:rPr>
            <w:rStyle w:val="aa"/>
          </w:rPr>
          <w:t>1.1</w:t>
        </w:r>
        <w:r w:rsidR="00C70E5F" w:rsidRPr="0061240D">
          <w:rPr>
            <w:rStyle w:val="aa"/>
            <w:rFonts w:hint="eastAsia"/>
          </w:rPr>
          <w:t xml:space="preserve"> </w:t>
        </w:r>
        <w:r w:rsidR="00C70E5F" w:rsidRPr="0061240D">
          <w:rPr>
            <w:rStyle w:val="aa"/>
            <w:rFonts w:hint="eastAsia"/>
          </w:rPr>
          <w:t>故障处理注意事项</w:t>
        </w:r>
        <w:r w:rsidR="00C70E5F">
          <w:rPr>
            <w:webHidden/>
          </w:rPr>
          <w:tab/>
        </w:r>
        <w:r w:rsidR="00C70E5F">
          <w:rPr>
            <w:webHidden/>
          </w:rPr>
          <w:fldChar w:fldCharType="begin"/>
        </w:r>
        <w:r w:rsidR="00C70E5F">
          <w:rPr>
            <w:webHidden/>
          </w:rPr>
          <w:instrText xml:space="preserve"> PAGEREF _Toc61445694 \h </w:instrText>
        </w:r>
        <w:r w:rsidR="00C70E5F">
          <w:rPr>
            <w:webHidden/>
          </w:rPr>
        </w:r>
        <w:r w:rsidR="00C70E5F">
          <w:rPr>
            <w:webHidden/>
          </w:rPr>
          <w:fldChar w:fldCharType="separate"/>
        </w:r>
        <w:r w:rsidR="00C70E5F">
          <w:rPr>
            <w:webHidden/>
          </w:rPr>
          <w:t>1</w:t>
        </w:r>
        <w:r w:rsidR="00C70E5F">
          <w:rPr>
            <w:webHidden/>
          </w:rPr>
          <w:fldChar w:fldCharType="end"/>
        </w:r>
      </w:hyperlink>
    </w:p>
    <w:p w14:paraId="7D8461E8" w14:textId="77777777" w:rsidR="00C70E5F" w:rsidRDefault="00503694">
      <w:pPr>
        <w:pStyle w:val="20"/>
        <w:rPr>
          <w:rFonts w:asciiTheme="minorHAnsi" w:eastAsiaTheme="minorEastAsia" w:hAnsiTheme="minorHAnsi" w:cstheme="minorBidi"/>
          <w:kern w:val="2"/>
          <w:sz w:val="21"/>
          <w:szCs w:val="22"/>
        </w:rPr>
      </w:pPr>
      <w:hyperlink w:anchor="_Toc61445695" w:history="1">
        <w:r w:rsidR="00C70E5F" w:rsidRPr="0061240D">
          <w:rPr>
            <w:rStyle w:val="aa"/>
          </w:rPr>
          <w:t>1.2</w:t>
        </w:r>
        <w:r w:rsidR="00C70E5F" w:rsidRPr="0061240D">
          <w:rPr>
            <w:rStyle w:val="aa"/>
            <w:rFonts w:hint="eastAsia"/>
          </w:rPr>
          <w:t xml:space="preserve"> </w:t>
        </w:r>
        <w:r w:rsidR="00C70E5F" w:rsidRPr="0061240D">
          <w:rPr>
            <w:rStyle w:val="aa"/>
            <w:rFonts w:hint="eastAsia"/>
          </w:rPr>
          <w:t>收集设备运行信息</w:t>
        </w:r>
        <w:r w:rsidR="00C70E5F">
          <w:rPr>
            <w:webHidden/>
          </w:rPr>
          <w:tab/>
        </w:r>
        <w:r w:rsidR="00C70E5F">
          <w:rPr>
            <w:webHidden/>
          </w:rPr>
          <w:fldChar w:fldCharType="begin"/>
        </w:r>
        <w:r w:rsidR="00C70E5F">
          <w:rPr>
            <w:webHidden/>
          </w:rPr>
          <w:instrText xml:space="preserve"> PAGEREF _Toc61445695 \h </w:instrText>
        </w:r>
        <w:r w:rsidR="00C70E5F">
          <w:rPr>
            <w:webHidden/>
          </w:rPr>
        </w:r>
        <w:r w:rsidR="00C70E5F">
          <w:rPr>
            <w:webHidden/>
          </w:rPr>
          <w:fldChar w:fldCharType="separate"/>
        </w:r>
        <w:r w:rsidR="00C70E5F">
          <w:rPr>
            <w:webHidden/>
          </w:rPr>
          <w:t>1</w:t>
        </w:r>
        <w:r w:rsidR="00C70E5F">
          <w:rPr>
            <w:webHidden/>
          </w:rPr>
          <w:fldChar w:fldCharType="end"/>
        </w:r>
      </w:hyperlink>
    </w:p>
    <w:p w14:paraId="5AACF8F1" w14:textId="77777777" w:rsidR="00C70E5F" w:rsidRDefault="00503694">
      <w:pPr>
        <w:pStyle w:val="10"/>
        <w:rPr>
          <w:rFonts w:asciiTheme="minorHAnsi" w:eastAsiaTheme="minorEastAsia" w:hAnsiTheme="minorHAnsi" w:cstheme="minorBidi"/>
          <w:bCs w:val="0"/>
          <w:color w:val="auto"/>
          <w:kern w:val="2"/>
          <w:szCs w:val="22"/>
        </w:rPr>
      </w:pPr>
      <w:hyperlink w:anchor="_Toc61445696" w:history="1">
        <w:r w:rsidR="00C70E5F" w:rsidRPr="0061240D">
          <w:rPr>
            <w:rStyle w:val="aa"/>
            <w:rFonts w:ascii="Times New Roman" w:hAnsi="Times New Roman"/>
          </w:rPr>
          <w:t>2</w:t>
        </w:r>
        <w:r w:rsidR="00C70E5F" w:rsidRPr="0061240D">
          <w:rPr>
            <w:rStyle w:val="aa"/>
            <w:rFonts w:hint="eastAsia"/>
          </w:rPr>
          <w:t xml:space="preserve"> </w:t>
        </w:r>
        <w:r w:rsidR="00C70E5F" w:rsidRPr="0061240D">
          <w:rPr>
            <w:rStyle w:val="aa"/>
            <w:rFonts w:hint="eastAsia"/>
          </w:rPr>
          <w:t>设备故障处理</w:t>
        </w:r>
        <w:r w:rsidR="00C70E5F">
          <w:rPr>
            <w:webHidden/>
          </w:rPr>
          <w:tab/>
        </w:r>
        <w:r w:rsidR="00C70E5F">
          <w:rPr>
            <w:webHidden/>
          </w:rPr>
          <w:fldChar w:fldCharType="begin"/>
        </w:r>
        <w:r w:rsidR="00C70E5F">
          <w:rPr>
            <w:webHidden/>
          </w:rPr>
          <w:instrText xml:space="preserve"> PAGEREF _Toc61445696 \h </w:instrText>
        </w:r>
        <w:r w:rsidR="00C70E5F">
          <w:rPr>
            <w:webHidden/>
          </w:rPr>
        </w:r>
        <w:r w:rsidR="00C70E5F">
          <w:rPr>
            <w:webHidden/>
          </w:rPr>
          <w:fldChar w:fldCharType="separate"/>
        </w:r>
        <w:r w:rsidR="00C70E5F">
          <w:rPr>
            <w:webHidden/>
          </w:rPr>
          <w:t>6</w:t>
        </w:r>
        <w:r w:rsidR="00C70E5F">
          <w:rPr>
            <w:webHidden/>
          </w:rPr>
          <w:fldChar w:fldCharType="end"/>
        </w:r>
      </w:hyperlink>
    </w:p>
    <w:p w14:paraId="38D7128A" w14:textId="77777777" w:rsidR="00C70E5F" w:rsidRDefault="00503694">
      <w:pPr>
        <w:pStyle w:val="20"/>
        <w:rPr>
          <w:rFonts w:asciiTheme="minorHAnsi" w:eastAsiaTheme="minorEastAsia" w:hAnsiTheme="minorHAnsi" w:cstheme="minorBidi"/>
          <w:kern w:val="2"/>
          <w:sz w:val="21"/>
          <w:szCs w:val="22"/>
        </w:rPr>
      </w:pPr>
      <w:hyperlink w:anchor="_Toc61445697" w:history="1">
        <w:r w:rsidR="00C70E5F" w:rsidRPr="0061240D">
          <w:rPr>
            <w:rStyle w:val="aa"/>
          </w:rPr>
          <w:t>2.1</w:t>
        </w:r>
        <w:r w:rsidR="00C70E5F" w:rsidRPr="0061240D">
          <w:rPr>
            <w:rStyle w:val="aa"/>
            <w:rFonts w:hint="eastAsia"/>
          </w:rPr>
          <w:t xml:space="preserve"> </w:t>
        </w:r>
        <w:r w:rsidR="00C70E5F" w:rsidRPr="0061240D">
          <w:rPr>
            <w:rStyle w:val="aa"/>
            <w:rFonts w:hint="eastAsia"/>
          </w:rPr>
          <w:t>系统启动</w:t>
        </w:r>
        <w:r w:rsidR="00C70E5F">
          <w:rPr>
            <w:webHidden/>
          </w:rPr>
          <w:tab/>
        </w:r>
        <w:r w:rsidR="00C70E5F">
          <w:rPr>
            <w:webHidden/>
          </w:rPr>
          <w:fldChar w:fldCharType="begin"/>
        </w:r>
        <w:r w:rsidR="00C70E5F">
          <w:rPr>
            <w:webHidden/>
          </w:rPr>
          <w:instrText xml:space="preserve"> PAGEREF _Toc61445697 \h </w:instrText>
        </w:r>
        <w:r w:rsidR="00C70E5F">
          <w:rPr>
            <w:webHidden/>
          </w:rPr>
        </w:r>
        <w:r w:rsidR="00C70E5F">
          <w:rPr>
            <w:webHidden/>
          </w:rPr>
          <w:fldChar w:fldCharType="separate"/>
        </w:r>
        <w:r w:rsidR="00C70E5F">
          <w:rPr>
            <w:webHidden/>
          </w:rPr>
          <w:t>6</w:t>
        </w:r>
        <w:r w:rsidR="00C70E5F">
          <w:rPr>
            <w:webHidden/>
          </w:rPr>
          <w:fldChar w:fldCharType="end"/>
        </w:r>
      </w:hyperlink>
    </w:p>
    <w:p w14:paraId="2DEEFB92" w14:textId="77777777" w:rsidR="00C70E5F" w:rsidRDefault="00503694">
      <w:pPr>
        <w:pStyle w:val="20"/>
        <w:rPr>
          <w:rFonts w:asciiTheme="minorHAnsi" w:eastAsiaTheme="minorEastAsia" w:hAnsiTheme="minorHAnsi" w:cstheme="minorBidi"/>
          <w:kern w:val="2"/>
          <w:sz w:val="21"/>
          <w:szCs w:val="22"/>
        </w:rPr>
      </w:pPr>
      <w:hyperlink w:anchor="_Toc61445698" w:history="1">
        <w:r w:rsidR="00C70E5F" w:rsidRPr="0061240D">
          <w:rPr>
            <w:rStyle w:val="aa"/>
          </w:rPr>
          <w:t>2.2</w:t>
        </w:r>
        <w:r w:rsidR="00C70E5F" w:rsidRPr="0061240D">
          <w:rPr>
            <w:rStyle w:val="aa"/>
            <w:rFonts w:hint="eastAsia"/>
          </w:rPr>
          <w:t xml:space="preserve"> </w:t>
        </w:r>
        <w:r w:rsidR="00C70E5F" w:rsidRPr="0061240D">
          <w:rPr>
            <w:rStyle w:val="aa"/>
            <w:rFonts w:hint="eastAsia"/>
          </w:rPr>
          <w:t>主控板无法启动</w:t>
        </w:r>
        <w:r w:rsidR="00C70E5F">
          <w:rPr>
            <w:webHidden/>
          </w:rPr>
          <w:tab/>
        </w:r>
        <w:r w:rsidR="00C70E5F">
          <w:rPr>
            <w:webHidden/>
          </w:rPr>
          <w:fldChar w:fldCharType="begin"/>
        </w:r>
        <w:r w:rsidR="00C70E5F">
          <w:rPr>
            <w:webHidden/>
          </w:rPr>
          <w:instrText xml:space="preserve"> PAGEREF _Toc61445698 \h </w:instrText>
        </w:r>
        <w:r w:rsidR="00C70E5F">
          <w:rPr>
            <w:webHidden/>
          </w:rPr>
        </w:r>
        <w:r w:rsidR="00C70E5F">
          <w:rPr>
            <w:webHidden/>
          </w:rPr>
          <w:fldChar w:fldCharType="separate"/>
        </w:r>
        <w:r w:rsidR="00C70E5F">
          <w:rPr>
            <w:webHidden/>
          </w:rPr>
          <w:t>7</w:t>
        </w:r>
        <w:r w:rsidR="00C70E5F">
          <w:rPr>
            <w:webHidden/>
          </w:rPr>
          <w:fldChar w:fldCharType="end"/>
        </w:r>
      </w:hyperlink>
    </w:p>
    <w:p w14:paraId="4435D5CC" w14:textId="77777777" w:rsidR="00C70E5F" w:rsidRDefault="00503694">
      <w:pPr>
        <w:pStyle w:val="20"/>
        <w:rPr>
          <w:rFonts w:asciiTheme="minorHAnsi" w:eastAsiaTheme="minorEastAsia" w:hAnsiTheme="minorHAnsi" w:cstheme="minorBidi"/>
          <w:kern w:val="2"/>
          <w:sz w:val="21"/>
          <w:szCs w:val="22"/>
        </w:rPr>
      </w:pPr>
      <w:hyperlink w:anchor="_Toc61445700" w:history="1">
        <w:r w:rsidR="00C70E5F" w:rsidRPr="0061240D">
          <w:rPr>
            <w:rStyle w:val="aa"/>
          </w:rPr>
          <w:t>2.3</w:t>
        </w:r>
        <w:r w:rsidR="00C70E5F" w:rsidRPr="0061240D">
          <w:rPr>
            <w:rStyle w:val="aa"/>
            <w:rFonts w:hint="eastAsia"/>
          </w:rPr>
          <w:t xml:space="preserve"> </w:t>
        </w:r>
        <w:r w:rsidR="00C70E5F" w:rsidRPr="0061240D">
          <w:rPr>
            <w:rStyle w:val="aa"/>
            <w:rFonts w:hint="eastAsia"/>
          </w:rPr>
          <w:t>线卡无法启动问题</w:t>
        </w:r>
        <w:r w:rsidR="00C70E5F">
          <w:rPr>
            <w:webHidden/>
          </w:rPr>
          <w:tab/>
        </w:r>
        <w:r w:rsidR="00C70E5F">
          <w:rPr>
            <w:webHidden/>
          </w:rPr>
          <w:fldChar w:fldCharType="begin"/>
        </w:r>
        <w:r w:rsidR="00C70E5F">
          <w:rPr>
            <w:webHidden/>
          </w:rPr>
          <w:instrText xml:space="preserve"> PAGEREF _Toc61445700 \h </w:instrText>
        </w:r>
        <w:r w:rsidR="00C70E5F">
          <w:rPr>
            <w:webHidden/>
          </w:rPr>
        </w:r>
        <w:r w:rsidR="00C70E5F">
          <w:rPr>
            <w:webHidden/>
          </w:rPr>
          <w:fldChar w:fldCharType="separate"/>
        </w:r>
        <w:r w:rsidR="00C70E5F">
          <w:rPr>
            <w:webHidden/>
          </w:rPr>
          <w:t>11</w:t>
        </w:r>
        <w:r w:rsidR="00C70E5F">
          <w:rPr>
            <w:webHidden/>
          </w:rPr>
          <w:fldChar w:fldCharType="end"/>
        </w:r>
      </w:hyperlink>
    </w:p>
    <w:p w14:paraId="6057D111" w14:textId="77777777" w:rsidR="00C70E5F" w:rsidRDefault="00503694">
      <w:pPr>
        <w:pStyle w:val="20"/>
        <w:rPr>
          <w:rFonts w:asciiTheme="minorHAnsi" w:eastAsiaTheme="minorEastAsia" w:hAnsiTheme="minorHAnsi" w:cstheme="minorBidi"/>
          <w:kern w:val="2"/>
          <w:sz w:val="21"/>
          <w:szCs w:val="22"/>
        </w:rPr>
      </w:pPr>
      <w:hyperlink w:anchor="_Toc61445701" w:history="1">
        <w:r w:rsidR="00C70E5F" w:rsidRPr="0061240D">
          <w:rPr>
            <w:rStyle w:val="aa"/>
          </w:rPr>
          <w:t>2.4</w:t>
        </w:r>
        <w:r w:rsidR="00C70E5F" w:rsidRPr="0061240D">
          <w:rPr>
            <w:rStyle w:val="aa"/>
            <w:rFonts w:hint="eastAsia"/>
          </w:rPr>
          <w:t xml:space="preserve"> </w:t>
        </w:r>
        <w:r w:rsidR="00C70E5F" w:rsidRPr="0061240D">
          <w:rPr>
            <w:rStyle w:val="aa"/>
            <w:rFonts w:hint="eastAsia"/>
          </w:rPr>
          <w:t>风扇和电源故障处理</w:t>
        </w:r>
        <w:r w:rsidR="00C70E5F">
          <w:rPr>
            <w:webHidden/>
          </w:rPr>
          <w:tab/>
        </w:r>
        <w:r w:rsidR="00C70E5F">
          <w:rPr>
            <w:webHidden/>
          </w:rPr>
          <w:fldChar w:fldCharType="begin"/>
        </w:r>
        <w:r w:rsidR="00C70E5F">
          <w:rPr>
            <w:webHidden/>
          </w:rPr>
          <w:instrText xml:space="preserve"> PAGEREF _Toc61445701 \h </w:instrText>
        </w:r>
        <w:r w:rsidR="00C70E5F">
          <w:rPr>
            <w:webHidden/>
          </w:rPr>
        </w:r>
        <w:r w:rsidR="00C70E5F">
          <w:rPr>
            <w:webHidden/>
          </w:rPr>
          <w:fldChar w:fldCharType="separate"/>
        </w:r>
        <w:r w:rsidR="00C70E5F">
          <w:rPr>
            <w:webHidden/>
          </w:rPr>
          <w:t>15</w:t>
        </w:r>
        <w:r w:rsidR="00C70E5F">
          <w:rPr>
            <w:webHidden/>
          </w:rPr>
          <w:fldChar w:fldCharType="end"/>
        </w:r>
      </w:hyperlink>
    </w:p>
    <w:p w14:paraId="23FC70D7" w14:textId="77777777" w:rsidR="00C70E5F" w:rsidRDefault="00503694">
      <w:pPr>
        <w:pStyle w:val="20"/>
        <w:rPr>
          <w:rFonts w:asciiTheme="minorHAnsi" w:eastAsiaTheme="minorEastAsia" w:hAnsiTheme="minorHAnsi" w:cstheme="minorBidi"/>
          <w:kern w:val="2"/>
          <w:sz w:val="21"/>
          <w:szCs w:val="22"/>
        </w:rPr>
      </w:pPr>
      <w:hyperlink w:anchor="_Toc61445702" w:history="1">
        <w:r w:rsidR="00C70E5F" w:rsidRPr="0061240D">
          <w:rPr>
            <w:rStyle w:val="aa"/>
          </w:rPr>
          <w:t>2.5</w:t>
        </w:r>
        <w:r w:rsidR="00C70E5F" w:rsidRPr="0061240D">
          <w:rPr>
            <w:rStyle w:val="aa"/>
            <w:rFonts w:hint="eastAsia"/>
          </w:rPr>
          <w:t xml:space="preserve"> </w:t>
        </w:r>
        <w:r w:rsidR="00C70E5F" w:rsidRPr="0061240D">
          <w:rPr>
            <w:rStyle w:val="aa"/>
            <w:rFonts w:hint="eastAsia"/>
          </w:rPr>
          <w:t>温度告警</w:t>
        </w:r>
        <w:r w:rsidR="00C70E5F">
          <w:rPr>
            <w:webHidden/>
          </w:rPr>
          <w:tab/>
        </w:r>
        <w:r w:rsidR="00C70E5F">
          <w:rPr>
            <w:webHidden/>
          </w:rPr>
          <w:fldChar w:fldCharType="begin"/>
        </w:r>
        <w:r w:rsidR="00C70E5F">
          <w:rPr>
            <w:webHidden/>
          </w:rPr>
          <w:instrText xml:space="preserve"> PAGEREF _Toc61445702 \h </w:instrText>
        </w:r>
        <w:r w:rsidR="00C70E5F">
          <w:rPr>
            <w:webHidden/>
          </w:rPr>
        </w:r>
        <w:r w:rsidR="00C70E5F">
          <w:rPr>
            <w:webHidden/>
          </w:rPr>
          <w:fldChar w:fldCharType="separate"/>
        </w:r>
        <w:r w:rsidR="00C70E5F">
          <w:rPr>
            <w:webHidden/>
          </w:rPr>
          <w:t>18</w:t>
        </w:r>
        <w:r w:rsidR="00C70E5F">
          <w:rPr>
            <w:webHidden/>
          </w:rPr>
          <w:fldChar w:fldCharType="end"/>
        </w:r>
      </w:hyperlink>
    </w:p>
    <w:p w14:paraId="26819EA8" w14:textId="77777777" w:rsidR="00C70E5F" w:rsidRDefault="00503694">
      <w:pPr>
        <w:pStyle w:val="20"/>
        <w:rPr>
          <w:rFonts w:asciiTheme="minorHAnsi" w:eastAsiaTheme="minorEastAsia" w:hAnsiTheme="minorHAnsi" w:cstheme="minorBidi"/>
          <w:kern w:val="2"/>
          <w:sz w:val="21"/>
          <w:szCs w:val="22"/>
        </w:rPr>
      </w:pPr>
      <w:hyperlink w:anchor="_Toc61445703" w:history="1">
        <w:r w:rsidR="00C70E5F" w:rsidRPr="0061240D">
          <w:rPr>
            <w:rStyle w:val="aa"/>
          </w:rPr>
          <w:t>2.6</w:t>
        </w:r>
        <w:r w:rsidR="00C70E5F" w:rsidRPr="0061240D">
          <w:rPr>
            <w:rStyle w:val="aa"/>
            <w:rFonts w:hint="eastAsia"/>
          </w:rPr>
          <w:t xml:space="preserve"> </w:t>
        </w:r>
        <w:r w:rsidR="00C70E5F" w:rsidRPr="0061240D">
          <w:rPr>
            <w:rStyle w:val="aa"/>
            <w:rFonts w:hint="eastAsia"/>
          </w:rPr>
          <w:t>电压告警</w:t>
        </w:r>
        <w:r w:rsidR="00C70E5F">
          <w:rPr>
            <w:webHidden/>
          </w:rPr>
          <w:tab/>
        </w:r>
        <w:r w:rsidR="00C70E5F">
          <w:rPr>
            <w:webHidden/>
          </w:rPr>
          <w:fldChar w:fldCharType="begin"/>
        </w:r>
        <w:r w:rsidR="00C70E5F">
          <w:rPr>
            <w:webHidden/>
          </w:rPr>
          <w:instrText xml:space="preserve"> PAGEREF _Toc61445703 \h </w:instrText>
        </w:r>
        <w:r w:rsidR="00C70E5F">
          <w:rPr>
            <w:webHidden/>
          </w:rPr>
        </w:r>
        <w:r w:rsidR="00C70E5F">
          <w:rPr>
            <w:webHidden/>
          </w:rPr>
          <w:fldChar w:fldCharType="separate"/>
        </w:r>
        <w:r w:rsidR="00C70E5F">
          <w:rPr>
            <w:webHidden/>
          </w:rPr>
          <w:t>20</w:t>
        </w:r>
        <w:r w:rsidR="00C70E5F">
          <w:rPr>
            <w:webHidden/>
          </w:rPr>
          <w:fldChar w:fldCharType="end"/>
        </w:r>
      </w:hyperlink>
    </w:p>
    <w:p w14:paraId="55B04F7F" w14:textId="77777777" w:rsidR="00C70E5F" w:rsidRDefault="00503694">
      <w:pPr>
        <w:pStyle w:val="10"/>
        <w:rPr>
          <w:rFonts w:asciiTheme="minorHAnsi" w:eastAsiaTheme="minorEastAsia" w:hAnsiTheme="minorHAnsi" w:cstheme="minorBidi"/>
          <w:bCs w:val="0"/>
          <w:color w:val="auto"/>
          <w:kern w:val="2"/>
          <w:szCs w:val="22"/>
        </w:rPr>
      </w:pPr>
      <w:hyperlink w:anchor="_Toc61445704" w:history="1">
        <w:r w:rsidR="00C70E5F" w:rsidRPr="0061240D">
          <w:rPr>
            <w:rStyle w:val="aa"/>
            <w:rFonts w:ascii="Times New Roman" w:hAnsi="Times New Roman"/>
          </w:rPr>
          <w:t>3</w:t>
        </w:r>
        <w:r w:rsidR="00C70E5F" w:rsidRPr="0061240D">
          <w:rPr>
            <w:rStyle w:val="aa"/>
            <w:rFonts w:hint="eastAsia"/>
          </w:rPr>
          <w:t xml:space="preserve"> </w:t>
        </w:r>
        <w:r w:rsidR="00C70E5F" w:rsidRPr="0061240D">
          <w:rPr>
            <w:rStyle w:val="aa"/>
            <w:rFonts w:hint="eastAsia"/>
          </w:rPr>
          <w:t>主备倒换故障处理</w:t>
        </w:r>
        <w:r w:rsidR="00C70E5F">
          <w:rPr>
            <w:webHidden/>
          </w:rPr>
          <w:tab/>
        </w:r>
        <w:r w:rsidR="00C70E5F">
          <w:rPr>
            <w:webHidden/>
          </w:rPr>
          <w:fldChar w:fldCharType="begin"/>
        </w:r>
        <w:r w:rsidR="00C70E5F">
          <w:rPr>
            <w:webHidden/>
          </w:rPr>
          <w:instrText xml:space="preserve"> PAGEREF _Toc61445704 \h </w:instrText>
        </w:r>
        <w:r w:rsidR="00C70E5F">
          <w:rPr>
            <w:webHidden/>
          </w:rPr>
        </w:r>
        <w:r w:rsidR="00C70E5F">
          <w:rPr>
            <w:webHidden/>
          </w:rPr>
          <w:fldChar w:fldCharType="separate"/>
        </w:r>
        <w:r w:rsidR="00C70E5F">
          <w:rPr>
            <w:webHidden/>
          </w:rPr>
          <w:t>21</w:t>
        </w:r>
        <w:r w:rsidR="00C70E5F">
          <w:rPr>
            <w:webHidden/>
          </w:rPr>
          <w:fldChar w:fldCharType="end"/>
        </w:r>
      </w:hyperlink>
    </w:p>
    <w:p w14:paraId="67E6AB61" w14:textId="77777777" w:rsidR="00C70E5F" w:rsidRDefault="00503694">
      <w:pPr>
        <w:pStyle w:val="20"/>
        <w:rPr>
          <w:rFonts w:asciiTheme="minorHAnsi" w:eastAsiaTheme="minorEastAsia" w:hAnsiTheme="minorHAnsi" w:cstheme="minorBidi"/>
          <w:kern w:val="2"/>
          <w:sz w:val="21"/>
          <w:szCs w:val="22"/>
        </w:rPr>
      </w:pPr>
      <w:hyperlink w:anchor="_Toc61445705" w:history="1">
        <w:r w:rsidR="00C70E5F" w:rsidRPr="0061240D">
          <w:rPr>
            <w:rStyle w:val="aa"/>
          </w:rPr>
          <w:t>3.1</w:t>
        </w:r>
        <w:r w:rsidR="00C70E5F" w:rsidRPr="0061240D">
          <w:rPr>
            <w:rStyle w:val="aa"/>
            <w:rFonts w:hint="eastAsia"/>
          </w:rPr>
          <w:t xml:space="preserve"> </w:t>
        </w:r>
        <w:r w:rsidR="00C70E5F" w:rsidRPr="0061240D">
          <w:rPr>
            <w:rStyle w:val="aa"/>
            <w:rFonts w:hint="eastAsia"/>
          </w:rPr>
          <w:t>备用主控板意外升主</w:t>
        </w:r>
        <w:r w:rsidR="00C70E5F">
          <w:rPr>
            <w:webHidden/>
          </w:rPr>
          <w:tab/>
        </w:r>
        <w:r w:rsidR="00C70E5F">
          <w:rPr>
            <w:webHidden/>
          </w:rPr>
          <w:fldChar w:fldCharType="begin"/>
        </w:r>
        <w:r w:rsidR="00C70E5F">
          <w:rPr>
            <w:webHidden/>
          </w:rPr>
          <w:instrText xml:space="preserve"> PAGEREF _Toc61445705 \h </w:instrText>
        </w:r>
        <w:r w:rsidR="00C70E5F">
          <w:rPr>
            <w:webHidden/>
          </w:rPr>
        </w:r>
        <w:r w:rsidR="00C70E5F">
          <w:rPr>
            <w:webHidden/>
          </w:rPr>
          <w:fldChar w:fldCharType="separate"/>
        </w:r>
        <w:r w:rsidR="00C70E5F">
          <w:rPr>
            <w:webHidden/>
          </w:rPr>
          <w:t>21</w:t>
        </w:r>
        <w:r w:rsidR="00C70E5F">
          <w:rPr>
            <w:webHidden/>
          </w:rPr>
          <w:fldChar w:fldCharType="end"/>
        </w:r>
      </w:hyperlink>
    </w:p>
    <w:p w14:paraId="174985D4" w14:textId="77777777" w:rsidR="00C70E5F" w:rsidRDefault="00503694">
      <w:pPr>
        <w:pStyle w:val="10"/>
        <w:rPr>
          <w:rFonts w:asciiTheme="minorHAnsi" w:eastAsiaTheme="minorEastAsia" w:hAnsiTheme="minorHAnsi" w:cstheme="minorBidi"/>
          <w:bCs w:val="0"/>
          <w:color w:val="auto"/>
          <w:kern w:val="2"/>
          <w:szCs w:val="22"/>
        </w:rPr>
      </w:pPr>
      <w:hyperlink w:anchor="_Toc61445706" w:history="1">
        <w:r w:rsidR="00C70E5F" w:rsidRPr="0061240D">
          <w:rPr>
            <w:rStyle w:val="aa"/>
            <w:rFonts w:ascii="Times New Roman" w:hAnsi="Times New Roman"/>
          </w:rPr>
          <w:t>4</w:t>
        </w:r>
        <w:r w:rsidR="00C70E5F" w:rsidRPr="0061240D">
          <w:rPr>
            <w:rStyle w:val="aa"/>
            <w:rFonts w:hint="eastAsia"/>
          </w:rPr>
          <w:t xml:space="preserve"> </w:t>
        </w:r>
        <w:r w:rsidR="00C70E5F" w:rsidRPr="0061240D">
          <w:rPr>
            <w:rStyle w:val="aa"/>
            <w:rFonts w:hint="eastAsia"/>
          </w:rPr>
          <w:t>接口故障处理</w:t>
        </w:r>
        <w:r w:rsidR="00C70E5F">
          <w:rPr>
            <w:webHidden/>
          </w:rPr>
          <w:tab/>
        </w:r>
        <w:r w:rsidR="00C70E5F">
          <w:rPr>
            <w:webHidden/>
          </w:rPr>
          <w:fldChar w:fldCharType="begin"/>
        </w:r>
        <w:r w:rsidR="00C70E5F">
          <w:rPr>
            <w:webHidden/>
          </w:rPr>
          <w:instrText xml:space="preserve"> PAGEREF _Toc61445706 \h </w:instrText>
        </w:r>
        <w:r w:rsidR="00C70E5F">
          <w:rPr>
            <w:webHidden/>
          </w:rPr>
        </w:r>
        <w:r w:rsidR="00C70E5F">
          <w:rPr>
            <w:webHidden/>
          </w:rPr>
          <w:fldChar w:fldCharType="separate"/>
        </w:r>
        <w:r w:rsidR="00C70E5F">
          <w:rPr>
            <w:webHidden/>
          </w:rPr>
          <w:t>22</w:t>
        </w:r>
        <w:r w:rsidR="00C70E5F">
          <w:rPr>
            <w:webHidden/>
          </w:rPr>
          <w:fldChar w:fldCharType="end"/>
        </w:r>
      </w:hyperlink>
    </w:p>
    <w:p w14:paraId="7A9FC478" w14:textId="77777777" w:rsidR="00C70E5F" w:rsidRDefault="00503694">
      <w:pPr>
        <w:pStyle w:val="20"/>
        <w:rPr>
          <w:rFonts w:asciiTheme="minorHAnsi" w:eastAsiaTheme="minorEastAsia" w:hAnsiTheme="minorHAnsi" w:cstheme="minorBidi"/>
          <w:kern w:val="2"/>
          <w:sz w:val="21"/>
          <w:szCs w:val="22"/>
        </w:rPr>
      </w:pPr>
      <w:hyperlink w:anchor="_Toc61445707" w:history="1">
        <w:r w:rsidR="00C70E5F" w:rsidRPr="0061240D">
          <w:rPr>
            <w:rStyle w:val="aa"/>
          </w:rPr>
          <w:t>4.1</w:t>
        </w:r>
        <w:r w:rsidR="00C70E5F" w:rsidRPr="0061240D">
          <w:rPr>
            <w:rStyle w:val="aa"/>
            <w:rFonts w:hint="eastAsia"/>
          </w:rPr>
          <w:t xml:space="preserve"> </w:t>
        </w:r>
        <w:r w:rsidR="00C70E5F" w:rsidRPr="0061240D">
          <w:rPr>
            <w:rStyle w:val="aa"/>
            <w:rFonts w:hint="eastAsia"/>
          </w:rPr>
          <w:t>接口出现</w:t>
        </w:r>
        <w:r w:rsidR="00C70E5F" w:rsidRPr="0061240D">
          <w:rPr>
            <w:rStyle w:val="aa"/>
          </w:rPr>
          <w:t>CRC</w:t>
        </w:r>
        <w:r w:rsidR="00C70E5F">
          <w:rPr>
            <w:webHidden/>
          </w:rPr>
          <w:tab/>
        </w:r>
        <w:r w:rsidR="00C70E5F">
          <w:rPr>
            <w:webHidden/>
          </w:rPr>
          <w:fldChar w:fldCharType="begin"/>
        </w:r>
        <w:r w:rsidR="00C70E5F">
          <w:rPr>
            <w:webHidden/>
          </w:rPr>
          <w:instrText xml:space="preserve"> PAGEREF _Toc61445707 \h </w:instrText>
        </w:r>
        <w:r w:rsidR="00C70E5F">
          <w:rPr>
            <w:webHidden/>
          </w:rPr>
        </w:r>
        <w:r w:rsidR="00C70E5F">
          <w:rPr>
            <w:webHidden/>
          </w:rPr>
          <w:fldChar w:fldCharType="separate"/>
        </w:r>
        <w:r w:rsidR="00C70E5F">
          <w:rPr>
            <w:webHidden/>
          </w:rPr>
          <w:t>22</w:t>
        </w:r>
        <w:r w:rsidR="00C70E5F">
          <w:rPr>
            <w:webHidden/>
          </w:rPr>
          <w:fldChar w:fldCharType="end"/>
        </w:r>
      </w:hyperlink>
    </w:p>
    <w:p w14:paraId="5E41211C" w14:textId="77777777" w:rsidR="00C70E5F" w:rsidRDefault="00503694">
      <w:pPr>
        <w:pStyle w:val="20"/>
        <w:rPr>
          <w:rFonts w:asciiTheme="minorHAnsi" w:eastAsiaTheme="minorEastAsia" w:hAnsiTheme="minorHAnsi" w:cstheme="minorBidi"/>
          <w:kern w:val="2"/>
          <w:sz w:val="21"/>
          <w:szCs w:val="22"/>
        </w:rPr>
      </w:pPr>
      <w:hyperlink w:anchor="_Toc61445709" w:history="1">
        <w:r w:rsidR="00C70E5F" w:rsidRPr="0061240D">
          <w:rPr>
            <w:rStyle w:val="aa"/>
          </w:rPr>
          <w:t>4.2</w:t>
        </w:r>
        <w:r w:rsidR="00C70E5F" w:rsidRPr="0061240D">
          <w:rPr>
            <w:rStyle w:val="aa"/>
            <w:rFonts w:hint="eastAsia"/>
          </w:rPr>
          <w:t xml:space="preserve"> </w:t>
        </w:r>
        <w:r w:rsidR="00C70E5F" w:rsidRPr="0061240D">
          <w:rPr>
            <w:rStyle w:val="aa"/>
            <w:rFonts w:hint="eastAsia"/>
          </w:rPr>
          <w:t>接口不</w:t>
        </w:r>
        <w:r w:rsidR="00C70E5F" w:rsidRPr="0061240D">
          <w:rPr>
            <w:rStyle w:val="aa"/>
          </w:rPr>
          <w:t>UP</w:t>
        </w:r>
        <w:r w:rsidR="00C70E5F" w:rsidRPr="0061240D">
          <w:rPr>
            <w:rStyle w:val="aa"/>
            <w:rFonts w:hint="eastAsia"/>
          </w:rPr>
          <w:t>或</w:t>
        </w:r>
        <w:r w:rsidR="00C70E5F" w:rsidRPr="0061240D">
          <w:rPr>
            <w:rStyle w:val="aa"/>
          </w:rPr>
          <w:t>UP/down</w:t>
        </w:r>
        <w:r w:rsidR="00C70E5F" w:rsidRPr="0061240D">
          <w:rPr>
            <w:rStyle w:val="aa"/>
            <w:rFonts w:hint="eastAsia"/>
          </w:rPr>
          <w:t>震荡</w:t>
        </w:r>
        <w:r w:rsidR="00C70E5F">
          <w:rPr>
            <w:webHidden/>
          </w:rPr>
          <w:tab/>
        </w:r>
        <w:r w:rsidR="00C70E5F">
          <w:rPr>
            <w:webHidden/>
          </w:rPr>
          <w:fldChar w:fldCharType="begin"/>
        </w:r>
        <w:r w:rsidR="00C70E5F">
          <w:rPr>
            <w:webHidden/>
          </w:rPr>
          <w:instrText xml:space="preserve"> PAGEREF _Toc61445709 \h </w:instrText>
        </w:r>
        <w:r w:rsidR="00C70E5F">
          <w:rPr>
            <w:webHidden/>
          </w:rPr>
        </w:r>
        <w:r w:rsidR="00C70E5F">
          <w:rPr>
            <w:webHidden/>
          </w:rPr>
          <w:fldChar w:fldCharType="separate"/>
        </w:r>
        <w:r w:rsidR="00C70E5F">
          <w:rPr>
            <w:webHidden/>
          </w:rPr>
          <w:t>23</w:t>
        </w:r>
        <w:r w:rsidR="00C70E5F">
          <w:rPr>
            <w:webHidden/>
          </w:rPr>
          <w:fldChar w:fldCharType="end"/>
        </w:r>
      </w:hyperlink>
    </w:p>
    <w:p w14:paraId="03A01035" w14:textId="77777777" w:rsidR="00C70E5F" w:rsidRDefault="00503694">
      <w:pPr>
        <w:pStyle w:val="20"/>
        <w:rPr>
          <w:rFonts w:asciiTheme="minorHAnsi" w:eastAsiaTheme="minorEastAsia" w:hAnsiTheme="minorHAnsi" w:cstheme="minorBidi"/>
          <w:kern w:val="2"/>
          <w:sz w:val="21"/>
          <w:szCs w:val="22"/>
        </w:rPr>
      </w:pPr>
      <w:hyperlink w:anchor="_Toc61445711" w:history="1">
        <w:r w:rsidR="00C70E5F" w:rsidRPr="0061240D">
          <w:rPr>
            <w:rStyle w:val="aa"/>
          </w:rPr>
          <w:t>4.3</w:t>
        </w:r>
        <w:r w:rsidR="00C70E5F" w:rsidRPr="0061240D">
          <w:rPr>
            <w:rStyle w:val="aa"/>
            <w:rFonts w:hint="eastAsia"/>
          </w:rPr>
          <w:t xml:space="preserve"> </w:t>
        </w:r>
        <w:r w:rsidR="00C70E5F" w:rsidRPr="0061240D">
          <w:rPr>
            <w:rStyle w:val="aa"/>
            <w:rFonts w:hint="eastAsia"/>
          </w:rPr>
          <w:t>接口不可见问题</w:t>
        </w:r>
        <w:r w:rsidR="00C70E5F">
          <w:rPr>
            <w:webHidden/>
          </w:rPr>
          <w:tab/>
        </w:r>
        <w:r w:rsidR="00C70E5F">
          <w:rPr>
            <w:webHidden/>
          </w:rPr>
          <w:fldChar w:fldCharType="begin"/>
        </w:r>
        <w:r w:rsidR="00C70E5F">
          <w:rPr>
            <w:webHidden/>
          </w:rPr>
          <w:instrText xml:space="preserve"> PAGEREF _Toc61445711 \h </w:instrText>
        </w:r>
        <w:r w:rsidR="00C70E5F">
          <w:rPr>
            <w:webHidden/>
          </w:rPr>
        </w:r>
        <w:r w:rsidR="00C70E5F">
          <w:rPr>
            <w:webHidden/>
          </w:rPr>
          <w:fldChar w:fldCharType="separate"/>
        </w:r>
        <w:r w:rsidR="00C70E5F">
          <w:rPr>
            <w:webHidden/>
          </w:rPr>
          <w:t>24</w:t>
        </w:r>
        <w:r w:rsidR="00C70E5F">
          <w:rPr>
            <w:webHidden/>
          </w:rPr>
          <w:fldChar w:fldCharType="end"/>
        </w:r>
      </w:hyperlink>
    </w:p>
    <w:p w14:paraId="2E9A7D59" w14:textId="77777777" w:rsidR="00C70E5F" w:rsidRDefault="00503694">
      <w:pPr>
        <w:pStyle w:val="20"/>
        <w:rPr>
          <w:rFonts w:asciiTheme="minorHAnsi" w:eastAsiaTheme="minorEastAsia" w:hAnsiTheme="minorHAnsi" w:cstheme="minorBidi"/>
          <w:kern w:val="2"/>
          <w:sz w:val="21"/>
          <w:szCs w:val="22"/>
        </w:rPr>
      </w:pPr>
      <w:hyperlink w:anchor="_Toc61445712" w:history="1">
        <w:r w:rsidR="00C70E5F" w:rsidRPr="0061240D">
          <w:rPr>
            <w:rStyle w:val="aa"/>
          </w:rPr>
          <w:t>4.4</w:t>
        </w:r>
        <w:r w:rsidR="00C70E5F" w:rsidRPr="0061240D">
          <w:rPr>
            <w:rStyle w:val="aa"/>
            <w:rFonts w:hint="eastAsia"/>
          </w:rPr>
          <w:t xml:space="preserve"> </w:t>
        </w:r>
        <w:r w:rsidR="00C70E5F" w:rsidRPr="0061240D">
          <w:rPr>
            <w:rStyle w:val="aa"/>
            <w:rFonts w:hint="eastAsia"/>
          </w:rPr>
          <w:t>故障诊断命令</w:t>
        </w:r>
        <w:r w:rsidR="00C70E5F">
          <w:rPr>
            <w:webHidden/>
          </w:rPr>
          <w:tab/>
        </w:r>
        <w:r w:rsidR="00C70E5F">
          <w:rPr>
            <w:webHidden/>
          </w:rPr>
          <w:fldChar w:fldCharType="begin"/>
        </w:r>
        <w:r w:rsidR="00C70E5F">
          <w:rPr>
            <w:webHidden/>
          </w:rPr>
          <w:instrText xml:space="preserve"> PAGEREF _Toc61445712 \h </w:instrText>
        </w:r>
        <w:r w:rsidR="00C70E5F">
          <w:rPr>
            <w:webHidden/>
          </w:rPr>
        </w:r>
        <w:r w:rsidR="00C70E5F">
          <w:rPr>
            <w:webHidden/>
          </w:rPr>
          <w:fldChar w:fldCharType="separate"/>
        </w:r>
        <w:r w:rsidR="00C70E5F">
          <w:rPr>
            <w:webHidden/>
          </w:rPr>
          <w:t>24</w:t>
        </w:r>
        <w:r w:rsidR="00C70E5F">
          <w:rPr>
            <w:webHidden/>
          </w:rPr>
          <w:fldChar w:fldCharType="end"/>
        </w:r>
      </w:hyperlink>
    </w:p>
    <w:p w14:paraId="77C78CBB" w14:textId="77777777" w:rsidR="00C70E5F" w:rsidRDefault="00503694">
      <w:pPr>
        <w:pStyle w:val="10"/>
        <w:rPr>
          <w:rFonts w:asciiTheme="minorHAnsi" w:eastAsiaTheme="minorEastAsia" w:hAnsiTheme="minorHAnsi" w:cstheme="minorBidi"/>
          <w:bCs w:val="0"/>
          <w:color w:val="auto"/>
          <w:kern w:val="2"/>
          <w:szCs w:val="22"/>
        </w:rPr>
      </w:pPr>
      <w:hyperlink w:anchor="_Toc61445713" w:history="1">
        <w:r w:rsidR="00C70E5F" w:rsidRPr="0061240D">
          <w:rPr>
            <w:rStyle w:val="aa"/>
            <w:rFonts w:ascii="Times New Roman" w:hAnsi="Times New Roman"/>
          </w:rPr>
          <w:t>5</w:t>
        </w:r>
        <w:r w:rsidR="00C70E5F" w:rsidRPr="0061240D">
          <w:rPr>
            <w:rStyle w:val="aa"/>
            <w:rFonts w:hint="eastAsia"/>
          </w:rPr>
          <w:t xml:space="preserve"> </w:t>
        </w:r>
        <w:r w:rsidR="00C70E5F" w:rsidRPr="0061240D">
          <w:rPr>
            <w:rStyle w:val="aa"/>
            <w:rFonts w:hint="eastAsia"/>
          </w:rPr>
          <w:t>转发故障处理</w:t>
        </w:r>
        <w:r w:rsidR="00C70E5F">
          <w:rPr>
            <w:webHidden/>
          </w:rPr>
          <w:tab/>
        </w:r>
        <w:r w:rsidR="00C70E5F">
          <w:rPr>
            <w:webHidden/>
          </w:rPr>
          <w:fldChar w:fldCharType="begin"/>
        </w:r>
        <w:r w:rsidR="00C70E5F">
          <w:rPr>
            <w:webHidden/>
          </w:rPr>
          <w:instrText xml:space="preserve"> PAGEREF _Toc61445713 \h </w:instrText>
        </w:r>
        <w:r w:rsidR="00C70E5F">
          <w:rPr>
            <w:webHidden/>
          </w:rPr>
        </w:r>
        <w:r w:rsidR="00C70E5F">
          <w:rPr>
            <w:webHidden/>
          </w:rPr>
          <w:fldChar w:fldCharType="separate"/>
        </w:r>
        <w:r w:rsidR="00C70E5F">
          <w:rPr>
            <w:webHidden/>
          </w:rPr>
          <w:t>25</w:t>
        </w:r>
        <w:r w:rsidR="00C70E5F">
          <w:rPr>
            <w:webHidden/>
          </w:rPr>
          <w:fldChar w:fldCharType="end"/>
        </w:r>
      </w:hyperlink>
    </w:p>
    <w:p w14:paraId="3D6ED420" w14:textId="77777777" w:rsidR="00C70E5F" w:rsidRDefault="00503694">
      <w:pPr>
        <w:pStyle w:val="20"/>
        <w:rPr>
          <w:rFonts w:asciiTheme="minorHAnsi" w:eastAsiaTheme="minorEastAsia" w:hAnsiTheme="minorHAnsi" w:cstheme="minorBidi"/>
          <w:kern w:val="2"/>
          <w:sz w:val="21"/>
          <w:szCs w:val="22"/>
        </w:rPr>
      </w:pPr>
      <w:hyperlink w:anchor="_Toc61445941" w:history="1">
        <w:r w:rsidR="00C70E5F" w:rsidRPr="0061240D">
          <w:rPr>
            <w:rStyle w:val="aa"/>
          </w:rPr>
          <w:t>5.1 ARP</w:t>
        </w:r>
        <w:r w:rsidR="00C70E5F" w:rsidRPr="0061240D">
          <w:rPr>
            <w:rStyle w:val="aa"/>
            <w:rFonts w:hint="eastAsia"/>
          </w:rPr>
          <w:t>学习问题处理</w:t>
        </w:r>
        <w:r w:rsidR="00C70E5F">
          <w:rPr>
            <w:webHidden/>
          </w:rPr>
          <w:tab/>
        </w:r>
        <w:r w:rsidR="00C70E5F">
          <w:rPr>
            <w:webHidden/>
          </w:rPr>
          <w:fldChar w:fldCharType="begin"/>
        </w:r>
        <w:r w:rsidR="00C70E5F">
          <w:rPr>
            <w:webHidden/>
          </w:rPr>
          <w:instrText xml:space="preserve"> PAGEREF _Toc61445941 \h </w:instrText>
        </w:r>
        <w:r w:rsidR="00C70E5F">
          <w:rPr>
            <w:webHidden/>
          </w:rPr>
        </w:r>
        <w:r w:rsidR="00C70E5F">
          <w:rPr>
            <w:webHidden/>
          </w:rPr>
          <w:fldChar w:fldCharType="separate"/>
        </w:r>
        <w:r w:rsidR="00C70E5F">
          <w:rPr>
            <w:webHidden/>
          </w:rPr>
          <w:t>25</w:t>
        </w:r>
        <w:r w:rsidR="00C70E5F">
          <w:rPr>
            <w:webHidden/>
          </w:rPr>
          <w:fldChar w:fldCharType="end"/>
        </w:r>
      </w:hyperlink>
    </w:p>
    <w:p w14:paraId="5FCCA292" w14:textId="77777777" w:rsidR="00C70E5F" w:rsidRDefault="00503694">
      <w:pPr>
        <w:pStyle w:val="20"/>
        <w:rPr>
          <w:rFonts w:asciiTheme="minorHAnsi" w:eastAsiaTheme="minorEastAsia" w:hAnsiTheme="minorHAnsi" w:cstheme="minorBidi"/>
          <w:kern w:val="2"/>
          <w:sz w:val="21"/>
          <w:szCs w:val="22"/>
        </w:rPr>
      </w:pPr>
      <w:hyperlink w:anchor="_Toc61445942" w:history="1">
        <w:r w:rsidR="00C70E5F" w:rsidRPr="0061240D">
          <w:rPr>
            <w:rStyle w:val="aa"/>
          </w:rPr>
          <w:t>5.2 PING</w:t>
        </w:r>
        <w:r w:rsidR="00C70E5F" w:rsidRPr="0061240D">
          <w:rPr>
            <w:rStyle w:val="aa"/>
            <w:rFonts w:hint="eastAsia"/>
          </w:rPr>
          <w:t>不通或丢包</w:t>
        </w:r>
        <w:r w:rsidR="00C70E5F">
          <w:rPr>
            <w:webHidden/>
          </w:rPr>
          <w:tab/>
        </w:r>
        <w:r w:rsidR="00C70E5F">
          <w:rPr>
            <w:webHidden/>
          </w:rPr>
          <w:fldChar w:fldCharType="begin"/>
        </w:r>
        <w:r w:rsidR="00C70E5F">
          <w:rPr>
            <w:webHidden/>
          </w:rPr>
          <w:instrText xml:space="preserve"> PAGEREF _Toc61445942 \h </w:instrText>
        </w:r>
        <w:r w:rsidR="00C70E5F">
          <w:rPr>
            <w:webHidden/>
          </w:rPr>
        </w:r>
        <w:r w:rsidR="00C70E5F">
          <w:rPr>
            <w:webHidden/>
          </w:rPr>
          <w:fldChar w:fldCharType="separate"/>
        </w:r>
        <w:r w:rsidR="00C70E5F">
          <w:rPr>
            <w:webHidden/>
          </w:rPr>
          <w:t>26</w:t>
        </w:r>
        <w:r w:rsidR="00C70E5F">
          <w:rPr>
            <w:webHidden/>
          </w:rPr>
          <w:fldChar w:fldCharType="end"/>
        </w:r>
      </w:hyperlink>
    </w:p>
    <w:p w14:paraId="488597CD" w14:textId="77777777" w:rsidR="00C70E5F" w:rsidRDefault="00503694">
      <w:pPr>
        <w:pStyle w:val="20"/>
        <w:rPr>
          <w:rFonts w:asciiTheme="minorHAnsi" w:eastAsiaTheme="minorEastAsia" w:hAnsiTheme="minorHAnsi" w:cstheme="minorBidi"/>
          <w:kern w:val="2"/>
          <w:sz w:val="21"/>
          <w:szCs w:val="22"/>
        </w:rPr>
      </w:pPr>
      <w:hyperlink w:anchor="_Toc61445943" w:history="1">
        <w:r w:rsidR="00C70E5F" w:rsidRPr="0061240D">
          <w:rPr>
            <w:rStyle w:val="aa"/>
          </w:rPr>
          <w:t>5.3 IP</w:t>
        </w:r>
        <w:r w:rsidR="00C70E5F" w:rsidRPr="0061240D">
          <w:rPr>
            <w:rStyle w:val="aa"/>
            <w:rFonts w:hint="eastAsia"/>
          </w:rPr>
          <w:t>转发不通或丢包</w:t>
        </w:r>
        <w:r w:rsidR="00C70E5F">
          <w:rPr>
            <w:webHidden/>
          </w:rPr>
          <w:tab/>
        </w:r>
        <w:r w:rsidR="00C70E5F">
          <w:rPr>
            <w:webHidden/>
          </w:rPr>
          <w:fldChar w:fldCharType="begin"/>
        </w:r>
        <w:r w:rsidR="00C70E5F">
          <w:rPr>
            <w:webHidden/>
          </w:rPr>
          <w:instrText xml:space="preserve"> PAGEREF _Toc61445943 \h </w:instrText>
        </w:r>
        <w:r w:rsidR="00C70E5F">
          <w:rPr>
            <w:webHidden/>
          </w:rPr>
        </w:r>
        <w:r w:rsidR="00C70E5F">
          <w:rPr>
            <w:webHidden/>
          </w:rPr>
          <w:fldChar w:fldCharType="separate"/>
        </w:r>
        <w:r w:rsidR="00C70E5F">
          <w:rPr>
            <w:webHidden/>
          </w:rPr>
          <w:t>28</w:t>
        </w:r>
        <w:r w:rsidR="00C70E5F">
          <w:rPr>
            <w:webHidden/>
          </w:rPr>
          <w:fldChar w:fldCharType="end"/>
        </w:r>
      </w:hyperlink>
    </w:p>
    <w:p w14:paraId="481D685E" w14:textId="77777777" w:rsidR="00C70E5F" w:rsidRDefault="00503694">
      <w:pPr>
        <w:pStyle w:val="20"/>
        <w:rPr>
          <w:rFonts w:asciiTheme="minorHAnsi" w:eastAsiaTheme="minorEastAsia" w:hAnsiTheme="minorHAnsi" w:cstheme="minorBidi"/>
          <w:kern w:val="2"/>
          <w:sz w:val="21"/>
          <w:szCs w:val="22"/>
        </w:rPr>
      </w:pPr>
      <w:hyperlink w:anchor="_Toc61445945" w:history="1">
        <w:r w:rsidR="00C70E5F" w:rsidRPr="0061240D">
          <w:rPr>
            <w:rStyle w:val="aa"/>
          </w:rPr>
          <w:t>5.4</w:t>
        </w:r>
        <w:r w:rsidR="00C70E5F" w:rsidRPr="0061240D">
          <w:rPr>
            <w:rStyle w:val="aa"/>
            <w:rFonts w:hint="eastAsia"/>
          </w:rPr>
          <w:t xml:space="preserve"> </w:t>
        </w:r>
        <w:r w:rsidR="00C70E5F" w:rsidRPr="0061240D">
          <w:rPr>
            <w:rStyle w:val="aa"/>
            <w:rFonts w:hint="eastAsia"/>
          </w:rPr>
          <w:t>组播故障处理</w:t>
        </w:r>
        <w:r w:rsidR="00C70E5F">
          <w:rPr>
            <w:webHidden/>
          </w:rPr>
          <w:tab/>
        </w:r>
        <w:r w:rsidR="00C70E5F">
          <w:rPr>
            <w:webHidden/>
          </w:rPr>
          <w:fldChar w:fldCharType="begin"/>
        </w:r>
        <w:r w:rsidR="00C70E5F">
          <w:rPr>
            <w:webHidden/>
          </w:rPr>
          <w:instrText xml:space="preserve"> PAGEREF _Toc61445945 \h </w:instrText>
        </w:r>
        <w:r w:rsidR="00C70E5F">
          <w:rPr>
            <w:webHidden/>
          </w:rPr>
        </w:r>
        <w:r w:rsidR="00C70E5F">
          <w:rPr>
            <w:webHidden/>
          </w:rPr>
          <w:fldChar w:fldCharType="separate"/>
        </w:r>
        <w:r w:rsidR="00C70E5F">
          <w:rPr>
            <w:webHidden/>
          </w:rPr>
          <w:t>30</w:t>
        </w:r>
        <w:r w:rsidR="00C70E5F">
          <w:rPr>
            <w:webHidden/>
          </w:rPr>
          <w:fldChar w:fldCharType="end"/>
        </w:r>
      </w:hyperlink>
    </w:p>
    <w:p w14:paraId="2B39B045" w14:textId="77777777" w:rsidR="00C70E5F" w:rsidRDefault="00503694">
      <w:pPr>
        <w:pStyle w:val="10"/>
        <w:rPr>
          <w:rFonts w:asciiTheme="minorHAnsi" w:eastAsiaTheme="minorEastAsia" w:hAnsiTheme="minorHAnsi" w:cstheme="minorBidi"/>
          <w:bCs w:val="0"/>
          <w:color w:val="auto"/>
          <w:kern w:val="2"/>
          <w:szCs w:val="22"/>
        </w:rPr>
      </w:pPr>
      <w:hyperlink w:anchor="_Toc61445947" w:history="1">
        <w:r w:rsidR="00C70E5F" w:rsidRPr="0061240D">
          <w:rPr>
            <w:rStyle w:val="aa"/>
            <w:rFonts w:ascii="Times New Roman" w:hAnsi="Times New Roman"/>
          </w:rPr>
          <w:t>6</w:t>
        </w:r>
        <w:r w:rsidR="00C70E5F" w:rsidRPr="0061240D">
          <w:rPr>
            <w:rStyle w:val="aa"/>
          </w:rPr>
          <w:t xml:space="preserve"> MPLS</w:t>
        </w:r>
        <w:r w:rsidR="00C70E5F" w:rsidRPr="0061240D">
          <w:rPr>
            <w:rStyle w:val="aa"/>
            <w:rFonts w:hint="eastAsia"/>
          </w:rPr>
          <w:t>故障处理</w:t>
        </w:r>
        <w:r w:rsidR="00C70E5F">
          <w:rPr>
            <w:webHidden/>
          </w:rPr>
          <w:tab/>
        </w:r>
        <w:r w:rsidR="00C70E5F">
          <w:rPr>
            <w:webHidden/>
          </w:rPr>
          <w:fldChar w:fldCharType="begin"/>
        </w:r>
        <w:r w:rsidR="00C70E5F">
          <w:rPr>
            <w:webHidden/>
          </w:rPr>
          <w:instrText xml:space="preserve"> PAGEREF _Toc61445947 \h </w:instrText>
        </w:r>
        <w:r w:rsidR="00C70E5F">
          <w:rPr>
            <w:webHidden/>
          </w:rPr>
        </w:r>
        <w:r w:rsidR="00C70E5F">
          <w:rPr>
            <w:webHidden/>
          </w:rPr>
          <w:fldChar w:fldCharType="separate"/>
        </w:r>
        <w:r w:rsidR="00C70E5F">
          <w:rPr>
            <w:webHidden/>
          </w:rPr>
          <w:t>32</w:t>
        </w:r>
        <w:r w:rsidR="00C70E5F">
          <w:rPr>
            <w:webHidden/>
          </w:rPr>
          <w:fldChar w:fldCharType="end"/>
        </w:r>
      </w:hyperlink>
    </w:p>
    <w:p w14:paraId="5F2C23E7" w14:textId="77777777" w:rsidR="00C70E5F" w:rsidRDefault="00503694">
      <w:pPr>
        <w:pStyle w:val="20"/>
        <w:rPr>
          <w:rFonts w:asciiTheme="minorHAnsi" w:eastAsiaTheme="minorEastAsia" w:hAnsiTheme="minorHAnsi" w:cstheme="minorBidi"/>
          <w:kern w:val="2"/>
          <w:sz w:val="21"/>
          <w:szCs w:val="22"/>
        </w:rPr>
      </w:pPr>
      <w:hyperlink w:anchor="_Toc61445948" w:history="1">
        <w:r w:rsidR="00C70E5F" w:rsidRPr="0061240D">
          <w:rPr>
            <w:rStyle w:val="aa"/>
          </w:rPr>
          <w:t>6.1 MPLS</w:t>
        </w:r>
        <w:r w:rsidR="00C70E5F" w:rsidRPr="0061240D">
          <w:rPr>
            <w:rStyle w:val="aa"/>
            <w:rFonts w:hint="eastAsia"/>
          </w:rPr>
          <w:t>转发故障</w:t>
        </w:r>
        <w:r w:rsidR="00C70E5F">
          <w:rPr>
            <w:webHidden/>
          </w:rPr>
          <w:tab/>
        </w:r>
        <w:r w:rsidR="00C70E5F">
          <w:rPr>
            <w:webHidden/>
          </w:rPr>
          <w:fldChar w:fldCharType="begin"/>
        </w:r>
        <w:r w:rsidR="00C70E5F">
          <w:rPr>
            <w:webHidden/>
          </w:rPr>
          <w:instrText xml:space="preserve"> PAGEREF _Toc61445948 \h </w:instrText>
        </w:r>
        <w:r w:rsidR="00C70E5F">
          <w:rPr>
            <w:webHidden/>
          </w:rPr>
        </w:r>
        <w:r w:rsidR="00C70E5F">
          <w:rPr>
            <w:webHidden/>
          </w:rPr>
          <w:fldChar w:fldCharType="separate"/>
        </w:r>
        <w:r w:rsidR="00C70E5F">
          <w:rPr>
            <w:webHidden/>
          </w:rPr>
          <w:t>32</w:t>
        </w:r>
        <w:r w:rsidR="00C70E5F">
          <w:rPr>
            <w:webHidden/>
          </w:rPr>
          <w:fldChar w:fldCharType="end"/>
        </w:r>
      </w:hyperlink>
    </w:p>
    <w:p w14:paraId="3B6A30C8" w14:textId="77777777" w:rsidR="00C70E5F" w:rsidRDefault="00503694">
      <w:pPr>
        <w:pStyle w:val="10"/>
        <w:rPr>
          <w:rFonts w:asciiTheme="minorHAnsi" w:eastAsiaTheme="minorEastAsia" w:hAnsiTheme="minorHAnsi" w:cstheme="minorBidi"/>
          <w:bCs w:val="0"/>
          <w:color w:val="auto"/>
          <w:kern w:val="2"/>
          <w:szCs w:val="22"/>
        </w:rPr>
      </w:pPr>
      <w:hyperlink w:anchor="_Toc61446052" w:history="1">
        <w:r w:rsidR="00C70E5F" w:rsidRPr="0061240D">
          <w:rPr>
            <w:rStyle w:val="aa"/>
            <w:rFonts w:ascii="Times New Roman" w:hAnsi="Times New Roman"/>
          </w:rPr>
          <w:t>7</w:t>
        </w:r>
        <w:r w:rsidR="00C70E5F" w:rsidRPr="0061240D">
          <w:rPr>
            <w:rStyle w:val="aa"/>
          </w:rPr>
          <w:t xml:space="preserve"> LDP</w:t>
        </w:r>
        <w:r w:rsidR="00C70E5F" w:rsidRPr="0061240D">
          <w:rPr>
            <w:rStyle w:val="aa"/>
            <w:rFonts w:hint="eastAsia"/>
          </w:rPr>
          <w:t>故障处理</w:t>
        </w:r>
        <w:r w:rsidR="00C70E5F">
          <w:rPr>
            <w:webHidden/>
          </w:rPr>
          <w:tab/>
        </w:r>
        <w:r w:rsidR="00C70E5F">
          <w:rPr>
            <w:webHidden/>
          </w:rPr>
          <w:fldChar w:fldCharType="begin"/>
        </w:r>
        <w:r w:rsidR="00C70E5F">
          <w:rPr>
            <w:webHidden/>
          </w:rPr>
          <w:instrText xml:space="preserve"> PAGEREF _Toc61446052 \h </w:instrText>
        </w:r>
        <w:r w:rsidR="00C70E5F">
          <w:rPr>
            <w:webHidden/>
          </w:rPr>
        </w:r>
        <w:r w:rsidR="00C70E5F">
          <w:rPr>
            <w:webHidden/>
          </w:rPr>
          <w:fldChar w:fldCharType="separate"/>
        </w:r>
        <w:r w:rsidR="00C70E5F">
          <w:rPr>
            <w:webHidden/>
          </w:rPr>
          <w:t>40</w:t>
        </w:r>
        <w:r w:rsidR="00C70E5F">
          <w:rPr>
            <w:webHidden/>
          </w:rPr>
          <w:fldChar w:fldCharType="end"/>
        </w:r>
      </w:hyperlink>
    </w:p>
    <w:p w14:paraId="73DE36A7" w14:textId="77777777" w:rsidR="00C70E5F" w:rsidRDefault="00503694">
      <w:pPr>
        <w:pStyle w:val="20"/>
        <w:rPr>
          <w:rFonts w:asciiTheme="minorHAnsi" w:eastAsiaTheme="minorEastAsia" w:hAnsiTheme="minorHAnsi" w:cstheme="minorBidi"/>
          <w:kern w:val="2"/>
          <w:sz w:val="21"/>
          <w:szCs w:val="22"/>
        </w:rPr>
      </w:pPr>
      <w:hyperlink w:anchor="_Toc61446053" w:history="1">
        <w:r w:rsidR="00C70E5F" w:rsidRPr="0061240D">
          <w:rPr>
            <w:rStyle w:val="aa"/>
          </w:rPr>
          <w:t>7.1 LDP</w:t>
        </w:r>
        <w:r w:rsidR="00C70E5F" w:rsidRPr="0061240D">
          <w:rPr>
            <w:rStyle w:val="aa"/>
            <w:rFonts w:hint="eastAsia"/>
          </w:rPr>
          <w:t>会话振荡</w:t>
        </w:r>
        <w:r w:rsidR="00C70E5F">
          <w:rPr>
            <w:webHidden/>
          </w:rPr>
          <w:tab/>
        </w:r>
        <w:r w:rsidR="00C70E5F">
          <w:rPr>
            <w:webHidden/>
          </w:rPr>
          <w:fldChar w:fldCharType="begin"/>
        </w:r>
        <w:r w:rsidR="00C70E5F">
          <w:rPr>
            <w:webHidden/>
          </w:rPr>
          <w:instrText xml:space="preserve"> PAGEREF _Toc61446053 \h </w:instrText>
        </w:r>
        <w:r w:rsidR="00C70E5F">
          <w:rPr>
            <w:webHidden/>
          </w:rPr>
        </w:r>
        <w:r w:rsidR="00C70E5F">
          <w:rPr>
            <w:webHidden/>
          </w:rPr>
          <w:fldChar w:fldCharType="separate"/>
        </w:r>
        <w:r w:rsidR="00C70E5F">
          <w:rPr>
            <w:webHidden/>
          </w:rPr>
          <w:t>40</w:t>
        </w:r>
        <w:r w:rsidR="00C70E5F">
          <w:rPr>
            <w:webHidden/>
          </w:rPr>
          <w:fldChar w:fldCharType="end"/>
        </w:r>
      </w:hyperlink>
    </w:p>
    <w:p w14:paraId="2EE3A83E" w14:textId="77777777" w:rsidR="00C70E5F" w:rsidRDefault="00503694">
      <w:pPr>
        <w:pStyle w:val="20"/>
        <w:rPr>
          <w:rFonts w:asciiTheme="minorHAnsi" w:eastAsiaTheme="minorEastAsia" w:hAnsiTheme="minorHAnsi" w:cstheme="minorBidi"/>
          <w:kern w:val="2"/>
          <w:sz w:val="21"/>
          <w:szCs w:val="22"/>
        </w:rPr>
      </w:pPr>
      <w:hyperlink w:anchor="_Toc61446054" w:history="1">
        <w:r w:rsidR="00C70E5F" w:rsidRPr="0061240D">
          <w:rPr>
            <w:rStyle w:val="aa"/>
          </w:rPr>
          <w:t>7.2 LDP</w:t>
        </w:r>
        <w:r w:rsidR="00C70E5F" w:rsidRPr="0061240D">
          <w:rPr>
            <w:rStyle w:val="aa"/>
            <w:rFonts w:hint="eastAsia"/>
          </w:rPr>
          <w:t>会话</w:t>
        </w:r>
        <w:r w:rsidR="00C70E5F" w:rsidRPr="0061240D">
          <w:rPr>
            <w:rStyle w:val="aa"/>
          </w:rPr>
          <w:t>down</w:t>
        </w:r>
        <w:r w:rsidR="00C70E5F">
          <w:rPr>
            <w:webHidden/>
          </w:rPr>
          <w:tab/>
        </w:r>
        <w:r w:rsidR="00C70E5F">
          <w:rPr>
            <w:webHidden/>
          </w:rPr>
          <w:fldChar w:fldCharType="begin"/>
        </w:r>
        <w:r w:rsidR="00C70E5F">
          <w:rPr>
            <w:webHidden/>
          </w:rPr>
          <w:instrText xml:space="preserve"> PAGEREF _Toc61446054 \h </w:instrText>
        </w:r>
        <w:r w:rsidR="00C70E5F">
          <w:rPr>
            <w:webHidden/>
          </w:rPr>
        </w:r>
        <w:r w:rsidR="00C70E5F">
          <w:rPr>
            <w:webHidden/>
          </w:rPr>
          <w:fldChar w:fldCharType="separate"/>
        </w:r>
        <w:r w:rsidR="00C70E5F">
          <w:rPr>
            <w:webHidden/>
          </w:rPr>
          <w:t>42</w:t>
        </w:r>
        <w:r w:rsidR="00C70E5F">
          <w:rPr>
            <w:webHidden/>
          </w:rPr>
          <w:fldChar w:fldCharType="end"/>
        </w:r>
      </w:hyperlink>
    </w:p>
    <w:p w14:paraId="6EBA2ADD" w14:textId="77777777" w:rsidR="00C70E5F" w:rsidRDefault="00503694">
      <w:pPr>
        <w:pStyle w:val="20"/>
        <w:rPr>
          <w:rFonts w:asciiTheme="minorHAnsi" w:eastAsiaTheme="minorEastAsia" w:hAnsiTheme="minorHAnsi" w:cstheme="minorBidi"/>
          <w:kern w:val="2"/>
          <w:sz w:val="21"/>
          <w:szCs w:val="22"/>
        </w:rPr>
      </w:pPr>
      <w:hyperlink w:anchor="_Toc61446055" w:history="1">
        <w:r w:rsidR="00C70E5F" w:rsidRPr="0061240D">
          <w:rPr>
            <w:rStyle w:val="aa"/>
          </w:rPr>
          <w:t>7.3 LDP LSP</w:t>
        </w:r>
        <w:r w:rsidR="00C70E5F" w:rsidRPr="0061240D">
          <w:rPr>
            <w:rStyle w:val="aa"/>
            <w:rFonts w:hint="eastAsia"/>
          </w:rPr>
          <w:t>振荡</w:t>
        </w:r>
        <w:r w:rsidR="00C70E5F">
          <w:rPr>
            <w:webHidden/>
          </w:rPr>
          <w:tab/>
        </w:r>
        <w:r w:rsidR="00C70E5F">
          <w:rPr>
            <w:webHidden/>
          </w:rPr>
          <w:fldChar w:fldCharType="begin"/>
        </w:r>
        <w:r w:rsidR="00C70E5F">
          <w:rPr>
            <w:webHidden/>
          </w:rPr>
          <w:instrText xml:space="preserve"> PAGEREF _Toc61446055 \h </w:instrText>
        </w:r>
        <w:r w:rsidR="00C70E5F">
          <w:rPr>
            <w:webHidden/>
          </w:rPr>
        </w:r>
        <w:r w:rsidR="00C70E5F">
          <w:rPr>
            <w:webHidden/>
          </w:rPr>
          <w:fldChar w:fldCharType="separate"/>
        </w:r>
        <w:r w:rsidR="00C70E5F">
          <w:rPr>
            <w:webHidden/>
          </w:rPr>
          <w:t>44</w:t>
        </w:r>
        <w:r w:rsidR="00C70E5F">
          <w:rPr>
            <w:webHidden/>
          </w:rPr>
          <w:fldChar w:fldCharType="end"/>
        </w:r>
      </w:hyperlink>
    </w:p>
    <w:p w14:paraId="770B400A" w14:textId="77777777" w:rsidR="00C70E5F" w:rsidRDefault="00503694">
      <w:pPr>
        <w:pStyle w:val="20"/>
        <w:rPr>
          <w:rFonts w:asciiTheme="minorHAnsi" w:eastAsiaTheme="minorEastAsia" w:hAnsiTheme="minorHAnsi" w:cstheme="minorBidi"/>
          <w:kern w:val="2"/>
          <w:sz w:val="21"/>
          <w:szCs w:val="22"/>
        </w:rPr>
      </w:pPr>
      <w:hyperlink w:anchor="_Toc61446056" w:history="1">
        <w:r w:rsidR="00C70E5F" w:rsidRPr="0061240D">
          <w:rPr>
            <w:rStyle w:val="aa"/>
          </w:rPr>
          <w:t>7.4 LDP LSP down</w:t>
        </w:r>
        <w:r w:rsidR="00C70E5F">
          <w:rPr>
            <w:webHidden/>
          </w:rPr>
          <w:tab/>
        </w:r>
        <w:r w:rsidR="00C70E5F">
          <w:rPr>
            <w:webHidden/>
          </w:rPr>
          <w:fldChar w:fldCharType="begin"/>
        </w:r>
        <w:r w:rsidR="00C70E5F">
          <w:rPr>
            <w:webHidden/>
          </w:rPr>
          <w:instrText xml:space="preserve"> PAGEREF _Toc61446056 \h </w:instrText>
        </w:r>
        <w:r w:rsidR="00C70E5F">
          <w:rPr>
            <w:webHidden/>
          </w:rPr>
        </w:r>
        <w:r w:rsidR="00C70E5F">
          <w:rPr>
            <w:webHidden/>
          </w:rPr>
          <w:fldChar w:fldCharType="separate"/>
        </w:r>
        <w:r w:rsidR="00C70E5F">
          <w:rPr>
            <w:webHidden/>
          </w:rPr>
          <w:t>46</w:t>
        </w:r>
        <w:r w:rsidR="00C70E5F">
          <w:rPr>
            <w:webHidden/>
          </w:rPr>
          <w:fldChar w:fldCharType="end"/>
        </w:r>
      </w:hyperlink>
    </w:p>
    <w:p w14:paraId="05A4C53C" w14:textId="77777777" w:rsidR="00C70E5F" w:rsidRDefault="00503694">
      <w:pPr>
        <w:pStyle w:val="10"/>
        <w:rPr>
          <w:rFonts w:asciiTheme="minorHAnsi" w:eastAsiaTheme="minorEastAsia" w:hAnsiTheme="minorHAnsi" w:cstheme="minorBidi"/>
          <w:bCs w:val="0"/>
          <w:color w:val="auto"/>
          <w:kern w:val="2"/>
          <w:szCs w:val="22"/>
        </w:rPr>
      </w:pPr>
      <w:hyperlink w:anchor="_Toc61446057" w:history="1">
        <w:r w:rsidR="00C70E5F" w:rsidRPr="0061240D">
          <w:rPr>
            <w:rStyle w:val="aa"/>
            <w:rFonts w:ascii="Times New Roman" w:hAnsi="Times New Roman"/>
          </w:rPr>
          <w:t>8</w:t>
        </w:r>
        <w:r w:rsidR="00C70E5F" w:rsidRPr="0061240D">
          <w:rPr>
            <w:rStyle w:val="aa"/>
          </w:rPr>
          <w:t xml:space="preserve"> BFD</w:t>
        </w:r>
        <w:r w:rsidR="00C70E5F" w:rsidRPr="0061240D">
          <w:rPr>
            <w:rStyle w:val="aa"/>
            <w:rFonts w:hint="eastAsia"/>
          </w:rPr>
          <w:t>转发故障</w:t>
        </w:r>
        <w:r w:rsidR="00C70E5F">
          <w:rPr>
            <w:webHidden/>
          </w:rPr>
          <w:tab/>
        </w:r>
        <w:r w:rsidR="00C70E5F">
          <w:rPr>
            <w:webHidden/>
          </w:rPr>
          <w:fldChar w:fldCharType="begin"/>
        </w:r>
        <w:r w:rsidR="00C70E5F">
          <w:rPr>
            <w:webHidden/>
          </w:rPr>
          <w:instrText xml:space="preserve"> PAGEREF _Toc61446057 \h </w:instrText>
        </w:r>
        <w:r w:rsidR="00C70E5F">
          <w:rPr>
            <w:webHidden/>
          </w:rPr>
        </w:r>
        <w:r w:rsidR="00C70E5F">
          <w:rPr>
            <w:webHidden/>
          </w:rPr>
          <w:fldChar w:fldCharType="separate"/>
        </w:r>
        <w:r w:rsidR="00C70E5F">
          <w:rPr>
            <w:webHidden/>
          </w:rPr>
          <w:t>48</w:t>
        </w:r>
        <w:r w:rsidR="00C70E5F">
          <w:rPr>
            <w:webHidden/>
          </w:rPr>
          <w:fldChar w:fldCharType="end"/>
        </w:r>
      </w:hyperlink>
    </w:p>
    <w:p w14:paraId="1D2F3D2E" w14:textId="77777777" w:rsidR="00C70E5F" w:rsidRDefault="00503694">
      <w:pPr>
        <w:pStyle w:val="10"/>
        <w:rPr>
          <w:rFonts w:asciiTheme="minorHAnsi" w:eastAsiaTheme="minorEastAsia" w:hAnsiTheme="minorHAnsi" w:cstheme="minorBidi"/>
          <w:bCs w:val="0"/>
          <w:color w:val="auto"/>
          <w:kern w:val="2"/>
          <w:szCs w:val="22"/>
        </w:rPr>
      </w:pPr>
      <w:hyperlink w:anchor="_Toc61446058" w:history="1">
        <w:r w:rsidR="00C70E5F" w:rsidRPr="0061240D">
          <w:rPr>
            <w:rStyle w:val="aa"/>
            <w:rFonts w:ascii="Times New Roman" w:hAnsi="Times New Roman"/>
          </w:rPr>
          <w:t>9</w:t>
        </w:r>
        <w:r w:rsidR="00C70E5F" w:rsidRPr="0061240D">
          <w:rPr>
            <w:rStyle w:val="aa"/>
          </w:rPr>
          <w:t xml:space="preserve"> QoS</w:t>
        </w:r>
        <w:r w:rsidR="00C70E5F" w:rsidRPr="0061240D">
          <w:rPr>
            <w:rStyle w:val="aa"/>
            <w:rFonts w:hint="eastAsia"/>
          </w:rPr>
          <w:t>业务故障处理</w:t>
        </w:r>
        <w:r w:rsidR="00C70E5F">
          <w:rPr>
            <w:webHidden/>
          </w:rPr>
          <w:tab/>
        </w:r>
        <w:r w:rsidR="00C70E5F">
          <w:rPr>
            <w:webHidden/>
          </w:rPr>
          <w:fldChar w:fldCharType="begin"/>
        </w:r>
        <w:r w:rsidR="00C70E5F">
          <w:rPr>
            <w:webHidden/>
          </w:rPr>
          <w:instrText xml:space="preserve"> PAGEREF _Toc61446058 \h </w:instrText>
        </w:r>
        <w:r w:rsidR="00C70E5F">
          <w:rPr>
            <w:webHidden/>
          </w:rPr>
        </w:r>
        <w:r w:rsidR="00C70E5F">
          <w:rPr>
            <w:webHidden/>
          </w:rPr>
          <w:fldChar w:fldCharType="separate"/>
        </w:r>
        <w:r w:rsidR="00C70E5F">
          <w:rPr>
            <w:webHidden/>
          </w:rPr>
          <w:t>51</w:t>
        </w:r>
        <w:r w:rsidR="00C70E5F">
          <w:rPr>
            <w:webHidden/>
          </w:rPr>
          <w:fldChar w:fldCharType="end"/>
        </w:r>
      </w:hyperlink>
    </w:p>
    <w:p w14:paraId="384AD1E5" w14:textId="77777777" w:rsidR="00C70E5F" w:rsidRDefault="00503694">
      <w:pPr>
        <w:pStyle w:val="20"/>
        <w:rPr>
          <w:rFonts w:asciiTheme="minorHAnsi" w:eastAsiaTheme="minorEastAsia" w:hAnsiTheme="minorHAnsi" w:cstheme="minorBidi"/>
          <w:kern w:val="2"/>
          <w:sz w:val="21"/>
          <w:szCs w:val="22"/>
        </w:rPr>
      </w:pPr>
      <w:hyperlink w:anchor="_Toc61446059" w:history="1">
        <w:r w:rsidR="00C70E5F" w:rsidRPr="0061240D">
          <w:rPr>
            <w:rStyle w:val="aa"/>
          </w:rPr>
          <w:t>9.1</w:t>
        </w:r>
        <w:r w:rsidR="00C70E5F" w:rsidRPr="0061240D">
          <w:rPr>
            <w:rStyle w:val="aa"/>
            <w:rFonts w:hint="eastAsia"/>
          </w:rPr>
          <w:t xml:space="preserve"> </w:t>
        </w:r>
        <w:r w:rsidR="00C70E5F" w:rsidRPr="0061240D">
          <w:rPr>
            <w:rStyle w:val="aa"/>
            <w:rFonts w:hint="eastAsia"/>
          </w:rPr>
          <w:t>部分业务不通、丢包，或业务访问慢</w:t>
        </w:r>
        <w:r w:rsidR="00C70E5F">
          <w:rPr>
            <w:webHidden/>
          </w:rPr>
          <w:tab/>
        </w:r>
        <w:r w:rsidR="00C70E5F">
          <w:rPr>
            <w:webHidden/>
          </w:rPr>
          <w:fldChar w:fldCharType="begin"/>
        </w:r>
        <w:r w:rsidR="00C70E5F">
          <w:rPr>
            <w:webHidden/>
          </w:rPr>
          <w:instrText xml:space="preserve"> PAGEREF _Toc61446059 \h </w:instrText>
        </w:r>
        <w:r w:rsidR="00C70E5F">
          <w:rPr>
            <w:webHidden/>
          </w:rPr>
        </w:r>
        <w:r w:rsidR="00C70E5F">
          <w:rPr>
            <w:webHidden/>
          </w:rPr>
          <w:fldChar w:fldCharType="separate"/>
        </w:r>
        <w:r w:rsidR="00C70E5F">
          <w:rPr>
            <w:webHidden/>
          </w:rPr>
          <w:t>51</w:t>
        </w:r>
        <w:r w:rsidR="00C70E5F">
          <w:rPr>
            <w:webHidden/>
          </w:rPr>
          <w:fldChar w:fldCharType="end"/>
        </w:r>
      </w:hyperlink>
    </w:p>
    <w:p w14:paraId="29632345" w14:textId="77777777" w:rsidR="00C70E5F" w:rsidRDefault="00503694">
      <w:pPr>
        <w:pStyle w:val="20"/>
        <w:rPr>
          <w:rFonts w:asciiTheme="minorHAnsi" w:eastAsiaTheme="minorEastAsia" w:hAnsiTheme="minorHAnsi" w:cstheme="minorBidi"/>
          <w:kern w:val="2"/>
          <w:sz w:val="21"/>
          <w:szCs w:val="22"/>
        </w:rPr>
      </w:pPr>
      <w:hyperlink w:anchor="_Toc61446060" w:history="1">
        <w:r w:rsidR="00C70E5F" w:rsidRPr="0061240D">
          <w:rPr>
            <w:rStyle w:val="aa"/>
          </w:rPr>
          <w:t>9.2</w:t>
        </w:r>
        <w:r w:rsidR="00C70E5F" w:rsidRPr="0061240D">
          <w:rPr>
            <w:rStyle w:val="aa"/>
            <w:rFonts w:hint="eastAsia"/>
          </w:rPr>
          <w:t xml:space="preserve"> </w:t>
        </w:r>
        <w:r w:rsidR="00C70E5F" w:rsidRPr="0061240D">
          <w:rPr>
            <w:rStyle w:val="aa"/>
            <w:rFonts w:hint="eastAsia"/>
          </w:rPr>
          <w:t>端口配置</w:t>
        </w:r>
        <w:r w:rsidR="00C70E5F" w:rsidRPr="0061240D">
          <w:rPr>
            <w:rStyle w:val="aa"/>
          </w:rPr>
          <w:t>MQC</w:t>
        </w:r>
        <w:r w:rsidR="00C70E5F" w:rsidRPr="0061240D">
          <w:rPr>
            <w:rStyle w:val="aa"/>
            <w:rFonts w:hint="eastAsia"/>
          </w:rPr>
          <w:t>业务不生效</w:t>
        </w:r>
        <w:r w:rsidR="00C70E5F">
          <w:rPr>
            <w:webHidden/>
          </w:rPr>
          <w:tab/>
        </w:r>
        <w:r w:rsidR="00C70E5F">
          <w:rPr>
            <w:webHidden/>
          </w:rPr>
          <w:fldChar w:fldCharType="begin"/>
        </w:r>
        <w:r w:rsidR="00C70E5F">
          <w:rPr>
            <w:webHidden/>
          </w:rPr>
          <w:instrText xml:space="preserve"> PAGEREF _Toc61446060 \h </w:instrText>
        </w:r>
        <w:r w:rsidR="00C70E5F">
          <w:rPr>
            <w:webHidden/>
          </w:rPr>
        </w:r>
        <w:r w:rsidR="00C70E5F">
          <w:rPr>
            <w:webHidden/>
          </w:rPr>
          <w:fldChar w:fldCharType="separate"/>
        </w:r>
        <w:r w:rsidR="00C70E5F">
          <w:rPr>
            <w:webHidden/>
          </w:rPr>
          <w:t>52</w:t>
        </w:r>
        <w:r w:rsidR="00C70E5F">
          <w:rPr>
            <w:webHidden/>
          </w:rPr>
          <w:fldChar w:fldCharType="end"/>
        </w:r>
      </w:hyperlink>
    </w:p>
    <w:p w14:paraId="5B4CE92E" w14:textId="77777777" w:rsidR="00C70E5F" w:rsidRDefault="00503694">
      <w:pPr>
        <w:pStyle w:val="20"/>
        <w:rPr>
          <w:rFonts w:asciiTheme="minorHAnsi" w:eastAsiaTheme="minorEastAsia" w:hAnsiTheme="minorHAnsi" w:cstheme="minorBidi"/>
          <w:kern w:val="2"/>
          <w:sz w:val="21"/>
          <w:szCs w:val="22"/>
        </w:rPr>
      </w:pPr>
      <w:hyperlink w:anchor="_Toc61446062" w:history="1">
        <w:r w:rsidR="00C70E5F" w:rsidRPr="0061240D">
          <w:rPr>
            <w:rStyle w:val="aa"/>
          </w:rPr>
          <w:t>9.3 PBR</w:t>
        </w:r>
        <w:r w:rsidR="00C70E5F" w:rsidRPr="0061240D">
          <w:rPr>
            <w:rStyle w:val="aa"/>
            <w:rFonts w:hint="eastAsia"/>
          </w:rPr>
          <w:t>策略故障</w:t>
        </w:r>
        <w:r w:rsidR="00C70E5F">
          <w:rPr>
            <w:webHidden/>
          </w:rPr>
          <w:tab/>
        </w:r>
        <w:r w:rsidR="00C70E5F">
          <w:rPr>
            <w:webHidden/>
          </w:rPr>
          <w:fldChar w:fldCharType="begin"/>
        </w:r>
        <w:r w:rsidR="00C70E5F">
          <w:rPr>
            <w:webHidden/>
          </w:rPr>
          <w:instrText xml:space="preserve"> PAGEREF _Toc61446062 \h </w:instrText>
        </w:r>
        <w:r w:rsidR="00C70E5F">
          <w:rPr>
            <w:webHidden/>
          </w:rPr>
        </w:r>
        <w:r w:rsidR="00C70E5F">
          <w:rPr>
            <w:webHidden/>
          </w:rPr>
          <w:fldChar w:fldCharType="separate"/>
        </w:r>
        <w:r w:rsidR="00C70E5F">
          <w:rPr>
            <w:webHidden/>
          </w:rPr>
          <w:t>54</w:t>
        </w:r>
        <w:r w:rsidR="00C70E5F">
          <w:rPr>
            <w:webHidden/>
          </w:rPr>
          <w:fldChar w:fldCharType="end"/>
        </w:r>
      </w:hyperlink>
    </w:p>
    <w:p w14:paraId="309A5EC1" w14:textId="77777777" w:rsidR="00C70E5F" w:rsidRDefault="00503694">
      <w:pPr>
        <w:pStyle w:val="20"/>
        <w:rPr>
          <w:rFonts w:asciiTheme="minorHAnsi" w:eastAsiaTheme="minorEastAsia" w:hAnsiTheme="minorHAnsi" w:cstheme="minorBidi"/>
          <w:kern w:val="2"/>
          <w:sz w:val="21"/>
          <w:szCs w:val="22"/>
        </w:rPr>
      </w:pPr>
      <w:hyperlink w:anchor="_Toc61446063" w:history="1">
        <w:r w:rsidR="00C70E5F" w:rsidRPr="0061240D">
          <w:rPr>
            <w:rStyle w:val="aa"/>
          </w:rPr>
          <w:t>9.4</w:t>
        </w:r>
        <w:r w:rsidR="00C70E5F" w:rsidRPr="0061240D">
          <w:rPr>
            <w:rStyle w:val="aa"/>
            <w:rFonts w:hint="eastAsia"/>
          </w:rPr>
          <w:t xml:space="preserve"> </w:t>
        </w:r>
        <w:r w:rsidR="00C70E5F" w:rsidRPr="0061240D">
          <w:rPr>
            <w:rStyle w:val="aa"/>
            <w:rFonts w:hint="eastAsia"/>
          </w:rPr>
          <w:t>路由策略不生效故障</w:t>
        </w:r>
        <w:r w:rsidR="00C70E5F">
          <w:rPr>
            <w:webHidden/>
          </w:rPr>
          <w:tab/>
        </w:r>
        <w:r w:rsidR="00C70E5F">
          <w:rPr>
            <w:webHidden/>
          </w:rPr>
          <w:fldChar w:fldCharType="begin"/>
        </w:r>
        <w:r w:rsidR="00C70E5F">
          <w:rPr>
            <w:webHidden/>
          </w:rPr>
          <w:instrText xml:space="preserve"> PAGEREF _Toc61446063 \h </w:instrText>
        </w:r>
        <w:r w:rsidR="00C70E5F">
          <w:rPr>
            <w:webHidden/>
          </w:rPr>
        </w:r>
        <w:r w:rsidR="00C70E5F">
          <w:rPr>
            <w:webHidden/>
          </w:rPr>
          <w:fldChar w:fldCharType="separate"/>
        </w:r>
        <w:r w:rsidR="00C70E5F">
          <w:rPr>
            <w:webHidden/>
          </w:rPr>
          <w:t>56</w:t>
        </w:r>
        <w:r w:rsidR="00C70E5F">
          <w:rPr>
            <w:webHidden/>
          </w:rPr>
          <w:fldChar w:fldCharType="end"/>
        </w:r>
      </w:hyperlink>
    </w:p>
    <w:p w14:paraId="2D31F22C" w14:textId="77777777" w:rsidR="00C70E5F" w:rsidRDefault="00503694">
      <w:pPr>
        <w:pStyle w:val="20"/>
        <w:rPr>
          <w:rFonts w:asciiTheme="minorHAnsi" w:eastAsiaTheme="minorEastAsia" w:hAnsiTheme="minorHAnsi" w:cstheme="minorBidi"/>
          <w:kern w:val="2"/>
          <w:sz w:val="21"/>
          <w:szCs w:val="22"/>
        </w:rPr>
      </w:pPr>
      <w:hyperlink w:anchor="_Toc61446065" w:history="1">
        <w:r w:rsidR="00C70E5F" w:rsidRPr="0061240D">
          <w:rPr>
            <w:rStyle w:val="aa"/>
          </w:rPr>
          <w:t>9.5</w:t>
        </w:r>
        <w:r w:rsidR="00C70E5F" w:rsidRPr="0061240D">
          <w:rPr>
            <w:rStyle w:val="aa"/>
            <w:rFonts w:hint="eastAsia"/>
          </w:rPr>
          <w:t xml:space="preserve"> </w:t>
        </w:r>
        <w:r w:rsidR="00C70E5F" w:rsidRPr="0061240D">
          <w:rPr>
            <w:rStyle w:val="aa"/>
            <w:rFonts w:hint="eastAsia"/>
          </w:rPr>
          <w:t>队列限速不生效故障</w:t>
        </w:r>
        <w:r w:rsidR="00C70E5F">
          <w:rPr>
            <w:webHidden/>
          </w:rPr>
          <w:tab/>
        </w:r>
        <w:r w:rsidR="00C70E5F">
          <w:rPr>
            <w:webHidden/>
          </w:rPr>
          <w:fldChar w:fldCharType="begin"/>
        </w:r>
        <w:r w:rsidR="00C70E5F">
          <w:rPr>
            <w:webHidden/>
          </w:rPr>
          <w:instrText xml:space="preserve"> PAGEREF _Toc61446065 \h </w:instrText>
        </w:r>
        <w:r w:rsidR="00C70E5F">
          <w:rPr>
            <w:webHidden/>
          </w:rPr>
        </w:r>
        <w:r w:rsidR="00C70E5F">
          <w:rPr>
            <w:webHidden/>
          </w:rPr>
          <w:fldChar w:fldCharType="separate"/>
        </w:r>
        <w:r w:rsidR="00C70E5F">
          <w:rPr>
            <w:webHidden/>
          </w:rPr>
          <w:t>57</w:t>
        </w:r>
        <w:r w:rsidR="00C70E5F">
          <w:rPr>
            <w:webHidden/>
          </w:rPr>
          <w:fldChar w:fldCharType="end"/>
        </w:r>
      </w:hyperlink>
    </w:p>
    <w:p w14:paraId="70245693" w14:textId="77777777" w:rsidR="00C70E5F" w:rsidRDefault="00503694">
      <w:pPr>
        <w:pStyle w:val="10"/>
        <w:rPr>
          <w:rFonts w:asciiTheme="minorHAnsi" w:eastAsiaTheme="minorEastAsia" w:hAnsiTheme="minorHAnsi" w:cstheme="minorBidi"/>
          <w:bCs w:val="0"/>
          <w:color w:val="auto"/>
          <w:kern w:val="2"/>
          <w:szCs w:val="22"/>
        </w:rPr>
      </w:pPr>
      <w:hyperlink w:anchor="_Toc61446066" w:history="1">
        <w:r w:rsidR="00C70E5F" w:rsidRPr="0061240D">
          <w:rPr>
            <w:rStyle w:val="aa"/>
            <w:rFonts w:ascii="Times New Roman" w:hAnsi="Times New Roman"/>
          </w:rPr>
          <w:t>10</w:t>
        </w:r>
        <w:r w:rsidR="00C70E5F" w:rsidRPr="0061240D">
          <w:rPr>
            <w:rStyle w:val="aa"/>
          </w:rPr>
          <w:t xml:space="preserve"> OSPF</w:t>
        </w:r>
        <w:r w:rsidR="00C70E5F" w:rsidRPr="0061240D">
          <w:rPr>
            <w:rStyle w:val="aa"/>
            <w:rFonts w:hint="eastAsia"/>
          </w:rPr>
          <w:t>协议故障处理</w:t>
        </w:r>
        <w:r w:rsidR="00C70E5F">
          <w:rPr>
            <w:webHidden/>
          </w:rPr>
          <w:tab/>
        </w:r>
        <w:r w:rsidR="00C70E5F">
          <w:rPr>
            <w:webHidden/>
          </w:rPr>
          <w:fldChar w:fldCharType="begin"/>
        </w:r>
        <w:r w:rsidR="00C70E5F">
          <w:rPr>
            <w:webHidden/>
          </w:rPr>
          <w:instrText xml:space="preserve"> PAGEREF _Toc61446066 \h </w:instrText>
        </w:r>
        <w:r w:rsidR="00C70E5F">
          <w:rPr>
            <w:webHidden/>
          </w:rPr>
        </w:r>
        <w:r w:rsidR="00C70E5F">
          <w:rPr>
            <w:webHidden/>
          </w:rPr>
          <w:fldChar w:fldCharType="separate"/>
        </w:r>
        <w:r w:rsidR="00C70E5F">
          <w:rPr>
            <w:webHidden/>
          </w:rPr>
          <w:t>58</w:t>
        </w:r>
        <w:r w:rsidR="00C70E5F">
          <w:rPr>
            <w:webHidden/>
          </w:rPr>
          <w:fldChar w:fldCharType="end"/>
        </w:r>
      </w:hyperlink>
    </w:p>
    <w:p w14:paraId="3D1A4861" w14:textId="77777777" w:rsidR="00C70E5F" w:rsidRDefault="00503694">
      <w:pPr>
        <w:pStyle w:val="20"/>
        <w:rPr>
          <w:rFonts w:asciiTheme="minorHAnsi" w:eastAsiaTheme="minorEastAsia" w:hAnsiTheme="minorHAnsi" w:cstheme="minorBidi"/>
          <w:kern w:val="2"/>
          <w:sz w:val="21"/>
          <w:szCs w:val="22"/>
        </w:rPr>
      </w:pPr>
      <w:hyperlink w:anchor="_Toc61446067" w:history="1">
        <w:r w:rsidR="00C70E5F" w:rsidRPr="0061240D">
          <w:rPr>
            <w:rStyle w:val="aa"/>
          </w:rPr>
          <w:t>10.1 OSPF</w:t>
        </w:r>
        <w:r w:rsidR="00C70E5F" w:rsidRPr="0061240D">
          <w:rPr>
            <w:rStyle w:val="aa"/>
            <w:rFonts w:hint="eastAsia"/>
          </w:rPr>
          <w:t>邻居建立故障</w:t>
        </w:r>
        <w:r w:rsidR="00C70E5F">
          <w:rPr>
            <w:webHidden/>
          </w:rPr>
          <w:tab/>
        </w:r>
        <w:r w:rsidR="00C70E5F">
          <w:rPr>
            <w:webHidden/>
          </w:rPr>
          <w:fldChar w:fldCharType="begin"/>
        </w:r>
        <w:r w:rsidR="00C70E5F">
          <w:rPr>
            <w:webHidden/>
          </w:rPr>
          <w:instrText xml:space="preserve"> PAGEREF _Toc61446067 \h </w:instrText>
        </w:r>
        <w:r w:rsidR="00C70E5F">
          <w:rPr>
            <w:webHidden/>
          </w:rPr>
        </w:r>
        <w:r w:rsidR="00C70E5F">
          <w:rPr>
            <w:webHidden/>
          </w:rPr>
          <w:fldChar w:fldCharType="separate"/>
        </w:r>
        <w:r w:rsidR="00C70E5F">
          <w:rPr>
            <w:webHidden/>
          </w:rPr>
          <w:t>58</w:t>
        </w:r>
        <w:r w:rsidR="00C70E5F">
          <w:rPr>
            <w:webHidden/>
          </w:rPr>
          <w:fldChar w:fldCharType="end"/>
        </w:r>
      </w:hyperlink>
    </w:p>
    <w:p w14:paraId="34577832" w14:textId="77777777" w:rsidR="00C70E5F" w:rsidRDefault="00503694">
      <w:pPr>
        <w:pStyle w:val="20"/>
        <w:rPr>
          <w:rFonts w:asciiTheme="minorHAnsi" w:eastAsiaTheme="minorEastAsia" w:hAnsiTheme="minorHAnsi" w:cstheme="minorBidi"/>
          <w:kern w:val="2"/>
          <w:sz w:val="21"/>
          <w:szCs w:val="22"/>
        </w:rPr>
      </w:pPr>
      <w:hyperlink w:anchor="_Toc61446068" w:history="1">
        <w:r w:rsidR="00C70E5F" w:rsidRPr="0061240D">
          <w:rPr>
            <w:rStyle w:val="aa"/>
          </w:rPr>
          <w:t>10.2 OSPF</w:t>
        </w:r>
        <w:r w:rsidR="00C70E5F" w:rsidRPr="0061240D">
          <w:rPr>
            <w:rStyle w:val="aa"/>
            <w:rFonts w:hint="eastAsia"/>
          </w:rPr>
          <w:t>路由故障</w:t>
        </w:r>
        <w:r w:rsidR="00C70E5F">
          <w:rPr>
            <w:webHidden/>
          </w:rPr>
          <w:tab/>
        </w:r>
        <w:r w:rsidR="00C70E5F">
          <w:rPr>
            <w:webHidden/>
          </w:rPr>
          <w:fldChar w:fldCharType="begin"/>
        </w:r>
        <w:r w:rsidR="00C70E5F">
          <w:rPr>
            <w:webHidden/>
          </w:rPr>
          <w:instrText xml:space="preserve"> PAGEREF _Toc61446068 \h </w:instrText>
        </w:r>
        <w:r w:rsidR="00C70E5F">
          <w:rPr>
            <w:webHidden/>
          </w:rPr>
        </w:r>
        <w:r w:rsidR="00C70E5F">
          <w:rPr>
            <w:webHidden/>
          </w:rPr>
          <w:fldChar w:fldCharType="separate"/>
        </w:r>
        <w:r w:rsidR="00C70E5F">
          <w:rPr>
            <w:webHidden/>
          </w:rPr>
          <w:t>61</w:t>
        </w:r>
        <w:r w:rsidR="00C70E5F">
          <w:rPr>
            <w:webHidden/>
          </w:rPr>
          <w:fldChar w:fldCharType="end"/>
        </w:r>
      </w:hyperlink>
    </w:p>
    <w:p w14:paraId="1AAAF088" w14:textId="77777777" w:rsidR="00C70E5F" w:rsidRDefault="00503694">
      <w:pPr>
        <w:pStyle w:val="10"/>
        <w:rPr>
          <w:rFonts w:asciiTheme="minorHAnsi" w:eastAsiaTheme="minorEastAsia" w:hAnsiTheme="minorHAnsi" w:cstheme="minorBidi"/>
          <w:bCs w:val="0"/>
          <w:color w:val="auto"/>
          <w:kern w:val="2"/>
          <w:szCs w:val="22"/>
        </w:rPr>
      </w:pPr>
      <w:hyperlink w:anchor="_Toc61446069" w:history="1">
        <w:r w:rsidR="00C70E5F" w:rsidRPr="0061240D">
          <w:rPr>
            <w:rStyle w:val="aa"/>
            <w:rFonts w:ascii="Times New Roman" w:hAnsi="Times New Roman"/>
          </w:rPr>
          <w:t>11</w:t>
        </w:r>
        <w:r w:rsidR="00C70E5F" w:rsidRPr="0061240D">
          <w:rPr>
            <w:rStyle w:val="aa"/>
          </w:rPr>
          <w:t xml:space="preserve"> ISIS</w:t>
        </w:r>
        <w:r w:rsidR="00C70E5F" w:rsidRPr="0061240D">
          <w:rPr>
            <w:rStyle w:val="aa"/>
            <w:rFonts w:hint="eastAsia"/>
          </w:rPr>
          <w:t>协议故障处理</w:t>
        </w:r>
        <w:r w:rsidR="00C70E5F">
          <w:rPr>
            <w:webHidden/>
          </w:rPr>
          <w:tab/>
        </w:r>
        <w:r w:rsidR="00C70E5F">
          <w:rPr>
            <w:webHidden/>
          </w:rPr>
          <w:fldChar w:fldCharType="begin"/>
        </w:r>
        <w:r w:rsidR="00C70E5F">
          <w:rPr>
            <w:webHidden/>
          </w:rPr>
          <w:instrText xml:space="preserve"> PAGEREF _Toc61446069 \h </w:instrText>
        </w:r>
        <w:r w:rsidR="00C70E5F">
          <w:rPr>
            <w:webHidden/>
          </w:rPr>
        </w:r>
        <w:r w:rsidR="00C70E5F">
          <w:rPr>
            <w:webHidden/>
          </w:rPr>
          <w:fldChar w:fldCharType="separate"/>
        </w:r>
        <w:r w:rsidR="00C70E5F">
          <w:rPr>
            <w:webHidden/>
          </w:rPr>
          <w:t>63</w:t>
        </w:r>
        <w:r w:rsidR="00C70E5F">
          <w:rPr>
            <w:webHidden/>
          </w:rPr>
          <w:fldChar w:fldCharType="end"/>
        </w:r>
      </w:hyperlink>
    </w:p>
    <w:p w14:paraId="2ADA4722" w14:textId="77777777" w:rsidR="00C70E5F" w:rsidRDefault="00503694">
      <w:pPr>
        <w:pStyle w:val="20"/>
        <w:rPr>
          <w:rFonts w:asciiTheme="minorHAnsi" w:eastAsiaTheme="minorEastAsia" w:hAnsiTheme="minorHAnsi" w:cstheme="minorBidi"/>
          <w:kern w:val="2"/>
          <w:sz w:val="21"/>
          <w:szCs w:val="22"/>
        </w:rPr>
      </w:pPr>
      <w:hyperlink w:anchor="_Toc61446070" w:history="1">
        <w:r w:rsidR="00C70E5F" w:rsidRPr="0061240D">
          <w:rPr>
            <w:rStyle w:val="aa"/>
          </w:rPr>
          <w:t>11.1 ISIS</w:t>
        </w:r>
        <w:r w:rsidR="00C70E5F" w:rsidRPr="0061240D">
          <w:rPr>
            <w:rStyle w:val="aa"/>
            <w:rFonts w:hint="eastAsia"/>
          </w:rPr>
          <w:t>邻居建立故障</w:t>
        </w:r>
        <w:r w:rsidR="00C70E5F">
          <w:rPr>
            <w:webHidden/>
          </w:rPr>
          <w:tab/>
        </w:r>
        <w:r w:rsidR="00C70E5F">
          <w:rPr>
            <w:webHidden/>
          </w:rPr>
          <w:fldChar w:fldCharType="begin"/>
        </w:r>
        <w:r w:rsidR="00C70E5F">
          <w:rPr>
            <w:webHidden/>
          </w:rPr>
          <w:instrText xml:space="preserve"> PAGEREF _Toc61446070 \h </w:instrText>
        </w:r>
        <w:r w:rsidR="00C70E5F">
          <w:rPr>
            <w:webHidden/>
          </w:rPr>
        </w:r>
        <w:r w:rsidR="00C70E5F">
          <w:rPr>
            <w:webHidden/>
          </w:rPr>
          <w:fldChar w:fldCharType="separate"/>
        </w:r>
        <w:r w:rsidR="00C70E5F">
          <w:rPr>
            <w:webHidden/>
          </w:rPr>
          <w:t>63</w:t>
        </w:r>
        <w:r w:rsidR="00C70E5F">
          <w:rPr>
            <w:webHidden/>
          </w:rPr>
          <w:fldChar w:fldCharType="end"/>
        </w:r>
      </w:hyperlink>
    </w:p>
    <w:p w14:paraId="12E79FE6" w14:textId="77777777" w:rsidR="00C70E5F" w:rsidRDefault="00503694">
      <w:pPr>
        <w:pStyle w:val="20"/>
        <w:rPr>
          <w:rFonts w:asciiTheme="minorHAnsi" w:eastAsiaTheme="minorEastAsia" w:hAnsiTheme="minorHAnsi" w:cstheme="minorBidi"/>
          <w:kern w:val="2"/>
          <w:sz w:val="21"/>
          <w:szCs w:val="22"/>
        </w:rPr>
      </w:pPr>
      <w:hyperlink w:anchor="_Toc61446071" w:history="1">
        <w:r w:rsidR="00C70E5F" w:rsidRPr="0061240D">
          <w:rPr>
            <w:rStyle w:val="aa"/>
          </w:rPr>
          <w:t>11.2 ISIS</w:t>
        </w:r>
        <w:r w:rsidR="00C70E5F" w:rsidRPr="0061240D">
          <w:rPr>
            <w:rStyle w:val="aa"/>
            <w:rFonts w:hint="eastAsia"/>
          </w:rPr>
          <w:t>路由故障</w:t>
        </w:r>
        <w:r w:rsidR="00C70E5F">
          <w:rPr>
            <w:webHidden/>
          </w:rPr>
          <w:tab/>
        </w:r>
        <w:r w:rsidR="00C70E5F">
          <w:rPr>
            <w:webHidden/>
          </w:rPr>
          <w:fldChar w:fldCharType="begin"/>
        </w:r>
        <w:r w:rsidR="00C70E5F">
          <w:rPr>
            <w:webHidden/>
          </w:rPr>
          <w:instrText xml:space="preserve"> PAGEREF _Toc61446071 \h </w:instrText>
        </w:r>
        <w:r w:rsidR="00C70E5F">
          <w:rPr>
            <w:webHidden/>
          </w:rPr>
        </w:r>
        <w:r w:rsidR="00C70E5F">
          <w:rPr>
            <w:webHidden/>
          </w:rPr>
          <w:fldChar w:fldCharType="separate"/>
        </w:r>
        <w:r w:rsidR="00C70E5F">
          <w:rPr>
            <w:webHidden/>
          </w:rPr>
          <w:t>65</w:t>
        </w:r>
        <w:r w:rsidR="00C70E5F">
          <w:rPr>
            <w:webHidden/>
          </w:rPr>
          <w:fldChar w:fldCharType="end"/>
        </w:r>
      </w:hyperlink>
    </w:p>
    <w:p w14:paraId="5AEDE50A" w14:textId="77777777" w:rsidR="00C70E5F" w:rsidRDefault="00503694">
      <w:pPr>
        <w:pStyle w:val="10"/>
        <w:rPr>
          <w:rFonts w:asciiTheme="minorHAnsi" w:eastAsiaTheme="minorEastAsia" w:hAnsiTheme="minorHAnsi" w:cstheme="minorBidi"/>
          <w:bCs w:val="0"/>
          <w:color w:val="auto"/>
          <w:kern w:val="2"/>
          <w:szCs w:val="22"/>
        </w:rPr>
      </w:pPr>
      <w:hyperlink w:anchor="_Toc61446072" w:history="1">
        <w:r w:rsidR="00C70E5F" w:rsidRPr="0061240D">
          <w:rPr>
            <w:rStyle w:val="aa"/>
            <w:rFonts w:ascii="Times New Roman" w:hAnsi="Times New Roman"/>
          </w:rPr>
          <w:t>12</w:t>
        </w:r>
        <w:r w:rsidR="00C70E5F" w:rsidRPr="0061240D">
          <w:rPr>
            <w:rStyle w:val="aa"/>
          </w:rPr>
          <w:t xml:space="preserve"> BGP</w:t>
        </w:r>
        <w:r w:rsidR="00C70E5F" w:rsidRPr="0061240D">
          <w:rPr>
            <w:rStyle w:val="aa"/>
            <w:rFonts w:hint="eastAsia"/>
          </w:rPr>
          <w:t>协议故障处理</w:t>
        </w:r>
        <w:r w:rsidR="00C70E5F">
          <w:rPr>
            <w:webHidden/>
          </w:rPr>
          <w:tab/>
        </w:r>
        <w:r w:rsidR="00C70E5F">
          <w:rPr>
            <w:webHidden/>
          </w:rPr>
          <w:fldChar w:fldCharType="begin"/>
        </w:r>
        <w:r w:rsidR="00C70E5F">
          <w:rPr>
            <w:webHidden/>
          </w:rPr>
          <w:instrText xml:space="preserve"> PAGEREF _Toc61446072 \h </w:instrText>
        </w:r>
        <w:r w:rsidR="00C70E5F">
          <w:rPr>
            <w:webHidden/>
          </w:rPr>
        </w:r>
        <w:r w:rsidR="00C70E5F">
          <w:rPr>
            <w:webHidden/>
          </w:rPr>
          <w:fldChar w:fldCharType="separate"/>
        </w:r>
        <w:r w:rsidR="00C70E5F">
          <w:rPr>
            <w:webHidden/>
          </w:rPr>
          <w:t>67</w:t>
        </w:r>
        <w:r w:rsidR="00C70E5F">
          <w:rPr>
            <w:webHidden/>
          </w:rPr>
          <w:fldChar w:fldCharType="end"/>
        </w:r>
      </w:hyperlink>
    </w:p>
    <w:p w14:paraId="73788A18" w14:textId="77777777" w:rsidR="00C70E5F" w:rsidRDefault="00503694">
      <w:pPr>
        <w:pStyle w:val="20"/>
        <w:rPr>
          <w:rFonts w:asciiTheme="minorHAnsi" w:eastAsiaTheme="minorEastAsia" w:hAnsiTheme="minorHAnsi" w:cstheme="minorBidi"/>
          <w:kern w:val="2"/>
          <w:sz w:val="21"/>
          <w:szCs w:val="22"/>
        </w:rPr>
      </w:pPr>
      <w:hyperlink w:anchor="_Toc61446073" w:history="1">
        <w:r w:rsidR="00C70E5F" w:rsidRPr="0061240D">
          <w:rPr>
            <w:rStyle w:val="aa"/>
          </w:rPr>
          <w:t>12.1 BGP</w:t>
        </w:r>
        <w:r w:rsidR="00C70E5F" w:rsidRPr="0061240D">
          <w:rPr>
            <w:rStyle w:val="aa"/>
            <w:rFonts w:hint="eastAsia"/>
          </w:rPr>
          <w:t>邻居建立故障</w:t>
        </w:r>
        <w:r w:rsidR="00C70E5F">
          <w:rPr>
            <w:webHidden/>
          </w:rPr>
          <w:tab/>
        </w:r>
        <w:r w:rsidR="00C70E5F">
          <w:rPr>
            <w:webHidden/>
          </w:rPr>
          <w:fldChar w:fldCharType="begin"/>
        </w:r>
        <w:r w:rsidR="00C70E5F">
          <w:rPr>
            <w:webHidden/>
          </w:rPr>
          <w:instrText xml:space="preserve"> PAGEREF _Toc61446073 \h </w:instrText>
        </w:r>
        <w:r w:rsidR="00C70E5F">
          <w:rPr>
            <w:webHidden/>
          </w:rPr>
        </w:r>
        <w:r w:rsidR="00C70E5F">
          <w:rPr>
            <w:webHidden/>
          </w:rPr>
          <w:fldChar w:fldCharType="separate"/>
        </w:r>
        <w:r w:rsidR="00C70E5F">
          <w:rPr>
            <w:webHidden/>
          </w:rPr>
          <w:t>67</w:t>
        </w:r>
        <w:r w:rsidR="00C70E5F">
          <w:rPr>
            <w:webHidden/>
          </w:rPr>
          <w:fldChar w:fldCharType="end"/>
        </w:r>
      </w:hyperlink>
    </w:p>
    <w:p w14:paraId="7256B646" w14:textId="77777777" w:rsidR="00C70E5F" w:rsidRDefault="00503694">
      <w:pPr>
        <w:pStyle w:val="20"/>
        <w:rPr>
          <w:rFonts w:asciiTheme="minorHAnsi" w:eastAsiaTheme="minorEastAsia" w:hAnsiTheme="minorHAnsi" w:cstheme="minorBidi"/>
          <w:kern w:val="2"/>
          <w:sz w:val="21"/>
          <w:szCs w:val="22"/>
        </w:rPr>
      </w:pPr>
      <w:hyperlink w:anchor="_Toc61446074" w:history="1">
        <w:r w:rsidR="00C70E5F" w:rsidRPr="0061240D">
          <w:rPr>
            <w:rStyle w:val="aa"/>
          </w:rPr>
          <w:t>12.2 BGP</w:t>
        </w:r>
        <w:r w:rsidR="00C70E5F" w:rsidRPr="0061240D">
          <w:rPr>
            <w:rStyle w:val="aa"/>
            <w:rFonts w:hint="eastAsia"/>
          </w:rPr>
          <w:t>公网路由故障</w:t>
        </w:r>
        <w:r w:rsidR="00C70E5F">
          <w:rPr>
            <w:webHidden/>
          </w:rPr>
          <w:tab/>
        </w:r>
        <w:r w:rsidR="00C70E5F">
          <w:rPr>
            <w:webHidden/>
          </w:rPr>
          <w:fldChar w:fldCharType="begin"/>
        </w:r>
        <w:r w:rsidR="00C70E5F">
          <w:rPr>
            <w:webHidden/>
          </w:rPr>
          <w:instrText xml:space="preserve"> PAGEREF _Toc61446074 \h </w:instrText>
        </w:r>
        <w:r w:rsidR="00C70E5F">
          <w:rPr>
            <w:webHidden/>
          </w:rPr>
        </w:r>
        <w:r w:rsidR="00C70E5F">
          <w:rPr>
            <w:webHidden/>
          </w:rPr>
          <w:fldChar w:fldCharType="separate"/>
        </w:r>
        <w:r w:rsidR="00C70E5F">
          <w:rPr>
            <w:webHidden/>
          </w:rPr>
          <w:t>69</w:t>
        </w:r>
        <w:r w:rsidR="00C70E5F">
          <w:rPr>
            <w:webHidden/>
          </w:rPr>
          <w:fldChar w:fldCharType="end"/>
        </w:r>
      </w:hyperlink>
    </w:p>
    <w:p w14:paraId="039B8981" w14:textId="77777777" w:rsidR="00C70E5F" w:rsidRDefault="00503694">
      <w:pPr>
        <w:pStyle w:val="20"/>
        <w:rPr>
          <w:rFonts w:asciiTheme="minorHAnsi" w:eastAsiaTheme="minorEastAsia" w:hAnsiTheme="minorHAnsi" w:cstheme="minorBidi"/>
          <w:kern w:val="2"/>
          <w:sz w:val="21"/>
          <w:szCs w:val="22"/>
        </w:rPr>
      </w:pPr>
      <w:hyperlink w:anchor="_Toc61446075" w:history="1">
        <w:r w:rsidR="00C70E5F" w:rsidRPr="0061240D">
          <w:rPr>
            <w:rStyle w:val="aa"/>
          </w:rPr>
          <w:t>12.3 BGP</w:t>
        </w:r>
        <w:r w:rsidR="00C70E5F" w:rsidRPr="0061240D">
          <w:rPr>
            <w:rStyle w:val="aa"/>
            <w:rFonts w:hint="eastAsia"/>
          </w:rPr>
          <w:t>私网路由故障</w:t>
        </w:r>
        <w:r w:rsidR="00C70E5F">
          <w:rPr>
            <w:webHidden/>
          </w:rPr>
          <w:tab/>
        </w:r>
        <w:r w:rsidR="00C70E5F">
          <w:rPr>
            <w:webHidden/>
          </w:rPr>
          <w:fldChar w:fldCharType="begin"/>
        </w:r>
        <w:r w:rsidR="00C70E5F">
          <w:rPr>
            <w:webHidden/>
          </w:rPr>
          <w:instrText xml:space="preserve"> PAGEREF _Toc61446075 \h </w:instrText>
        </w:r>
        <w:r w:rsidR="00C70E5F">
          <w:rPr>
            <w:webHidden/>
          </w:rPr>
        </w:r>
        <w:r w:rsidR="00C70E5F">
          <w:rPr>
            <w:webHidden/>
          </w:rPr>
          <w:fldChar w:fldCharType="separate"/>
        </w:r>
        <w:r w:rsidR="00C70E5F">
          <w:rPr>
            <w:webHidden/>
          </w:rPr>
          <w:t>71</w:t>
        </w:r>
        <w:r w:rsidR="00C70E5F">
          <w:rPr>
            <w:webHidden/>
          </w:rPr>
          <w:fldChar w:fldCharType="end"/>
        </w:r>
      </w:hyperlink>
    </w:p>
    <w:p w14:paraId="670DEFFD" w14:textId="77777777" w:rsidR="009C05ED" w:rsidRDefault="002343F2" w:rsidP="00F30A83">
      <w:pPr>
        <w:tabs>
          <w:tab w:val="right" w:leader="dot" w:pos="9629"/>
        </w:tabs>
      </w:pPr>
      <w:r>
        <w:rPr>
          <w:rFonts w:eastAsia="黑体"/>
          <w:bCs/>
          <w:noProof/>
          <w:color w:val="800000"/>
          <w:kern w:val="0"/>
        </w:rPr>
        <w:fldChar w:fldCharType="end"/>
      </w:r>
    </w:p>
    <w:p w14:paraId="1CBC97F3" w14:textId="77777777" w:rsidR="009C05ED" w:rsidRPr="00E74FE8" w:rsidRDefault="009C05ED" w:rsidP="00C57CF6">
      <w:pPr>
        <w:sectPr w:rsidR="009C05ED" w:rsidRPr="00E74FE8" w:rsidSect="00BB3997">
          <w:footerReference w:type="default" r:id="rId8"/>
          <w:pgSz w:w="11907" w:h="16160" w:code="125"/>
          <w:pgMar w:top="1247" w:right="1134" w:bottom="1247" w:left="1134" w:header="851" w:footer="851" w:gutter="0"/>
          <w:pgNumType w:fmt="lowerRoman" w:start="1"/>
          <w:cols w:space="425"/>
          <w:docGrid w:type="lines" w:linePitch="312"/>
        </w:sectPr>
      </w:pPr>
    </w:p>
    <w:p w14:paraId="0A1E135B" w14:textId="77777777" w:rsidR="00AD7578" w:rsidRDefault="00AD7578" w:rsidP="00AD7578">
      <w:pPr>
        <w:pStyle w:val="1"/>
      </w:pPr>
      <w:bookmarkStart w:id="2" w:name="_Toc61445693"/>
      <w:bookmarkStart w:id="3" w:name="_Toc395197714"/>
      <w:bookmarkStart w:id="4" w:name="_Toc398801608"/>
      <w:bookmarkStart w:id="5" w:name="_Ref19504867"/>
      <w:bookmarkStart w:id="6" w:name="_Ref19504870"/>
      <w:bookmarkStart w:id="7" w:name="_Ref122858571"/>
      <w:bookmarkStart w:id="8" w:name="_Ref122858590"/>
      <w:bookmarkStart w:id="9" w:name="_Ref122858599"/>
      <w:bookmarkStart w:id="10" w:name="_Toc186021416"/>
      <w:bookmarkStart w:id="11" w:name="_Toc206581078"/>
      <w:bookmarkStart w:id="12" w:name="_Toc207513215"/>
      <w:bookmarkStart w:id="13" w:name="_Toc357078951"/>
      <w:r>
        <w:rPr>
          <w:rFonts w:hint="eastAsia"/>
        </w:rPr>
        <w:lastRenderedPageBreak/>
        <w:t>简介</w:t>
      </w:r>
      <w:bookmarkEnd w:id="2"/>
    </w:p>
    <w:p w14:paraId="3ED947E0" w14:textId="77777777" w:rsidR="00AD7578" w:rsidRDefault="00AD7578" w:rsidP="00AD7578">
      <w:r>
        <w:rPr>
          <w:rFonts w:hint="eastAsia"/>
        </w:rPr>
        <w:t>本文档</w:t>
      </w:r>
      <w:r w:rsidRPr="008B5883">
        <w:rPr>
          <w:rFonts w:hint="eastAsia"/>
        </w:rPr>
        <w:t>介绍</w:t>
      </w:r>
      <w:r w:rsidR="00B14F72" w:rsidRPr="00B14F72">
        <w:t>CR19000-20</w:t>
      </w:r>
      <w:r w:rsidRPr="00F96C00">
        <w:rPr>
          <w:rFonts w:hint="eastAsia"/>
        </w:rPr>
        <w:t>产品</w:t>
      </w:r>
      <w:r>
        <w:rPr>
          <w:rFonts w:hint="eastAsia"/>
        </w:rPr>
        <w:t>软、硬件常见故障的诊断及处理措施。</w:t>
      </w:r>
    </w:p>
    <w:p w14:paraId="30A73098" w14:textId="77777777" w:rsidR="008C2F05" w:rsidRDefault="008C2F05" w:rsidP="00C70413">
      <w:pPr>
        <w:pStyle w:val="2"/>
      </w:pPr>
      <w:bookmarkStart w:id="14" w:name="_Toc61445694"/>
      <w:r>
        <w:rPr>
          <w:rFonts w:hint="eastAsia"/>
        </w:rPr>
        <w:t>故障</w:t>
      </w:r>
      <w:r w:rsidRPr="00C70413">
        <w:rPr>
          <w:rFonts w:hint="eastAsia"/>
        </w:rPr>
        <w:t>处理</w:t>
      </w:r>
      <w:r>
        <w:rPr>
          <w:rFonts w:hint="eastAsia"/>
        </w:rPr>
        <w:t>注意事项</w:t>
      </w:r>
      <w:bookmarkEnd w:id="3"/>
      <w:bookmarkEnd w:id="4"/>
      <w:bookmarkEnd w:id="14"/>
    </w:p>
    <w:p w14:paraId="1900175B" w14:textId="77777777" w:rsidR="00AD7578" w:rsidRDefault="00AD7578" w:rsidP="00AD7578">
      <w:pPr>
        <w:pStyle w:val="NotesHeading"/>
        <w:rPr>
          <w:rFonts w:cs="Times New Roman"/>
        </w:rPr>
      </w:pPr>
      <w:r>
        <w:rPr>
          <w:noProof/>
          <w:lang w:eastAsia="zh-CN"/>
        </w:rPr>
        <w:drawing>
          <wp:inline distT="0" distB="0" distL="0" distR="0" wp14:anchorId="7643B3B3" wp14:editId="1E51D86F">
            <wp:extent cx="628650" cy="257175"/>
            <wp:effectExtent l="19050" t="0" r="0" b="0"/>
            <wp:docPr id="11" name="图片 3"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注意"/>
                    <pic:cNvPicPr>
                      <a:picLocks noChangeAspect="1" noChangeArrowheads="1"/>
                    </pic:cNvPicPr>
                  </pic:nvPicPr>
                  <pic:blipFill>
                    <a:blip r:embed="rId9" cstate="print"/>
                    <a:srcRect/>
                    <a:stretch>
                      <a:fillRect/>
                    </a:stretch>
                  </pic:blipFill>
                  <pic:spPr bwMode="auto">
                    <a:xfrm>
                      <a:off x="0" y="0"/>
                      <a:ext cx="628650" cy="257175"/>
                    </a:xfrm>
                    <a:prstGeom prst="rect">
                      <a:avLst/>
                    </a:prstGeom>
                    <a:noFill/>
                    <a:ln w="9525">
                      <a:noFill/>
                      <a:miter lim="800000"/>
                      <a:headEnd/>
                      <a:tailEnd/>
                    </a:ln>
                  </pic:spPr>
                </pic:pic>
              </a:graphicData>
            </a:graphic>
          </wp:inline>
        </w:drawing>
      </w:r>
    </w:p>
    <w:p w14:paraId="338CB342" w14:textId="77777777" w:rsidR="00AD7578" w:rsidRPr="00AD3E37" w:rsidRDefault="00AD7578" w:rsidP="00AD7578">
      <w:pPr>
        <w:pStyle w:val="NotesText"/>
        <w:rPr>
          <w:color w:val="0000FF"/>
          <w:lang w:eastAsia="zh-CN"/>
        </w:rPr>
      </w:pPr>
      <w:r>
        <w:rPr>
          <w:rFonts w:hint="eastAsia"/>
          <w:lang w:eastAsia="zh-CN"/>
        </w:rPr>
        <w:t>设备正常运行时，</w:t>
      </w:r>
      <w:r w:rsidRPr="00C21441">
        <w:rPr>
          <w:rFonts w:hint="eastAsia"/>
          <w:lang w:eastAsia="zh-CN"/>
        </w:rPr>
        <w:t>建议</w:t>
      </w:r>
      <w:r>
        <w:rPr>
          <w:rFonts w:hint="eastAsia"/>
          <w:lang w:eastAsia="zh-CN"/>
        </w:rPr>
        <w:t>您在完成重要功能的配置后，及时保存</w:t>
      </w:r>
      <w:r w:rsidR="00354232">
        <w:rPr>
          <w:rFonts w:hint="eastAsia"/>
          <w:lang w:eastAsia="zh-CN"/>
        </w:rPr>
        <w:t>并备份当前配置，以免设备出现故障后配置丢失。建议您定期将配置文件备份至</w:t>
      </w:r>
      <w:r>
        <w:rPr>
          <w:rFonts w:hint="eastAsia"/>
          <w:lang w:eastAsia="zh-CN"/>
        </w:rPr>
        <w:t>远程服务器上，以便故障发生后能够迅速恢复配置。</w:t>
      </w:r>
    </w:p>
    <w:p w14:paraId="37C5C378" w14:textId="77777777" w:rsidR="00AD7578" w:rsidRPr="00313974" w:rsidRDefault="00AD7578" w:rsidP="00AD7578"/>
    <w:p w14:paraId="38E899ED" w14:textId="77777777" w:rsidR="008C2F05" w:rsidRDefault="00AD7578" w:rsidP="00AD7578">
      <w:r>
        <w:rPr>
          <w:rFonts w:hint="eastAsia"/>
        </w:rPr>
        <w:t>在进行故障诊断和处理时，请注意以下事项：</w:t>
      </w:r>
    </w:p>
    <w:p w14:paraId="4E65EFF0" w14:textId="77777777" w:rsidR="008C2F05" w:rsidRDefault="008C2F05" w:rsidP="006D16FF">
      <w:pPr>
        <w:pStyle w:val="ItemList"/>
        <w:numPr>
          <w:ilvl w:val="0"/>
          <w:numId w:val="4"/>
        </w:numPr>
        <w:rPr>
          <w:lang w:eastAsia="zh-CN"/>
        </w:rPr>
      </w:pPr>
      <w:r>
        <w:rPr>
          <w:rFonts w:hint="eastAsia"/>
          <w:lang w:eastAsia="zh-CN"/>
        </w:rPr>
        <w:t>设备出现故障时，请尽可能全面、详细地记录现场信息（包括但不限于以下内容），</w:t>
      </w:r>
      <w:r w:rsidR="00F9320C">
        <w:rPr>
          <w:rFonts w:hint="eastAsia"/>
          <w:lang w:eastAsia="zh-CN"/>
        </w:rPr>
        <w:t>收集</w:t>
      </w:r>
      <w:r>
        <w:rPr>
          <w:rFonts w:hint="eastAsia"/>
          <w:lang w:eastAsia="zh-CN"/>
        </w:rPr>
        <w:t>信息越全面、越详细，越有利于故障的快速定位。</w:t>
      </w:r>
    </w:p>
    <w:p w14:paraId="37B2B809" w14:textId="77777777" w:rsidR="008C2F05" w:rsidRDefault="008C2F05" w:rsidP="006D16FF">
      <w:pPr>
        <w:pStyle w:val="ItemList2"/>
        <w:numPr>
          <w:ilvl w:val="1"/>
          <w:numId w:val="4"/>
        </w:numPr>
        <w:rPr>
          <w:lang w:eastAsia="zh-CN"/>
        </w:rPr>
      </w:pPr>
      <w:r w:rsidRPr="00C21441">
        <w:rPr>
          <w:rFonts w:hint="eastAsia"/>
          <w:lang w:eastAsia="zh-CN"/>
        </w:rPr>
        <w:t>记录</w:t>
      </w:r>
      <w:r>
        <w:rPr>
          <w:rFonts w:hint="eastAsia"/>
          <w:lang w:eastAsia="zh-CN"/>
        </w:rPr>
        <w:t>具体的故障现象、故障时间、配置信息。</w:t>
      </w:r>
    </w:p>
    <w:p w14:paraId="5E4AEFAF" w14:textId="77777777" w:rsidR="008C2F05" w:rsidRDefault="008C2F05" w:rsidP="006D16FF">
      <w:pPr>
        <w:pStyle w:val="ItemList2"/>
        <w:numPr>
          <w:ilvl w:val="1"/>
          <w:numId w:val="4"/>
        </w:numPr>
        <w:rPr>
          <w:lang w:eastAsia="zh-CN"/>
        </w:rPr>
      </w:pPr>
      <w:r>
        <w:rPr>
          <w:rFonts w:hint="eastAsia"/>
          <w:lang w:eastAsia="zh-CN"/>
        </w:rPr>
        <w:t>记录</w:t>
      </w:r>
      <w:r w:rsidRPr="00C21441">
        <w:rPr>
          <w:rFonts w:hint="eastAsia"/>
          <w:lang w:eastAsia="zh-CN"/>
        </w:rPr>
        <w:t>完整的网络拓扑，包括组网图</w:t>
      </w:r>
      <w:r>
        <w:rPr>
          <w:rFonts w:hint="eastAsia"/>
          <w:lang w:eastAsia="zh-CN"/>
        </w:rPr>
        <w:t>、端口连接关系、故障位置</w:t>
      </w:r>
      <w:r w:rsidRPr="00C21441">
        <w:rPr>
          <w:rFonts w:hint="eastAsia"/>
          <w:lang w:eastAsia="zh-CN"/>
        </w:rPr>
        <w:t>。</w:t>
      </w:r>
    </w:p>
    <w:p w14:paraId="7BD9F22C" w14:textId="77777777" w:rsidR="00AD7578" w:rsidRDefault="00F9320C" w:rsidP="006D16FF">
      <w:pPr>
        <w:pStyle w:val="ItemList2"/>
        <w:numPr>
          <w:ilvl w:val="1"/>
          <w:numId w:val="4"/>
        </w:numPr>
        <w:rPr>
          <w:lang w:eastAsia="zh-CN"/>
        </w:rPr>
      </w:pPr>
      <w:r>
        <w:rPr>
          <w:rFonts w:hint="eastAsia"/>
          <w:lang w:eastAsia="zh-CN"/>
        </w:rPr>
        <w:t>收集</w:t>
      </w:r>
      <w:r w:rsidR="00AD7578">
        <w:rPr>
          <w:rFonts w:hint="eastAsia"/>
          <w:lang w:eastAsia="zh-CN"/>
        </w:rPr>
        <w:t>设备的日志信息和</w:t>
      </w:r>
      <w:r w:rsidR="003E608C">
        <w:rPr>
          <w:rFonts w:hint="eastAsia"/>
          <w:lang w:eastAsia="zh-CN"/>
        </w:rPr>
        <w:t>诊断信息</w:t>
      </w:r>
      <w:r w:rsidR="00AD7578">
        <w:rPr>
          <w:rFonts w:hint="eastAsia"/>
          <w:lang w:eastAsia="zh-CN"/>
        </w:rPr>
        <w:t>（</w:t>
      </w:r>
      <w:r>
        <w:rPr>
          <w:rFonts w:hint="eastAsia"/>
          <w:lang w:eastAsia="zh-CN"/>
        </w:rPr>
        <w:t>收集</w:t>
      </w:r>
      <w:r w:rsidR="00AD7578">
        <w:rPr>
          <w:rFonts w:hint="eastAsia"/>
          <w:lang w:eastAsia="zh-CN"/>
        </w:rPr>
        <w:t>方法见</w:t>
      </w:r>
      <w:r w:rsidR="00567C29">
        <w:fldChar w:fldCharType="begin"/>
      </w:r>
      <w:r w:rsidR="00567C29">
        <w:rPr>
          <w:lang w:eastAsia="zh-CN"/>
        </w:rPr>
        <w:instrText xml:space="preserve"> REF _Ref395197661 \r \h  \* MERGEFORMAT </w:instrText>
      </w:r>
      <w:r w:rsidR="00567C29">
        <w:fldChar w:fldCharType="separate"/>
      </w:r>
      <w:r w:rsidR="006D16FF" w:rsidRPr="006D16FF">
        <w:rPr>
          <w:color w:val="0000FF"/>
          <w:u w:val="single"/>
          <w:lang w:eastAsia="zh-CN"/>
        </w:rPr>
        <w:t xml:space="preserve">1.2  </w:t>
      </w:r>
      <w:r w:rsidR="00567C29">
        <w:fldChar w:fldCharType="end"/>
      </w:r>
      <w:r w:rsidR="00567C29">
        <w:fldChar w:fldCharType="begin"/>
      </w:r>
      <w:r w:rsidR="00567C29">
        <w:rPr>
          <w:lang w:eastAsia="zh-CN"/>
        </w:rPr>
        <w:instrText xml:space="preserve"> REF _Ref395197661 \h  \* MERGEFORMAT </w:instrText>
      </w:r>
      <w:r w:rsidR="00567C29">
        <w:fldChar w:fldCharType="separate"/>
      </w:r>
      <w:r w:rsidR="006D16FF" w:rsidRPr="006D16FF">
        <w:rPr>
          <w:rFonts w:hint="eastAsia"/>
          <w:color w:val="0000FF"/>
          <w:u w:val="single"/>
          <w:lang w:eastAsia="zh-CN"/>
        </w:rPr>
        <w:t>收集设备运行信息</w:t>
      </w:r>
      <w:r w:rsidR="00567C29">
        <w:fldChar w:fldCharType="end"/>
      </w:r>
      <w:r w:rsidR="00AD7578">
        <w:rPr>
          <w:rFonts w:hint="eastAsia"/>
          <w:lang w:eastAsia="zh-CN"/>
        </w:rPr>
        <w:t>）。</w:t>
      </w:r>
    </w:p>
    <w:p w14:paraId="732C8DDF" w14:textId="77777777" w:rsidR="00AD7578" w:rsidRDefault="00AD7578" w:rsidP="006D16FF">
      <w:pPr>
        <w:pStyle w:val="ItemList2"/>
        <w:numPr>
          <w:ilvl w:val="1"/>
          <w:numId w:val="4"/>
        </w:numPr>
        <w:rPr>
          <w:lang w:eastAsia="zh-CN"/>
        </w:rPr>
      </w:pPr>
      <w:r>
        <w:rPr>
          <w:rFonts w:hint="eastAsia"/>
          <w:lang w:eastAsia="zh-CN"/>
        </w:rPr>
        <w:t>记录设备故障时单板、电源、风扇指示灯的状态，或给现场设备拍照记录。</w:t>
      </w:r>
    </w:p>
    <w:p w14:paraId="0F4BA903" w14:textId="77777777" w:rsidR="008C2F05" w:rsidRDefault="008C2F05" w:rsidP="006D16FF">
      <w:pPr>
        <w:pStyle w:val="ItemList2"/>
        <w:numPr>
          <w:ilvl w:val="1"/>
          <w:numId w:val="4"/>
        </w:numPr>
        <w:rPr>
          <w:lang w:eastAsia="zh-CN"/>
        </w:rPr>
      </w:pPr>
      <w:r>
        <w:rPr>
          <w:rFonts w:hint="eastAsia"/>
          <w:lang w:eastAsia="zh-CN"/>
        </w:rPr>
        <w:t>记录现场采取的</w:t>
      </w:r>
      <w:r w:rsidRPr="00C21441">
        <w:rPr>
          <w:rFonts w:hint="eastAsia"/>
          <w:lang w:eastAsia="zh-CN"/>
        </w:rPr>
        <w:t>故障处理</w:t>
      </w:r>
      <w:r>
        <w:rPr>
          <w:rFonts w:hint="eastAsia"/>
          <w:lang w:eastAsia="zh-CN"/>
        </w:rPr>
        <w:t>措施</w:t>
      </w:r>
      <w:r w:rsidRPr="00C21441">
        <w:rPr>
          <w:rFonts w:hint="eastAsia"/>
          <w:lang w:eastAsia="zh-CN"/>
        </w:rPr>
        <w:t>（比如</w:t>
      </w:r>
      <w:r>
        <w:rPr>
          <w:rFonts w:hint="eastAsia"/>
          <w:lang w:eastAsia="zh-CN"/>
        </w:rPr>
        <w:t>配置操作、</w:t>
      </w:r>
      <w:r w:rsidRPr="00C21441">
        <w:rPr>
          <w:rFonts w:hint="eastAsia"/>
          <w:lang w:eastAsia="zh-CN"/>
        </w:rPr>
        <w:t>插拔线缆、手工重启设备）</w:t>
      </w:r>
      <w:r>
        <w:rPr>
          <w:rFonts w:hint="eastAsia"/>
          <w:lang w:eastAsia="zh-CN"/>
        </w:rPr>
        <w:t>及实施后的现象效果。</w:t>
      </w:r>
    </w:p>
    <w:p w14:paraId="649F9B73" w14:textId="77777777" w:rsidR="008C2F05" w:rsidRDefault="008C2F05" w:rsidP="006D16FF">
      <w:pPr>
        <w:pStyle w:val="ItemList2"/>
        <w:numPr>
          <w:ilvl w:val="1"/>
          <w:numId w:val="4"/>
        </w:numPr>
        <w:rPr>
          <w:lang w:eastAsia="zh-CN"/>
        </w:rPr>
      </w:pPr>
      <w:r>
        <w:rPr>
          <w:rFonts w:hint="eastAsia"/>
          <w:lang w:eastAsia="zh-CN"/>
        </w:rPr>
        <w:t>记录</w:t>
      </w:r>
      <w:r w:rsidRPr="009B4C09">
        <w:rPr>
          <w:rFonts w:hint="eastAsia"/>
          <w:lang w:eastAsia="zh-CN"/>
        </w:rPr>
        <w:t>故障处理过程中</w:t>
      </w:r>
      <w:r>
        <w:rPr>
          <w:rFonts w:hint="eastAsia"/>
          <w:lang w:eastAsia="zh-CN"/>
        </w:rPr>
        <w:t>配置的所有命令行显示信息。</w:t>
      </w:r>
    </w:p>
    <w:p w14:paraId="5A1B6FEE" w14:textId="77777777" w:rsidR="00AD7578" w:rsidRDefault="00AD7578" w:rsidP="006D16FF">
      <w:pPr>
        <w:pStyle w:val="ItemList"/>
        <w:numPr>
          <w:ilvl w:val="0"/>
          <w:numId w:val="4"/>
        </w:numPr>
        <w:rPr>
          <w:lang w:eastAsia="zh-CN"/>
        </w:rPr>
      </w:pPr>
      <w:bookmarkStart w:id="15" w:name="OLE_LINK3"/>
      <w:bookmarkStart w:id="16" w:name="OLE_LINK4"/>
      <w:r>
        <w:rPr>
          <w:rFonts w:hint="eastAsia"/>
          <w:lang w:eastAsia="zh-CN"/>
        </w:rPr>
        <w:t>更换和维护设备部件时，请佩戴防静电手腕，</w:t>
      </w:r>
      <w:r w:rsidRPr="008730C0">
        <w:rPr>
          <w:rFonts w:hint="eastAsia"/>
          <w:lang w:eastAsia="zh-CN"/>
        </w:rPr>
        <w:t>以确保您和</w:t>
      </w:r>
      <w:r>
        <w:rPr>
          <w:rFonts w:hint="eastAsia"/>
          <w:lang w:eastAsia="zh-CN"/>
        </w:rPr>
        <w:t>设备</w:t>
      </w:r>
      <w:r w:rsidRPr="008730C0">
        <w:rPr>
          <w:rFonts w:hint="eastAsia"/>
          <w:lang w:eastAsia="zh-CN"/>
        </w:rPr>
        <w:t>的安全</w:t>
      </w:r>
      <w:r>
        <w:rPr>
          <w:rFonts w:hint="eastAsia"/>
          <w:lang w:eastAsia="zh-CN"/>
        </w:rPr>
        <w:t>。</w:t>
      </w:r>
    </w:p>
    <w:p w14:paraId="69A1DF8A" w14:textId="77777777" w:rsidR="008C2F05" w:rsidRDefault="008C2F05" w:rsidP="008C2F05">
      <w:pPr>
        <w:pStyle w:val="ItemList"/>
        <w:rPr>
          <w:lang w:eastAsia="zh-CN"/>
        </w:rPr>
      </w:pPr>
      <w:r>
        <w:rPr>
          <w:rFonts w:hint="eastAsia"/>
          <w:lang w:eastAsia="zh-CN"/>
        </w:rPr>
        <w:t>故障处理过程中</w:t>
      </w:r>
      <w:bookmarkEnd w:id="15"/>
      <w:bookmarkEnd w:id="16"/>
      <w:r w:rsidR="00AD7578">
        <w:rPr>
          <w:rFonts w:hint="eastAsia"/>
          <w:lang w:eastAsia="zh-CN"/>
        </w:rPr>
        <w:t>如需</w:t>
      </w:r>
      <w:r>
        <w:rPr>
          <w:rFonts w:hint="eastAsia"/>
          <w:lang w:eastAsia="zh-CN"/>
        </w:rPr>
        <w:t>更换</w:t>
      </w:r>
      <w:r w:rsidR="00AD7578">
        <w:rPr>
          <w:rFonts w:hint="eastAsia"/>
          <w:lang w:eastAsia="zh-CN"/>
        </w:rPr>
        <w:t>硬件部件</w:t>
      </w:r>
      <w:r>
        <w:rPr>
          <w:rFonts w:hint="eastAsia"/>
          <w:lang w:eastAsia="zh-CN"/>
        </w:rPr>
        <w:t>，请</w:t>
      </w:r>
      <w:r w:rsidR="00AD7578">
        <w:rPr>
          <w:rFonts w:hint="eastAsia"/>
          <w:lang w:eastAsia="zh-CN"/>
        </w:rPr>
        <w:t>参考与软件版本对应的版本说明书，</w:t>
      </w:r>
      <w:r>
        <w:rPr>
          <w:rFonts w:hint="eastAsia"/>
          <w:lang w:eastAsia="zh-CN"/>
        </w:rPr>
        <w:t>确保</w:t>
      </w:r>
      <w:r w:rsidR="00AD7578">
        <w:rPr>
          <w:rFonts w:hint="eastAsia"/>
          <w:lang w:eastAsia="zh-CN"/>
        </w:rPr>
        <w:t>新硬件部件和软件版本的兼容性</w:t>
      </w:r>
      <w:r>
        <w:rPr>
          <w:rFonts w:hint="eastAsia"/>
          <w:lang w:eastAsia="zh-CN"/>
        </w:rPr>
        <w:t>。</w:t>
      </w:r>
    </w:p>
    <w:p w14:paraId="0209A86C" w14:textId="77777777" w:rsidR="008C2F05" w:rsidRPr="009B4C09" w:rsidRDefault="008C2F05" w:rsidP="00C70413">
      <w:pPr>
        <w:pStyle w:val="2"/>
      </w:pPr>
      <w:bookmarkStart w:id="17" w:name="_Toc395197715"/>
      <w:bookmarkStart w:id="18" w:name="_Toc395197716"/>
      <w:bookmarkStart w:id="19" w:name="_Toc395197717"/>
      <w:bookmarkStart w:id="20" w:name="_Toc395197718"/>
      <w:bookmarkStart w:id="21" w:name="_Toc395197719"/>
      <w:bookmarkStart w:id="22" w:name="_Toc395197720"/>
      <w:bookmarkStart w:id="23" w:name="_Toc395197721"/>
      <w:bookmarkStart w:id="24" w:name="_Toc395197722"/>
      <w:bookmarkStart w:id="25" w:name="_Toc395197731"/>
      <w:bookmarkStart w:id="26" w:name="_Toc395197739"/>
      <w:bookmarkStart w:id="27" w:name="_Toc395197744"/>
      <w:bookmarkStart w:id="28" w:name="_Toc395197757"/>
      <w:bookmarkStart w:id="29" w:name="_Toc395197761"/>
      <w:bookmarkStart w:id="30" w:name="_Toc395197774"/>
      <w:bookmarkStart w:id="31" w:name="_Toc395197775"/>
      <w:bookmarkStart w:id="32" w:name="_Toc395197776"/>
      <w:bookmarkStart w:id="33" w:name="_Toc395197777"/>
      <w:bookmarkStart w:id="34" w:name="_Toc395197778"/>
      <w:bookmarkStart w:id="35" w:name="_Toc395197779"/>
      <w:bookmarkStart w:id="36" w:name="_Toc395197780"/>
      <w:bookmarkStart w:id="37" w:name="_Toc395197781"/>
      <w:bookmarkStart w:id="38" w:name="_Toc395197782"/>
      <w:bookmarkStart w:id="39" w:name="_Ref395197661"/>
      <w:bookmarkStart w:id="40" w:name="_Toc395197783"/>
      <w:bookmarkStart w:id="41" w:name="_Toc398801609"/>
      <w:bookmarkStart w:id="42" w:name="_Toc61445695"/>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sidRPr="009B4C09">
        <w:rPr>
          <w:rFonts w:hint="eastAsia"/>
        </w:rPr>
        <w:t>收集设备运行信息</w:t>
      </w:r>
      <w:bookmarkEnd w:id="39"/>
      <w:bookmarkEnd w:id="40"/>
      <w:bookmarkEnd w:id="41"/>
      <w:bookmarkEnd w:id="42"/>
    </w:p>
    <w:p w14:paraId="51CC0E69" w14:textId="77777777" w:rsidR="008C2F05" w:rsidRDefault="008C2F05" w:rsidP="008C2F05">
      <w:pPr>
        <w:pStyle w:val="NotesHeading"/>
      </w:pPr>
      <w:r>
        <w:rPr>
          <w:noProof/>
          <w:lang w:eastAsia="zh-CN"/>
        </w:rPr>
        <w:drawing>
          <wp:inline distT="0" distB="0" distL="0" distR="0" wp14:anchorId="44E8DE49" wp14:editId="34A466B2">
            <wp:extent cx="590550" cy="228600"/>
            <wp:effectExtent l="0" t="0" r="0" b="0"/>
            <wp:docPr id="1" name="图片 2"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pic:cNvPicPr>
                      <a:picLocks noChangeAspect="1" noChangeArrowheads="1"/>
                    </pic:cNvPicPr>
                  </pic:nvPicPr>
                  <pic:blipFill>
                    <a:blip r:embed="rId10" cstate="print"/>
                    <a:srcRect/>
                    <a:stretch>
                      <a:fillRect/>
                    </a:stretch>
                  </pic:blipFill>
                  <pic:spPr bwMode="auto">
                    <a:xfrm>
                      <a:off x="0" y="0"/>
                      <a:ext cx="590550" cy="228600"/>
                    </a:xfrm>
                    <a:prstGeom prst="rect">
                      <a:avLst/>
                    </a:prstGeom>
                    <a:noFill/>
                    <a:ln w="9525">
                      <a:noFill/>
                      <a:miter lim="800000"/>
                      <a:headEnd/>
                      <a:tailEnd/>
                    </a:ln>
                  </pic:spPr>
                </pic:pic>
              </a:graphicData>
            </a:graphic>
          </wp:inline>
        </w:drawing>
      </w:r>
    </w:p>
    <w:p w14:paraId="1C51B128" w14:textId="77777777" w:rsidR="008C2F05" w:rsidRPr="00A30BE4" w:rsidRDefault="008C2F05" w:rsidP="008C2F05">
      <w:pPr>
        <w:pStyle w:val="NotesText"/>
        <w:rPr>
          <w:lang w:eastAsia="zh-CN"/>
        </w:rPr>
      </w:pPr>
      <w:r w:rsidRPr="00A30BE4">
        <w:rPr>
          <w:lang w:eastAsia="zh-CN"/>
        </w:rPr>
        <w:t>为方便故障快速定位，</w:t>
      </w:r>
      <w:r>
        <w:rPr>
          <w:rFonts w:hint="eastAsia"/>
          <w:lang w:eastAsia="zh-CN"/>
        </w:rPr>
        <w:t>请使用命令</w:t>
      </w:r>
      <w:r w:rsidRPr="00560E86">
        <w:rPr>
          <w:b/>
          <w:lang w:eastAsia="zh-CN"/>
        </w:rPr>
        <w:t>info-center enable</w:t>
      </w:r>
      <w:r w:rsidRPr="002552F2">
        <w:rPr>
          <w:rFonts w:hint="eastAsia"/>
          <w:lang w:eastAsia="zh-CN"/>
        </w:rPr>
        <w:t>开启信息中心</w:t>
      </w:r>
      <w:r w:rsidR="00E016AA">
        <w:rPr>
          <w:lang w:eastAsia="zh-CN"/>
        </w:rPr>
        <w:t>。缺省情况下信息中心处于开启状态。</w:t>
      </w:r>
    </w:p>
    <w:p w14:paraId="05060B4D" w14:textId="77777777" w:rsidR="008C2F05" w:rsidRPr="00E016AA" w:rsidRDefault="008C2F05" w:rsidP="008C2F05"/>
    <w:p w14:paraId="53EC2C30" w14:textId="4A41D544" w:rsidR="008C2F05" w:rsidRDefault="008C2F05" w:rsidP="008C2F05">
      <w:r>
        <w:rPr>
          <w:rFonts w:hint="eastAsia"/>
        </w:rPr>
        <w:t>设备运行过程中会产生</w:t>
      </w:r>
      <w:r>
        <w:rPr>
          <w:rFonts w:hint="eastAsia"/>
        </w:rPr>
        <w:t>logfile</w:t>
      </w:r>
      <w:r>
        <w:rPr>
          <w:rFonts w:hint="eastAsia"/>
        </w:rPr>
        <w:t>、</w:t>
      </w:r>
      <w:r>
        <w:rPr>
          <w:rFonts w:hint="eastAsia"/>
        </w:rPr>
        <w:t>diagfile</w:t>
      </w:r>
      <w:r>
        <w:rPr>
          <w:rFonts w:hint="eastAsia"/>
        </w:rPr>
        <w:t>日志信息及记录设备运行状态的</w:t>
      </w:r>
      <w:r w:rsidR="003E608C">
        <w:rPr>
          <w:rFonts w:hint="eastAsia"/>
        </w:rPr>
        <w:t>诊断信息</w:t>
      </w:r>
      <w:r>
        <w:rPr>
          <w:rFonts w:hint="eastAsia"/>
        </w:rPr>
        <w:t>。这些信息存储在主控板的</w:t>
      </w:r>
      <w:r>
        <w:rPr>
          <w:rFonts w:hint="eastAsia"/>
        </w:rPr>
        <w:t>Flash</w:t>
      </w:r>
      <w:r>
        <w:rPr>
          <w:rFonts w:hint="eastAsia"/>
        </w:rPr>
        <w:t>卡中，可以通过</w:t>
      </w:r>
      <w:r>
        <w:rPr>
          <w:rFonts w:hint="eastAsia"/>
        </w:rPr>
        <w:t>FTP</w:t>
      </w:r>
      <w:r>
        <w:rPr>
          <w:rFonts w:hint="eastAsia"/>
        </w:rPr>
        <w:t>、</w:t>
      </w:r>
      <w:r>
        <w:rPr>
          <w:rFonts w:hint="eastAsia"/>
        </w:rPr>
        <w:t>TFTP</w:t>
      </w:r>
      <w:r>
        <w:rPr>
          <w:rFonts w:hint="eastAsia"/>
        </w:rPr>
        <w:t>、</w:t>
      </w:r>
      <w:r>
        <w:rPr>
          <w:rFonts w:hint="eastAsia"/>
        </w:rPr>
        <w:t>USB</w:t>
      </w:r>
      <w:r>
        <w:rPr>
          <w:rFonts w:hint="eastAsia"/>
        </w:rPr>
        <w:t>等方式导出。不同主控板中导出的</w:t>
      </w:r>
      <w:r>
        <w:rPr>
          <w:rFonts w:hint="eastAsia"/>
        </w:rPr>
        <w:t>logfile</w:t>
      </w:r>
      <w:r>
        <w:rPr>
          <w:rFonts w:hint="eastAsia"/>
        </w:rPr>
        <w:t>、</w:t>
      </w:r>
      <w:r>
        <w:rPr>
          <w:rFonts w:hint="eastAsia"/>
        </w:rPr>
        <w:t>diagfile</w:t>
      </w:r>
      <w:r>
        <w:rPr>
          <w:rFonts w:hint="eastAsia"/>
        </w:rPr>
        <w:t>、</w:t>
      </w:r>
      <w:r w:rsidR="00B26AAA">
        <w:rPr>
          <w:rFonts w:hint="eastAsia"/>
        </w:rPr>
        <w:t>诊断信息</w:t>
      </w:r>
      <w:r>
        <w:rPr>
          <w:rFonts w:hint="eastAsia"/>
        </w:rPr>
        <w:t>文件请按照一定规则存放（如不同的文件夹：</w:t>
      </w:r>
      <w:r>
        <w:rPr>
          <w:rFonts w:hint="eastAsia"/>
        </w:rPr>
        <w:t>chassisXslotY</w:t>
      </w:r>
      <w:r>
        <w:rPr>
          <w:rFonts w:hint="eastAsia"/>
        </w:rPr>
        <w:t>），避免不同主控板的运行信息相互混淆，以方便查询。</w:t>
      </w:r>
    </w:p>
    <w:p w14:paraId="26681584" w14:textId="77777777" w:rsidR="008C2F05" w:rsidRDefault="008C2F05" w:rsidP="008C2F05">
      <w:pPr>
        <w:pStyle w:val="TableDescription"/>
      </w:pPr>
      <w:r>
        <w:rPr>
          <w:rFonts w:hint="eastAsia"/>
        </w:rPr>
        <w:lastRenderedPageBreak/>
        <w:t>设</w:t>
      </w:r>
      <w:r w:rsidRPr="00A35D53">
        <w:rPr>
          <w:rFonts w:hint="eastAsia"/>
        </w:rPr>
        <w:t>备</w:t>
      </w:r>
      <w:r>
        <w:rPr>
          <w:rFonts w:hint="eastAsia"/>
        </w:rPr>
        <w:t>运行信息介绍</w:t>
      </w:r>
    </w:p>
    <w:tbl>
      <w:tblPr>
        <w:tblStyle w:val="Table"/>
        <w:tblW w:w="9014" w:type="dxa"/>
        <w:tblLook w:val="04A0" w:firstRow="1" w:lastRow="0" w:firstColumn="1" w:lastColumn="0" w:noHBand="0" w:noVBand="1"/>
      </w:tblPr>
      <w:tblGrid>
        <w:gridCol w:w="1505"/>
        <w:gridCol w:w="1710"/>
        <w:gridCol w:w="5799"/>
      </w:tblGrid>
      <w:tr w:rsidR="008C2F05" w14:paraId="75EFBFD9" w14:textId="77777777" w:rsidTr="006D16FF">
        <w:trPr>
          <w:cnfStyle w:val="100000000000" w:firstRow="1" w:lastRow="0" w:firstColumn="0" w:lastColumn="0" w:oddVBand="0" w:evenVBand="0" w:oddHBand="0" w:evenHBand="0" w:firstRowFirstColumn="0" w:firstRowLastColumn="0" w:lastRowFirstColumn="0" w:lastRowLastColumn="0"/>
          <w:trHeight w:val="68"/>
          <w:tblHeader/>
        </w:trPr>
        <w:tc>
          <w:tcPr>
            <w:tcW w:w="149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20E27E6" w14:textId="77777777" w:rsidR="008C2F05" w:rsidRDefault="008C2F05" w:rsidP="00DA3291">
            <w:pPr>
              <w:pStyle w:val="TableHeading"/>
            </w:pPr>
            <w:r>
              <w:rPr>
                <w:rFonts w:hint="eastAsia"/>
              </w:rPr>
              <w:t>分类</w:t>
            </w:r>
          </w:p>
        </w:tc>
        <w:tc>
          <w:tcPr>
            <w:tcW w:w="170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41D45D8" w14:textId="77777777" w:rsidR="008C2F05" w:rsidRDefault="008C2F05" w:rsidP="00DA3291">
            <w:pPr>
              <w:pStyle w:val="TableHeading"/>
            </w:pPr>
            <w:r w:rsidRPr="004D62F2">
              <w:rPr>
                <w:rFonts w:hint="eastAsia"/>
              </w:rPr>
              <w:t>文件名</w:t>
            </w:r>
          </w:p>
        </w:tc>
        <w:tc>
          <w:tcPr>
            <w:tcW w:w="576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20D5E84" w14:textId="77777777" w:rsidR="008C2F05" w:rsidRDefault="008C2F05" w:rsidP="00DA3291">
            <w:pPr>
              <w:pStyle w:val="TableHeading"/>
            </w:pPr>
            <w:r w:rsidRPr="004D62F2">
              <w:rPr>
                <w:rFonts w:hint="eastAsia"/>
              </w:rPr>
              <w:t>内容</w:t>
            </w:r>
          </w:p>
        </w:tc>
      </w:tr>
      <w:tr w:rsidR="008C2F05" w14:paraId="0ABFEB51" w14:textId="77777777" w:rsidTr="006D16FF">
        <w:trPr>
          <w:trHeight w:val="68"/>
        </w:trPr>
        <w:tc>
          <w:tcPr>
            <w:tcW w:w="1498" w:type="dxa"/>
          </w:tcPr>
          <w:p w14:paraId="099FD621" w14:textId="77777777" w:rsidR="008C2F05" w:rsidRDefault="008C2F05" w:rsidP="00DA3291">
            <w:pPr>
              <w:pStyle w:val="TableText"/>
              <w:rPr>
                <w:sz w:val="21"/>
              </w:rPr>
            </w:pPr>
            <w:r>
              <w:rPr>
                <w:rFonts w:hint="eastAsia"/>
              </w:rPr>
              <w:t>logfile</w:t>
            </w:r>
            <w:r>
              <w:rPr>
                <w:rFonts w:hint="eastAsia"/>
              </w:rPr>
              <w:t>日志</w:t>
            </w:r>
          </w:p>
        </w:tc>
        <w:tc>
          <w:tcPr>
            <w:tcW w:w="1701" w:type="dxa"/>
          </w:tcPr>
          <w:p w14:paraId="53E671D9" w14:textId="77777777" w:rsidR="008C2F05" w:rsidRDefault="008C2F05" w:rsidP="00DA3291">
            <w:pPr>
              <w:pStyle w:val="TableText"/>
              <w:rPr>
                <w:sz w:val="21"/>
              </w:rPr>
            </w:pPr>
            <w:r>
              <w:rPr>
                <w:rFonts w:hint="eastAsia"/>
              </w:rPr>
              <w:t>logfileX.log</w:t>
            </w:r>
          </w:p>
        </w:tc>
        <w:tc>
          <w:tcPr>
            <w:tcW w:w="5769" w:type="dxa"/>
          </w:tcPr>
          <w:p w14:paraId="4AAA8512" w14:textId="77777777" w:rsidR="008C2F05" w:rsidRDefault="008C2F05" w:rsidP="00DA3291">
            <w:pPr>
              <w:pStyle w:val="TableText"/>
              <w:rPr>
                <w:sz w:val="21"/>
              </w:rPr>
            </w:pPr>
            <w:r>
              <w:rPr>
                <w:rFonts w:hint="eastAsia"/>
              </w:rPr>
              <w:t>命令行记录、设备运行中产生的记录信息</w:t>
            </w:r>
          </w:p>
        </w:tc>
      </w:tr>
      <w:tr w:rsidR="008C2F05" w14:paraId="5E896C64" w14:textId="77777777" w:rsidTr="006D16FF">
        <w:trPr>
          <w:trHeight w:val="68"/>
        </w:trPr>
        <w:tc>
          <w:tcPr>
            <w:tcW w:w="1498" w:type="dxa"/>
          </w:tcPr>
          <w:p w14:paraId="7FB34BDA" w14:textId="77777777" w:rsidR="008C2F05" w:rsidRPr="004D62F2" w:rsidRDefault="008C2F05" w:rsidP="00DA3291">
            <w:pPr>
              <w:pStyle w:val="TableText"/>
              <w:rPr>
                <w:sz w:val="21"/>
              </w:rPr>
            </w:pPr>
            <w:r>
              <w:rPr>
                <w:rFonts w:hint="eastAsia"/>
              </w:rPr>
              <w:t>diagfile</w:t>
            </w:r>
            <w:r>
              <w:rPr>
                <w:rFonts w:hint="eastAsia"/>
              </w:rPr>
              <w:t>日志</w:t>
            </w:r>
          </w:p>
        </w:tc>
        <w:tc>
          <w:tcPr>
            <w:tcW w:w="1701" w:type="dxa"/>
          </w:tcPr>
          <w:p w14:paraId="1C71EAB3" w14:textId="77777777" w:rsidR="008C2F05" w:rsidRPr="004D62F2" w:rsidRDefault="008C2F05" w:rsidP="00DA3291">
            <w:pPr>
              <w:pStyle w:val="TableText"/>
              <w:rPr>
                <w:sz w:val="21"/>
              </w:rPr>
            </w:pPr>
            <w:r>
              <w:rPr>
                <w:rFonts w:hint="eastAsia"/>
              </w:rPr>
              <w:t>diagfileX.log</w:t>
            </w:r>
          </w:p>
        </w:tc>
        <w:tc>
          <w:tcPr>
            <w:tcW w:w="5769" w:type="dxa"/>
          </w:tcPr>
          <w:p w14:paraId="59459C48" w14:textId="77777777" w:rsidR="008C2F05" w:rsidRPr="004D62F2" w:rsidRDefault="008C2F05" w:rsidP="00DA3291">
            <w:pPr>
              <w:pStyle w:val="TableText"/>
              <w:rPr>
                <w:sz w:val="21"/>
              </w:rPr>
            </w:pPr>
            <w:r>
              <w:rPr>
                <w:rFonts w:hint="eastAsia"/>
              </w:rPr>
              <w:t>设备运行中产生的诊断日志信息，如系统运行到错误流程时的参数值、单板无法启动时的信息、主控板与接口板通信异常时的握手信息。</w:t>
            </w:r>
          </w:p>
        </w:tc>
      </w:tr>
      <w:tr w:rsidR="008C2F05" w14:paraId="451D0FBB" w14:textId="77777777" w:rsidTr="006D16FF">
        <w:trPr>
          <w:trHeight w:val="68"/>
        </w:trPr>
        <w:tc>
          <w:tcPr>
            <w:tcW w:w="1498" w:type="dxa"/>
          </w:tcPr>
          <w:p w14:paraId="59102A4B" w14:textId="77777777" w:rsidR="008C2F05" w:rsidRDefault="003E608C" w:rsidP="00DA3291">
            <w:pPr>
              <w:pStyle w:val="TableText"/>
              <w:rPr>
                <w:kern w:val="2"/>
                <w:sz w:val="21"/>
              </w:rPr>
            </w:pPr>
            <w:r>
              <w:rPr>
                <w:rFonts w:hint="eastAsia"/>
              </w:rPr>
              <w:t>诊断信息</w:t>
            </w:r>
          </w:p>
        </w:tc>
        <w:tc>
          <w:tcPr>
            <w:tcW w:w="1701" w:type="dxa"/>
          </w:tcPr>
          <w:p w14:paraId="5C3363A6" w14:textId="77777777" w:rsidR="008C2F05" w:rsidRDefault="008C2F05" w:rsidP="00DA3291">
            <w:pPr>
              <w:pStyle w:val="TableText"/>
              <w:rPr>
                <w:kern w:val="2"/>
                <w:sz w:val="21"/>
              </w:rPr>
            </w:pPr>
            <w:r>
              <w:rPr>
                <w:rFonts w:hint="eastAsia"/>
              </w:rPr>
              <w:t>XXX.gz</w:t>
            </w:r>
          </w:p>
        </w:tc>
        <w:tc>
          <w:tcPr>
            <w:tcW w:w="5769" w:type="dxa"/>
          </w:tcPr>
          <w:p w14:paraId="3A82C06E" w14:textId="77777777" w:rsidR="008C2F05" w:rsidRDefault="008C2F05" w:rsidP="00DA3291">
            <w:pPr>
              <w:pStyle w:val="TableText"/>
              <w:rPr>
                <w:kern w:val="2"/>
                <w:sz w:val="21"/>
              </w:rPr>
            </w:pPr>
            <w:r w:rsidRPr="001630CF">
              <w:rPr>
                <w:rFonts w:hint="eastAsia"/>
              </w:rPr>
              <w:t>系统当前</w:t>
            </w:r>
            <w:r>
              <w:rPr>
                <w:rFonts w:hint="eastAsia"/>
              </w:rPr>
              <w:t>多</w:t>
            </w:r>
            <w:r w:rsidRPr="001630CF">
              <w:rPr>
                <w:rFonts w:hint="eastAsia"/>
              </w:rPr>
              <w:t>个功能模块运行的统计信息</w:t>
            </w:r>
            <w:r>
              <w:rPr>
                <w:rFonts w:hint="eastAsia"/>
              </w:rPr>
              <w:t>，包括设备状态、</w:t>
            </w:r>
            <w:r>
              <w:rPr>
                <w:rFonts w:hint="eastAsia"/>
              </w:rPr>
              <w:t>CPU</w:t>
            </w:r>
            <w:r>
              <w:rPr>
                <w:rFonts w:hint="eastAsia"/>
              </w:rPr>
              <w:t>状态、内存状态、配置情况、软件表项、硬件表项等</w:t>
            </w:r>
          </w:p>
        </w:tc>
      </w:tr>
    </w:tbl>
    <w:p w14:paraId="06F155A0" w14:textId="77777777" w:rsidR="007A31AA" w:rsidRDefault="007A31AA" w:rsidP="007A31AA"/>
    <w:p w14:paraId="736E82AF" w14:textId="77777777" w:rsidR="007A31AA" w:rsidRDefault="007A31AA" w:rsidP="007A31AA">
      <w:pPr>
        <w:pStyle w:val="NotesHeading"/>
      </w:pPr>
      <w:r>
        <w:rPr>
          <w:noProof/>
          <w:lang w:eastAsia="zh-CN"/>
        </w:rPr>
        <w:drawing>
          <wp:inline distT="0" distB="0" distL="0" distR="0" wp14:anchorId="22047BC7" wp14:editId="210D5537">
            <wp:extent cx="590550" cy="228600"/>
            <wp:effectExtent l="0" t="0" r="0" b="0"/>
            <wp:docPr id="3" name="图片 2"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pic:cNvPicPr>
                      <a:picLocks noChangeAspect="1" noChangeArrowheads="1"/>
                    </pic:cNvPicPr>
                  </pic:nvPicPr>
                  <pic:blipFill>
                    <a:blip r:embed="rId10" cstate="print"/>
                    <a:srcRect/>
                    <a:stretch>
                      <a:fillRect/>
                    </a:stretch>
                  </pic:blipFill>
                  <pic:spPr bwMode="auto">
                    <a:xfrm>
                      <a:off x="0" y="0"/>
                      <a:ext cx="590550" cy="228600"/>
                    </a:xfrm>
                    <a:prstGeom prst="rect">
                      <a:avLst/>
                    </a:prstGeom>
                    <a:noFill/>
                    <a:ln w="9525">
                      <a:noFill/>
                      <a:miter lim="800000"/>
                      <a:headEnd/>
                      <a:tailEnd/>
                    </a:ln>
                  </pic:spPr>
                </pic:pic>
              </a:graphicData>
            </a:graphic>
          </wp:inline>
        </w:drawing>
      </w:r>
    </w:p>
    <w:p w14:paraId="7198702D" w14:textId="77777777" w:rsidR="007A31AA" w:rsidRPr="00A30BE4" w:rsidRDefault="007A31AA" w:rsidP="007A31AA">
      <w:pPr>
        <w:pStyle w:val="NotesText"/>
        <w:rPr>
          <w:lang w:eastAsia="zh-CN"/>
        </w:rPr>
      </w:pPr>
      <w:r>
        <w:rPr>
          <w:rFonts w:hint="eastAsia"/>
          <w:lang w:eastAsia="zh-CN"/>
        </w:rPr>
        <w:t>对于</w:t>
      </w:r>
      <w:r>
        <w:rPr>
          <w:rFonts w:hint="eastAsia"/>
          <w:lang w:eastAsia="zh-CN"/>
        </w:rPr>
        <w:t>logfile</w:t>
      </w:r>
      <w:r>
        <w:rPr>
          <w:rFonts w:hint="eastAsia"/>
          <w:lang w:eastAsia="zh-CN"/>
        </w:rPr>
        <w:t>日志和</w:t>
      </w:r>
      <w:r>
        <w:rPr>
          <w:rFonts w:hint="eastAsia"/>
          <w:lang w:eastAsia="zh-CN"/>
        </w:rPr>
        <w:t>diagfile</w:t>
      </w:r>
      <w:r>
        <w:rPr>
          <w:rFonts w:hint="eastAsia"/>
          <w:lang w:eastAsia="zh-CN"/>
        </w:rPr>
        <w:t>日志，当日志文件</w:t>
      </w:r>
      <w:r w:rsidRPr="00A40BD7">
        <w:rPr>
          <w:rFonts w:hint="eastAsia"/>
          <w:lang w:eastAsia="zh-CN"/>
        </w:rPr>
        <w:t>写满，</w:t>
      </w:r>
      <w:r w:rsidRPr="009B4C09">
        <w:rPr>
          <w:rFonts w:hint="eastAsia"/>
          <w:lang w:eastAsia="zh-CN"/>
        </w:rPr>
        <w:t>产生新的日志文件时，设备会将旧的日志文件自动压缩成</w:t>
      </w:r>
      <w:r>
        <w:rPr>
          <w:lang w:eastAsia="zh-CN"/>
        </w:rPr>
        <w:t>.gz</w:t>
      </w:r>
      <w:r>
        <w:rPr>
          <w:rFonts w:hint="eastAsia"/>
          <w:lang w:eastAsia="zh-CN"/>
        </w:rPr>
        <w:t>文件。</w:t>
      </w:r>
    </w:p>
    <w:p w14:paraId="00147140" w14:textId="77777777" w:rsidR="007A31AA" w:rsidRPr="00E016AA" w:rsidRDefault="007A31AA" w:rsidP="007A31AA"/>
    <w:p w14:paraId="2B496451" w14:textId="77777777" w:rsidR="00B54BE5" w:rsidRDefault="00B54BE5" w:rsidP="00A10DF4">
      <w:pPr>
        <w:pStyle w:val="3"/>
        <w:numPr>
          <w:ilvl w:val="2"/>
          <w:numId w:val="2"/>
        </w:numPr>
      </w:pPr>
      <w:r>
        <w:rPr>
          <w:rFonts w:hint="eastAsia"/>
        </w:rPr>
        <w:t>查看当前系统的版本信息</w:t>
      </w:r>
    </w:p>
    <w:tbl>
      <w:tblPr>
        <w:tblStyle w:val="Table"/>
        <w:tblW w:w="9014" w:type="dxa"/>
        <w:tblLook w:val="04A0" w:firstRow="1" w:lastRow="0" w:firstColumn="1" w:lastColumn="0" w:noHBand="0" w:noVBand="1"/>
      </w:tblPr>
      <w:tblGrid>
        <w:gridCol w:w="5467"/>
        <w:gridCol w:w="3547"/>
      </w:tblGrid>
      <w:tr w:rsidR="00B54BE5" w:rsidRPr="00641701" w14:paraId="2D930CC3" w14:textId="77777777" w:rsidTr="006D16FF">
        <w:trPr>
          <w:cnfStyle w:val="100000000000" w:firstRow="1" w:lastRow="0" w:firstColumn="0" w:lastColumn="0" w:oddVBand="0" w:evenVBand="0" w:oddHBand="0" w:evenHBand="0" w:firstRowFirstColumn="0" w:firstRowLastColumn="0" w:lastRowFirstColumn="0" w:lastRowLastColumn="0"/>
          <w:trHeight w:val="68"/>
          <w:tblHeader/>
        </w:trPr>
        <w:tc>
          <w:tcPr>
            <w:tcW w:w="54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99A3684" w14:textId="77777777" w:rsidR="00B54BE5" w:rsidRPr="00641701" w:rsidRDefault="00B54BE5" w:rsidP="00D45A0D">
            <w:pPr>
              <w:pStyle w:val="TableHeading"/>
            </w:pPr>
            <w:r w:rsidRPr="00641701">
              <w:rPr>
                <w:rFonts w:hint="eastAsia"/>
              </w:rPr>
              <w:t>命令</w:t>
            </w:r>
          </w:p>
        </w:tc>
        <w:tc>
          <w:tcPr>
            <w:tcW w:w="354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C2A4B2E" w14:textId="77777777" w:rsidR="00B54BE5" w:rsidRPr="00641701" w:rsidRDefault="00B54BE5" w:rsidP="00D45A0D">
            <w:pPr>
              <w:pStyle w:val="TableHeading"/>
            </w:pPr>
            <w:r w:rsidRPr="00641701">
              <w:rPr>
                <w:rFonts w:hint="eastAsia"/>
              </w:rPr>
              <w:t>说明</w:t>
            </w:r>
          </w:p>
        </w:tc>
      </w:tr>
      <w:tr w:rsidR="00B54BE5" w14:paraId="2169C473" w14:textId="77777777" w:rsidTr="006D16FF">
        <w:trPr>
          <w:trHeight w:val="68"/>
        </w:trPr>
        <w:tc>
          <w:tcPr>
            <w:tcW w:w="5467" w:type="dxa"/>
          </w:tcPr>
          <w:p w14:paraId="7D5D61CA" w14:textId="0C467519" w:rsidR="00B54BE5" w:rsidRPr="00782DA8" w:rsidRDefault="00BE6073" w:rsidP="00BE6073">
            <w:pPr>
              <w:pStyle w:val="4"/>
              <w:numPr>
                <w:ilvl w:val="0"/>
                <w:numId w:val="0"/>
              </w:numPr>
            </w:pPr>
            <w:r>
              <w:rPr>
                <w:rFonts w:eastAsia="宋体" w:cs="Arial Narrow"/>
                <w:bCs w:val="0"/>
                <w:noProof w:val="0"/>
                <w:color w:val="auto"/>
                <w:sz w:val="18"/>
                <w:szCs w:val="18"/>
              </w:rPr>
              <w:t>[</w:t>
            </w:r>
            <w:r w:rsidRPr="00BE6073">
              <w:rPr>
                <w:rFonts w:eastAsia="宋体" w:cs="Arial Narrow"/>
                <w:bCs w:val="0"/>
                <w:noProof w:val="0"/>
                <w:color w:val="auto"/>
                <w:sz w:val="18"/>
                <w:szCs w:val="18"/>
              </w:rPr>
              <w:t>H3C-probe</w:t>
            </w:r>
            <w:r>
              <w:rPr>
                <w:rFonts w:eastAsia="宋体" w:cs="Arial Narrow"/>
                <w:bCs w:val="0"/>
                <w:noProof w:val="0"/>
                <w:color w:val="auto"/>
                <w:sz w:val="18"/>
                <w:szCs w:val="18"/>
              </w:rPr>
              <w:t>]</w:t>
            </w:r>
            <w:r w:rsidR="00B54BE5" w:rsidRPr="003748F2">
              <w:rPr>
                <w:rFonts w:eastAsia="宋体" w:cs="Arial Narrow"/>
                <w:bCs w:val="0"/>
                <w:noProof w:val="0"/>
                <w:color w:val="auto"/>
                <w:sz w:val="18"/>
                <w:szCs w:val="18"/>
              </w:rPr>
              <w:t>display system internal version</w:t>
            </w:r>
          </w:p>
        </w:tc>
        <w:tc>
          <w:tcPr>
            <w:tcW w:w="3547" w:type="dxa"/>
          </w:tcPr>
          <w:p w14:paraId="027D7122" w14:textId="7E451601" w:rsidR="00B54BE5" w:rsidRDefault="00B54BE5" w:rsidP="007003CC">
            <w:pPr>
              <w:pStyle w:val="TableText"/>
            </w:pPr>
            <w:r>
              <w:rPr>
                <w:rFonts w:hint="eastAsia"/>
              </w:rPr>
              <w:t>查看当前系统版本信息</w:t>
            </w:r>
          </w:p>
        </w:tc>
      </w:tr>
      <w:tr w:rsidR="007003CC" w14:paraId="39678003" w14:textId="77777777" w:rsidTr="006D16FF">
        <w:trPr>
          <w:trHeight w:val="68"/>
        </w:trPr>
        <w:tc>
          <w:tcPr>
            <w:tcW w:w="5467" w:type="dxa"/>
          </w:tcPr>
          <w:p w14:paraId="0D6E5F00" w14:textId="36DA28CC" w:rsidR="007003CC" w:rsidRDefault="007003CC" w:rsidP="00D45A0D">
            <w:pPr>
              <w:pStyle w:val="4"/>
              <w:numPr>
                <w:ilvl w:val="0"/>
                <w:numId w:val="0"/>
              </w:numPr>
              <w:rPr>
                <w:rFonts w:eastAsia="宋体" w:cs="Arial Narrow"/>
                <w:bCs w:val="0"/>
                <w:noProof w:val="0"/>
                <w:color w:val="auto"/>
                <w:sz w:val="18"/>
                <w:szCs w:val="18"/>
              </w:rPr>
            </w:pPr>
            <w:r>
              <w:rPr>
                <w:rFonts w:eastAsia="宋体" w:cs="Arial Narrow"/>
                <w:bCs w:val="0"/>
                <w:noProof w:val="0"/>
                <w:color w:val="auto"/>
                <w:sz w:val="18"/>
                <w:szCs w:val="18"/>
              </w:rPr>
              <w:t>display version</w:t>
            </w:r>
          </w:p>
        </w:tc>
        <w:tc>
          <w:tcPr>
            <w:tcW w:w="3547" w:type="dxa"/>
          </w:tcPr>
          <w:p w14:paraId="5E3F31D4" w14:textId="3A003566" w:rsidR="007003CC" w:rsidRDefault="007003CC" w:rsidP="00D45A0D">
            <w:pPr>
              <w:pStyle w:val="TableText"/>
            </w:pPr>
            <w:r>
              <w:rPr>
                <w:rFonts w:hint="eastAsia"/>
              </w:rPr>
              <w:t>查看当前版本信息</w:t>
            </w:r>
          </w:p>
        </w:tc>
      </w:tr>
    </w:tbl>
    <w:p w14:paraId="71A231DD" w14:textId="77777777" w:rsidR="00BC3FB4" w:rsidRDefault="00BC3FB4" w:rsidP="00BC3FB4">
      <w:pPr>
        <w:pStyle w:val="3"/>
        <w:numPr>
          <w:ilvl w:val="2"/>
          <w:numId w:val="2"/>
        </w:numPr>
      </w:pPr>
      <w:r>
        <w:rPr>
          <w:rFonts w:hint="eastAsia"/>
        </w:rPr>
        <w:t>logfile</w:t>
      </w:r>
      <w:r>
        <w:rPr>
          <w:rFonts w:hint="eastAsia"/>
        </w:rPr>
        <w:t>日志</w:t>
      </w:r>
    </w:p>
    <w:p w14:paraId="765FE411" w14:textId="6F90109D" w:rsidR="00BC3FB4" w:rsidRDefault="00BC3FB4" w:rsidP="001157BE">
      <w:pPr>
        <w:pStyle w:val="ItemStep"/>
        <w:rPr>
          <w:lang w:eastAsia="zh-CN"/>
        </w:rPr>
      </w:pPr>
      <w:r>
        <w:rPr>
          <w:rFonts w:hint="eastAsia"/>
          <w:lang w:eastAsia="zh-CN"/>
        </w:rPr>
        <w:t>系统视图下执行</w:t>
      </w:r>
      <w:r w:rsidRPr="00840E4E">
        <w:rPr>
          <w:rFonts w:hint="eastAsia"/>
          <w:b/>
          <w:lang w:eastAsia="zh-CN"/>
        </w:rPr>
        <w:t>logfile save</w:t>
      </w:r>
      <w:r w:rsidRPr="00D020CE">
        <w:rPr>
          <w:rFonts w:hint="eastAsia"/>
          <w:lang w:eastAsia="zh-CN"/>
        </w:rPr>
        <w:t>命令</w:t>
      </w:r>
      <w:r>
        <w:rPr>
          <w:rFonts w:hint="eastAsia"/>
          <w:lang w:eastAsia="zh-CN"/>
        </w:rPr>
        <w:t>将设备缓存的</w:t>
      </w:r>
      <w:r>
        <w:rPr>
          <w:rFonts w:hint="eastAsia"/>
          <w:lang w:eastAsia="zh-CN"/>
        </w:rPr>
        <w:t>logfile</w:t>
      </w:r>
      <w:r>
        <w:rPr>
          <w:rFonts w:hint="eastAsia"/>
          <w:lang w:eastAsia="zh-CN"/>
        </w:rPr>
        <w:t>日志保存在</w:t>
      </w:r>
      <w:r>
        <w:rPr>
          <w:rFonts w:hint="eastAsia"/>
          <w:lang w:eastAsia="zh-CN"/>
        </w:rPr>
        <w:t>Flash</w:t>
      </w:r>
      <w:r w:rsidR="00725DC3">
        <w:rPr>
          <w:rFonts w:hint="eastAsia"/>
          <w:lang w:eastAsia="zh-CN"/>
        </w:rPr>
        <w:t>中。并将日志收集</w:t>
      </w:r>
      <w:r>
        <w:rPr>
          <w:rFonts w:hint="eastAsia"/>
          <w:lang w:eastAsia="zh-CN"/>
        </w:rPr>
        <w:t>完整，包括主用主控板、备用主控板的日志。</w:t>
      </w:r>
    </w:p>
    <w:p w14:paraId="57BD58E2" w14:textId="2269633D" w:rsidR="00BC3FB4" w:rsidRPr="008B21F8" w:rsidRDefault="00BC3FB4" w:rsidP="00BC3FB4">
      <w:pPr>
        <w:pStyle w:val="TerminalDisplayIndent1"/>
      </w:pPr>
      <w:r w:rsidRPr="008B21F8">
        <w:t>&lt;</w:t>
      </w:r>
      <w:r w:rsidR="008F70D6">
        <w:t>H3C</w:t>
      </w:r>
      <w:r w:rsidRPr="008B21F8">
        <w:t>&gt;</w:t>
      </w:r>
      <w:r w:rsidRPr="008B21F8">
        <w:rPr>
          <w:rFonts w:hint="eastAsia"/>
        </w:rPr>
        <w:t xml:space="preserve"> </w:t>
      </w:r>
      <w:r w:rsidRPr="008B21F8">
        <w:t>logfile save</w:t>
      </w:r>
    </w:p>
    <w:p w14:paraId="0C46E449" w14:textId="7906D594" w:rsidR="007003CC" w:rsidRDefault="00BC3FB4" w:rsidP="007003CC">
      <w:pPr>
        <w:pStyle w:val="TerminalDisplayIndent1"/>
      </w:pPr>
      <w:r w:rsidRPr="008B21F8">
        <w:rPr>
          <w:rFonts w:hint="eastAsia"/>
        </w:rPr>
        <w:t>The contents in the log file buffer have been saved to the file flash:/logfile/l</w:t>
      </w:r>
      <w:r w:rsidRPr="008B21F8">
        <w:rPr>
          <w:rFonts w:hint="eastAsia"/>
        </w:rPr>
        <w:br/>
        <w:t>ogfile</w:t>
      </w:r>
      <w:r>
        <w:rPr>
          <w:rFonts w:hint="eastAsia"/>
        </w:rPr>
        <w:t>3</w:t>
      </w:r>
      <w:r w:rsidRPr="008B21F8">
        <w:rPr>
          <w:rFonts w:hint="eastAsia"/>
        </w:rPr>
        <w:t>.log</w:t>
      </w:r>
    </w:p>
    <w:p w14:paraId="163C99E9" w14:textId="77777777" w:rsidR="007003CC" w:rsidRDefault="007003CC" w:rsidP="007003CC">
      <w:pPr>
        <w:pStyle w:val="TerminalDisplayIndent1"/>
      </w:pPr>
    </w:p>
    <w:p w14:paraId="72E54BAE" w14:textId="0683A6A8" w:rsidR="007003CC" w:rsidRPr="00E24672" w:rsidRDefault="007003CC" w:rsidP="007003CC">
      <w:pPr>
        <w:pStyle w:val="TerminalDisplayIndent1"/>
        <w:rPr>
          <w:rFonts w:ascii="Arial" w:hAnsi="Arial" w:cs="Times New Roman"/>
          <w:sz w:val="21"/>
          <w:szCs w:val="24"/>
        </w:rPr>
      </w:pPr>
      <w:r w:rsidRPr="00E24672">
        <w:rPr>
          <w:rFonts w:ascii="Arial" w:hAnsi="Arial" w:cs="Times New Roman" w:hint="eastAsia"/>
          <w:sz w:val="21"/>
          <w:szCs w:val="24"/>
        </w:rPr>
        <w:t>如果不确定文件保存的路径，可以通过</w:t>
      </w:r>
      <w:r w:rsidRPr="007003CC">
        <w:rPr>
          <w:rFonts w:ascii="Arial" w:hAnsi="Arial" w:cs="Times New Roman"/>
          <w:sz w:val="21"/>
          <w:szCs w:val="24"/>
        </w:rPr>
        <w:t>display logfile summary</w:t>
      </w:r>
      <w:r w:rsidRPr="00E24672">
        <w:rPr>
          <w:rFonts w:ascii="Arial" w:hAnsi="Arial" w:cs="Times New Roman" w:hint="eastAsia"/>
          <w:sz w:val="21"/>
          <w:szCs w:val="24"/>
        </w:rPr>
        <w:t>查看</w:t>
      </w:r>
      <w:r>
        <w:rPr>
          <w:rFonts w:ascii="Arial" w:hAnsi="Arial" w:cs="Times New Roman" w:hint="eastAsia"/>
          <w:sz w:val="21"/>
          <w:szCs w:val="24"/>
        </w:rPr>
        <w:t>当前主用主控的</w:t>
      </w:r>
      <w:r w:rsidRPr="00E24672">
        <w:rPr>
          <w:rFonts w:ascii="Arial" w:hAnsi="Arial" w:cs="Times New Roman" w:hint="eastAsia"/>
          <w:sz w:val="21"/>
          <w:szCs w:val="24"/>
        </w:rPr>
        <w:t>实际</w:t>
      </w:r>
      <w:r w:rsidRPr="00E24672">
        <w:rPr>
          <w:rFonts w:ascii="Arial" w:hAnsi="Arial" w:cs="Times New Roman"/>
          <w:sz w:val="21"/>
          <w:szCs w:val="24"/>
        </w:rPr>
        <w:t>logfile</w:t>
      </w:r>
      <w:r w:rsidRPr="00E24672">
        <w:rPr>
          <w:rFonts w:ascii="Arial" w:hAnsi="Arial" w:cs="Times New Roman" w:hint="eastAsia"/>
          <w:sz w:val="21"/>
          <w:szCs w:val="24"/>
        </w:rPr>
        <w:t>存放路径</w:t>
      </w:r>
      <w:r>
        <w:rPr>
          <w:rFonts w:ascii="Arial" w:hAnsi="Arial" w:cs="Times New Roman" w:hint="eastAsia"/>
          <w:sz w:val="21"/>
          <w:szCs w:val="24"/>
        </w:rPr>
        <w:t>。</w:t>
      </w:r>
    </w:p>
    <w:p w14:paraId="6CAF6E5D" w14:textId="77777777" w:rsidR="007003CC" w:rsidRPr="00E24672" w:rsidRDefault="007003CC" w:rsidP="00E24672">
      <w:pPr>
        <w:pStyle w:val="TerminalDisplayIndent1"/>
      </w:pPr>
      <w:r w:rsidRPr="00E24672">
        <w:t xml:space="preserve">[H3C]display logfile summary </w:t>
      </w:r>
    </w:p>
    <w:p w14:paraId="2129D4AE" w14:textId="77777777" w:rsidR="007003CC" w:rsidRPr="00E24672" w:rsidRDefault="007003CC" w:rsidP="00E24672">
      <w:pPr>
        <w:pStyle w:val="TerminalDisplayIndent1"/>
      </w:pPr>
      <w:r w:rsidRPr="00E24672">
        <w:t xml:space="preserve">  Log file: Enabled</w:t>
      </w:r>
    </w:p>
    <w:p w14:paraId="5CD0EA74" w14:textId="77777777" w:rsidR="007003CC" w:rsidRPr="00E24672" w:rsidRDefault="007003CC" w:rsidP="00E24672">
      <w:pPr>
        <w:pStyle w:val="TerminalDisplayIndent1"/>
      </w:pPr>
      <w:r w:rsidRPr="00E24672">
        <w:t xml:space="preserve">  Log file size quota: 10 MB</w:t>
      </w:r>
    </w:p>
    <w:p w14:paraId="55BF5CC6" w14:textId="57D58D1C" w:rsidR="007003CC" w:rsidRPr="00E24672" w:rsidRDefault="007003CC" w:rsidP="00E24672">
      <w:pPr>
        <w:pStyle w:val="TerminalDisplayIndent1"/>
      </w:pPr>
      <w:r w:rsidRPr="00E24672">
        <w:t xml:space="preserve">  Log file directory: </w:t>
      </w:r>
      <w:r>
        <w:rPr>
          <w:rFonts w:hint="eastAsia"/>
        </w:rPr>
        <w:t>flash</w:t>
      </w:r>
      <w:r w:rsidRPr="00E24672">
        <w:t>:/logfile</w:t>
      </w:r>
    </w:p>
    <w:p w14:paraId="689520C0" w14:textId="295702B4" w:rsidR="007003CC" w:rsidRDefault="007003CC" w:rsidP="007003CC">
      <w:pPr>
        <w:pStyle w:val="TerminalDisplayIndent1"/>
      </w:pPr>
      <w:r w:rsidRPr="00E24672">
        <w:t xml:space="preserve">  Writing frequency: 0 hour 10 min 0 sec</w:t>
      </w:r>
    </w:p>
    <w:p w14:paraId="438D58D7" w14:textId="77777777" w:rsidR="00BC3FB4" w:rsidRPr="00126285" w:rsidRDefault="00BC3FB4" w:rsidP="00BC3FB4">
      <w:pPr>
        <w:pStyle w:val="ItemStep"/>
        <w:numPr>
          <w:ilvl w:val="4"/>
          <w:numId w:val="2"/>
        </w:numPr>
        <w:rPr>
          <w:lang w:eastAsia="zh-CN"/>
        </w:rPr>
      </w:pPr>
      <w:r>
        <w:rPr>
          <w:rFonts w:hint="eastAsia"/>
          <w:lang w:eastAsia="zh-CN"/>
        </w:rPr>
        <w:t>查看主用主控板、备用主控板的日志文件数目和名称。</w:t>
      </w:r>
    </w:p>
    <w:p w14:paraId="2095FB1C" w14:textId="77777777" w:rsidR="00BC3FB4" w:rsidRDefault="00BC3FB4" w:rsidP="001157BE">
      <w:pPr>
        <w:pStyle w:val="ItemList"/>
      </w:pPr>
      <w:r>
        <w:rPr>
          <w:rFonts w:hint="eastAsia"/>
        </w:rPr>
        <w:t>主用主控板</w:t>
      </w:r>
      <w:r>
        <w:rPr>
          <w:rFonts w:hint="eastAsia"/>
        </w:rPr>
        <w:t>logfile</w:t>
      </w:r>
      <w:r>
        <w:rPr>
          <w:rFonts w:hint="eastAsia"/>
        </w:rPr>
        <w:t>日志</w:t>
      </w:r>
    </w:p>
    <w:p w14:paraId="34CF3432" w14:textId="62077B89" w:rsidR="00BC3FB4" w:rsidRDefault="00BC3FB4" w:rsidP="00BC3FB4">
      <w:pPr>
        <w:pStyle w:val="TerminalDisplayIndent1"/>
      </w:pPr>
      <w:r>
        <w:t>&lt;</w:t>
      </w:r>
      <w:r w:rsidR="008F70D6">
        <w:t>H3C</w:t>
      </w:r>
      <w:r>
        <w:t xml:space="preserve">&gt; dir </w:t>
      </w:r>
      <w:r>
        <w:rPr>
          <w:rFonts w:hint="eastAsia"/>
        </w:rPr>
        <w:t>flash</w:t>
      </w:r>
      <w:r>
        <w:t>:/logfile/</w:t>
      </w:r>
    </w:p>
    <w:p w14:paraId="0C121F89" w14:textId="77777777" w:rsidR="00BC3FB4" w:rsidRDefault="00BC3FB4" w:rsidP="00BC3FB4">
      <w:pPr>
        <w:pStyle w:val="TerminalDisplayIndent1"/>
      </w:pPr>
      <w:r>
        <w:t xml:space="preserve">Directory of </w:t>
      </w:r>
      <w:r>
        <w:rPr>
          <w:rFonts w:hint="eastAsia"/>
        </w:rPr>
        <w:t>flash</w:t>
      </w:r>
      <w:r>
        <w:t>:/logfile</w:t>
      </w:r>
    </w:p>
    <w:p w14:paraId="2E50752E" w14:textId="77777777" w:rsidR="00BC3FB4" w:rsidRDefault="00BC3FB4" w:rsidP="00BC3FB4">
      <w:pPr>
        <w:pStyle w:val="TerminalDisplayIndent1"/>
      </w:pPr>
      <w:r>
        <w:t xml:space="preserve">   0 -rw-       21863 </w:t>
      </w:r>
      <w:r>
        <w:rPr>
          <w:rFonts w:hint="eastAsia"/>
        </w:rPr>
        <w:t>May</w:t>
      </w:r>
      <w:r>
        <w:t xml:space="preserve"> 11 201</w:t>
      </w:r>
      <w:r>
        <w:rPr>
          <w:rFonts w:hint="eastAsia"/>
        </w:rPr>
        <w:t>7</w:t>
      </w:r>
      <w:r>
        <w:t xml:space="preserve"> 16:00:37   logfile</w:t>
      </w:r>
      <w:r>
        <w:rPr>
          <w:rFonts w:hint="eastAsia"/>
        </w:rPr>
        <w:t>1</w:t>
      </w:r>
      <w:r>
        <w:t>.log</w:t>
      </w:r>
      <w:r>
        <w:rPr>
          <w:rFonts w:hint="eastAsia"/>
        </w:rPr>
        <w:t>.gz</w:t>
      </w:r>
    </w:p>
    <w:p w14:paraId="5FAC3835" w14:textId="77777777" w:rsidR="00BC3FB4" w:rsidRDefault="00BC3FB4" w:rsidP="00BC3FB4">
      <w:pPr>
        <w:pStyle w:val="TerminalDisplayIndent1"/>
      </w:pPr>
      <w:r>
        <w:t xml:space="preserve">   </w:t>
      </w:r>
      <w:r>
        <w:rPr>
          <w:rFonts w:hint="eastAsia"/>
        </w:rPr>
        <w:t>1</w:t>
      </w:r>
      <w:r>
        <w:t xml:space="preserve"> -rw-       21863 </w:t>
      </w:r>
      <w:r>
        <w:rPr>
          <w:rFonts w:hint="eastAsia"/>
        </w:rPr>
        <w:t>Jun</w:t>
      </w:r>
      <w:r>
        <w:t xml:space="preserve"> 1</w:t>
      </w:r>
      <w:r>
        <w:rPr>
          <w:rFonts w:hint="eastAsia"/>
        </w:rPr>
        <w:t>4</w:t>
      </w:r>
      <w:r>
        <w:t xml:space="preserve"> 201</w:t>
      </w:r>
      <w:r>
        <w:rPr>
          <w:rFonts w:hint="eastAsia"/>
        </w:rPr>
        <w:t>7</w:t>
      </w:r>
      <w:r>
        <w:t xml:space="preserve"> 1</w:t>
      </w:r>
      <w:r>
        <w:rPr>
          <w:rFonts w:hint="eastAsia"/>
        </w:rPr>
        <w:t>5</w:t>
      </w:r>
      <w:r>
        <w:t>:</w:t>
      </w:r>
      <w:r>
        <w:rPr>
          <w:rFonts w:hint="eastAsia"/>
        </w:rPr>
        <w:t>39</w:t>
      </w:r>
      <w:r>
        <w:t>:3</w:t>
      </w:r>
      <w:r>
        <w:rPr>
          <w:rFonts w:hint="eastAsia"/>
        </w:rPr>
        <w:t>0</w:t>
      </w:r>
      <w:r>
        <w:t xml:space="preserve">   logfile</w:t>
      </w:r>
      <w:r>
        <w:rPr>
          <w:rFonts w:hint="eastAsia"/>
        </w:rPr>
        <w:t>2</w:t>
      </w:r>
      <w:r>
        <w:t>.log</w:t>
      </w:r>
      <w:r>
        <w:rPr>
          <w:rFonts w:hint="eastAsia"/>
        </w:rPr>
        <w:t>.gz</w:t>
      </w:r>
    </w:p>
    <w:p w14:paraId="6CF52291" w14:textId="77777777" w:rsidR="00BC3FB4" w:rsidRDefault="00BC3FB4" w:rsidP="00BC3FB4">
      <w:pPr>
        <w:pStyle w:val="TerminalDisplayIndent1"/>
      </w:pPr>
      <w:r>
        <w:t xml:space="preserve">   </w:t>
      </w:r>
      <w:r>
        <w:rPr>
          <w:rFonts w:hint="eastAsia"/>
        </w:rPr>
        <w:t>2</w:t>
      </w:r>
      <w:r>
        <w:t xml:space="preserve"> -rw-       21863 </w:t>
      </w:r>
      <w:r>
        <w:rPr>
          <w:rFonts w:hint="eastAsia"/>
        </w:rPr>
        <w:t>Jun</w:t>
      </w:r>
      <w:r>
        <w:t xml:space="preserve"> </w:t>
      </w:r>
      <w:r>
        <w:rPr>
          <w:rFonts w:hint="eastAsia"/>
        </w:rPr>
        <w:t>24</w:t>
      </w:r>
      <w:r>
        <w:t xml:space="preserve"> 201</w:t>
      </w:r>
      <w:r>
        <w:rPr>
          <w:rFonts w:hint="eastAsia"/>
        </w:rPr>
        <w:t>7</w:t>
      </w:r>
      <w:r>
        <w:t xml:space="preserve"> 1</w:t>
      </w:r>
      <w:r>
        <w:rPr>
          <w:rFonts w:hint="eastAsia"/>
        </w:rPr>
        <w:t>8</w:t>
      </w:r>
      <w:r>
        <w:t>:</w:t>
      </w:r>
      <w:r>
        <w:rPr>
          <w:rFonts w:hint="eastAsia"/>
        </w:rPr>
        <w:t>48</w:t>
      </w:r>
      <w:r>
        <w:t>:</w:t>
      </w:r>
      <w:r>
        <w:rPr>
          <w:rFonts w:hint="eastAsia"/>
        </w:rPr>
        <w:t>29</w:t>
      </w:r>
      <w:r>
        <w:t xml:space="preserve">   logfile</w:t>
      </w:r>
      <w:r>
        <w:rPr>
          <w:rFonts w:hint="eastAsia"/>
        </w:rPr>
        <w:t>3</w:t>
      </w:r>
      <w:r>
        <w:t>.log</w:t>
      </w:r>
    </w:p>
    <w:p w14:paraId="133C024D" w14:textId="77777777" w:rsidR="00BC3FB4" w:rsidRDefault="00BC3FB4" w:rsidP="00BC3FB4">
      <w:pPr>
        <w:pStyle w:val="TerminalDisplayIndent1"/>
      </w:pPr>
      <w:r>
        <w:t>1021104 KB total (421552 KB free)</w:t>
      </w:r>
    </w:p>
    <w:p w14:paraId="0030ED90" w14:textId="77777777" w:rsidR="00BC3FB4" w:rsidRDefault="00BC3FB4" w:rsidP="001157BE">
      <w:pPr>
        <w:pStyle w:val="ItemList"/>
      </w:pPr>
      <w:r>
        <w:rPr>
          <w:rFonts w:hint="eastAsia"/>
        </w:rPr>
        <w:lastRenderedPageBreak/>
        <w:t>备用主控板</w:t>
      </w:r>
      <w:r>
        <w:rPr>
          <w:rFonts w:hint="eastAsia"/>
        </w:rPr>
        <w:t>logfile</w:t>
      </w:r>
      <w:r>
        <w:rPr>
          <w:rFonts w:hint="eastAsia"/>
        </w:rPr>
        <w:t>日志</w:t>
      </w:r>
    </w:p>
    <w:p w14:paraId="53EDFC03" w14:textId="7E853919" w:rsidR="009B469D" w:rsidRDefault="009B469D" w:rsidP="00BC3FB4">
      <w:pPr>
        <w:pStyle w:val="TerminalDisplayIndent1"/>
      </w:pPr>
      <w:r w:rsidRPr="009B469D">
        <w:t>&lt;JQ1920-1&gt;dir lcc1#slot20#flash:/logfile/</w:t>
      </w:r>
    </w:p>
    <w:p w14:paraId="590599BC" w14:textId="77777777" w:rsidR="009B469D" w:rsidRDefault="009B469D" w:rsidP="00BC3FB4">
      <w:pPr>
        <w:pStyle w:val="TerminalDisplayIndent1"/>
      </w:pPr>
      <w:r w:rsidRPr="009B469D">
        <w:t>Directory of flash:/logfile</w:t>
      </w:r>
    </w:p>
    <w:p w14:paraId="3CE39C8B" w14:textId="19F3EF5D" w:rsidR="00BC3FB4" w:rsidRDefault="009B469D" w:rsidP="009B469D">
      <w:pPr>
        <w:pStyle w:val="TerminalDisplayIndent1"/>
        <w:ind w:left="0"/>
      </w:pPr>
      <w:r>
        <w:rPr>
          <w:rFonts w:hint="eastAsia"/>
        </w:rPr>
        <w:t xml:space="preserve">           </w:t>
      </w:r>
      <w:r w:rsidR="00BC3FB4">
        <w:t xml:space="preserve"> 0 -rw-       21863 Jul 11 201</w:t>
      </w:r>
      <w:r w:rsidR="00BC3FB4">
        <w:rPr>
          <w:rFonts w:hint="eastAsia"/>
        </w:rPr>
        <w:t>7</w:t>
      </w:r>
      <w:r w:rsidR="00BC3FB4">
        <w:t xml:space="preserve"> 16:00:37   logfile</w:t>
      </w:r>
      <w:r w:rsidR="00BC3FB4">
        <w:rPr>
          <w:rFonts w:hint="eastAsia"/>
        </w:rPr>
        <w:t>1</w:t>
      </w:r>
      <w:r w:rsidR="00BC3FB4">
        <w:t>.log</w:t>
      </w:r>
    </w:p>
    <w:p w14:paraId="02F952EC" w14:textId="77777777" w:rsidR="00BC3FB4" w:rsidRDefault="00BC3FB4" w:rsidP="00BC3FB4">
      <w:pPr>
        <w:pStyle w:val="TerminalDisplayIndent1"/>
      </w:pPr>
    </w:p>
    <w:p w14:paraId="31EED3B8" w14:textId="77777777" w:rsidR="00BC3FB4" w:rsidRDefault="00BC3FB4" w:rsidP="00BC3FB4">
      <w:pPr>
        <w:pStyle w:val="TerminalDisplayIndent1"/>
      </w:pPr>
      <w:r>
        <w:t>1021104 KB total (421552 KB free)</w:t>
      </w:r>
    </w:p>
    <w:p w14:paraId="323D053A" w14:textId="77777777" w:rsidR="00BC3FB4" w:rsidRDefault="00BC3FB4" w:rsidP="001157BE">
      <w:pPr>
        <w:pStyle w:val="3"/>
      </w:pPr>
      <w:r>
        <w:rPr>
          <w:rFonts w:hint="eastAsia"/>
        </w:rPr>
        <w:t>diagfile</w:t>
      </w:r>
      <w:r>
        <w:rPr>
          <w:rFonts w:hint="eastAsia"/>
        </w:rPr>
        <w:t>日志</w:t>
      </w:r>
    </w:p>
    <w:p w14:paraId="69FE4235" w14:textId="77777777" w:rsidR="00BC3FB4" w:rsidRDefault="00BC3FB4" w:rsidP="006D16FF">
      <w:pPr>
        <w:pStyle w:val="ItemStep"/>
        <w:numPr>
          <w:ilvl w:val="0"/>
          <w:numId w:val="6"/>
        </w:numPr>
      </w:pPr>
      <w:r>
        <w:rPr>
          <w:rFonts w:hint="eastAsia"/>
        </w:rPr>
        <w:t>系统视图下执行</w:t>
      </w:r>
      <w:r w:rsidRPr="00A84A09">
        <w:rPr>
          <w:b/>
        </w:rPr>
        <w:t>diagnostic-logfile</w:t>
      </w:r>
      <w:r w:rsidRPr="001D37D9">
        <w:rPr>
          <w:rFonts w:hint="eastAsia"/>
          <w:b/>
        </w:rPr>
        <w:t xml:space="preserve"> save</w:t>
      </w:r>
      <w:r>
        <w:rPr>
          <w:rFonts w:hint="eastAsia"/>
        </w:rPr>
        <w:t>命令将设备缓存的</w:t>
      </w:r>
      <w:r>
        <w:rPr>
          <w:rFonts w:hint="eastAsia"/>
        </w:rPr>
        <w:t>diagfile</w:t>
      </w:r>
      <w:r w:rsidRPr="00F5651C">
        <w:rPr>
          <w:rFonts w:hint="eastAsia"/>
        </w:rPr>
        <w:t>日志文件</w:t>
      </w:r>
      <w:r>
        <w:rPr>
          <w:rFonts w:hint="eastAsia"/>
        </w:rPr>
        <w:t>保存在</w:t>
      </w:r>
      <w:r>
        <w:rPr>
          <w:rFonts w:hint="eastAsia"/>
        </w:rPr>
        <w:t>Flash</w:t>
      </w:r>
      <w:r>
        <w:rPr>
          <w:rFonts w:hint="eastAsia"/>
        </w:rPr>
        <w:t>中。并将日志搜集完整，包括主用主控板、备用主控板的日志。</w:t>
      </w:r>
    </w:p>
    <w:p w14:paraId="5A3ED7AD" w14:textId="48C02F92" w:rsidR="00BC3FB4" w:rsidRDefault="00BC3FB4" w:rsidP="00BC3FB4">
      <w:pPr>
        <w:pStyle w:val="TerminalDisplayIndent1"/>
      </w:pPr>
      <w:r>
        <w:t>&lt;</w:t>
      </w:r>
      <w:r w:rsidR="008F70D6">
        <w:t>H3C</w:t>
      </w:r>
      <w:r>
        <w:t>&gt; diagnostic-logfile save</w:t>
      </w:r>
    </w:p>
    <w:p w14:paraId="37E4DB52" w14:textId="282678A8" w:rsidR="00BC3FB4" w:rsidRDefault="00BC3FB4" w:rsidP="00BC3FB4">
      <w:pPr>
        <w:pStyle w:val="TerminalDisplayIndent1"/>
      </w:pPr>
      <w:r>
        <w:t xml:space="preserve">The contents in the diagnostic log file buffer have been saved to the file </w:t>
      </w:r>
      <w:r>
        <w:rPr>
          <w:rFonts w:hint="eastAsia"/>
        </w:rPr>
        <w:t>flash</w:t>
      </w:r>
      <w:r>
        <w:t>:/diagfile/diagfile1.log</w:t>
      </w:r>
    </w:p>
    <w:p w14:paraId="66EF8445" w14:textId="77777777" w:rsidR="007003CC" w:rsidRDefault="007003CC" w:rsidP="00BC3FB4">
      <w:pPr>
        <w:pStyle w:val="TerminalDisplayIndent1"/>
      </w:pPr>
    </w:p>
    <w:p w14:paraId="3275D9DB" w14:textId="304B5874" w:rsidR="007003CC" w:rsidRPr="00F63262" w:rsidRDefault="007003CC" w:rsidP="007003CC">
      <w:pPr>
        <w:pStyle w:val="TerminalDisplayIndent1"/>
        <w:rPr>
          <w:rFonts w:ascii="Arial" w:hAnsi="Arial" w:cs="Times New Roman"/>
          <w:sz w:val="21"/>
          <w:szCs w:val="24"/>
        </w:rPr>
      </w:pPr>
      <w:r w:rsidRPr="00F63262">
        <w:rPr>
          <w:rFonts w:ascii="Arial" w:hAnsi="Arial" w:cs="Times New Roman" w:hint="eastAsia"/>
          <w:sz w:val="21"/>
          <w:szCs w:val="24"/>
        </w:rPr>
        <w:t>如果不确定文件保存的路径，可以通过</w:t>
      </w:r>
      <w:r w:rsidRPr="007003CC">
        <w:rPr>
          <w:rFonts w:ascii="Arial" w:hAnsi="Arial" w:cs="Times New Roman"/>
          <w:sz w:val="21"/>
          <w:szCs w:val="24"/>
        </w:rPr>
        <w:t>display diagnostic-logfile summary</w:t>
      </w:r>
      <w:r w:rsidRPr="00F63262">
        <w:rPr>
          <w:rFonts w:ascii="Arial" w:hAnsi="Arial" w:cs="Times New Roman" w:hint="eastAsia"/>
          <w:sz w:val="21"/>
          <w:szCs w:val="24"/>
        </w:rPr>
        <w:t>查看</w:t>
      </w:r>
      <w:r>
        <w:rPr>
          <w:rFonts w:ascii="Arial" w:hAnsi="Arial" w:cs="Times New Roman" w:hint="eastAsia"/>
          <w:sz w:val="21"/>
          <w:szCs w:val="24"/>
        </w:rPr>
        <w:t>当前主用主控的</w:t>
      </w:r>
      <w:r w:rsidRPr="00F63262">
        <w:rPr>
          <w:rFonts w:ascii="Arial" w:hAnsi="Arial" w:cs="Times New Roman" w:hint="eastAsia"/>
          <w:sz w:val="21"/>
          <w:szCs w:val="24"/>
        </w:rPr>
        <w:t>实际</w:t>
      </w:r>
      <w:r w:rsidR="00BE7A16">
        <w:rPr>
          <w:rFonts w:ascii="Arial" w:hAnsi="Arial" w:cs="Times New Roman" w:hint="eastAsia"/>
          <w:sz w:val="21"/>
          <w:szCs w:val="24"/>
        </w:rPr>
        <w:t>d</w:t>
      </w:r>
      <w:r w:rsidR="00BE7A16">
        <w:rPr>
          <w:rFonts w:ascii="Arial" w:hAnsi="Arial" w:cs="Times New Roman"/>
          <w:sz w:val="21"/>
          <w:szCs w:val="24"/>
        </w:rPr>
        <w:t>iag</w:t>
      </w:r>
      <w:r w:rsidRPr="00F63262">
        <w:rPr>
          <w:rFonts w:ascii="Arial" w:hAnsi="Arial" w:cs="Times New Roman" w:hint="eastAsia"/>
          <w:sz w:val="21"/>
          <w:szCs w:val="24"/>
        </w:rPr>
        <w:t>file</w:t>
      </w:r>
      <w:r w:rsidRPr="00F63262">
        <w:rPr>
          <w:rFonts w:ascii="Arial" w:hAnsi="Arial" w:cs="Times New Roman" w:hint="eastAsia"/>
          <w:sz w:val="21"/>
          <w:szCs w:val="24"/>
        </w:rPr>
        <w:t>存放路径</w:t>
      </w:r>
      <w:r>
        <w:rPr>
          <w:rFonts w:ascii="Arial" w:hAnsi="Arial" w:cs="Times New Roman" w:hint="eastAsia"/>
          <w:sz w:val="21"/>
          <w:szCs w:val="24"/>
        </w:rPr>
        <w:t>。</w:t>
      </w:r>
    </w:p>
    <w:p w14:paraId="4A592EF5" w14:textId="77777777" w:rsidR="007003CC" w:rsidRPr="00E24672" w:rsidRDefault="007003CC" w:rsidP="00E24672">
      <w:pPr>
        <w:pStyle w:val="TerminalDisplayIndent1"/>
        <w:ind w:firstLine="340"/>
      </w:pPr>
      <w:r w:rsidRPr="00E24672">
        <w:t xml:space="preserve">&lt;H3C&gt;display diagnostic-logfile summary </w:t>
      </w:r>
    </w:p>
    <w:p w14:paraId="5A6B3E13" w14:textId="77777777" w:rsidR="007003CC" w:rsidRPr="00E24672" w:rsidRDefault="007003CC" w:rsidP="00E24672">
      <w:pPr>
        <w:pStyle w:val="TerminalDisplayIndent1"/>
        <w:ind w:firstLine="340"/>
      </w:pPr>
      <w:r w:rsidRPr="00E24672">
        <w:t xml:space="preserve">  Diagnostic log file: Enabled</w:t>
      </w:r>
    </w:p>
    <w:p w14:paraId="5F394D45" w14:textId="77777777" w:rsidR="007003CC" w:rsidRPr="00E24672" w:rsidRDefault="007003CC" w:rsidP="00E24672">
      <w:pPr>
        <w:pStyle w:val="TerminalDisplayIndent1"/>
        <w:ind w:firstLine="340"/>
      </w:pPr>
      <w:r w:rsidRPr="00E24672">
        <w:t xml:space="preserve">  Diagnostic log file size quota: 10 MB</w:t>
      </w:r>
    </w:p>
    <w:p w14:paraId="34563F43" w14:textId="3C6063E8" w:rsidR="007003CC" w:rsidRPr="00E24672" w:rsidRDefault="007003CC" w:rsidP="00E24672">
      <w:pPr>
        <w:pStyle w:val="TerminalDisplayIndent1"/>
        <w:ind w:firstLine="340"/>
      </w:pPr>
      <w:r w:rsidRPr="00E24672">
        <w:t xml:space="preserve">  Diagnostic log file directory: </w:t>
      </w:r>
      <w:r>
        <w:rPr>
          <w:rFonts w:hint="eastAsia"/>
        </w:rPr>
        <w:t>flash</w:t>
      </w:r>
      <w:r w:rsidRPr="00E24672">
        <w:t>:/diagfile</w:t>
      </w:r>
    </w:p>
    <w:p w14:paraId="6BC5B618" w14:textId="77777777" w:rsidR="007003CC" w:rsidRPr="00E24672" w:rsidRDefault="007003CC" w:rsidP="00E24672">
      <w:pPr>
        <w:pStyle w:val="TerminalDisplayIndent1"/>
        <w:ind w:firstLine="340"/>
      </w:pPr>
      <w:r w:rsidRPr="00E24672">
        <w:t xml:space="preserve">  Writing frequency: 24 hour 0 min 0 sec</w:t>
      </w:r>
    </w:p>
    <w:p w14:paraId="2C041AF0" w14:textId="77777777" w:rsidR="007003CC" w:rsidRPr="007003CC" w:rsidRDefault="007003CC" w:rsidP="00BC3FB4">
      <w:pPr>
        <w:pStyle w:val="TerminalDisplayIndent1"/>
      </w:pPr>
    </w:p>
    <w:p w14:paraId="61BE999A" w14:textId="77777777" w:rsidR="00BC3FB4" w:rsidRDefault="00BC3FB4" w:rsidP="006D16FF">
      <w:pPr>
        <w:pStyle w:val="ItemStep"/>
        <w:numPr>
          <w:ilvl w:val="0"/>
          <w:numId w:val="6"/>
        </w:numPr>
        <w:rPr>
          <w:lang w:eastAsia="zh-CN"/>
        </w:rPr>
      </w:pPr>
      <w:r>
        <w:rPr>
          <w:rFonts w:hint="eastAsia"/>
          <w:lang w:eastAsia="zh-CN"/>
        </w:rPr>
        <w:t>查看主用主控板、备用主控板</w:t>
      </w:r>
      <w:r>
        <w:rPr>
          <w:rFonts w:hint="eastAsia"/>
          <w:lang w:eastAsia="zh-CN"/>
        </w:rPr>
        <w:t>diagfile</w:t>
      </w:r>
      <w:r>
        <w:rPr>
          <w:rFonts w:hint="eastAsia"/>
          <w:lang w:eastAsia="zh-CN"/>
        </w:rPr>
        <w:t>日志文件数目和名称</w:t>
      </w:r>
    </w:p>
    <w:p w14:paraId="6817875A" w14:textId="77777777" w:rsidR="00BC3FB4" w:rsidRPr="00C70868" w:rsidRDefault="00BC3FB4" w:rsidP="001157BE">
      <w:pPr>
        <w:pStyle w:val="ItemList"/>
        <w:rPr>
          <w:lang w:eastAsia="zh-CN"/>
        </w:rPr>
      </w:pPr>
      <w:r>
        <w:rPr>
          <w:rFonts w:hint="eastAsia"/>
          <w:lang w:eastAsia="zh-CN"/>
        </w:rPr>
        <w:t>主用主控板</w:t>
      </w:r>
      <w:r>
        <w:rPr>
          <w:rFonts w:hint="eastAsia"/>
        </w:rPr>
        <w:t>diagfile</w:t>
      </w:r>
      <w:r>
        <w:rPr>
          <w:rFonts w:hint="eastAsia"/>
        </w:rPr>
        <w:t>日志</w:t>
      </w:r>
    </w:p>
    <w:p w14:paraId="69B082CD" w14:textId="2F95D2B5" w:rsidR="00BC3FB4" w:rsidRDefault="00BC3FB4" w:rsidP="00BC3FB4">
      <w:pPr>
        <w:pStyle w:val="TerminalDisplayIndent1"/>
      </w:pPr>
      <w:r>
        <w:t>&lt;</w:t>
      </w:r>
      <w:r w:rsidR="008F70D6">
        <w:t>H3C</w:t>
      </w:r>
      <w:r>
        <w:t xml:space="preserve">&gt; dir </w:t>
      </w:r>
      <w:r>
        <w:rPr>
          <w:rFonts w:hint="eastAsia"/>
        </w:rPr>
        <w:t>flash</w:t>
      </w:r>
      <w:r>
        <w:t>:/diagfile/</w:t>
      </w:r>
    </w:p>
    <w:p w14:paraId="3396DD06" w14:textId="77777777" w:rsidR="00BC3FB4" w:rsidRDefault="00BC3FB4" w:rsidP="00BC3FB4">
      <w:pPr>
        <w:pStyle w:val="TerminalDisplayIndent1"/>
      </w:pPr>
      <w:r>
        <w:t xml:space="preserve">Directory of </w:t>
      </w:r>
      <w:r>
        <w:rPr>
          <w:rFonts w:hint="eastAsia"/>
        </w:rPr>
        <w:t>flash</w:t>
      </w:r>
      <w:r>
        <w:t>:/diagfile</w:t>
      </w:r>
    </w:p>
    <w:p w14:paraId="3DA9EDE5" w14:textId="77777777" w:rsidR="00BC3FB4" w:rsidRDefault="00BC3FB4" w:rsidP="00BC3FB4">
      <w:pPr>
        <w:pStyle w:val="TerminalDisplayIndent1"/>
      </w:pPr>
      <w:r>
        <w:t xml:space="preserve">   0 -rw-      161321 Jul 11 201</w:t>
      </w:r>
      <w:r>
        <w:rPr>
          <w:rFonts w:hint="eastAsia"/>
        </w:rPr>
        <w:t>7</w:t>
      </w:r>
      <w:r>
        <w:t xml:space="preserve"> 16:16:00   diagfile1.log</w:t>
      </w:r>
    </w:p>
    <w:p w14:paraId="3B18454E" w14:textId="77777777" w:rsidR="00BC3FB4" w:rsidRDefault="00BC3FB4" w:rsidP="00BC3FB4">
      <w:pPr>
        <w:pStyle w:val="TerminalDisplayIndent1"/>
      </w:pPr>
    </w:p>
    <w:p w14:paraId="2D279662" w14:textId="77777777" w:rsidR="00BC3FB4" w:rsidRPr="00C70868" w:rsidRDefault="00BC3FB4" w:rsidP="00BC3FB4">
      <w:pPr>
        <w:pStyle w:val="TerminalDisplayIndent1"/>
      </w:pPr>
      <w:r>
        <w:t>1021104 KB total (421416 KB free)</w:t>
      </w:r>
    </w:p>
    <w:p w14:paraId="77F6B5E7" w14:textId="0E1951C8" w:rsidR="00BC3FB4" w:rsidRDefault="00BC3FB4" w:rsidP="001157BE">
      <w:pPr>
        <w:pStyle w:val="ItemList"/>
      </w:pPr>
      <w:r>
        <w:rPr>
          <w:rFonts w:hint="eastAsia"/>
        </w:rPr>
        <w:t>备用主控板</w:t>
      </w:r>
      <w:r>
        <w:rPr>
          <w:rFonts w:hint="eastAsia"/>
        </w:rPr>
        <w:t>diagfile</w:t>
      </w:r>
      <w:r>
        <w:rPr>
          <w:rFonts w:hint="eastAsia"/>
        </w:rPr>
        <w:t>日志</w:t>
      </w:r>
      <w:r>
        <w:rPr>
          <w:rFonts w:hint="eastAsia"/>
          <w:lang w:eastAsia="zh-CN"/>
        </w:rPr>
        <w:t>：</w:t>
      </w:r>
    </w:p>
    <w:p w14:paraId="2E7A7FE9" w14:textId="0E1359BE" w:rsidR="009B469D" w:rsidRDefault="009B469D" w:rsidP="009B469D">
      <w:pPr>
        <w:pStyle w:val="TerminalDisplayIndent1"/>
      </w:pPr>
      <w:r>
        <w:t>&lt;</w:t>
      </w:r>
      <w:r>
        <w:rPr>
          <w:rFonts w:hint="eastAsia"/>
        </w:rPr>
        <w:t>H3C</w:t>
      </w:r>
      <w:r>
        <w:t>&gt;dir lcc1#slot20#flash:/diagfile/</w:t>
      </w:r>
    </w:p>
    <w:p w14:paraId="2C89DDF8" w14:textId="537FD1CA" w:rsidR="009B469D" w:rsidRDefault="009B469D" w:rsidP="009B469D">
      <w:pPr>
        <w:pStyle w:val="TerminalDisplayIndent1"/>
      </w:pPr>
      <w:r>
        <w:t>Directory of flash:/diagfile</w:t>
      </w:r>
    </w:p>
    <w:p w14:paraId="40154225" w14:textId="3F1554F2" w:rsidR="009B469D" w:rsidRDefault="009B469D" w:rsidP="009B469D">
      <w:pPr>
        <w:pStyle w:val="TerminalDisplayIndent1"/>
      </w:pPr>
      <w:r>
        <w:t xml:space="preserve">   0 -rw-       37820 Apr 15 2020 09:24:02   diagfile1.log</w:t>
      </w:r>
    </w:p>
    <w:p w14:paraId="0A97511F" w14:textId="3682D846" w:rsidR="009B469D" w:rsidRDefault="009B469D" w:rsidP="009B469D">
      <w:pPr>
        <w:pStyle w:val="TerminalDisplayIndent1"/>
      </w:pPr>
      <w:r>
        <w:t xml:space="preserve">                                                          </w:t>
      </w:r>
    </w:p>
    <w:p w14:paraId="4B51D18A" w14:textId="6A0FD745" w:rsidR="009B469D" w:rsidRDefault="009B469D" w:rsidP="009B469D">
      <w:pPr>
        <w:pStyle w:val="TerminalDisplayIndent1"/>
      </w:pPr>
      <w:r>
        <w:t>1048576 KB total (396216 KB free)</w:t>
      </w:r>
    </w:p>
    <w:p w14:paraId="1CE076D9" w14:textId="77777777" w:rsidR="009B469D" w:rsidRDefault="009B469D" w:rsidP="00BC3FB4">
      <w:pPr>
        <w:pStyle w:val="TerminalDisplayIndent1"/>
      </w:pPr>
    </w:p>
    <w:p w14:paraId="4EAD4FC2" w14:textId="15E1F821" w:rsidR="00722D4D" w:rsidRDefault="00CF748D" w:rsidP="00A10DF4">
      <w:pPr>
        <w:pStyle w:val="3"/>
        <w:numPr>
          <w:ilvl w:val="2"/>
          <w:numId w:val="2"/>
        </w:numPr>
      </w:pPr>
      <w:r>
        <w:t>drvmon</w:t>
      </w:r>
      <w:r w:rsidR="00722D4D">
        <w:rPr>
          <w:rFonts w:hint="eastAsia"/>
        </w:rPr>
        <w:t>日志信息</w:t>
      </w:r>
    </w:p>
    <w:p w14:paraId="69D9B498" w14:textId="260BAFE7" w:rsidR="00AC43BB" w:rsidRDefault="001D51A9" w:rsidP="00BE687D">
      <w:pPr>
        <w:pStyle w:val="ItemStep"/>
        <w:numPr>
          <w:ilvl w:val="0"/>
          <w:numId w:val="16"/>
        </w:numPr>
        <w:rPr>
          <w:lang w:eastAsia="zh-CN"/>
        </w:rPr>
      </w:pPr>
      <w:r>
        <w:rPr>
          <w:rFonts w:hint="eastAsia"/>
          <w:lang w:eastAsia="zh-CN"/>
        </w:rPr>
        <w:t>dir</w:t>
      </w:r>
      <w:r>
        <w:rPr>
          <w:rFonts w:hint="eastAsia"/>
          <w:lang w:eastAsia="zh-CN"/>
        </w:rPr>
        <w:t>查看</w:t>
      </w:r>
      <w:r w:rsidR="00CF748D">
        <w:t>drvmon</w:t>
      </w:r>
      <w:r>
        <w:rPr>
          <w:rFonts w:hint="eastAsia"/>
          <w:lang w:eastAsia="zh-CN"/>
        </w:rPr>
        <w:t>日志文件。</w:t>
      </w:r>
    </w:p>
    <w:p w14:paraId="5FF2135E" w14:textId="77777777" w:rsidR="00690293" w:rsidRDefault="00690293" w:rsidP="00AC43BB">
      <w:pPr>
        <w:pStyle w:val="TerminalDisplayIndent1"/>
      </w:pPr>
      <w:r>
        <w:t>&lt;H3C&gt;dir drvmon/</w:t>
      </w:r>
    </w:p>
    <w:p w14:paraId="64DDE96B" w14:textId="77777777" w:rsidR="00690293" w:rsidRDefault="00690293" w:rsidP="00690293">
      <w:pPr>
        <w:pStyle w:val="TerminalDisplayIndent1"/>
      </w:pPr>
      <w:r>
        <w:t>Directory of flash:/drvmon</w:t>
      </w:r>
    </w:p>
    <w:p w14:paraId="305099C5" w14:textId="77777777" w:rsidR="00690293" w:rsidRDefault="00690293" w:rsidP="00690293">
      <w:pPr>
        <w:pStyle w:val="TerminalDisplayIndent1"/>
      </w:pPr>
      <w:r>
        <w:t xml:space="preserve">   0 -rw-     2099922 Apr 28 2016 21:43:28   cpuusage_00</w:t>
      </w:r>
    </w:p>
    <w:p w14:paraId="1F27E3A0" w14:textId="77777777" w:rsidR="00690293" w:rsidRDefault="00690293" w:rsidP="00690293">
      <w:pPr>
        <w:pStyle w:val="TerminalDisplayIndent1"/>
      </w:pPr>
      <w:r>
        <w:t xml:space="preserve">   1 -rw-     2103269 Apr 30 2016 04:35:00   cpuusage_01</w:t>
      </w:r>
    </w:p>
    <w:p w14:paraId="5854286C" w14:textId="77777777" w:rsidR="00690293" w:rsidRDefault="00690293" w:rsidP="00690293">
      <w:pPr>
        <w:pStyle w:val="TerminalDisplayIndent1"/>
      </w:pPr>
      <w:r>
        <w:t xml:space="preserve">   2 -rw-     2100438 May 01 2016 04:58:01   cpuusage_02</w:t>
      </w:r>
    </w:p>
    <w:p w14:paraId="2F9F9306" w14:textId="77777777" w:rsidR="00690293" w:rsidRDefault="00690293" w:rsidP="00690293">
      <w:pPr>
        <w:pStyle w:val="TerminalDisplayIndent1"/>
      </w:pPr>
      <w:r>
        <w:t xml:space="preserve">   3 -rw-     2112174 May 02 2016 05:31:08   cpuusage_03</w:t>
      </w:r>
    </w:p>
    <w:p w14:paraId="17D81437" w14:textId="77777777" w:rsidR="00690293" w:rsidRDefault="00690293" w:rsidP="00690293">
      <w:pPr>
        <w:pStyle w:val="TerminalDisplayIndent1"/>
      </w:pPr>
      <w:r>
        <w:t xml:space="preserve">   4 -rw-     2112184 May 03 2016 06:05:03   cpuusage_04</w:t>
      </w:r>
    </w:p>
    <w:p w14:paraId="578C3CF3" w14:textId="77777777" w:rsidR="00690293" w:rsidRDefault="00690293" w:rsidP="00690293">
      <w:pPr>
        <w:pStyle w:val="TerminalDisplayIndent1"/>
      </w:pPr>
      <w:r>
        <w:lastRenderedPageBreak/>
        <w:t xml:space="preserve">   5 -rw-      456886 May 03 2016 11:37:00   cpuusage_05</w:t>
      </w:r>
    </w:p>
    <w:p w14:paraId="3A0B0E3E" w14:textId="77777777" w:rsidR="00690293" w:rsidRDefault="00690293" w:rsidP="00690293">
      <w:pPr>
        <w:pStyle w:val="TerminalDisplayIndent1"/>
      </w:pPr>
      <w:r>
        <w:t xml:space="preserve">   6 -rw-      192263 Apr 29 2016 12:19:16   drv_diag_00</w:t>
      </w:r>
    </w:p>
    <w:p w14:paraId="552E43CD" w14:textId="77777777" w:rsidR="00690293" w:rsidRDefault="00690293" w:rsidP="00690293">
      <w:pPr>
        <w:pStyle w:val="TerminalDisplayIndent1"/>
      </w:pPr>
      <w:r>
        <w:t xml:space="preserve">   7 -rw-     2111760 Apr 27 2016 20:22:35   drv_log_00</w:t>
      </w:r>
    </w:p>
    <w:p w14:paraId="6AEC0329" w14:textId="77777777" w:rsidR="00690293" w:rsidRDefault="00690293" w:rsidP="00690293">
      <w:pPr>
        <w:pStyle w:val="TerminalDisplayIndent1"/>
      </w:pPr>
      <w:r>
        <w:t xml:space="preserve">   8 -rw-     2111883 Apr 28 2016 14:10:38   drv_log_01</w:t>
      </w:r>
    </w:p>
    <w:p w14:paraId="7B42271D" w14:textId="77777777" w:rsidR="00690293" w:rsidRDefault="00690293" w:rsidP="00690293">
      <w:pPr>
        <w:pStyle w:val="TerminalDisplayIndent1"/>
      </w:pPr>
      <w:r>
        <w:t xml:space="preserve">   9 -rw-     2097692 Apr 28 2016 15:52:46   drv_log_02</w:t>
      </w:r>
    </w:p>
    <w:p w14:paraId="33E3810B" w14:textId="77777777" w:rsidR="00690293" w:rsidRDefault="00690293" w:rsidP="00690293">
      <w:pPr>
        <w:pStyle w:val="TerminalDisplayIndent1"/>
      </w:pPr>
      <w:r>
        <w:t xml:space="preserve">  10 -rw-     2102520 Apr 29 2016 11:55:22   drv_log_03</w:t>
      </w:r>
    </w:p>
    <w:p w14:paraId="39DA4010" w14:textId="77777777" w:rsidR="00690293" w:rsidRDefault="00690293" w:rsidP="00690293">
      <w:pPr>
        <w:pStyle w:val="TerminalDisplayIndent1"/>
      </w:pPr>
      <w:r>
        <w:t xml:space="preserve">  11 -rw-     1937004 Apr 29 2016 13:08:35   drv_log_04</w:t>
      </w:r>
    </w:p>
    <w:p w14:paraId="04D88114" w14:textId="77777777" w:rsidR="00690293" w:rsidRDefault="00690293" w:rsidP="00690293">
      <w:pPr>
        <w:pStyle w:val="TerminalDisplayIndent1"/>
      </w:pPr>
      <w:r>
        <w:t xml:space="preserve">  12 -rw-       94592 Apr 29 2016 12:13:09   flow_00</w:t>
      </w:r>
    </w:p>
    <w:p w14:paraId="00DC98E3" w14:textId="77777777" w:rsidR="00690293" w:rsidRDefault="00690293" w:rsidP="00690293">
      <w:pPr>
        <w:pStyle w:val="TerminalDisplayIndent1"/>
      </w:pPr>
    </w:p>
    <w:p w14:paraId="29E1EDEB" w14:textId="54AFBB56" w:rsidR="0023283F" w:rsidRDefault="00690293" w:rsidP="002C5FDB">
      <w:pPr>
        <w:pStyle w:val="TerminalDisplayIndent1"/>
      </w:pPr>
      <w:r>
        <w:t>1048576 KB total (614072 KB free)</w:t>
      </w:r>
    </w:p>
    <w:p w14:paraId="5B7125B7" w14:textId="5CEA0E9C" w:rsidR="00690293" w:rsidRDefault="0077694F" w:rsidP="00BE687D">
      <w:pPr>
        <w:pStyle w:val="ItemStep"/>
        <w:numPr>
          <w:ilvl w:val="0"/>
          <w:numId w:val="16"/>
        </w:numPr>
        <w:rPr>
          <w:lang w:eastAsia="zh-CN"/>
        </w:rPr>
      </w:pPr>
      <w:r>
        <w:rPr>
          <w:rFonts w:hint="eastAsia"/>
          <w:lang w:eastAsia="zh-CN"/>
        </w:rPr>
        <w:t>收集</w:t>
      </w:r>
      <w:r w:rsidR="00CF748D">
        <w:rPr>
          <w:rFonts w:hint="eastAsia"/>
          <w:lang w:eastAsia="zh-CN"/>
        </w:rPr>
        <w:t>drvmon</w:t>
      </w:r>
      <w:r>
        <w:rPr>
          <w:rFonts w:hint="eastAsia"/>
          <w:lang w:eastAsia="zh-CN"/>
        </w:rPr>
        <w:t>日志文件。</w:t>
      </w:r>
      <w:r w:rsidR="00FA3271">
        <w:rPr>
          <w:rFonts w:hint="eastAsia"/>
          <w:lang w:eastAsia="zh-CN"/>
        </w:rPr>
        <w:t>通过</w:t>
      </w:r>
      <w:r w:rsidR="00FA3271">
        <w:rPr>
          <w:rFonts w:hint="eastAsia"/>
          <w:lang w:eastAsia="zh-CN"/>
        </w:rPr>
        <w:t xml:space="preserve">FTP </w:t>
      </w:r>
      <w:r w:rsidR="00FA3271">
        <w:rPr>
          <w:rFonts w:hint="eastAsia"/>
          <w:lang w:eastAsia="zh-CN"/>
        </w:rPr>
        <w:t>、</w:t>
      </w:r>
      <w:r w:rsidR="00FA3271">
        <w:rPr>
          <w:rFonts w:hint="eastAsia"/>
          <w:lang w:eastAsia="zh-CN"/>
        </w:rPr>
        <w:t>TFTP</w:t>
      </w:r>
      <w:r w:rsidR="00FA3271">
        <w:rPr>
          <w:rFonts w:hint="eastAsia"/>
          <w:lang w:eastAsia="zh-CN"/>
        </w:rPr>
        <w:t>工具将</w:t>
      </w:r>
      <w:r w:rsidR="00CF748D">
        <w:rPr>
          <w:rFonts w:hint="eastAsia"/>
          <w:lang w:eastAsia="zh-CN"/>
        </w:rPr>
        <w:t>drvmon</w:t>
      </w:r>
      <w:r w:rsidR="00FA3271">
        <w:rPr>
          <w:rFonts w:hint="eastAsia"/>
          <w:lang w:eastAsia="zh-CN"/>
        </w:rPr>
        <w:t>日志文件传到指定位置。</w:t>
      </w:r>
    </w:p>
    <w:p w14:paraId="1EC0BE8D" w14:textId="0C480903" w:rsidR="001D51A9" w:rsidRDefault="00D45A0D" w:rsidP="00BE687D">
      <w:pPr>
        <w:pStyle w:val="ItemStep"/>
        <w:numPr>
          <w:ilvl w:val="0"/>
          <w:numId w:val="16"/>
        </w:numPr>
        <w:rPr>
          <w:lang w:eastAsia="zh-CN"/>
        </w:rPr>
      </w:pPr>
      <w:r>
        <w:rPr>
          <w:rFonts w:hint="eastAsia"/>
          <w:lang w:eastAsia="zh-CN"/>
        </w:rPr>
        <w:t>如果备用主控存在，查看</w:t>
      </w:r>
      <w:r w:rsidR="003C7C6A">
        <w:rPr>
          <w:rFonts w:hint="eastAsia"/>
          <w:lang w:eastAsia="zh-CN"/>
        </w:rPr>
        <w:t>备用主控上</w:t>
      </w:r>
      <w:r w:rsidR="00CF748D">
        <w:rPr>
          <w:rFonts w:hint="eastAsia"/>
          <w:lang w:eastAsia="zh-CN"/>
        </w:rPr>
        <w:t>drvmon</w:t>
      </w:r>
      <w:r w:rsidR="003C7C6A">
        <w:rPr>
          <w:rFonts w:hint="eastAsia"/>
          <w:lang w:eastAsia="zh-CN"/>
        </w:rPr>
        <w:t>日志文件</w:t>
      </w:r>
      <w:r w:rsidR="00274587">
        <w:rPr>
          <w:rFonts w:hint="eastAsia"/>
          <w:lang w:eastAsia="zh-CN"/>
        </w:rPr>
        <w:t>。</w:t>
      </w:r>
    </w:p>
    <w:p w14:paraId="635AF9F1" w14:textId="1BA3FB8B" w:rsidR="00A22A60" w:rsidRDefault="00A22A60" w:rsidP="00A22A60">
      <w:pPr>
        <w:pStyle w:val="TerminalDisplayIndent1"/>
      </w:pPr>
      <w:r>
        <w:t>&lt;H3C&gt;</w:t>
      </w:r>
      <w:r w:rsidR="009B469D" w:rsidRPr="009B469D">
        <w:t xml:space="preserve"> </w:t>
      </w:r>
      <w:r w:rsidR="009B469D">
        <w:t>dir lcc1#slot20</w:t>
      </w:r>
      <w:r>
        <w:t>#flash:/drvmon/</w:t>
      </w:r>
    </w:p>
    <w:p w14:paraId="343380C5" w14:textId="77777777" w:rsidR="00A22A60" w:rsidRDefault="00A22A60" w:rsidP="00A22A60">
      <w:pPr>
        <w:pStyle w:val="TerminalDisplayIndent1"/>
      </w:pPr>
      <w:r>
        <w:t>Directory of flash:/drvmon</w:t>
      </w:r>
    </w:p>
    <w:p w14:paraId="36DFE6D3" w14:textId="77777777" w:rsidR="00A22A60" w:rsidRDefault="00A22A60" w:rsidP="00A22A60">
      <w:pPr>
        <w:pStyle w:val="TerminalDisplayIndent1"/>
      </w:pPr>
      <w:r>
        <w:t xml:space="preserve">   0 -rw-     2099922 Apr 28 2016 21:43:28   cpuusage_00</w:t>
      </w:r>
    </w:p>
    <w:p w14:paraId="46A6FDA6" w14:textId="77777777" w:rsidR="00A22A60" w:rsidRDefault="00A22A60" w:rsidP="00A22A60">
      <w:pPr>
        <w:pStyle w:val="TerminalDisplayIndent1"/>
      </w:pPr>
      <w:r>
        <w:t xml:space="preserve">   1 -rw-     2103269 Apr 30 2016 04:35:00   cpuusage_01</w:t>
      </w:r>
    </w:p>
    <w:p w14:paraId="0F5DB0B6" w14:textId="77777777" w:rsidR="00A22A60" w:rsidRDefault="00A22A60" w:rsidP="00A22A60">
      <w:pPr>
        <w:pStyle w:val="TerminalDisplayIndent1"/>
      </w:pPr>
      <w:r>
        <w:t xml:space="preserve">   2 -rw-     2100438 May 01 2016 04:58:01   cpuusage_02</w:t>
      </w:r>
    </w:p>
    <w:p w14:paraId="1850DCB5" w14:textId="77777777" w:rsidR="00A22A60" w:rsidRDefault="00A22A60" w:rsidP="00A22A60">
      <w:pPr>
        <w:pStyle w:val="TerminalDisplayIndent1"/>
      </w:pPr>
      <w:r>
        <w:t xml:space="preserve">   3 -rw-     2112174 May 02 2016 05:31:08   cpuusage_03</w:t>
      </w:r>
    </w:p>
    <w:p w14:paraId="712FD422" w14:textId="77777777" w:rsidR="00A22A60" w:rsidRDefault="00A22A60" w:rsidP="00A22A60">
      <w:pPr>
        <w:pStyle w:val="TerminalDisplayIndent1"/>
      </w:pPr>
      <w:r>
        <w:t xml:space="preserve">   4 -rw-     2112184 May 03 2016 06:05:03   cpuusage_04</w:t>
      </w:r>
    </w:p>
    <w:p w14:paraId="52EA0806" w14:textId="77777777" w:rsidR="00A22A60" w:rsidRDefault="00A22A60" w:rsidP="00A22A60">
      <w:pPr>
        <w:pStyle w:val="TerminalDisplayIndent1"/>
      </w:pPr>
      <w:r>
        <w:t xml:space="preserve">   5 -rw-      456886 May 03 2016 11:37:00   cpuusage_05</w:t>
      </w:r>
    </w:p>
    <w:p w14:paraId="7742A8C4" w14:textId="77777777" w:rsidR="00A22A60" w:rsidRDefault="00A22A60" w:rsidP="00A22A60">
      <w:pPr>
        <w:pStyle w:val="TerminalDisplayIndent1"/>
      </w:pPr>
      <w:r>
        <w:t xml:space="preserve">   6 -rw-      192263 Apr 29 2016 12:19:16   drv_diag_00</w:t>
      </w:r>
    </w:p>
    <w:p w14:paraId="53515832" w14:textId="77777777" w:rsidR="00A22A60" w:rsidRDefault="00A22A60" w:rsidP="00A22A60">
      <w:pPr>
        <w:pStyle w:val="TerminalDisplayIndent1"/>
      </w:pPr>
      <w:r>
        <w:t xml:space="preserve">   7 -rw-     2111760 Apr 27 2016 20:22:35   drv_log_00</w:t>
      </w:r>
    </w:p>
    <w:p w14:paraId="72B14CB4" w14:textId="77777777" w:rsidR="00A22A60" w:rsidRDefault="00A22A60" w:rsidP="00A22A60">
      <w:pPr>
        <w:pStyle w:val="TerminalDisplayIndent1"/>
      </w:pPr>
      <w:r>
        <w:t xml:space="preserve">   8 -rw-     2111883 Apr 28 2016 14:10:38   drv_log_01</w:t>
      </w:r>
    </w:p>
    <w:p w14:paraId="16D88DBA" w14:textId="77777777" w:rsidR="00A22A60" w:rsidRDefault="00A22A60" w:rsidP="00A22A60">
      <w:pPr>
        <w:pStyle w:val="TerminalDisplayIndent1"/>
      </w:pPr>
      <w:r>
        <w:t xml:space="preserve">   9 -rw-     2097692 Apr 28 2016 15:52:46   drv_log_02</w:t>
      </w:r>
    </w:p>
    <w:p w14:paraId="0CC1E7A0" w14:textId="77777777" w:rsidR="00A22A60" w:rsidRDefault="00A22A60" w:rsidP="00A22A60">
      <w:pPr>
        <w:pStyle w:val="TerminalDisplayIndent1"/>
      </w:pPr>
      <w:r>
        <w:t xml:space="preserve">  10 -rw-     2102520 Apr 29 2016 11:55:22   drv_log_03</w:t>
      </w:r>
    </w:p>
    <w:p w14:paraId="05DF8A71" w14:textId="77777777" w:rsidR="00A22A60" w:rsidRDefault="00A22A60" w:rsidP="00A22A60">
      <w:pPr>
        <w:pStyle w:val="TerminalDisplayIndent1"/>
      </w:pPr>
      <w:r>
        <w:t xml:space="preserve">  11 -rw-     1937004 Apr 29 2016 13:08:35   drv_log_04</w:t>
      </w:r>
    </w:p>
    <w:p w14:paraId="6BCED60F" w14:textId="77777777" w:rsidR="00A22A60" w:rsidRDefault="00A22A60" w:rsidP="00A22A60">
      <w:pPr>
        <w:pStyle w:val="TerminalDisplayIndent1"/>
      </w:pPr>
      <w:r>
        <w:t xml:space="preserve">  12 -rw-       94592 Apr 29 2016 12:13:09   flow_00</w:t>
      </w:r>
    </w:p>
    <w:p w14:paraId="78F6E273" w14:textId="77777777" w:rsidR="00A22A60" w:rsidRDefault="00A22A60" w:rsidP="00A22A60">
      <w:pPr>
        <w:pStyle w:val="TerminalDisplayIndent1"/>
      </w:pPr>
    </w:p>
    <w:p w14:paraId="325A5049" w14:textId="77777777" w:rsidR="00B171D1" w:rsidRDefault="00A22A60" w:rsidP="002C5FDB">
      <w:pPr>
        <w:pStyle w:val="TerminalDisplayIndent1"/>
      </w:pPr>
      <w:r>
        <w:t xml:space="preserve">1048576 KB total (614072 KB free)                                          </w:t>
      </w:r>
    </w:p>
    <w:p w14:paraId="4DC6D9C2" w14:textId="0E3AC071" w:rsidR="00915FEB" w:rsidRDefault="003C7C6A" w:rsidP="00BE687D">
      <w:pPr>
        <w:pStyle w:val="ItemStep"/>
        <w:numPr>
          <w:ilvl w:val="0"/>
          <w:numId w:val="16"/>
        </w:numPr>
        <w:rPr>
          <w:lang w:eastAsia="zh-CN"/>
        </w:rPr>
      </w:pPr>
      <w:r>
        <w:rPr>
          <w:rFonts w:hint="eastAsia"/>
          <w:lang w:eastAsia="zh-CN"/>
        </w:rPr>
        <w:t>如果备用主控存在，收集备用主控上</w:t>
      </w:r>
      <w:r w:rsidR="00CF748D">
        <w:rPr>
          <w:rFonts w:hint="eastAsia"/>
          <w:lang w:eastAsia="zh-CN"/>
        </w:rPr>
        <w:t>drvmon</w:t>
      </w:r>
      <w:r>
        <w:rPr>
          <w:rFonts w:hint="eastAsia"/>
          <w:lang w:eastAsia="zh-CN"/>
        </w:rPr>
        <w:t>日志文件。</w:t>
      </w:r>
      <w:r w:rsidR="00915FEB">
        <w:rPr>
          <w:rFonts w:hint="eastAsia"/>
          <w:lang w:eastAsia="zh-CN"/>
        </w:rPr>
        <w:t>通过</w:t>
      </w:r>
      <w:r w:rsidR="00915FEB">
        <w:rPr>
          <w:rFonts w:hint="eastAsia"/>
          <w:lang w:eastAsia="zh-CN"/>
        </w:rPr>
        <w:t xml:space="preserve">FTP </w:t>
      </w:r>
      <w:r w:rsidR="00915FEB">
        <w:rPr>
          <w:rFonts w:hint="eastAsia"/>
          <w:lang w:eastAsia="zh-CN"/>
        </w:rPr>
        <w:t>、</w:t>
      </w:r>
      <w:r w:rsidR="00915FEB">
        <w:rPr>
          <w:rFonts w:hint="eastAsia"/>
          <w:lang w:eastAsia="zh-CN"/>
        </w:rPr>
        <w:t>TFTP</w:t>
      </w:r>
      <w:r w:rsidR="00915FEB">
        <w:rPr>
          <w:rFonts w:hint="eastAsia"/>
          <w:lang w:eastAsia="zh-CN"/>
        </w:rPr>
        <w:t>工具将</w:t>
      </w:r>
      <w:r w:rsidR="00E95A59">
        <w:rPr>
          <w:rFonts w:hint="eastAsia"/>
          <w:lang w:eastAsia="zh-CN"/>
        </w:rPr>
        <w:t>备用主控上的</w:t>
      </w:r>
      <w:r w:rsidR="00CF748D">
        <w:rPr>
          <w:rFonts w:hint="eastAsia"/>
          <w:lang w:eastAsia="zh-CN"/>
        </w:rPr>
        <w:t>drvmon</w:t>
      </w:r>
      <w:r w:rsidR="00915FEB">
        <w:rPr>
          <w:rFonts w:hint="eastAsia"/>
          <w:lang w:eastAsia="zh-CN"/>
        </w:rPr>
        <w:t>日志文件传到指定位置。</w:t>
      </w:r>
    </w:p>
    <w:p w14:paraId="37AAFD0A" w14:textId="53506081" w:rsidR="00CB4D16" w:rsidRDefault="00CB4D16" w:rsidP="00BE687D">
      <w:pPr>
        <w:pStyle w:val="ItemStep"/>
        <w:numPr>
          <w:ilvl w:val="0"/>
          <w:numId w:val="16"/>
        </w:numPr>
        <w:rPr>
          <w:lang w:eastAsia="zh-CN"/>
        </w:rPr>
      </w:pPr>
      <w:r>
        <w:rPr>
          <w:rFonts w:hint="eastAsia"/>
          <w:lang w:eastAsia="zh-CN"/>
        </w:rPr>
        <w:t>如果现场环境不允许</w:t>
      </w:r>
      <w:r>
        <w:rPr>
          <w:rFonts w:hint="eastAsia"/>
          <w:lang w:eastAsia="zh-CN"/>
        </w:rPr>
        <w:t>F</w:t>
      </w:r>
      <w:r>
        <w:rPr>
          <w:lang w:eastAsia="zh-CN"/>
        </w:rPr>
        <w:t>TP</w:t>
      </w:r>
      <w:r>
        <w:rPr>
          <w:rFonts w:hint="eastAsia"/>
          <w:lang w:eastAsia="zh-CN"/>
        </w:rPr>
        <w:t>到设备，可以通过下述命令将信息打印</w:t>
      </w:r>
      <w:commentRangeStart w:id="43"/>
      <w:r>
        <w:rPr>
          <w:rFonts w:hint="eastAsia"/>
          <w:lang w:eastAsia="zh-CN"/>
        </w:rPr>
        <w:t>出来</w:t>
      </w:r>
      <w:commentRangeEnd w:id="43"/>
      <w:r w:rsidR="00155697">
        <w:rPr>
          <w:rStyle w:val="ab"/>
          <w:rFonts w:cs="Arial"/>
          <w:kern w:val="2"/>
          <w:lang w:eastAsia="zh-CN"/>
        </w:rPr>
        <w:commentReference w:id="43"/>
      </w:r>
      <w:r w:rsidR="009646E1">
        <w:rPr>
          <w:rFonts w:hint="eastAsia"/>
          <w:lang w:eastAsia="zh-CN"/>
        </w:rPr>
        <w:t>:</w:t>
      </w:r>
    </w:p>
    <w:p w14:paraId="3A0F5A08" w14:textId="18344DE7" w:rsidR="00CB4D16" w:rsidRPr="00CB4D16" w:rsidRDefault="00CB4D16" w:rsidP="00CB4D16">
      <w:pPr>
        <w:pStyle w:val="TerminalDisplayIndent1"/>
        <w:ind w:firstLine="141"/>
      </w:pPr>
      <w:r>
        <w:t>&lt;H3C&gt;</w:t>
      </w:r>
      <w:r w:rsidR="00E9262C" w:rsidRPr="00E9262C">
        <w:t xml:space="preserve"> more </w:t>
      </w:r>
      <w:r w:rsidR="00004918">
        <w:t>drv_diag_00</w:t>
      </w:r>
    </w:p>
    <w:p w14:paraId="609CCE20" w14:textId="77777777" w:rsidR="00500001" w:rsidRDefault="00500001" w:rsidP="001157BE">
      <w:pPr>
        <w:pStyle w:val="3"/>
      </w:pPr>
      <w:bookmarkStart w:id="44" w:name="_Toc395197784"/>
      <w:bookmarkStart w:id="45" w:name="_Toc395197785"/>
      <w:bookmarkStart w:id="46" w:name="_Toc395197786"/>
      <w:bookmarkStart w:id="47" w:name="_Toc395197787"/>
      <w:bookmarkStart w:id="48" w:name="_Toc395197788"/>
      <w:bookmarkStart w:id="49" w:name="_Toc395197789"/>
      <w:bookmarkStart w:id="50" w:name="_Toc395197790"/>
      <w:bookmarkStart w:id="51" w:name="_Toc395197791"/>
      <w:bookmarkStart w:id="52" w:name="_Toc395197792"/>
      <w:bookmarkStart w:id="53" w:name="_Toc395197793"/>
      <w:bookmarkStart w:id="54" w:name="_Toc395197794"/>
      <w:bookmarkStart w:id="55" w:name="_Toc395197795"/>
      <w:bookmarkStart w:id="56" w:name="_Toc395197796"/>
      <w:bookmarkStart w:id="57" w:name="_Toc395197797"/>
      <w:bookmarkStart w:id="58" w:name="_Toc395197798"/>
      <w:bookmarkStart w:id="59" w:name="_Toc395197799"/>
      <w:bookmarkStart w:id="60" w:name="_Toc395197800"/>
      <w:bookmarkStart w:id="61" w:name="_Toc395197801"/>
      <w:bookmarkStart w:id="62" w:name="_Toc395197802"/>
      <w:bookmarkStart w:id="63" w:name="_Toc395197803"/>
      <w:bookmarkStart w:id="64" w:name="_Toc395197804"/>
      <w:bookmarkStart w:id="65" w:name="_Toc395197805"/>
      <w:bookmarkStart w:id="66" w:name="_Toc395197806"/>
      <w:bookmarkStart w:id="67" w:name="_Toc395197807"/>
      <w:bookmarkStart w:id="68" w:name="_Toc395197808"/>
      <w:bookmarkStart w:id="69" w:name="_Toc395197809"/>
      <w:bookmarkStart w:id="70" w:name="_Toc395197810"/>
      <w:bookmarkStart w:id="71" w:name="_Toc395197811"/>
      <w:bookmarkStart w:id="72" w:name="_Toc395197812"/>
      <w:bookmarkStart w:id="73" w:name="_Toc395197813"/>
      <w:bookmarkStart w:id="74" w:name="_Toc395197814"/>
      <w:bookmarkStart w:id="75" w:name="_Toc395197815"/>
      <w:bookmarkStart w:id="76" w:name="_Toc395197816"/>
      <w:bookmarkStart w:id="77" w:name="_Toc395197817"/>
      <w:bookmarkStart w:id="78" w:name="_Toc395197818"/>
      <w:bookmarkStart w:id="79" w:name="_Toc395197819"/>
      <w:bookmarkStart w:id="80" w:name="_Toc395197820"/>
      <w:bookmarkStart w:id="81" w:name="_Toc395197821"/>
      <w:bookmarkStart w:id="82" w:name="_Toc395197822"/>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Fonts w:hint="eastAsia"/>
        </w:rPr>
        <w:t>诊断信息</w:t>
      </w:r>
    </w:p>
    <w:p w14:paraId="7A9C9BFB" w14:textId="77777777" w:rsidR="00500001" w:rsidRDefault="00500001" w:rsidP="00500001">
      <w:r>
        <w:rPr>
          <w:rFonts w:hint="eastAsia"/>
        </w:rPr>
        <w:t>诊断信息可以通过两种方式搜集：将诊断信息保存到文件，或者将诊断信息直接显示在屏幕上。为保证信息搜集的完整性，建议您使用将诊断信息保存到文件的方式搜集诊断信息。</w:t>
      </w:r>
    </w:p>
    <w:p w14:paraId="6518DDC6" w14:textId="0B6EEE20" w:rsidR="00500001" w:rsidRDefault="00500001" w:rsidP="00500001">
      <w:r>
        <w:rPr>
          <w:rFonts w:hint="eastAsia"/>
        </w:rPr>
        <w:t>需要注意的是，设备上单板越多，诊断信息搜集的时间越长，信息</w:t>
      </w:r>
      <w:r w:rsidR="00725DC3">
        <w:rPr>
          <w:rFonts w:hint="eastAsia"/>
        </w:rPr>
        <w:t>收集</w:t>
      </w:r>
      <w:r>
        <w:rPr>
          <w:rFonts w:hint="eastAsia"/>
        </w:rPr>
        <w:t>期间不能输入命令，</w:t>
      </w:r>
      <w:r w:rsidR="00725DC3">
        <w:rPr>
          <w:rFonts w:hint="eastAsia"/>
        </w:rPr>
        <w:t>不能进行设备重启、主备倒换等操作，</w:t>
      </w:r>
      <w:r>
        <w:rPr>
          <w:rFonts w:hint="eastAsia"/>
        </w:rPr>
        <w:t>请耐心等待。</w:t>
      </w:r>
    </w:p>
    <w:p w14:paraId="0600DCDC" w14:textId="77777777" w:rsidR="00500001" w:rsidRPr="00F06D0E" w:rsidRDefault="00500001" w:rsidP="00500001">
      <w:pPr>
        <w:pStyle w:val="NotesHeading"/>
        <w:rPr>
          <w:color w:val="FF00FF"/>
          <w:lang w:eastAsia="zh-CN"/>
        </w:rPr>
      </w:pPr>
      <w:r w:rsidRPr="00630D32">
        <w:rPr>
          <w:noProof/>
          <w:color w:val="FF00FF"/>
          <w:lang w:eastAsia="zh-CN"/>
        </w:rPr>
        <w:drawing>
          <wp:inline distT="0" distB="0" distL="0" distR="0" wp14:anchorId="178AE33E" wp14:editId="463C8735">
            <wp:extent cx="590550" cy="238125"/>
            <wp:effectExtent l="19050" t="0" r="0" b="0"/>
            <wp:docPr id="4" name="图片 5" descr="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说明"/>
                    <pic:cNvPicPr>
                      <a:picLocks noChangeAspect="1" noChangeArrowheads="1"/>
                    </pic:cNvPicPr>
                  </pic:nvPicPr>
                  <pic:blipFill>
                    <a:blip r:embed="rId10" cstate="print"/>
                    <a:srcRect/>
                    <a:stretch>
                      <a:fillRect/>
                    </a:stretch>
                  </pic:blipFill>
                  <pic:spPr bwMode="auto">
                    <a:xfrm>
                      <a:off x="0" y="0"/>
                      <a:ext cx="590550" cy="238125"/>
                    </a:xfrm>
                    <a:prstGeom prst="rect">
                      <a:avLst/>
                    </a:prstGeom>
                    <a:noFill/>
                    <a:ln w="9525">
                      <a:noFill/>
                      <a:miter lim="800000"/>
                      <a:headEnd/>
                      <a:tailEnd/>
                    </a:ln>
                  </pic:spPr>
                </pic:pic>
              </a:graphicData>
            </a:graphic>
          </wp:inline>
        </w:drawing>
      </w:r>
    </w:p>
    <w:p w14:paraId="6A2594EC" w14:textId="13A8B652" w:rsidR="00500001" w:rsidRPr="00040F30" w:rsidRDefault="00500001" w:rsidP="00500001">
      <w:pPr>
        <w:pStyle w:val="NotesText"/>
        <w:rPr>
          <w:lang w:eastAsia="zh-CN"/>
        </w:rPr>
      </w:pPr>
      <w:r>
        <w:rPr>
          <w:rFonts w:hint="eastAsia"/>
          <w:lang w:eastAsia="zh-CN"/>
        </w:rPr>
        <w:t>通过</w:t>
      </w:r>
      <w:r>
        <w:rPr>
          <w:rFonts w:hint="eastAsia"/>
          <w:lang w:eastAsia="zh-CN"/>
        </w:rPr>
        <w:t>C</w:t>
      </w:r>
      <w:r>
        <w:rPr>
          <w:lang w:eastAsia="zh-CN"/>
        </w:rPr>
        <w:t>onsole</w:t>
      </w:r>
      <w:r w:rsidR="00E45810">
        <w:rPr>
          <w:rFonts w:hint="eastAsia"/>
          <w:lang w:eastAsia="zh-CN"/>
        </w:rPr>
        <w:t>口收集</w:t>
      </w:r>
      <w:r>
        <w:rPr>
          <w:rFonts w:hint="eastAsia"/>
          <w:lang w:eastAsia="zh-CN"/>
        </w:rPr>
        <w:t>诊断信息所用的时间比通过业务网口</w:t>
      </w:r>
      <w:r w:rsidR="00E45810">
        <w:rPr>
          <w:rFonts w:hint="eastAsia"/>
          <w:lang w:eastAsia="zh-CN"/>
        </w:rPr>
        <w:t>收集</w:t>
      </w:r>
      <w:r>
        <w:rPr>
          <w:rFonts w:hint="eastAsia"/>
          <w:lang w:eastAsia="zh-CN"/>
        </w:rPr>
        <w:t>所用的时间要长。在有可用业务网口或管理口的情况下，建议通过业务网口或管理口登录和传输文件。</w:t>
      </w:r>
    </w:p>
    <w:p w14:paraId="3ECF19FF" w14:textId="77777777" w:rsidR="00500001" w:rsidRPr="00C3515E" w:rsidRDefault="00500001" w:rsidP="00500001"/>
    <w:p w14:paraId="2A251392" w14:textId="3B6A258A" w:rsidR="00500001" w:rsidRDefault="00CF5DE5" w:rsidP="001157BE">
      <w:pPr>
        <w:pStyle w:val="ItemStep"/>
      </w:pPr>
      <w:r>
        <w:rPr>
          <w:rFonts w:hint="eastAsia"/>
          <w:lang w:eastAsia="zh-CN"/>
        </w:rPr>
        <w:lastRenderedPageBreak/>
        <w:t>用户</w:t>
      </w:r>
      <w:r w:rsidR="00500001">
        <w:rPr>
          <w:rFonts w:hint="eastAsia"/>
          <w:lang w:eastAsia="zh-CN"/>
        </w:rPr>
        <w:t>视图下</w:t>
      </w:r>
      <w:r w:rsidR="00500001">
        <w:rPr>
          <w:rFonts w:hint="eastAsia"/>
        </w:rPr>
        <w:t>执行</w:t>
      </w:r>
      <w:r w:rsidR="00500001" w:rsidRPr="008B46CC">
        <w:rPr>
          <w:b/>
        </w:rPr>
        <w:t>screen-length disable</w:t>
      </w:r>
      <w:r w:rsidR="00500001" w:rsidRPr="00121A9A">
        <w:rPr>
          <w:rFonts w:hint="eastAsia"/>
        </w:rPr>
        <w:t>命令，</w:t>
      </w:r>
      <w:r w:rsidR="00500001">
        <w:rPr>
          <w:rFonts w:hint="eastAsia"/>
        </w:rPr>
        <w:t>以避免屏幕输出</w:t>
      </w:r>
      <w:r w:rsidR="00500001">
        <w:rPr>
          <w:rFonts w:hint="eastAsia"/>
          <w:lang w:eastAsia="zh-CN"/>
        </w:rPr>
        <w:t>显示信息</w:t>
      </w:r>
      <w:r w:rsidR="00500001">
        <w:rPr>
          <w:rFonts w:hint="eastAsia"/>
        </w:rPr>
        <w:t>被打断</w:t>
      </w:r>
      <w:r w:rsidR="00500001">
        <w:rPr>
          <w:rFonts w:hint="eastAsia"/>
          <w:lang w:eastAsia="zh-CN"/>
        </w:rPr>
        <w:t>（如果是将诊断信息保存到文件中，则跳过此步骤）。</w:t>
      </w:r>
    </w:p>
    <w:p w14:paraId="6B6C89E6" w14:textId="2D4DDC18" w:rsidR="00500001" w:rsidRDefault="00500001" w:rsidP="00500001">
      <w:pPr>
        <w:pStyle w:val="TerminalDisplayIndent1"/>
      </w:pPr>
      <w:r>
        <w:t>&lt;</w:t>
      </w:r>
      <w:r w:rsidR="008F70D6">
        <w:t>H3C</w:t>
      </w:r>
      <w:r>
        <w:t>&gt;</w:t>
      </w:r>
      <w:r>
        <w:rPr>
          <w:rFonts w:hint="eastAsia"/>
        </w:rPr>
        <w:t xml:space="preserve"> </w:t>
      </w:r>
      <w:r w:rsidRPr="00C70868">
        <w:t>screen-length disable</w:t>
      </w:r>
    </w:p>
    <w:p w14:paraId="3DF32FCB" w14:textId="50039EF1" w:rsidR="00500001" w:rsidRDefault="00CF5DE5" w:rsidP="001157BE">
      <w:pPr>
        <w:pStyle w:val="ItemStep"/>
        <w:rPr>
          <w:lang w:eastAsia="zh-CN"/>
        </w:rPr>
      </w:pPr>
      <w:r>
        <w:rPr>
          <w:rFonts w:hint="eastAsia"/>
          <w:lang w:eastAsia="zh-CN"/>
        </w:rPr>
        <w:t>用户或系统</w:t>
      </w:r>
      <w:r w:rsidR="00500001">
        <w:rPr>
          <w:rFonts w:hint="eastAsia"/>
          <w:lang w:eastAsia="zh-CN"/>
        </w:rPr>
        <w:t>视图下</w:t>
      </w:r>
      <w:r w:rsidR="00500001">
        <w:rPr>
          <w:rFonts w:hint="eastAsia"/>
        </w:rPr>
        <w:t>执行</w:t>
      </w:r>
      <w:r w:rsidR="00500001" w:rsidRPr="008E747A">
        <w:rPr>
          <w:b/>
        </w:rPr>
        <w:t>display diagnostic-information</w:t>
      </w:r>
      <w:r w:rsidR="0046521E">
        <w:rPr>
          <w:b/>
        </w:rPr>
        <w:t xml:space="preserve"> [key-info]</w:t>
      </w:r>
      <w:r w:rsidR="00500001">
        <w:rPr>
          <w:rFonts w:hint="eastAsia"/>
        </w:rPr>
        <w:t>命令</w:t>
      </w:r>
      <w:r w:rsidR="00500001">
        <w:rPr>
          <w:rFonts w:hint="eastAsia"/>
          <w:lang w:eastAsia="zh-CN"/>
        </w:rPr>
        <w:t>搜集诊断信息。</w:t>
      </w:r>
      <w:r w:rsidR="00F67D99">
        <w:rPr>
          <w:rFonts w:hint="eastAsia"/>
          <w:lang w:eastAsia="zh-CN"/>
        </w:rPr>
        <w:t>命令中</w:t>
      </w:r>
      <w:r w:rsidR="00F67D99">
        <w:rPr>
          <w:rFonts w:hint="eastAsia"/>
          <w:lang w:eastAsia="zh-CN"/>
        </w:rPr>
        <w:t>k</w:t>
      </w:r>
      <w:r w:rsidR="00F67D99">
        <w:rPr>
          <w:lang w:eastAsia="zh-CN"/>
        </w:rPr>
        <w:t>ey-info</w:t>
      </w:r>
      <w:r w:rsidR="00F67D99">
        <w:rPr>
          <w:rFonts w:hint="eastAsia"/>
          <w:lang w:eastAsia="zh-CN"/>
        </w:rPr>
        <w:t>参数表示仅收集部分关键信息，省略路由表等信息保存，减少使用时间。</w:t>
      </w:r>
    </w:p>
    <w:p w14:paraId="357D66AC" w14:textId="12C3638E" w:rsidR="00500001" w:rsidRDefault="00500001" w:rsidP="00500001">
      <w:pPr>
        <w:pStyle w:val="TerminalDisplayIndent1"/>
      </w:pPr>
      <w:r>
        <w:t>&lt;</w:t>
      </w:r>
      <w:r w:rsidR="008F70D6">
        <w:t>H3C</w:t>
      </w:r>
      <w:r>
        <w:t>&gt;</w:t>
      </w:r>
      <w:r>
        <w:rPr>
          <w:rFonts w:hint="eastAsia"/>
        </w:rPr>
        <w:t xml:space="preserve"> </w:t>
      </w:r>
      <w:r>
        <w:t>display diagnostic-information</w:t>
      </w:r>
    </w:p>
    <w:p w14:paraId="26D8ABDA" w14:textId="77777777" w:rsidR="00500001" w:rsidRDefault="00500001" w:rsidP="00500001">
      <w:pPr>
        <w:pStyle w:val="TerminalDisplayIndent1"/>
      </w:pPr>
      <w:r>
        <w:t>Save or display diagnostic information (Y=save, N=display)? [Y/N] :</w:t>
      </w:r>
    </w:p>
    <w:p w14:paraId="61459C17" w14:textId="77777777" w:rsidR="00500001" w:rsidRDefault="00500001" w:rsidP="001157BE">
      <w:pPr>
        <w:pStyle w:val="ItemStep"/>
        <w:rPr>
          <w:lang w:eastAsia="zh-CN"/>
        </w:rPr>
      </w:pPr>
      <w:r>
        <w:rPr>
          <w:rFonts w:hint="eastAsia"/>
          <w:lang w:eastAsia="zh-CN"/>
        </w:rPr>
        <w:t>选择将诊断信息保存至文件中，还是直接在屏幕上显示</w:t>
      </w:r>
    </w:p>
    <w:p w14:paraId="46820CA6" w14:textId="2FEF9A0D" w:rsidR="00500001" w:rsidRDefault="00500001" w:rsidP="001157BE">
      <w:pPr>
        <w:pStyle w:val="ItemList"/>
        <w:rPr>
          <w:lang w:eastAsia="zh-CN"/>
        </w:rPr>
      </w:pPr>
      <w:r>
        <w:rPr>
          <w:rFonts w:hint="eastAsia"/>
          <w:lang w:eastAsia="zh-CN"/>
        </w:rPr>
        <w:t>输入“</w:t>
      </w:r>
      <w:r>
        <w:rPr>
          <w:rFonts w:hint="eastAsia"/>
          <w:lang w:eastAsia="zh-CN"/>
        </w:rPr>
        <w:t>Y</w:t>
      </w:r>
      <w:r>
        <w:rPr>
          <w:rFonts w:hint="eastAsia"/>
          <w:lang w:eastAsia="zh-CN"/>
        </w:rPr>
        <w:t>”，以及保存诊断信息的路径和名称，将诊断信息保存至文件中</w:t>
      </w:r>
      <w:r w:rsidR="007E636A">
        <w:rPr>
          <w:rFonts w:hint="eastAsia"/>
          <w:lang w:eastAsia="zh-CN"/>
        </w:rPr>
        <w:t>。如设备允许</w:t>
      </w:r>
      <w:r w:rsidR="007E636A">
        <w:rPr>
          <w:rFonts w:hint="eastAsia"/>
          <w:lang w:eastAsia="zh-CN"/>
        </w:rPr>
        <w:t>ftp</w:t>
      </w:r>
      <w:r w:rsidR="007E636A">
        <w:rPr>
          <w:rFonts w:hint="eastAsia"/>
          <w:lang w:eastAsia="zh-CN"/>
        </w:rPr>
        <w:t>导出文件，推荐使用此</w:t>
      </w:r>
      <w:r w:rsidR="00BE6073">
        <w:rPr>
          <w:rFonts w:hint="eastAsia"/>
          <w:lang w:eastAsia="zh-CN"/>
        </w:rPr>
        <w:t>方式采集</w:t>
      </w:r>
    </w:p>
    <w:p w14:paraId="062C2489" w14:textId="77777777" w:rsidR="00500001" w:rsidRPr="00DA3291" w:rsidRDefault="00500001" w:rsidP="00500001">
      <w:pPr>
        <w:pStyle w:val="TerminalDisplayIndent1"/>
      </w:pPr>
      <w:r>
        <w:t>Save or display diagnostic information (Y=save, N=display)? [Y/N] :</w:t>
      </w:r>
      <w:r>
        <w:rPr>
          <w:rFonts w:hint="eastAsia"/>
        </w:rPr>
        <w:t xml:space="preserve"> Y</w:t>
      </w:r>
    </w:p>
    <w:p w14:paraId="66824248" w14:textId="77777777" w:rsidR="00500001" w:rsidRDefault="00500001" w:rsidP="00500001">
      <w:pPr>
        <w:pStyle w:val="TerminalDisplayIndent1"/>
      </w:pPr>
      <w:r>
        <w:t>Please input the file name(*.tar.gz)[flash:/</w:t>
      </w:r>
      <w:r>
        <w:rPr>
          <w:rFonts w:hint="eastAsia"/>
        </w:rPr>
        <w:t>default</w:t>
      </w:r>
      <w:r>
        <w:t>.tar.gz] :</w:t>
      </w:r>
      <w:r>
        <w:rPr>
          <w:rFonts w:hint="eastAsia"/>
        </w:rPr>
        <w:t>20170624</w:t>
      </w:r>
      <w:r>
        <w:t>.tar.gz</w:t>
      </w:r>
    </w:p>
    <w:p w14:paraId="2E35ABEF" w14:textId="77777777" w:rsidR="00500001" w:rsidRDefault="00500001" w:rsidP="00500001">
      <w:pPr>
        <w:pStyle w:val="TerminalDisplayIndent1"/>
      </w:pPr>
      <w:r>
        <w:t xml:space="preserve">Diagnostic information is outputting to </w:t>
      </w:r>
      <w:r>
        <w:rPr>
          <w:rFonts w:hint="eastAsia"/>
        </w:rPr>
        <w:t>flash</w:t>
      </w:r>
      <w:r>
        <w:t>:/</w:t>
      </w:r>
      <w:r>
        <w:rPr>
          <w:rFonts w:hint="eastAsia"/>
        </w:rPr>
        <w:t>20170624</w:t>
      </w:r>
      <w:r>
        <w:t>.tar.gz.</w:t>
      </w:r>
    </w:p>
    <w:p w14:paraId="5C11B941" w14:textId="77777777" w:rsidR="00500001" w:rsidRDefault="00500001" w:rsidP="00500001">
      <w:pPr>
        <w:pStyle w:val="TerminalDisplayIndent1"/>
      </w:pPr>
      <w:r>
        <w:t>Please wait...</w:t>
      </w:r>
    </w:p>
    <w:p w14:paraId="2EFCCCC1" w14:textId="77777777" w:rsidR="00500001" w:rsidRDefault="00500001" w:rsidP="00500001">
      <w:pPr>
        <w:pStyle w:val="TerminalDisplayIndent1"/>
      </w:pPr>
      <w:r>
        <w:t>Save successfully.</w:t>
      </w:r>
    </w:p>
    <w:p w14:paraId="3347CF4C" w14:textId="5BB5CFA3" w:rsidR="00500001" w:rsidRDefault="00500001" w:rsidP="00500001">
      <w:pPr>
        <w:pStyle w:val="TerminalDisplayIndent1"/>
      </w:pPr>
      <w:r>
        <w:t>&lt;</w:t>
      </w:r>
      <w:r w:rsidR="008F70D6">
        <w:t>H3C</w:t>
      </w:r>
      <w:r>
        <w:t>&gt;</w:t>
      </w:r>
      <w:r>
        <w:rPr>
          <w:rFonts w:hint="eastAsia"/>
        </w:rPr>
        <w:t xml:space="preserve"> </w:t>
      </w:r>
      <w:r>
        <w:t xml:space="preserve">dir </w:t>
      </w:r>
      <w:r>
        <w:rPr>
          <w:rFonts w:hint="eastAsia"/>
        </w:rPr>
        <w:t>flash</w:t>
      </w:r>
      <w:r>
        <w:t>:/</w:t>
      </w:r>
    </w:p>
    <w:p w14:paraId="64E85F83" w14:textId="77777777" w:rsidR="00500001" w:rsidRDefault="00500001" w:rsidP="00500001">
      <w:pPr>
        <w:pStyle w:val="TerminalDisplayIndent1"/>
      </w:pPr>
      <w:r>
        <w:t xml:space="preserve">Directory of </w:t>
      </w:r>
      <w:r>
        <w:rPr>
          <w:rFonts w:hint="eastAsia"/>
        </w:rPr>
        <w:t>flash</w:t>
      </w:r>
      <w:r>
        <w:t>:</w:t>
      </w:r>
    </w:p>
    <w:p w14:paraId="41A51AAD" w14:textId="77777777" w:rsidR="00500001" w:rsidRDefault="00500001" w:rsidP="00500001">
      <w:pPr>
        <w:pStyle w:val="TerminalDisplayIndent1"/>
      </w:pPr>
      <w:r>
        <w:rPr>
          <w:rFonts w:hint="eastAsia"/>
        </w:rPr>
        <w:t>……</w:t>
      </w:r>
    </w:p>
    <w:p w14:paraId="75FD42E0" w14:textId="77777777" w:rsidR="00500001" w:rsidRDefault="00500001" w:rsidP="00500001">
      <w:pPr>
        <w:pStyle w:val="TerminalDisplayIndent1"/>
      </w:pPr>
      <w:r>
        <w:t xml:space="preserve">   6 -rw-      898180 Jun 26 201</w:t>
      </w:r>
      <w:r>
        <w:rPr>
          <w:rFonts w:hint="eastAsia"/>
        </w:rPr>
        <w:t>7</w:t>
      </w:r>
      <w:r>
        <w:t xml:space="preserve"> 09:23:51   </w:t>
      </w:r>
      <w:r>
        <w:rPr>
          <w:rFonts w:hint="eastAsia"/>
        </w:rPr>
        <w:t>20170624</w:t>
      </w:r>
      <w:r>
        <w:t>.tar.gz</w:t>
      </w:r>
    </w:p>
    <w:p w14:paraId="0FFB7806" w14:textId="77777777" w:rsidR="00500001" w:rsidRPr="008C7F9A" w:rsidRDefault="00500001" w:rsidP="00500001">
      <w:pPr>
        <w:pStyle w:val="TerminalDisplayIndent1"/>
      </w:pPr>
    </w:p>
    <w:p w14:paraId="3D384058" w14:textId="77777777" w:rsidR="00500001" w:rsidRPr="00C70868" w:rsidRDefault="00500001" w:rsidP="00500001">
      <w:pPr>
        <w:pStyle w:val="TerminalDisplayIndent1"/>
      </w:pPr>
      <w:r>
        <w:t>1021808 KB total (259072 KB free)</w:t>
      </w:r>
    </w:p>
    <w:p w14:paraId="3209325B" w14:textId="0B52D0C2" w:rsidR="00500001" w:rsidRDefault="00500001" w:rsidP="001157BE">
      <w:pPr>
        <w:pStyle w:val="ItemList"/>
        <w:rPr>
          <w:lang w:eastAsia="zh-CN"/>
        </w:rPr>
      </w:pPr>
      <w:r>
        <w:rPr>
          <w:rFonts w:hint="eastAsia"/>
          <w:lang w:eastAsia="zh-CN"/>
        </w:rPr>
        <w:t>输入“</w:t>
      </w:r>
      <w:r>
        <w:rPr>
          <w:rFonts w:hint="eastAsia"/>
          <w:lang w:eastAsia="zh-CN"/>
        </w:rPr>
        <w:t>N</w:t>
      </w:r>
      <w:r>
        <w:rPr>
          <w:rFonts w:hint="eastAsia"/>
          <w:lang w:eastAsia="zh-CN"/>
        </w:rPr>
        <w:t>”，将诊断信息直接显示在屏幕上。</w:t>
      </w:r>
      <w:r w:rsidR="007E636A">
        <w:rPr>
          <w:rFonts w:hint="eastAsia"/>
          <w:lang w:eastAsia="zh-CN"/>
        </w:rPr>
        <w:t>如设备不允许</w:t>
      </w:r>
      <w:r w:rsidR="007E636A">
        <w:rPr>
          <w:rFonts w:hint="eastAsia"/>
          <w:lang w:eastAsia="zh-CN"/>
        </w:rPr>
        <w:t>ftp</w:t>
      </w:r>
      <w:r w:rsidR="007E636A">
        <w:rPr>
          <w:rFonts w:hint="eastAsia"/>
          <w:lang w:eastAsia="zh-CN"/>
        </w:rPr>
        <w:t>导出文件，推荐使用此方式采集</w:t>
      </w:r>
    </w:p>
    <w:p w14:paraId="25DDA45A" w14:textId="77777777" w:rsidR="00500001" w:rsidRDefault="00500001" w:rsidP="00500001">
      <w:pPr>
        <w:pStyle w:val="TerminalDisplayIndent1"/>
      </w:pPr>
      <w:r>
        <w:t>Save or display diagnostic information (Y=save, N=display)? [Y/N] :</w:t>
      </w:r>
      <w:r>
        <w:rPr>
          <w:rFonts w:hint="eastAsia"/>
        </w:rPr>
        <w:t>N</w:t>
      </w:r>
    </w:p>
    <w:p w14:paraId="42F6DBA0" w14:textId="77777777" w:rsidR="00500001" w:rsidRDefault="00500001" w:rsidP="00500001">
      <w:pPr>
        <w:pStyle w:val="TerminalDisplayIndent1"/>
      </w:pPr>
      <w:r>
        <w:t>===========================================================</w:t>
      </w:r>
    </w:p>
    <w:p w14:paraId="1354552E" w14:textId="77777777" w:rsidR="00500001" w:rsidRDefault="00500001" w:rsidP="00500001">
      <w:pPr>
        <w:pStyle w:val="TerminalDisplayIndent1"/>
      </w:pPr>
      <w:r>
        <w:t xml:space="preserve">  ===============display alarm===============</w:t>
      </w:r>
    </w:p>
    <w:p w14:paraId="25548733" w14:textId="77777777" w:rsidR="00500001" w:rsidRDefault="00500001" w:rsidP="00500001">
      <w:pPr>
        <w:pStyle w:val="TerminalDisplayIndent1"/>
      </w:pPr>
      <w:r>
        <w:t>No alarm information.</w:t>
      </w:r>
    </w:p>
    <w:p w14:paraId="36D37FED" w14:textId="77777777" w:rsidR="00500001" w:rsidRDefault="00500001" w:rsidP="00500001">
      <w:pPr>
        <w:pStyle w:val="TerminalDisplayIndent1"/>
      </w:pPr>
      <w:r>
        <w:t>=========================================================</w:t>
      </w:r>
    </w:p>
    <w:p w14:paraId="6ADF7D1D" w14:textId="77777777" w:rsidR="00500001" w:rsidRDefault="00500001" w:rsidP="00500001">
      <w:pPr>
        <w:pStyle w:val="TerminalDisplayIndent1"/>
      </w:pPr>
      <w:r>
        <w:t xml:space="preserve">  ===============display boot-loader===============</w:t>
      </w:r>
    </w:p>
    <w:p w14:paraId="50152F2A" w14:textId="77777777" w:rsidR="009B469D" w:rsidRDefault="009B469D" w:rsidP="00C77F1D">
      <w:pPr>
        <w:pStyle w:val="TerminalDisplayIndent1"/>
      </w:pPr>
      <w:r w:rsidRPr="009B469D">
        <w:t xml:space="preserve">Software images on chassis 1 slot 20: </w:t>
      </w:r>
    </w:p>
    <w:p w14:paraId="72E9D57E" w14:textId="57BF41E9" w:rsidR="00C77F1D" w:rsidRDefault="00500001" w:rsidP="00C77F1D">
      <w:pPr>
        <w:pStyle w:val="TerminalDisplayIndent1"/>
      </w:pPr>
      <w:r>
        <w:t>Current software images:</w:t>
      </w:r>
    </w:p>
    <w:p w14:paraId="4209478B" w14:textId="04AC9B61" w:rsidR="00C77F1D" w:rsidRDefault="00C77F1D" w:rsidP="00C77F1D">
      <w:pPr>
        <w:pStyle w:val="TerminalDisplayIndent1"/>
      </w:pPr>
      <w:r>
        <w:rPr>
          <w:rFonts w:hint="eastAsia"/>
        </w:rPr>
        <w:t xml:space="preserve">  flash</w:t>
      </w:r>
      <w:r>
        <w:t>:/</w:t>
      </w:r>
      <w:r>
        <w:rPr>
          <w:rFonts w:hint="eastAsia"/>
        </w:rPr>
        <w:t>CR19000</w:t>
      </w:r>
      <w:r>
        <w:t>-CMW710-BOOT-</w:t>
      </w:r>
      <w:r>
        <w:rPr>
          <w:rFonts w:hint="eastAsia"/>
        </w:rPr>
        <w:t>A13011501-MPUC</w:t>
      </w:r>
      <w:r>
        <w:t>.bin</w:t>
      </w:r>
    </w:p>
    <w:p w14:paraId="74D0278D" w14:textId="3BECF40B" w:rsidR="00C77F1D" w:rsidRPr="00C77F1D" w:rsidRDefault="00C77F1D" w:rsidP="00C77F1D">
      <w:pPr>
        <w:pStyle w:val="TerminalDisplayIndent1"/>
      </w:pPr>
      <w:r>
        <w:t xml:space="preserve">  </w:t>
      </w:r>
      <w:r>
        <w:rPr>
          <w:rFonts w:hint="eastAsia"/>
        </w:rPr>
        <w:t>flash</w:t>
      </w:r>
      <w:r>
        <w:t>:/</w:t>
      </w:r>
      <w:r>
        <w:rPr>
          <w:rFonts w:hint="eastAsia"/>
        </w:rPr>
        <w:t>CR19000</w:t>
      </w:r>
      <w:r>
        <w:t>-CMW710-SYSTEM-</w:t>
      </w:r>
      <w:r>
        <w:rPr>
          <w:rFonts w:hint="eastAsia"/>
        </w:rPr>
        <w:t>A13011501-MPUC</w:t>
      </w:r>
      <w:r>
        <w:t>.bin</w:t>
      </w:r>
    </w:p>
    <w:p w14:paraId="1B038F2B" w14:textId="1F805A28" w:rsidR="00500001" w:rsidRPr="00A759B9" w:rsidRDefault="00500001" w:rsidP="00500001">
      <w:pPr>
        <w:pStyle w:val="TerminalDisplayIndent1"/>
      </w:pPr>
      <w:r>
        <w:t xml:space="preserve">  </w:t>
      </w:r>
      <w:r>
        <w:rPr>
          <w:rFonts w:hint="eastAsia"/>
        </w:rPr>
        <w:t>flash</w:t>
      </w:r>
      <w:r>
        <w:t>:/</w:t>
      </w:r>
      <w:r w:rsidR="00C77F1D">
        <w:rPr>
          <w:rFonts w:hint="eastAsia"/>
        </w:rPr>
        <w:t>CR19000</w:t>
      </w:r>
      <w:r>
        <w:t>-CMW710-</w:t>
      </w:r>
      <w:r>
        <w:rPr>
          <w:rFonts w:hint="eastAsia"/>
        </w:rPr>
        <w:t>DEVKIT</w:t>
      </w:r>
      <w:r>
        <w:t>-</w:t>
      </w:r>
      <w:r>
        <w:rPr>
          <w:rFonts w:hint="eastAsia"/>
        </w:rPr>
        <w:t>A13011501-MPUC</w:t>
      </w:r>
      <w:r>
        <w:t>.bin</w:t>
      </w:r>
    </w:p>
    <w:p w14:paraId="72982F2C" w14:textId="77777777" w:rsidR="00500001" w:rsidRDefault="00500001" w:rsidP="00500001">
      <w:pPr>
        <w:pStyle w:val="TerminalDisplayIndent1"/>
      </w:pPr>
      <w:r>
        <w:t>Main startup software images:</w:t>
      </w:r>
    </w:p>
    <w:p w14:paraId="5356A0EC" w14:textId="5FEEBF2F" w:rsidR="00500001" w:rsidRDefault="00500001" w:rsidP="00500001">
      <w:pPr>
        <w:pStyle w:val="TerminalDisplayIndent1"/>
      </w:pPr>
      <w:r>
        <w:t xml:space="preserve">  </w:t>
      </w:r>
      <w:r>
        <w:rPr>
          <w:rFonts w:hint="eastAsia"/>
        </w:rPr>
        <w:t>flash</w:t>
      </w:r>
      <w:r>
        <w:t>:/</w:t>
      </w:r>
      <w:r w:rsidR="00C77F1D">
        <w:rPr>
          <w:rFonts w:hint="eastAsia"/>
        </w:rPr>
        <w:t>CR19000</w:t>
      </w:r>
      <w:r>
        <w:t>-CMW710-BOOT-</w:t>
      </w:r>
      <w:r>
        <w:rPr>
          <w:rFonts w:hint="eastAsia"/>
        </w:rPr>
        <w:t>A13011501-MPUC</w:t>
      </w:r>
      <w:r>
        <w:t>.bin</w:t>
      </w:r>
    </w:p>
    <w:p w14:paraId="3D6853FA" w14:textId="7E4DCFEE" w:rsidR="00500001" w:rsidRDefault="00500001" w:rsidP="00500001">
      <w:pPr>
        <w:pStyle w:val="TerminalDisplayIndent1"/>
      </w:pPr>
      <w:r>
        <w:t xml:space="preserve">  </w:t>
      </w:r>
      <w:r>
        <w:rPr>
          <w:rFonts w:hint="eastAsia"/>
        </w:rPr>
        <w:t>flash</w:t>
      </w:r>
      <w:r>
        <w:t>:/</w:t>
      </w:r>
      <w:r w:rsidR="00C77F1D">
        <w:rPr>
          <w:rFonts w:hint="eastAsia"/>
        </w:rPr>
        <w:t>CR19000</w:t>
      </w:r>
      <w:r>
        <w:t>-CMW710-SYSTEM-</w:t>
      </w:r>
      <w:r>
        <w:rPr>
          <w:rFonts w:hint="eastAsia"/>
        </w:rPr>
        <w:t>A13011501-MPUC</w:t>
      </w:r>
      <w:r>
        <w:t>.bin</w:t>
      </w:r>
    </w:p>
    <w:p w14:paraId="666A7A48" w14:textId="449881E2" w:rsidR="00500001" w:rsidRDefault="00500001" w:rsidP="00500001">
      <w:pPr>
        <w:pStyle w:val="TerminalDisplayIndent1"/>
      </w:pPr>
      <w:r>
        <w:t xml:space="preserve">  </w:t>
      </w:r>
      <w:r>
        <w:rPr>
          <w:rFonts w:hint="eastAsia"/>
        </w:rPr>
        <w:t>flash</w:t>
      </w:r>
      <w:r>
        <w:t>:/</w:t>
      </w:r>
      <w:r w:rsidR="00C77F1D">
        <w:rPr>
          <w:rFonts w:hint="eastAsia"/>
        </w:rPr>
        <w:t>CR19000</w:t>
      </w:r>
      <w:r>
        <w:t>-CMW710-</w:t>
      </w:r>
      <w:r>
        <w:rPr>
          <w:rFonts w:hint="eastAsia"/>
        </w:rPr>
        <w:t>DEVKIT</w:t>
      </w:r>
      <w:r>
        <w:t>-</w:t>
      </w:r>
      <w:r>
        <w:rPr>
          <w:rFonts w:hint="eastAsia"/>
        </w:rPr>
        <w:t>A13011501-MPUC</w:t>
      </w:r>
      <w:r>
        <w:t>.bin</w:t>
      </w:r>
    </w:p>
    <w:p w14:paraId="1DE1FB8B" w14:textId="77777777" w:rsidR="00500001" w:rsidRDefault="00500001" w:rsidP="00500001">
      <w:pPr>
        <w:pStyle w:val="TerminalDisplayIndent1"/>
      </w:pPr>
      <w:r>
        <w:t>Backup startup software images:</w:t>
      </w:r>
    </w:p>
    <w:p w14:paraId="017BBFBE" w14:textId="1A95E703" w:rsidR="00500001" w:rsidRDefault="00500001" w:rsidP="00500001">
      <w:pPr>
        <w:pStyle w:val="TerminalDisplayIndent1"/>
      </w:pPr>
      <w:r>
        <w:t xml:space="preserve">  </w:t>
      </w:r>
      <w:r>
        <w:rPr>
          <w:rFonts w:hint="eastAsia"/>
        </w:rPr>
        <w:t>flash</w:t>
      </w:r>
      <w:r>
        <w:t>:/</w:t>
      </w:r>
      <w:r w:rsidR="00C77F1D">
        <w:rPr>
          <w:rFonts w:hint="eastAsia"/>
        </w:rPr>
        <w:t>CR19000</w:t>
      </w:r>
      <w:r>
        <w:t>-CMW710-BOOT-</w:t>
      </w:r>
      <w:r>
        <w:rPr>
          <w:rFonts w:hint="eastAsia"/>
        </w:rPr>
        <w:t>A13011201-MPUC</w:t>
      </w:r>
      <w:r>
        <w:t>.bin</w:t>
      </w:r>
    </w:p>
    <w:p w14:paraId="03779100" w14:textId="493A7D49" w:rsidR="00500001" w:rsidRDefault="00500001" w:rsidP="00500001">
      <w:pPr>
        <w:pStyle w:val="TerminalDisplayIndent1"/>
      </w:pPr>
      <w:r>
        <w:t xml:space="preserve">  </w:t>
      </w:r>
      <w:r>
        <w:rPr>
          <w:rFonts w:hint="eastAsia"/>
        </w:rPr>
        <w:t>flash</w:t>
      </w:r>
      <w:r>
        <w:t>:/</w:t>
      </w:r>
      <w:r w:rsidR="00C77F1D">
        <w:rPr>
          <w:rFonts w:hint="eastAsia"/>
        </w:rPr>
        <w:t>CR19000</w:t>
      </w:r>
      <w:r>
        <w:t>-CMW710-SYSTEM-</w:t>
      </w:r>
      <w:r>
        <w:rPr>
          <w:rFonts w:hint="eastAsia"/>
        </w:rPr>
        <w:t>A13011201-MPUC</w:t>
      </w:r>
      <w:r>
        <w:t>.bin</w:t>
      </w:r>
    </w:p>
    <w:p w14:paraId="1D027097" w14:textId="6915D76E" w:rsidR="00500001" w:rsidRDefault="00500001" w:rsidP="00500001">
      <w:pPr>
        <w:pStyle w:val="TerminalDisplayIndent1"/>
      </w:pPr>
      <w:r>
        <w:t xml:space="preserve">  </w:t>
      </w:r>
      <w:r>
        <w:rPr>
          <w:rFonts w:hint="eastAsia"/>
        </w:rPr>
        <w:t>flash</w:t>
      </w:r>
      <w:r>
        <w:t>:/</w:t>
      </w:r>
      <w:r w:rsidR="00C77F1D">
        <w:rPr>
          <w:rFonts w:hint="eastAsia"/>
        </w:rPr>
        <w:t>CR19000</w:t>
      </w:r>
      <w:r>
        <w:t>-CMW710-</w:t>
      </w:r>
      <w:r>
        <w:rPr>
          <w:rFonts w:hint="eastAsia"/>
        </w:rPr>
        <w:t>DEVKIT</w:t>
      </w:r>
      <w:r>
        <w:t>-</w:t>
      </w:r>
      <w:r>
        <w:rPr>
          <w:rFonts w:hint="eastAsia"/>
        </w:rPr>
        <w:t>A13011201-MPUC</w:t>
      </w:r>
      <w:r>
        <w:t>.bin</w:t>
      </w:r>
      <w:r w:rsidDel="00A759B9">
        <w:t xml:space="preserve"> </w:t>
      </w:r>
      <w:r>
        <w:t>=========================================================</w:t>
      </w:r>
    </w:p>
    <w:p w14:paraId="01A609B0" w14:textId="77777777" w:rsidR="00500001" w:rsidRDefault="00500001" w:rsidP="00500001">
      <w:pPr>
        <w:pStyle w:val="TerminalDisplayIndent1"/>
      </w:pPr>
      <w:r>
        <w:t xml:space="preserve">  ===============display counters inbound interface===============</w:t>
      </w:r>
    </w:p>
    <w:p w14:paraId="59CE5B4C" w14:textId="77777777" w:rsidR="00500001" w:rsidRDefault="00500001" w:rsidP="00500001">
      <w:pPr>
        <w:pStyle w:val="TerminalDisplayIndent1"/>
      </w:pPr>
      <w:r>
        <w:t xml:space="preserve">Interface         </w:t>
      </w:r>
      <w:r>
        <w:rPr>
          <w:rFonts w:hint="eastAsia"/>
        </w:rPr>
        <w:t xml:space="preserve">  </w:t>
      </w:r>
      <w:r>
        <w:t>Total (pkts)   Broadcast (pkts)   Multicast (pkts)  Err (pkts)</w:t>
      </w:r>
    </w:p>
    <w:p w14:paraId="5C915733" w14:textId="77777777" w:rsidR="00500001" w:rsidRDefault="00500001" w:rsidP="00500001">
      <w:pPr>
        <w:pStyle w:val="TerminalDisplayIndent1"/>
      </w:pPr>
      <w:r>
        <w:rPr>
          <w:rFonts w:hint="eastAsia"/>
        </w:rPr>
        <w:t>HGE1/3</w:t>
      </w:r>
      <w:r>
        <w:t>/</w:t>
      </w:r>
      <w:r>
        <w:rPr>
          <w:rFonts w:hint="eastAsia"/>
        </w:rPr>
        <w:t>3</w:t>
      </w:r>
      <w:r>
        <w:t xml:space="preserve">/1                     </w:t>
      </w:r>
      <w:r>
        <w:rPr>
          <w:rFonts w:hint="eastAsia"/>
        </w:rPr>
        <w:t>0</w:t>
      </w:r>
      <w:r>
        <w:t xml:space="preserve">                  0                  0           0</w:t>
      </w:r>
    </w:p>
    <w:p w14:paraId="4ECB3264" w14:textId="77777777" w:rsidR="00500001" w:rsidRDefault="00500001" w:rsidP="00500001">
      <w:pPr>
        <w:pStyle w:val="TerminalDisplayIndent1"/>
      </w:pPr>
      <w:r>
        <w:rPr>
          <w:rFonts w:hint="eastAsia"/>
        </w:rPr>
        <w:t>HGE1/</w:t>
      </w:r>
      <w:r>
        <w:t xml:space="preserve">4/0/2                     </w:t>
      </w:r>
      <w:r>
        <w:rPr>
          <w:rFonts w:hint="eastAsia"/>
        </w:rPr>
        <w:t>0</w:t>
      </w:r>
      <w:r>
        <w:t xml:space="preserve">                  </w:t>
      </w:r>
      <w:r>
        <w:rPr>
          <w:rFonts w:hint="eastAsia"/>
        </w:rPr>
        <w:t>0</w:t>
      </w:r>
      <w:r>
        <w:t xml:space="preserve">                  0           0</w:t>
      </w:r>
    </w:p>
    <w:p w14:paraId="645911A0" w14:textId="77777777" w:rsidR="00500001" w:rsidRDefault="00500001" w:rsidP="00500001">
      <w:pPr>
        <w:pStyle w:val="TerminalDisplayIndent1"/>
      </w:pPr>
      <w:r>
        <w:rPr>
          <w:rFonts w:hint="eastAsia"/>
        </w:rPr>
        <w:lastRenderedPageBreak/>
        <w:t>HGE1/8</w:t>
      </w:r>
      <w:r>
        <w:t>/0/</w:t>
      </w:r>
      <w:r>
        <w:rPr>
          <w:rFonts w:hint="eastAsia"/>
        </w:rPr>
        <w:t>1</w:t>
      </w:r>
      <w:r>
        <w:t xml:space="preserve">                     0                  0                  0           0</w:t>
      </w:r>
    </w:p>
    <w:p w14:paraId="48060529" w14:textId="77777777" w:rsidR="00500001" w:rsidRDefault="00500001" w:rsidP="00500001">
      <w:pPr>
        <w:pStyle w:val="TerminalDisplayIndent1"/>
      </w:pPr>
      <w:r>
        <w:rPr>
          <w:rFonts w:hint="eastAsia"/>
        </w:rPr>
        <w:t>HGE1/8</w:t>
      </w:r>
      <w:r>
        <w:t>/0/</w:t>
      </w:r>
      <w:r>
        <w:rPr>
          <w:rFonts w:hint="eastAsia"/>
        </w:rPr>
        <w:t>2</w:t>
      </w:r>
      <w:r>
        <w:t xml:space="preserve">                     0                  0                  0           0</w:t>
      </w:r>
    </w:p>
    <w:p w14:paraId="2A00CE29" w14:textId="77777777" w:rsidR="00500001" w:rsidRDefault="00500001" w:rsidP="00500001">
      <w:pPr>
        <w:pStyle w:val="TerminalDisplayIndent1"/>
      </w:pPr>
      <w:r>
        <w:rPr>
          <w:rFonts w:hint="eastAsia"/>
        </w:rPr>
        <w:t>HGE1/8</w:t>
      </w:r>
      <w:r>
        <w:t>/0/</w:t>
      </w:r>
      <w:r>
        <w:rPr>
          <w:rFonts w:hint="eastAsia"/>
        </w:rPr>
        <w:t>3</w:t>
      </w:r>
      <w:r>
        <w:t xml:space="preserve">                     0                  0                  0           0</w:t>
      </w:r>
    </w:p>
    <w:p w14:paraId="7BF1D3AE" w14:textId="77777777" w:rsidR="00500001" w:rsidRDefault="00500001" w:rsidP="00500001">
      <w:pPr>
        <w:pStyle w:val="TerminalDisplayIndent1"/>
      </w:pPr>
      <w:r>
        <w:rPr>
          <w:rFonts w:hint="eastAsia"/>
        </w:rPr>
        <w:t>HGE1/8</w:t>
      </w:r>
      <w:r>
        <w:t>/0/</w:t>
      </w:r>
      <w:r>
        <w:rPr>
          <w:rFonts w:hint="eastAsia"/>
        </w:rPr>
        <w:t>4</w:t>
      </w:r>
      <w:r>
        <w:t xml:space="preserve">                     0                  0                  0           0</w:t>
      </w:r>
    </w:p>
    <w:p w14:paraId="0752C3C8" w14:textId="77777777" w:rsidR="00500001" w:rsidRDefault="00500001" w:rsidP="00500001">
      <w:pPr>
        <w:pStyle w:val="TerminalDisplayIndent1"/>
      </w:pPr>
      <w:r>
        <w:rPr>
          <w:rFonts w:hint="eastAsia"/>
        </w:rPr>
        <w:t>HGE1/9</w:t>
      </w:r>
      <w:r>
        <w:t>/0/</w:t>
      </w:r>
      <w:r>
        <w:rPr>
          <w:rFonts w:hint="eastAsia"/>
        </w:rPr>
        <w:t>1</w:t>
      </w:r>
      <w:r>
        <w:t xml:space="preserve">                     0                  0                  0           0</w:t>
      </w:r>
    </w:p>
    <w:p w14:paraId="0D2D9604" w14:textId="77777777" w:rsidR="00500001" w:rsidRPr="00C70868" w:rsidRDefault="00500001" w:rsidP="00500001">
      <w:pPr>
        <w:pStyle w:val="TerminalDisplayIndent1"/>
      </w:pPr>
      <w:r w:rsidRPr="00C70868">
        <w:t>……</w:t>
      </w:r>
    </w:p>
    <w:p w14:paraId="28E0E06F" w14:textId="77777777" w:rsidR="00D85E55" w:rsidRDefault="00D85E55" w:rsidP="00A10DF4">
      <w:pPr>
        <w:pStyle w:val="1"/>
        <w:numPr>
          <w:ilvl w:val="0"/>
          <w:numId w:val="2"/>
        </w:numPr>
      </w:pPr>
      <w:bookmarkStart w:id="83" w:name="_Toc61445696"/>
      <w:r>
        <w:rPr>
          <w:rFonts w:hint="eastAsia"/>
        </w:rPr>
        <w:t>设备</w:t>
      </w:r>
      <w:r w:rsidRPr="00D0725C">
        <w:rPr>
          <w:rFonts w:hint="eastAsia"/>
        </w:rPr>
        <w:t>故障</w:t>
      </w:r>
      <w:r w:rsidRPr="006816B7">
        <w:rPr>
          <w:rFonts w:hint="eastAsia"/>
        </w:rPr>
        <w:t>处理</w:t>
      </w:r>
      <w:bookmarkEnd w:id="83"/>
    </w:p>
    <w:p w14:paraId="560ED904" w14:textId="77777777" w:rsidR="00D85E55" w:rsidRDefault="00D85E55" w:rsidP="00C70413">
      <w:pPr>
        <w:pStyle w:val="2"/>
      </w:pPr>
      <w:bookmarkStart w:id="84" w:name="_Toc61445697"/>
      <w:r>
        <w:rPr>
          <w:rFonts w:hint="eastAsia"/>
        </w:rPr>
        <w:t>系统启动</w:t>
      </w:r>
      <w:bookmarkEnd w:id="84"/>
    </w:p>
    <w:p w14:paraId="12A84E5D" w14:textId="77777777" w:rsidR="00D85E55" w:rsidRDefault="00D85E55" w:rsidP="00A10DF4">
      <w:pPr>
        <w:pStyle w:val="3"/>
        <w:numPr>
          <w:ilvl w:val="2"/>
          <w:numId w:val="2"/>
        </w:numPr>
      </w:pPr>
      <w:r>
        <w:rPr>
          <w:rFonts w:hint="eastAsia"/>
        </w:rPr>
        <w:t>单板</w:t>
      </w:r>
      <w:r>
        <w:rPr>
          <w:rFonts w:hint="eastAsia"/>
        </w:rPr>
        <w:t>wait</w:t>
      </w:r>
      <w:r>
        <w:rPr>
          <w:rFonts w:hint="eastAsia"/>
        </w:rPr>
        <w:t>状态</w:t>
      </w:r>
    </w:p>
    <w:p w14:paraId="5DD30C71" w14:textId="77777777" w:rsidR="00D85E55" w:rsidRDefault="00D85E55" w:rsidP="004A7370">
      <w:pPr>
        <w:pStyle w:val="4"/>
      </w:pPr>
      <w:r>
        <w:rPr>
          <w:rFonts w:hint="eastAsia"/>
        </w:rPr>
        <w:t>故障描述</w:t>
      </w:r>
    </w:p>
    <w:p w14:paraId="04912FE9" w14:textId="77777777" w:rsidR="00D85E55" w:rsidRDefault="00D85E55" w:rsidP="00D85E55">
      <w:r>
        <w:rPr>
          <w:rFonts w:hint="eastAsia"/>
        </w:rPr>
        <w:t>系统启动查看单板</w:t>
      </w:r>
      <w:r>
        <w:rPr>
          <w:rFonts w:hint="eastAsia"/>
        </w:rPr>
        <w:t>display device</w:t>
      </w:r>
      <w:r>
        <w:rPr>
          <w:rFonts w:hint="eastAsia"/>
        </w:rPr>
        <w:t>命令，线卡状态为</w:t>
      </w:r>
      <w:r>
        <w:rPr>
          <w:rFonts w:hint="eastAsia"/>
        </w:rPr>
        <w:t>wait</w:t>
      </w:r>
      <w:r>
        <w:rPr>
          <w:rFonts w:hint="eastAsia"/>
        </w:rPr>
        <w:t>。</w:t>
      </w:r>
    </w:p>
    <w:p w14:paraId="25AB6CA6" w14:textId="7984F382" w:rsidR="004A511B" w:rsidRDefault="004A511B" w:rsidP="00013AED">
      <w:pPr>
        <w:pStyle w:val="4"/>
      </w:pPr>
      <w:r>
        <w:rPr>
          <w:rFonts w:hint="eastAsia"/>
        </w:rPr>
        <w:t>常见原因</w:t>
      </w:r>
    </w:p>
    <w:p w14:paraId="7C7EB098" w14:textId="51546224" w:rsidR="004A511B" w:rsidRDefault="004A511B" w:rsidP="00013AED">
      <w:pPr>
        <w:pStyle w:val="ItemStep"/>
      </w:pPr>
      <w:r>
        <w:rPr>
          <w:rFonts w:hint="eastAsia"/>
          <w:lang w:eastAsia="zh-CN"/>
        </w:rPr>
        <w:t>供电不足</w:t>
      </w:r>
    </w:p>
    <w:p w14:paraId="2D45DD1D" w14:textId="7D6E2C59" w:rsidR="004A511B" w:rsidRPr="00013AED" w:rsidRDefault="004A511B" w:rsidP="00013AED">
      <w:pPr>
        <w:pStyle w:val="ItemStep"/>
      </w:pPr>
      <w:r>
        <w:rPr>
          <w:rFonts w:hint="eastAsia"/>
          <w:lang w:eastAsia="zh-CN"/>
        </w:rPr>
        <w:t>板卡故障</w:t>
      </w:r>
    </w:p>
    <w:p w14:paraId="50E79D7D" w14:textId="77777777" w:rsidR="00D85E55" w:rsidRDefault="00D85E55" w:rsidP="004A7370">
      <w:pPr>
        <w:pStyle w:val="4"/>
      </w:pPr>
      <w:r>
        <w:rPr>
          <w:rFonts w:hint="eastAsia"/>
        </w:rPr>
        <w:t>故障处理步骤</w:t>
      </w:r>
    </w:p>
    <w:p w14:paraId="6091A5D1" w14:textId="35869C57" w:rsidR="00D85E55" w:rsidRDefault="00D85E55" w:rsidP="001157BE">
      <w:pPr>
        <w:pStyle w:val="ItemStep"/>
      </w:pPr>
      <w:r>
        <w:rPr>
          <w:rFonts w:hint="eastAsia"/>
          <w:lang w:eastAsia="zh-CN"/>
        </w:rPr>
        <w:t>用户视图下输入命令</w:t>
      </w:r>
      <w:r>
        <w:rPr>
          <w:lang w:eastAsia="zh-CN"/>
        </w:rPr>
        <w:t xml:space="preserve">display </w:t>
      </w:r>
      <w:r>
        <w:rPr>
          <w:rFonts w:hint="eastAsia"/>
          <w:lang w:eastAsia="zh-CN"/>
        </w:rPr>
        <w:t xml:space="preserve">power-supply </w:t>
      </w:r>
      <w:r>
        <w:rPr>
          <w:rFonts w:hint="eastAsia"/>
          <w:lang w:eastAsia="zh-CN"/>
        </w:rPr>
        <w:t>，查看当前系统电源类型是否</w:t>
      </w:r>
      <w:r w:rsidR="008F70D6">
        <w:rPr>
          <w:rFonts w:hint="eastAsia"/>
          <w:lang w:eastAsia="zh-CN"/>
        </w:rPr>
        <w:t>正确识别</w:t>
      </w:r>
      <w:r w:rsidR="00C05584">
        <w:rPr>
          <w:rFonts w:hint="eastAsia"/>
          <w:lang w:eastAsia="zh-CN"/>
        </w:rPr>
        <w:t>以及是否</w:t>
      </w:r>
      <w:r w:rsidR="00EE77B8">
        <w:rPr>
          <w:rFonts w:hint="eastAsia"/>
          <w:lang w:eastAsia="zh-CN"/>
        </w:rPr>
        <w:t>状态是否正常</w:t>
      </w:r>
      <w:r>
        <w:rPr>
          <w:rFonts w:hint="eastAsia"/>
          <w:lang w:eastAsia="zh-CN"/>
        </w:rPr>
        <w:t>。</w:t>
      </w:r>
    </w:p>
    <w:p w14:paraId="4E9321DC" w14:textId="2603E110" w:rsidR="00D85E55" w:rsidRDefault="0026757B" w:rsidP="001157BE">
      <w:pPr>
        <w:pStyle w:val="ItemStep"/>
        <w:rPr>
          <w:lang w:eastAsia="zh-CN"/>
        </w:rPr>
      </w:pPr>
      <w:r>
        <w:rPr>
          <w:rFonts w:hint="eastAsia"/>
          <w:lang w:eastAsia="zh-CN"/>
        </w:rPr>
        <w:t>用户</w:t>
      </w:r>
      <w:r w:rsidR="00D85E55">
        <w:rPr>
          <w:rFonts w:hint="eastAsia"/>
          <w:lang w:eastAsia="zh-CN"/>
        </w:rPr>
        <w:t>视图下输入命令</w:t>
      </w:r>
      <w:r w:rsidR="00D85E55" w:rsidRPr="001B5B0F">
        <w:rPr>
          <w:lang w:eastAsia="zh-CN"/>
        </w:rPr>
        <w:t xml:space="preserve">display hardware </w:t>
      </w:r>
      <w:r w:rsidR="00D85E55">
        <w:rPr>
          <w:lang w:eastAsia="zh-CN"/>
        </w:rPr>
        <w:t>power-management</w:t>
      </w:r>
      <w:r w:rsidR="005F20B1">
        <w:rPr>
          <w:rFonts w:hint="eastAsia"/>
          <w:lang w:eastAsia="zh-CN"/>
        </w:rPr>
        <w:t xml:space="preserve"> [chassis  &lt;</w:t>
      </w:r>
      <w:r w:rsidR="007B7379">
        <w:rPr>
          <w:rFonts w:hint="eastAsia"/>
          <w:lang w:eastAsia="zh-CN"/>
        </w:rPr>
        <w:t>chassis-num</w:t>
      </w:r>
      <w:r w:rsidR="005F20B1">
        <w:rPr>
          <w:rFonts w:hint="eastAsia"/>
          <w:lang w:eastAsia="zh-CN"/>
        </w:rPr>
        <w:t>&gt;]</w:t>
      </w:r>
      <w:r w:rsidR="00D85E55">
        <w:rPr>
          <w:lang w:eastAsia="zh-CN"/>
        </w:rPr>
        <w:t xml:space="preserve"> slot </w:t>
      </w:r>
      <w:r w:rsidR="00D85E55">
        <w:rPr>
          <w:rFonts w:hint="eastAsia"/>
          <w:lang w:eastAsia="zh-CN"/>
        </w:rPr>
        <w:t>slot-num</w:t>
      </w:r>
      <w:r w:rsidR="00D85E55">
        <w:rPr>
          <w:rFonts w:hint="eastAsia"/>
          <w:lang w:eastAsia="zh-CN"/>
        </w:rPr>
        <w:t>，查看但前系统功率是否充足。</w:t>
      </w:r>
    </w:p>
    <w:p w14:paraId="264570BD" w14:textId="72AF9A44" w:rsidR="004A511B" w:rsidRDefault="00B55F28" w:rsidP="001157BE">
      <w:pPr>
        <w:pStyle w:val="ItemStep"/>
        <w:rPr>
          <w:lang w:eastAsia="zh-CN"/>
        </w:rPr>
      </w:pPr>
      <w:r>
        <w:rPr>
          <w:rFonts w:hint="eastAsia"/>
          <w:lang w:eastAsia="zh-CN"/>
        </w:rPr>
        <w:t>参考章节</w:t>
      </w:r>
      <w:r>
        <w:rPr>
          <w:rFonts w:hint="eastAsia"/>
          <w:lang w:eastAsia="zh-CN"/>
        </w:rPr>
        <w:t>1.2</w:t>
      </w:r>
      <w:r>
        <w:rPr>
          <w:rFonts w:hint="eastAsia"/>
          <w:lang w:eastAsia="zh-CN"/>
        </w:rPr>
        <w:t>，</w:t>
      </w:r>
      <w:r w:rsidR="004A511B">
        <w:rPr>
          <w:rFonts w:hint="eastAsia"/>
          <w:lang w:eastAsia="zh-CN"/>
        </w:rPr>
        <w:t>保存诊断、日志等信息，联系技术支持中心分析。</w:t>
      </w:r>
    </w:p>
    <w:p w14:paraId="7D86D414" w14:textId="77777777" w:rsidR="00D85E55" w:rsidRPr="00EB3B72" w:rsidRDefault="00D85E55" w:rsidP="00A10DF4">
      <w:pPr>
        <w:pStyle w:val="3"/>
        <w:numPr>
          <w:ilvl w:val="2"/>
          <w:numId w:val="2"/>
        </w:numPr>
      </w:pPr>
      <w:bookmarkStart w:id="85" w:name="OLE_LINK11"/>
      <w:bookmarkStart w:id="86" w:name="OLE_LINK12"/>
      <w:r>
        <w:rPr>
          <w:rFonts w:hint="eastAsia"/>
        </w:rPr>
        <w:t>单板</w:t>
      </w:r>
      <w:r>
        <w:rPr>
          <w:rFonts w:hint="eastAsia"/>
        </w:rPr>
        <w:t>startup</w:t>
      </w:r>
      <w:r>
        <w:rPr>
          <w:rFonts w:hint="eastAsia"/>
        </w:rPr>
        <w:t>状态</w:t>
      </w:r>
    </w:p>
    <w:p w14:paraId="3882F755" w14:textId="77777777" w:rsidR="00D85E55" w:rsidRPr="001D21B5" w:rsidRDefault="00D85E55" w:rsidP="004A7370">
      <w:pPr>
        <w:pStyle w:val="4"/>
      </w:pPr>
      <w:r>
        <w:rPr>
          <w:rFonts w:hint="eastAsia"/>
        </w:rPr>
        <w:t>故障描述</w:t>
      </w:r>
    </w:p>
    <w:bookmarkEnd w:id="85"/>
    <w:bookmarkEnd w:id="86"/>
    <w:p w14:paraId="1357394B" w14:textId="77777777" w:rsidR="00D85E55" w:rsidRDefault="00D85E55" w:rsidP="00D85E55">
      <w:r>
        <w:rPr>
          <w:rFonts w:hint="eastAsia"/>
        </w:rPr>
        <w:t>系统启动查看单板</w:t>
      </w:r>
      <w:r>
        <w:rPr>
          <w:rFonts w:hint="eastAsia"/>
        </w:rPr>
        <w:t>display device</w:t>
      </w:r>
      <w:r>
        <w:rPr>
          <w:rFonts w:hint="eastAsia"/>
        </w:rPr>
        <w:t>命令，线卡状态为</w:t>
      </w:r>
      <w:r>
        <w:rPr>
          <w:rFonts w:hint="eastAsia"/>
        </w:rPr>
        <w:t>startup</w:t>
      </w:r>
      <w:r>
        <w:rPr>
          <w:rFonts w:hint="eastAsia"/>
        </w:rPr>
        <w:t>，长时间不</w:t>
      </w:r>
      <w:r>
        <w:rPr>
          <w:rFonts w:hint="eastAsia"/>
        </w:rPr>
        <w:t>normal</w:t>
      </w:r>
      <w:r>
        <w:rPr>
          <w:rFonts w:hint="eastAsia"/>
        </w:rPr>
        <w:t>。</w:t>
      </w:r>
    </w:p>
    <w:p w14:paraId="06A85D54" w14:textId="7B2878F9" w:rsidR="004A511B" w:rsidRDefault="004A511B" w:rsidP="00013AED">
      <w:pPr>
        <w:pStyle w:val="4"/>
      </w:pPr>
      <w:r>
        <w:rPr>
          <w:rFonts w:hint="eastAsia"/>
        </w:rPr>
        <w:t>常见原因</w:t>
      </w:r>
    </w:p>
    <w:p w14:paraId="5AB5DCAB" w14:textId="69A9BB7C" w:rsidR="004A511B" w:rsidRDefault="004A511B" w:rsidP="00013AED">
      <w:pPr>
        <w:pStyle w:val="ItemStep"/>
        <w:rPr>
          <w:lang w:eastAsia="zh-CN"/>
        </w:rPr>
      </w:pPr>
      <w:r>
        <w:rPr>
          <w:rFonts w:hint="eastAsia"/>
          <w:lang w:eastAsia="zh-CN"/>
        </w:rPr>
        <w:t>设备温度过高，导致板卡下电</w:t>
      </w:r>
    </w:p>
    <w:p w14:paraId="2F8A68FA" w14:textId="37415A76" w:rsidR="004A511B" w:rsidRDefault="004A511B" w:rsidP="00013AED">
      <w:pPr>
        <w:pStyle w:val="ItemStep"/>
      </w:pPr>
      <w:r>
        <w:rPr>
          <w:rFonts w:hint="eastAsia"/>
          <w:lang w:eastAsia="zh-CN"/>
        </w:rPr>
        <w:t>手动下电板卡</w:t>
      </w:r>
    </w:p>
    <w:p w14:paraId="6138371C" w14:textId="31CD265C" w:rsidR="004A511B" w:rsidRPr="00013AED" w:rsidRDefault="004A511B" w:rsidP="00013AED">
      <w:pPr>
        <w:pStyle w:val="ItemStep"/>
      </w:pPr>
      <w:r>
        <w:rPr>
          <w:rFonts w:hint="eastAsia"/>
          <w:lang w:eastAsia="zh-CN"/>
        </w:rPr>
        <w:t>板卡故障</w:t>
      </w:r>
    </w:p>
    <w:p w14:paraId="143DBBAE" w14:textId="77777777" w:rsidR="00D85E55" w:rsidRPr="001D21B5" w:rsidRDefault="00D85E55" w:rsidP="004A7370">
      <w:pPr>
        <w:pStyle w:val="4"/>
      </w:pPr>
      <w:r>
        <w:rPr>
          <w:rFonts w:hint="eastAsia"/>
        </w:rPr>
        <w:t>故障处理步骤</w:t>
      </w:r>
    </w:p>
    <w:p w14:paraId="1F55B5FD" w14:textId="6ADF499A" w:rsidR="00D85E55" w:rsidRDefault="00D85E55" w:rsidP="001157BE">
      <w:pPr>
        <w:pStyle w:val="ItemStep"/>
      </w:pPr>
      <w:r>
        <w:rPr>
          <w:rFonts w:hint="eastAsia"/>
          <w:lang w:eastAsia="zh-CN"/>
        </w:rPr>
        <w:t>用户视图下输入命令</w:t>
      </w:r>
      <w:r>
        <w:rPr>
          <w:rFonts w:hint="eastAsia"/>
          <w:lang w:eastAsia="zh-CN"/>
        </w:rPr>
        <w:t>display logbuffer | include shutdown</w:t>
      </w:r>
      <w:r>
        <w:rPr>
          <w:rFonts w:hint="eastAsia"/>
          <w:lang w:eastAsia="zh-CN"/>
        </w:rPr>
        <w:t>，</w:t>
      </w:r>
      <w:r w:rsidR="00D05B1A">
        <w:rPr>
          <w:rFonts w:hint="eastAsia"/>
          <w:lang w:eastAsia="zh-CN"/>
        </w:rPr>
        <w:t>display</w:t>
      </w:r>
      <w:r w:rsidR="00D05B1A">
        <w:rPr>
          <w:lang w:eastAsia="zh-CN"/>
        </w:rPr>
        <w:t xml:space="preserve"> logbuffer | include power-supply</w:t>
      </w:r>
      <w:r w:rsidR="00D05B1A">
        <w:rPr>
          <w:lang w:eastAsia="zh-CN"/>
        </w:rPr>
        <w:t>，</w:t>
      </w:r>
      <w:r>
        <w:rPr>
          <w:rFonts w:hint="eastAsia"/>
          <w:lang w:eastAsia="zh-CN"/>
        </w:rPr>
        <w:t>查看是否有单板温度过高导致的下电</w:t>
      </w:r>
      <w:r w:rsidR="00D05B1A">
        <w:rPr>
          <w:rFonts w:hint="eastAsia"/>
          <w:lang w:eastAsia="zh-CN"/>
        </w:rPr>
        <w:t>，或手动下电</w:t>
      </w:r>
      <w:r>
        <w:rPr>
          <w:rFonts w:hint="eastAsia"/>
          <w:lang w:eastAsia="zh-CN"/>
        </w:rPr>
        <w:t>。</w:t>
      </w:r>
    </w:p>
    <w:p w14:paraId="71F7C930" w14:textId="7A596F82" w:rsidR="004A511B" w:rsidRDefault="00B55F28" w:rsidP="001157BE">
      <w:pPr>
        <w:pStyle w:val="ItemStep"/>
        <w:rPr>
          <w:lang w:eastAsia="zh-CN"/>
        </w:rPr>
      </w:pPr>
      <w:r>
        <w:rPr>
          <w:rFonts w:hint="eastAsia"/>
          <w:lang w:eastAsia="zh-CN"/>
        </w:rPr>
        <w:t>参考章节</w:t>
      </w:r>
      <w:r>
        <w:rPr>
          <w:rFonts w:hint="eastAsia"/>
          <w:lang w:eastAsia="zh-CN"/>
        </w:rPr>
        <w:t>1.2</w:t>
      </w:r>
      <w:r>
        <w:rPr>
          <w:rFonts w:hint="eastAsia"/>
          <w:lang w:eastAsia="zh-CN"/>
        </w:rPr>
        <w:t>，</w:t>
      </w:r>
      <w:r w:rsidR="004A511B">
        <w:rPr>
          <w:rFonts w:hint="eastAsia"/>
          <w:lang w:eastAsia="zh-CN"/>
        </w:rPr>
        <w:t>保存诊断、日志等信息，联系技术支持中心分析。</w:t>
      </w:r>
    </w:p>
    <w:p w14:paraId="36337218" w14:textId="77777777" w:rsidR="00D85E55" w:rsidRDefault="00D85E55" w:rsidP="00A10DF4">
      <w:pPr>
        <w:pStyle w:val="3"/>
        <w:numPr>
          <w:ilvl w:val="2"/>
          <w:numId w:val="2"/>
        </w:numPr>
      </w:pPr>
      <w:r>
        <w:rPr>
          <w:rFonts w:hint="eastAsia"/>
        </w:rPr>
        <w:lastRenderedPageBreak/>
        <w:t>单板</w:t>
      </w:r>
      <w:r>
        <w:rPr>
          <w:rFonts w:hint="eastAsia"/>
        </w:rPr>
        <w:t>disable</w:t>
      </w:r>
      <w:r>
        <w:rPr>
          <w:rFonts w:hint="eastAsia"/>
        </w:rPr>
        <w:t>状态</w:t>
      </w:r>
    </w:p>
    <w:p w14:paraId="6EACCB9F" w14:textId="77777777" w:rsidR="00D85E55" w:rsidRPr="001D21B5" w:rsidRDefault="00D85E55" w:rsidP="004A7370">
      <w:pPr>
        <w:pStyle w:val="4"/>
      </w:pPr>
      <w:r>
        <w:rPr>
          <w:rFonts w:hint="eastAsia"/>
        </w:rPr>
        <w:t>故障描述</w:t>
      </w:r>
    </w:p>
    <w:p w14:paraId="760C88D9" w14:textId="77777777" w:rsidR="00D85E55" w:rsidRDefault="00D85E55" w:rsidP="00D85E55">
      <w:r>
        <w:rPr>
          <w:rFonts w:hint="eastAsia"/>
        </w:rPr>
        <w:t>系统启动查看单板</w:t>
      </w:r>
      <w:r>
        <w:rPr>
          <w:rFonts w:hint="eastAsia"/>
        </w:rPr>
        <w:t>display device</w:t>
      </w:r>
      <w:r>
        <w:rPr>
          <w:rFonts w:hint="eastAsia"/>
        </w:rPr>
        <w:t>命令，线卡状态为</w:t>
      </w:r>
      <w:r>
        <w:rPr>
          <w:rFonts w:hint="eastAsia"/>
        </w:rPr>
        <w:t>disable</w:t>
      </w:r>
      <w:r>
        <w:rPr>
          <w:rFonts w:hint="eastAsia"/>
        </w:rPr>
        <w:t>。</w:t>
      </w:r>
    </w:p>
    <w:p w14:paraId="05CCDD8C" w14:textId="2B9FD869" w:rsidR="004A511B" w:rsidRDefault="004A511B" w:rsidP="00013AED">
      <w:pPr>
        <w:pStyle w:val="4"/>
      </w:pPr>
      <w:r>
        <w:rPr>
          <w:rFonts w:hint="eastAsia"/>
        </w:rPr>
        <w:t>常见原因</w:t>
      </w:r>
    </w:p>
    <w:p w14:paraId="2E3DF782" w14:textId="4A2FBC95" w:rsidR="004A511B" w:rsidRDefault="004A511B" w:rsidP="00013AED">
      <w:pPr>
        <w:pStyle w:val="ItemStep"/>
      </w:pPr>
      <w:r>
        <w:rPr>
          <w:rFonts w:hint="eastAsia"/>
          <w:lang w:eastAsia="zh-CN"/>
        </w:rPr>
        <w:t>手动下电板卡</w:t>
      </w:r>
    </w:p>
    <w:p w14:paraId="24627BC5" w14:textId="06067D59" w:rsidR="004A511B" w:rsidRPr="00013AED" w:rsidRDefault="004A511B" w:rsidP="00013AED">
      <w:pPr>
        <w:pStyle w:val="ItemStep"/>
      </w:pPr>
      <w:r>
        <w:rPr>
          <w:rFonts w:hint="eastAsia"/>
          <w:lang w:eastAsia="zh-CN"/>
        </w:rPr>
        <w:t>板卡故障</w:t>
      </w:r>
    </w:p>
    <w:p w14:paraId="59EAD0DC" w14:textId="77777777" w:rsidR="00D85E55" w:rsidRPr="001D21B5" w:rsidRDefault="00D85E55" w:rsidP="004A7370">
      <w:pPr>
        <w:pStyle w:val="4"/>
      </w:pPr>
      <w:r>
        <w:rPr>
          <w:rFonts w:hint="eastAsia"/>
        </w:rPr>
        <w:t>故障处理步骤</w:t>
      </w:r>
    </w:p>
    <w:p w14:paraId="205B74A5" w14:textId="55615C0C" w:rsidR="00D85E55" w:rsidRDefault="00D85E55" w:rsidP="001157BE">
      <w:pPr>
        <w:pStyle w:val="ItemStep"/>
        <w:rPr>
          <w:lang w:eastAsia="zh-CN"/>
        </w:rPr>
      </w:pPr>
      <w:r>
        <w:rPr>
          <w:rFonts w:hint="eastAsia"/>
          <w:lang w:eastAsia="zh-CN"/>
        </w:rPr>
        <w:t>输入</w:t>
      </w:r>
      <w:r w:rsidRPr="000201B1">
        <w:rPr>
          <w:lang w:eastAsia="zh-CN"/>
        </w:rPr>
        <w:t xml:space="preserve">display logbuffer | include </w:t>
      </w:r>
      <w:r w:rsidR="003C04A7">
        <w:rPr>
          <w:lang w:eastAsia="zh-CN"/>
        </w:rPr>
        <w:t>power-off</w:t>
      </w:r>
      <w:r>
        <w:rPr>
          <w:rFonts w:hint="eastAsia"/>
          <w:lang w:eastAsia="zh-CN"/>
        </w:rPr>
        <w:t>命令，查看是否有</w:t>
      </w:r>
      <w:r>
        <w:rPr>
          <w:rFonts w:hint="eastAsia"/>
          <w:lang w:eastAsia="zh-CN"/>
        </w:rPr>
        <w:t>log</w:t>
      </w:r>
      <w:r>
        <w:rPr>
          <w:rFonts w:hint="eastAsia"/>
          <w:lang w:eastAsia="zh-CN"/>
        </w:rPr>
        <w:t>记录当前单板下电。</w:t>
      </w:r>
    </w:p>
    <w:p w14:paraId="42038145" w14:textId="5417C476" w:rsidR="004A511B" w:rsidRDefault="00B55F28" w:rsidP="001157BE">
      <w:pPr>
        <w:pStyle w:val="ItemStep"/>
        <w:rPr>
          <w:lang w:eastAsia="zh-CN"/>
        </w:rPr>
      </w:pPr>
      <w:r>
        <w:rPr>
          <w:rFonts w:hint="eastAsia"/>
          <w:lang w:eastAsia="zh-CN"/>
        </w:rPr>
        <w:t>参考章节</w:t>
      </w:r>
      <w:r>
        <w:rPr>
          <w:rFonts w:hint="eastAsia"/>
          <w:lang w:eastAsia="zh-CN"/>
        </w:rPr>
        <w:t>1.2</w:t>
      </w:r>
      <w:r>
        <w:rPr>
          <w:rFonts w:hint="eastAsia"/>
          <w:lang w:eastAsia="zh-CN"/>
        </w:rPr>
        <w:t>，</w:t>
      </w:r>
      <w:r w:rsidR="004A511B">
        <w:rPr>
          <w:rFonts w:hint="eastAsia"/>
          <w:lang w:eastAsia="zh-CN"/>
        </w:rPr>
        <w:t>保存诊断、日志等信息，联系技术支持中心分析。</w:t>
      </w:r>
    </w:p>
    <w:p w14:paraId="73E8C3EE" w14:textId="3D984C47" w:rsidR="00A95B01" w:rsidRDefault="00A95B01" w:rsidP="00013AED">
      <w:pPr>
        <w:pStyle w:val="3"/>
        <w:numPr>
          <w:ilvl w:val="2"/>
          <w:numId w:val="2"/>
        </w:numPr>
      </w:pPr>
      <w:r>
        <w:rPr>
          <w:rFonts w:hint="eastAsia"/>
        </w:rPr>
        <w:t>故障诊断流程</w:t>
      </w:r>
    </w:p>
    <w:p w14:paraId="16B307F4" w14:textId="1B619347" w:rsidR="00A95B01" w:rsidRDefault="00A95B01">
      <w:pPr>
        <w:pStyle w:val="ItemStep"/>
        <w:rPr>
          <w:lang w:eastAsia="zh-CN"/>
        </w:rPr>
      </w:pPr>
      <w:r>
        <w:rPr>
          <w:rFonts w:hint="eastAsia"/>
          <w:lang w:eastAsia="zh-CN"/>
        </w:rPr>
        <w:t>检查设备供电是否正常，如不正常则检查电源模块及外部供电是否正常，如供电正常则执行步骤</w:t>
      </w:r>
      <w:r>
        <w:rPr>
          <w:rFonts w:hint="eastAsia"/>
          <w:lang w:eastAsia="zh-CN"/>
        </w:rPr>
        <w:t>(</w:t>
      </w:r>
      <w:r>
        <w:rPr>
          <w:lang w:eastAsia="zh-CN"/>
        </w:rPr>
        <w:t>2);</w:t>
      </w:r>
    </w:p>
    <w:p w14:paraId="1719CB5A" w14:textId="3F2FA5D8" w:rsidR="00A95B01" w:rsidRDefault="00A95B01">
      <w:pPr>
        <w:pStyle w:val="ItemStep"/>
        <w:rPr>
          <w:lang w:eastAsia="zh-CN"/>
        </w:rPr>
      </w:pPr>
      <w:r>
        <w:rPr>
          <w:rFonts w:hint="eastAsia"/>
          <w:lang w:eastAsia="zh-CN"/>
        </w:rPr>
        <w:t>检查设备日志</w:t>
      </w:r>
      <w:r w:rsidR="00CB4D16">
        <w:rPr>
          <w:rFonts w:hint="eastAsia"/>
          <w:lang w:eastAsia="zh-CN"/>
        </w:rPr>
        <w:t>，</w:t>
      </w:r>
      <w:r>
        <w:rPr>
          <w:rFonts w:hint="eastAsia"/>
          <w:lang w:eastAsia="zh-CN"/>
        </w:rPr>
        <w:t>故障时间点前后是否存在手动下电板卡等操作，如存在则尝试</w:t>
      </w:r>
      <w:r w:rsidR="000C2551">
        <w:rPr>
          <w:rFonts w:hint="eastAsia"/>
          <w:lang w:eastAsia="zh-CN"/>
        </w:rPr>
        <w:t>power-</w:t>
      </w:r>
      <w:r w:rsidR="000C2551">
        <w:rPr>
          <w:lang w:eastAsia="zh-CN"/>
        </w:rPr>
        <w:t>supply on</w:t>
      </w:r>
      <w:r w:rsidR="000C2551">
        <w:rPr>
          <w:rFonts w:hint="eastAsia"/>
          <w:lang w:eastAsia="zh-CN"/>
        </w:rPr>
        <w:t>或拔插板卡重新上电，如不存在手动下电板卡操作则执行步骤</w:t>
      </w:r>
      <w:r w:rsidR="000C2551">
        <w:rPr>
          <w:rFonts w:hint="eastAsia"/>
          <w:lang w:eastAsia="zh-CN"/>
        </w:rPr>
        <w:t>(</w:t>
      </w:r>
      <w:r w:rsidR="000C2551">
        <w:rPr>
          <w:lang w:eastAsia="zh-CN"/>
        </w:rPr>
        <w:t>3);</w:t>
      </w:r>
    </w:p>
    <w:p w14:paraId="5B29560F" w14:textId="2ED8D4FC" w:rsidR="000C2551" w:rsidRPr="00A95B01" w:rsidRDefault="00B55F28">
      <w:pPr>
        <w:pStyle w:val="ItemStep"/>
        <w:rPr>
          <w:lang w:eastAsia="zh-CN"/>
        </w:rPr>
      </w:pPr>
      <w:r>
        <w:rPr>
          <w:rFonts w:hint="eastAsia"/>
          <w:lang w:eastAsia="zh-CN"/>
        </w:rPr>
        <w:t>参考章节</w:t>
      </w:r>
      <w:r>
        <w:rPr>
          <w:rFonts w:hint="eastAsia"/>
          <w:lang w:eastAsia="zh-CN"/>
        </w:rPr>
        <w:t>1.2</w:t>
      </w:r>
      <w:r>
        <w:rPr>
          <w:rFonts w:hint="eastAsia"/>
          <w:lang w:eastAsia="zh-CN"/>
        </w:rPr>
        <w:t>，</w:t>
      </w:r>
      <w:r w:rsidR="000C2551">
        <w:rPr>
          <w:rFonts w:hint="eastAsia"/>
          <w:lang w:eastAsia="zh-CN"/>
        </w:rPr>
        <w:t>收集设备诊断、日志等信息，返回技术支持中心分析。</w:t>
      </w:r>
    </w:p>
    <w:p w14:paraId="6F96A6EB" w14:textId="77777777" w:rsidR="00D85E55" w:rsidRDefault="00D85E55" w:rsidP="00A10DF4">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5467"/>
        <w:gridCol w:w="3547"/>
      </w:tblGrid>
      <w:tr w:rsidR="00D85E55" w:rsidRPr="00CB23B5" w14:paraId="377B74C2" w14:textId="77777777" w:rsidTr="006D16FF">
        <w:trPr>
          <w:cnfStyle w:val="100000000000" w:firstRow="1" w:lastRow="0" w:firstColumn="0" w:lastColumn="0" w:oddVBand="0" w:evenVBand="0" w:oddHBand="0" w:evenHBand="0" w:firstRowFirstColumn="0" w:firstRowLastColumn="0" w:lastRowFirstColumn="0" w:lastRowLastColumn="0"/>
          <w:trHeight w:val="68"/>
          <w:tblHeader/>
        </w:trPr>
        <w:tc>
          <w:tcPr>
            <w:tcW w:w="54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18E826E" w14:textId="77777777" w:rsidR="00D85E55" w:rsidRPr="00641701" w:rsidRDefault="00D85E55" w:rsidP="00370323">
            <w:pPr>
              <w:pStyle w:val="TableHeading"/>
            </w:pPr>
            <w:r w:rsidRPr="00641701">
              <w:rPr>
                <w:rFonts w:hint="eastAsia"/>
              </w:rPr>
              <w:t>命令</w:t>
            </w:r>
          </w:p>
        </w:tc>
        <w:tc>
          <w:tcPr>
            <w:tcW w:w="354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32E6F94" w14:textId="77777777" w:rsidR="00D85E55" w:rsidRPr="00641701" w:rsidRDefault="00D85E55" w:rsidP="00370323">
            <w:pPr>
              <w:pStyle w:val="TableHeading"/>
            </w:pPr>
            <w:r w:rsidRPr="00641701">
              <w:rPr>
                <w:rFonts w:hint="eastAsia"/>
              </w:rPr>
              <w:t>说明</w:t>
            </w:r>
          </w:p>
        </w:tc>
      </w:tr>
      <w:tr w:rsidR="00D85E55" w:rsidRPr="001863B2" w14:paraId="233EB8AB" w14:textId="77777777" w:rsidTr="006D16FF">
        <w:trPr>
          <w:trHeight w:val="68"/>
        </w:trPr>
        <w:tc>
          <w:tcPr>
            <w:tcW w:w="5467" w:type="dxa"/>
          </w:tcPr>
          <w:p w14:paraId="163AFC50" w14:textId="77777777" w:rsidR="00D85E55" w:rsidRPr="00782DA8" w:rsidRDefault="00D85E55" w:rsidP="00370323">
            <w:pPr>
              <w:pStyle w:val="TableText"/>
            </w:pPr>
            <w:r>
              <w:t xml:space="preserve">display </w:t>
            </w:r>
            <w:r>
              <w:rPr>
                <w:rFonts w:hint="eastAsia"/>
              </w:rPr>
              <w:t>power-supply</w:t>
            </w:r>
          </w:p>
        </w:tc>
        <w:tc>
          <w:tcPr>
            <w:tcW w:w="3547" w:type="dxa"/>
          </w:tcPr>
          <w:p w14:paraId="6FEE47A0" w14:textId="77777777" w:rsidR="00D85E55" w:rsidRDefault="00D85E55" w:rsidP="00370323">
            <w:pPr>
              <w:pStyle w:val="TableText"/>
            </w:pPr>
            <w:r>
              <w:rPr>
                <w:rFonts w:hint="eastAsia"/>
              </w:rPr>
              <w:t>查看设备电源状态</w:t>
            </w:r>
          </w:p>
        </w:tc>
      </w:tr>
      <w:tr w:rsidR="00D85E55" w:rsidRPr="001863B2" w14:paraId="53F897C1" w14:textId="77777777" w:rsidTr="006D16FF">
        <w:trPr>
          <w:trHeight w:val="68"/>
        </w:trPr>
        <w:tc>
          <w:tcPr>
            <w:tcW w:w="5467" w:type="dxa"/>
          </w:tcPr>
          <w:p w14:paraId="383F2F32" w14:textId="749E785C" w:rsidR="00D85E55" w:rsidRPr="00641701" w:rsidRDefault="00D85E55" w:rsidP="00370323">
            <w:pPr>
              <w:pStyle w:val="TableText"/>
            </w:pPr>
            <w:bookmarkStart w:id="87" w:name="OLE_LINK24"/>
            <w:r>
              <w:rPr>
                <w:rFonts w:hint="eastAsia"/>
              </w:rPr>
              <w:t>display device</w:t>
            </w:r>
            <w:bookmarkEnd w:id="87"/>
          </w:p>
        </w:tc>
        <w:tc>
          <w:tcPr>
            <w:tcW w:w="3547" w:type="dxa"/>
          </w:tcPr>
          <w:p w14:paraId="6B02580B" w14:textId="77777777" w:rsidR="00D85E55" w:rsidRPr="00641701" w:rsidRDefault="00D85E55" w:rsidP="00370323">
            <w:pPr>
              <w:pStyle w:val="TableText"/>
            </w:pPr>
            <w:r>
              <w:rPr>
                <w:rFonts w:hint="eastAsia"/>
              </w:rPr>
              <w:t>显示设备线卡状态信息</w:t>
            </w:r>
          </w:p>
        </w:tc>
      </w:tr>
      <w:tr w:rsidR="00D85E55" w:rsidRPr="001863B2" w14:paraId="504CA30D" w14:textId="77777777" w:rsidTr="006D16FF">
        <w:trPr>
          <w:trHeight w:val="68"/>
        </w:trPr>
        <w:tc>
          <w:tcPr>
            <w:tcW w:w="5467" w:type="dxa"/>
          </w:tcPr>
          <w:p w14:paraId="02E2A766" w14:textId="77777777" w:rsidR="00D85E55" w:rsidRPr="00F00BE9" w:rsidRDefault="00D85E55" w:rsidP="00370323">
            <w:pPr>
              <w:pStyle w:val="TableText"/>
            </w:pPr>
            <w:r w:rsidRPr="000201B1">
              <w:t>display logbuffer</w:t>
            </w:r>
          </w:p>
        </w:tc>
        <w:tc>
          <w:tcPr>
            <w:tcW w:w="3547" w:type="dxa"/>
          </w:tcPr>
          <w:p w14:paraId="4C3CB731" w14:textId="77777777" w:rsidR="00D85E55" w:rsidRDefault="00D85E55" w:rsidP="00370323">
            <w:pPr>
              <w:pStyle w:val="TableText"/>
            </w:pPr>
            <w:r>
              <w:rPr>
                <w:rFonts w:hint="eastAsia"/>
              </w:rPr>
              <w:t>查看系统</w:t>
            </w:r>
            <w:r>
              <w:rPr>
                <w:rFonts w:hint="eastAsia"/>
              </w:rPr>
              <w:t>log</w:t>
            </w:r>
            <w:r>
              <w:rPr>
                <w:rFonts w:hint="eastAsia"/>
              </w:rPr>
              <w:t>信息</w:t>
            </w:r>
          </w:p>
        </w:tc>
      </w:tr>
      <w:tr w:rsidR="00D85E55" w:rsidRPr="001863B2" w14:paraId="62019D48" w14:textId="77777777" w:rsidTr="006D16FF">
        <w:trPr>
          <w:trHeight w:val="68"/>
        </w:trPr>
        <w:tc>
          <w:tcPr>
            <w:tcW w:w="5467" w:type="dxa"/>
          </w:tcPr>
          <w:p w14:paraId="271808CF" w14:textId="0B38D5DA" w:rsidR="00D85E55" w:rsidRDefault="00D85E55" w:rsidP="00EF5353">
            <w:pPr>
              <w:pStyle w:val="TableText"/>
            </w:pPr>
            <w:r w:rsidRPr="001B5B0F">
              <w:t>display hardware</w:t>
            </w:r>
            <w:r>
              <w:t xml:space="preserve"> power-management </w:t>
            </w:r>
            <w:r w:rsidR="00B63921">
              <w:rPr>
                <w:rFonts w:hint="eastAsia"/>
              </w:rPr>
              <w:t xml:space="preserve"> [chassis  &lt;</w:t>
            </w:r>
            <w:r w:rsidR="007B7379">
              <w:rPr>
                <w:rFonts w:hint="eastAsia"/>
              </w:rPr>
              <w:t>chassis-num</w:t>
            </w:r>
            <w:r w:rsidR="00B63921">
              <w:rPr>
                <w:rFonts w:hint="eastAsia"/>
              </w:rPr>
              <w:t>&gt;]</w:t>
            </w:r>
            <w:r w:rsidR="00B63921">
              <w:t xml:space="preserve"> </w:t>
            </w:r>
            <w:r>
              <w:t xml:space="preserve">slot </w:t>
            </w:r>
            <w:r>
              <w:rPr>
                <w:rFonts w:hint="eastAsia"/>
              </w:rPr>
              <w:t>slot-num</w:t>
            </w:r>
          </w:p>
        </w:tc>
        <w:tc>
          <w:tcPr>
            <w:tcW w:w="3547" w:type="dxa"/>
          </w:tcPr>
          <w:p w14:paraId="6016B3EE" w14:textId="77777777" w:rsidR="00D85E55" w:rsidRDefault="00D85E55" w:rsidP="00370323">
            <w:pPr>
              <w:pStyle w:val="TableText"/>
            </w:pPr>
            <w:r>
              <w:rPr>
                <w:rFonts w:hint="eastAsia"/>
              </w:rPr>
              <w:t>显示设备功率使用信息</w:t>
            </w:r>
          </w:p>
        </w:tc>
      </w:tr>
    </w:tbl>
    <w:p w14:paraId="72FBBB9A" w14:textId="77777777" w:rsidR="00D85E55" w:rsidRDefault="00D85E55" w:rsidP="00C70413">
      <w:pPr>
        <w:pStyle w:val="2"/>
      </w:pPr>
      <w:bookmarkStart w:id="88" w:name="_Toc395962250"/>
      <w:bookmarkStart w:id="89" w:name="_Toc61445698"/>
      <w:r>
        <w:rPr>
          <w:rFonts w:hint="eastAsia"/>
        </w:rPr>
        <w:t>主控板无法启动</w:t>
      </w:r>
      <w:bookmarkEnd w:id="88"/>
      <w:bookmarkEnd w:id="89"/>
    </w:p>
    <w:p w14:paraId="3E590B17" w14:textId="77777777" w:rsidR="00D85E55" w:rsidRDefault="00D85E55" w:rsidP="00A10DF4">
      <w:pPr>
        <w:pStyle w:val="3"/>
        <w:numPr>
          <w:ilvl w:val="2"/>
          <w:numId w:val="2"/>
        </w:numPr>
      </w:pPr>
      <w:r>
        <w:rPr>
          <w:rFonts w:hint="eastAsia"/>
        </w:rPr>
        <w:t>故障描述</w:t>
      </w:r>
    </w:p>
    <w:p w14:paraId="790B4CD7" w14:textId="2A69ECDF" w:rsidR="00D85E55" w:rsidRDefault="00D85E55" w:rsidP="00D85E55">
      <w:r>
        <w:rPr>
          <w:rFonts w:hint="eastAsia"/>
        </w:rPr>
        <w:t>主控板（包括</w:t>
      </w:r>
      <w:r w:rsidR="00FB4CE5" w:rsidRPr="00FB4CE5">
        <w:rPr>
          <w:rStyle w:val="TerminalDisplayshading"/>
        </w:rPr>
        <w:t>CR-19K-MPU-20A</w:t>
      </w:r>
      <w:r w:rsidR="00FB4CE5">
        <w:rPr>
          <w:rStyle w:val="TerminalDisplayshading"/>
          <w:rFonts w:hint="eastAsia"/>
        </w:rPr>
        <w:t>,</w:t>
      </w:r>
      <w:r w:rsidR="00FB4CE5" w:rsidRPr="00FB4CE5">
        <w:rPr>
          <w:rStyle w:val="TerminalDisplayshading"/>
        </w:rPr>
        <w:t>CR-19K-MPU-20</w:t>
      </w:r>
      <w:r w:rsidR="00FB4CE5">
        <w:rPr>
          <w:rStyle w:val="TerminalDisplayshading"/>
          <w:rFonts w:hint="eastAsia"/>
        </w:rPr>
        <w:t>B</w:t>
      </w:r>
      <w:r>
        <w:rPr>
          <w:rFonts w:hint="eastAsia"/>
        </w:rPr>
        <w:t>）无法启动</w:t>
      </w:r>
      <w:r w:rsidR="00FB61F9">
        <w:rPr>
          <w:rFonts w:hint="eastAsia"/>
        </w:rPr>
        <w:t>。</w:t>
      </w:r>
    </w:p>
    <w:p w14:paraId="5698942C" w14:textId="0E42F248" w:rsidR="000A72E7" w:rsidRDefault="000A72E7" w:rsidP="00013AED">
      <w:pPr>
        <w:pStyle w:val="3"/>
      </w:pPr>
      <w:r>
        <w:rPr>
          <w:rFonts w:hint="eastAsia"/>
        </w:rPr>
        <w:t>常见原因</w:t>
      </w:r>
    </w:p>
    <w:p w14:paraId="768AA6B8" w14:textId="3F4ED64A" w:rsidR="000A72E7" w:rsidRDefault="000A72E7" w:rsidP="00013AED">
      <w:pPr>
        <w:pStyle w:val="ItemStep"/>
        <w:rPr>
          <w:lang w:eastAsia="zh-CN"/>
        </w:rPr>
      </w:pPr>
      <w:r>
        <w:rPr>
          <w:rFonts w:hint="eastAsia"/>
          <w:lang w:eastAsia="zh-CN"/>
        </w:rPr>
        <w:t>主控板卡硬件故障导致无法上电</w:t>
      </w:r>
    </w:p>
    <w:p w14:paraId="1ACCC50F" w14:textId="029B9792" w:rsidR="000A72E7" w:rsidRDefault="000A72E7" w:rsidP="00013AED">
      <w:pPr>
        <w:pStyle w:val="ItemStep"/>
      </w:pPr>
      <w:r>
        <w:rPr>
          <w:rFonts w:hint="eastAsia"/>
          <w:lang w:eastAsia="zh-CN"/>
        </w:rPr>
        <w:t>主控板卡</w:t>
      </w:r>
      <w:r>
        <w:rPr>
          <w:rFonts w:hint="eastAsia"/>
          <w:lang w:eastAsia="zh-CN"/>
        </w:rPr>
        <w:t>bootware</w:t>
      </w:r>
      <w:r>
        <w:rPr>
          <w:rFonts w:hint="eastAsia"/>
          <w:lang w:eastAsia="zh-CN"/>
        </w:rPr>
        <w:t>基本段损坏</w:t>
      </w:r>
    </w:p>
    <w:p w14:paraId="4AC05E77" w14:textId="3C9CEDE4" w:rsidR="000A72E7" w:rsidRDefault="000A72E7" w:rsidP="00013AED">
      <w:pPr>
        <w:pStyle w:val="ItemStep"/>
        <w:rPr>
          <w:lang w:eastAsia="zh-CN"/>
        </w:rPr>
      </w:pPr>
      <w:r>
        <w:rPr>
          <w:rFonts w:hint="eastAsia"/>
          <w:lang w:eastAsia="zh-CN"/>
        </w:rPr>
        <w:t>内存或</w:t>
      </w:r>
      <w:r>
        <w:rPr>
          <w:rFonts w:hint="eastAsia"/>
          <w:lang w:eastAsia="zh-CN"/>
        </w:rPr>
        <w:t>C</w:t>
      </w:r>
      <w:r>
        <w:rPr>
          <w:lang w:eastAsia="zh-CN"/>
        </w:rPr>
        <w:t>PU</w:t>
      </w:r>
      <w:r>
        <w:rPr>
          <w:rFonts w:hint="eastAsia"/>
          <w:lang w:eastAsia="zh-CN"/>
        </w:rPr>
        <w:t>硬件故障导致</w:t>
      </w:r>
      <w:r>
        <w:rPr>
          <w:rFonts w:hint="eastAsia"/>
          <w:lang w:eastAsia="zh-CN"/>
        </w:rPr>
        <w:t>bootware</w:t>
      </w:r>
      <w:r>
        <w:rPr>
          <w:rFonts w:hint="eastAsia"/>
          <w:lang w:eastAsia="zh-CN"/>
        </w:rPr>
        <w:t>无法运行</w:t>
      </w:r>
    </w:p>
    <w:p w14:paraId="6B5F0DB5" w14:textId="1FFA5F9E" w:rsidR="000A72E7" w:rsidRDefault="000A72E7" w:rsidP="00013AED">
      <w:pPr>
        <w:pStyle w:val="ItemStep"/>
        <w:rPr>
          <w:lang w:eastAsia="zh-CN"/>
        </w:rPr>
      </w:pPr>
      <w:r>
        <w:rPr>
          <w:rFonts w:hint="eastAsia"/>
          <w:lang w:eastAsia="zh-CN"/>
        </w:rPr>
        <w:t>A</w:t>
      </w:r>
      <w:r>
        <w:rPr>
          <w:lang w:eastAsia="zh-CN"/>
        </w:rPr>
        <w:t>PP</w:t>
      </w:r>
      <w:r>
        <w:rPr>
          <w:rFonts w:hint="eastAsia"/>
          <w:lang w:eastAsia="zh-CN"/>
        </w:rPr>
        <w:t>软件版本丢失、校验失败、与硬件不匹配</w:t>
      </w:r>
    </w:p>
    <w:p w14:paraId="6EE71160" w14:textId="77777777" w:rsidR="00596C97" w:rsidRDefault="00596C97" w:rsidP="00596C97">
      <w:pPr>
        <w:pStyle w:val="3"/>
      </w:pPr>
      <w:r>
        <w:rPr>
          <w:rFonts w:hint="eastAsia"/>
        </w:rPr>
        <w:lastRenderedPageBreak/>
        <w:t>故障诊断流程</w:t>
      </w:r>
    </w:p>
    <w:p w14:paraId="31929519" w14:textId="77777777" w:rsidR="00596C97" w:rsidRDefault="00596C97" w:rsidP="00596C97">
      <w:pPr>
        <w:pStyle w:val="ItemStep"/>
        <w:rPr>
          <w:lang w:eastAsia="zh-CN"/>
        </w:rPr>
      </w:pPr>
      <w:r>
        <w:rPr>
          <w:rFonts w:hint="eastAsia"/>
          <w:lang w:eastAsia="zh-CN"/>
        </w:rPr>
        <w:t>查看</w:t>
      </w:r>
      <w:r>
        <w:rPr>
          <w:rFonts w:hint="eastAsia"/>
          <w:lang w:eastAsia="zh-CN"/>
        </w:rPr>
        <w:t>R</w:t>
      </w:r>
      <w:r>
        <w:rPr>
          <w:lang w:eastAsia="zh-CN"/>
        </w:rPr>
        <w:t>UN</w:t>
      </w:r>
      <w:r>
        <w:rPr>
          <w:rFonts w:hint="eastAsia"/>
          <w:lang w:eastAsia="zh-CN"/>
        </w:rPr>
        <w:t>指示灯状态：</w:t>
      </w:r>
    </w:p>
    <w:p w14:paraId="5F6EB86C" w14:textId="77777777" w:rsidR="00596C97" w:rsidRDefault="00596C97" w:rsidP="00596C97">
      <w:pPr>
        <w:pStyle w:val="ItemStep"/>
        <w:numPr>
          <w:ilvl w:val="0"/>
          <w:numId w:val="0"/>
        </w:numPr>
        <w:ind w:left="1134"/>
        <w:rPr>
          <w:lang w:eastAsia="zh-CN"/>
        </w:rPr>
      </w:pPr>
      <w:r>
        <w:rPr>
          <w:rFonts w:hint="eastAsia"/>
          <w:lang w:eastAsia="zh-CN"/>
        </w:rPr>
        <w:t>如指示灯不亮，排查设备供电是否正常，正常则执行步骤</w:t>
      </w:r>
      <w:r>
        <w:rPr>
          <w:rFonts w:hint="eastAsia"/>
          <w:lang w:eastAsia="zh-CN"/>
        </w:rPr>
        <w:t>(</w:t>
      </w:r>
      <w:r>
        <w:rPr>
          <w:lang w:eastAsia="zh-CN"/>
        </w:rPr>
        <w:t>3)</w:t>
      </w:r>
      <w:r>
        <w:rPr>
          <w:lang w:eastAsia="zh-CN"/>
        </w:rPr>
        <w:t>，</w:t>
      </w:r>
      <w:r>
        <w:rPr>
          <w:rFonts w:hint="eastAsia"/>
          <w:lang w:eastAsia="zh-CN"/>
        </w:rPr>
        <w:t>否则排查供电系统；</w:t>
      </w:r>
    </w:p>
    <w:p w14:paraId="35A5E6FE" w14:textId="77777777" w:rsidR="00596C97" w:rsidRDefault="00596C97" w:rsidP="00596C97">
      <w:pPr>
        <w:pStyle w:val="ItemStep"/>
        <w:numPr>
          <w:ilvl w:val="0"/>
          <w:numId w:val="0"/>
        </w:numPr>
        <w:ind w:left="1134"/>
        <w:rPr>
          <w:lang w:eastAsia="zh-CN"/>
        </w:rPr>
      </w:pPr>
      <w:r>
        <w:rPr>
          <w:rFonts w:hint="eastAsia"/>
          <w:lang w:eastAsia="zh-CN"/>
        </w:rPr>
        <w:t>如指示灯闪烁，则执行步骤</w:t>
      </w:r>
      <w:r>
        <w:rPr>
          <w:rFonts w:hint="eastAsia"/>
          <w:lang w:eastAsia="zh-CN"/>
        </w:rPr>
        <w:t>(</w:t>
      </w:r>
      <w:r>
        <w:rPr>
          <w:lang w:eastAsia="zh-CN"/>
        </w:rPr>
        <w:t>2)</w:t>
      </w:r>
      <w:r>
        <w:rPr>
          <w:lang w:eastAsia="zh-CN"/>
        </w:rPr>
        <w:t>。</w:t>
      </w:r>
    </w:p>
    <w:p w14:paraId="389B7D5C" w14:textId="77777777" w:rsidR="00596C97" w:rsidRDefault="00596C97" w:rsidP="00596C97">
      <w:pPr>
        <w:pStyle w:val="ItemStep"/>
      </w:pPr>
      <w:r>
        <w:rPr>
          <w:rFonts w:hint="eastAsia"/>
          <w:lang w:eastAsia="zh-CN"/>
        </w:rPr>
        <w:t>连接到主控</w:t>
      </w:r>
      <w:r>
        <w:rPr>
          <w:rFonts w:hint="eastAsia"/>
          <w:lang w:eastAsia="zh-CN"/>
        </w:rPr>
        <w:t>console</w:t>
      </w:r>
      <w:r>
        <w:rPr>
          <w:rFonts w:hint="eastAsia"/>
          <w:lang w:eastAsia="zh-CN"/>
        </w:rPr>
        <w:t>口，拔插主控板，查看</w:t>
      </w:r>
      <w:r>
        <w:rPr>
          <w:rFonts w:hint="eastAsia"/>
          <w:lang w:eastAsia="zh-CN"/>
        </w:rPr>
        <w:t>console</w:t>
      </w:r>
      <w:r>
        <w:rPr>
          <w:rFonts w:hint="eastAsia"/>
          <w:lang w:eastAsia="zh-CN"/>
        </w:rPr>
        <w:t>信息打印：</w:t>
      </w:r>
    </w:p>
    <w:p w14:paraId="4024F928" w14:textId="77777777" w:rsidR="00596C97" w:rsidRDefault="00596C97" w:rsidP="00596C97">
      <w:pPr>
        <w:pStyle w:val="ItemStep"/>
        <w:numPr>
          <w:ilvl w:val="0"/>
          <w:numId w:val="0"/>
        </w:numPr>
        <w:ind w:left="1134"/>
        <w:rPr>
          <w:lang w:eastAsia="zh-CN"/>
        </w:rPr>
      </w:pPr>
      <w:r>
        <w:rPr>
          <w:rFonts w:hint="eastAsia"/>
          <w:lang w:eastAsia="zh-CN"/>
        </w:rPr>
        <w:t>如</w:t>
      </w:r>
      <w:r>
        <w:rPr>
          <w:rFonts w:hint="eastAsia"/>
          <w:lang w:eastAsia="zh-CN"/>
        </w:rPr>
        <w:t>console</w:t>
      </w:r>
      <w:r>
        <w:rPr>
          <w:rFonts w:hint="eastAsia"/>
          <w:lang w:eastAsia="zh-CN"/>
        </w:rPr>
        <w:t>无输出、</w:t>
      </w:r>
      <w:r>
        <w:rPr>
          <w:rFonts w:hint="eastAsia"/>
          <w:lang w:eastAsia="zh-CN"/>
        </w:rPr>
        <w:t>bootware</w:t>
      </w:r>
      <w:r>
        <w:rPr>
          <w:rFonts w:hint="eastAsia"/>
          <w:lang w:eastAsia="zh-CN"/>
        </w:rPr>
        <w:t>无法启动、软件版本启动挂死、反复重启，执行步骤</w:t>
      </w:r>
      <w:r>
        <w:rPr>
          <w:rFonts w:hint="eastAsia"/>
          <w:lang w:eastAsia="zh-CN"/>
        </w:rPr>
        <w:t>(</w:t>
      </w:r>
      <w:r>
        <w:rPr>
          <w:lang w:eastAsia="zh-CN"/>
        </w:rPr>
        <w:t>3);</w:t>
      </w:r>
    </w:p>
    <w:p w14:paraId="657738FD" w14:textId="77777777" w:rsidR="00596C97" w:rsidRDefault="00596C97" w:rsidP="00596C97">
      <w:pPr>
        <w:pStyle w:val="ItemStep"/>
        <w:numPr>
          <w:ilvl w:val="0"/>
          <w:numId w:val="0"/>
        </w:numPr>
        <w:ind w:left="1134"/>
        <w:rPr>
          <w:lang w:eastAsia="zh-CN"/>
        </w:rPr>
      </w:pPr>
      <w:r>
        <w:rPr>
          <w:rFonts w:hint="eastAsia"/>
          <w:lang w:eastAsia="zh-CN"/>
        </w:rPr>
        <w:t>如软件版本丢失、软件版本校验错误，则通过主控板管理口重新上传版本，上传后仍无法启动，执行步骤</w:t>
      </w:r>
      <w:r>
        <w:rPr>
          <w:rFonts w:hint="eastAsia"/>
          <w:lang w:eastAsia="zh-CN"/>
        </w:rPr>
        <w:t>(</w:t>
      </w:r>
      <w:r>
        <w:rPr>
          <w:lang w:eastAsia="zh-CN"/>
        </w:rPr>
        <w:t>3)</w:t>
      </w:r>
      <w:r>
        <w:rPr>
          <w:lang w:eastAsia="zh-CN"/>
        </w:rPr>
        <w:t>。</w:t>
      </w:r>
    </w:p>
    <w:p w14:paraId="50364DDF" w14:textId="4F6F9386" w:rsidR="00596C97" w:rsidRPr="00013AED" w:rsidRDefault="00B55F28" w:rsidP="00013AED">
      <w:pPr>
        <w:pStyle w:val="ItemStep"/>
        <w:rPr>
          <w:lang w:eastAsia="zh-CN"/>
        </w:rPr>
      </w:pPr>
      <w:r>
        <w:rPr>
          <w:rFonts w:hint="eastAsia"/>
          <w:lang w:eastAsia="zh-CN"/>
        </w:rPr>
        <w:t>参考章节</w:t>
      </w:r>
      <w:r>
        <w:rPr>
          <w:rFonts w:hint="eastAsia"/>
          <w:lang w:eastAsia="zh-CN"/>
        </w:rPr>
        <w:t>1.2</w:t>
      </w:r>
      <w:r>
        <w:rPr>
          <w:rFonts w:hint="eastAsia"/>
          <w:lang w:eastAsia="zh-CN"/>
        </w:rPr>
        <w:t>，</w:t>
      </w:r>
      <w:r w:rsidR="00596C97">
        <w:rPr>
          <w:rFonts w:hint="eastAsia"/>
          <w:lang w:eastAsia="zh-CN"/>
        </w:rPr>
        <w:t>收集设备诊断、日志等信息，返回技术支持中心分析。</w:t>
      </w:r>
    </w:p>
    <w:p w14:paraId="418FCBFE" w14:textId="77777777" w:rsidR="00D85E55" w:rsidRDefault="00D85E55" w:rsidP="00A10DF4">
      <w:pPr>
        <w:pStyle w:val="3"/>
        <w:numPr>
          <w:ilvl w:val="2"/>
          <w:numId w:val="2"/>
        </w:numPr>
      </w:pPr>
      <w:r>
        <w:rPr>
          <w:rFonts w:hint="eastAsia"/>
        </w:rPr>
        <w:t>故障处理步骤</w:t>
      </w:r>
    </w:p>
    <w:p w14:paraId="44919ABA" w14:textId="77777777" w:rsidR="00D85E55" w:rsidRDefault="00D85E55" w:rsidP="00A10DF4">
      <w:pPr>
        <w:pStyle w:val="ItemStep"/>
        <w:numPr>
          <w:ilvl w:val="4"/>
          <w:numId w:val="2"/>
        </w:numPr>
        <w:rPr>
          <w:lang w:eastAsia="zh-CN"/>
        </w:rPr>
      </w:pPr>
      <w:r>
        <w:rPr>
          <w:rFonts w:hint="eastAsia"/>
          <w:lang w:eastAsia="zh-CN"/>
        </w:rPr>
        <w:t>查看主控板运行灯</w:t>
      </w:r>
      <w:r>
        <w:rPr>
          <w:rFonts w:hint="eastAsia"/>
          <w:lang w:eastAsia="zh-CN"/>
        </w:rPr>
        <w:t>(RUN</w:t>
      </w:r>
      <w:r>
        <w:rPr>
          <w:rFonts w:hint="eastAsia"/>
          <w:lang w:eastAsia="zh-CN"/>
        </w:rPr>
        <w:t>灯</w:t>
      </w:r>
      <w:r>
        <w:rPr>
          <w:rFonts w:hint="eastAsia"/>
          <w:lang w:eastAsia="zh-CN"/>
        </w:rPr>
        <w:t>)</w:t>
      </w:r>
      <w:r>
        <w:rPr>
          <w:rFonts w:hint="eastAsia"/>
          <w:lang w:eastAsia="zh-CN"/>
        </w:rPr>
        <w:t>是否点亮</w:t>
      </w:r>
    </w:p>
    <w:p w14:paraId="20E9A80A" w14:textId="77777777" w:rsidR="00D85E55" w:rsidRPr="0090305B" w:rsidRDefault="00D85E55" w:rsidP="00D85E55">
      <w:r>
        <w:rPr>
          <w:rFonts w:hint="eastAsia"/>
        </w:rPr>
        <w:t>BootWare</w:t>
      </w:r>
      <w:r w:rsidRPr="0090305B">
        <w:rPr>
          <w:rFonts w:hint="eastAsia"/>
        </w:rPr>
        <w:t>基本段跑起来后，会立刻将运行灯置成快闪，所以这是判断系统能否启动的重要标志。</w:t>
      </w:r>
    </w:p>
    <w:p w14:paraId="3EE052A3" w14:textId="77777777" w:rsidR="00D85E55" w:rsidRDefault="00D85E55" w:rsidP="00D85E55">
      <w:r w:rsidRPr="0090305B">
        <w:rPr>
          <w:rFonts w:hint="eastAsia"/>
        </w:rPr>
        <w:t>分以下几种情况处理：</w:t>
      </w:r>
    </w:p>
    <w:tbl>
      <w:tblPr>
        <w:tblpPr w:leftFromText="180" w:rightFromText="180" w:vertAnchor="text" w:horzAnchor="page" w:tblpX="2386" w:tblpY="217"/>
        <w:tblW w:w="4140" w:type="dxa"/>
        <w:tblCellMar>
          <w:top w:w="45" w:type="dxa"/>
          <w:left w:w="45" w:type="dxa"/>
          <w:bottom w:w="45" w:type="dxa"/>
          <w:right w:w="45" w:type="dxa"/>
        </w:tblCellMar>
        <w:tblLook w:val="04A0" w:firstRow="1" w:lastRow="0" w:firstColumn="1" w:lastColumn="0" w:noHBand="0" w:noVBand="1"/>
      </w:tblPr>
      <w:tblGrid>
        <w:gridCol w:w="360"/>
        <w:gridCol w:w="1350"/>
        <w:gridCol w:w="2430"/>
      </w:tblGrid>
      <w:tr w:rsidR="008C4D78" w:rsidRPr="00250C1E" w14:paraId="5FF4FE6C" w14:textId="77777777" w:rsidTr="006D16FF">
        <w:trPr>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ECF0A3C" w14:textId="77777777" w:rsidR="00250C1E" w:rsidRPr="00250C1E" w:rsidRDefault="008C4D78" w:rsidP="008C4D78">
            <w:pPr>
              <w:spacing w:before="100" w:beforeAutospacing="1" w:after="100" w:afterAutospacing="1" w:line="220" w:lineRule="atLeast"/>
              <w:ind w:left="0"/>
              <w:jc w:val="left"/>
              <w:rPr>
                <w:rFonts w:ascii="宋体" w:hAnsi="宋体" w:cs="宋体"/>
                <w:color w:val="000000"/>
                <w:kern w:val="0"/>
                <w:sz w:val="18"/>
                <w:szCs w:val="18"/>
              </w:rPr>
            </w:pPr>
            <w:r w:rsidRPr="00250C1E">
              <w:rPr>
                <w:rFonts w:ascii="宋体" w:hAnsi="宋体" w:cs="宋体"/>
                <w:color w:val="000000"/>
                <w:kern w:val="0"/>
                <w:sz w:val="18"/>
                <w:szCs w:val="18"/>
              </w:rPr>
              <w:t>RUN</w:t>
            </w:r>
          </w:p>
        </w:tc>
        <w:tc>
          <w:tcPr>
            <w:tcW w:w="0" w:type="auto"/>
            <w:tcBorders>
              <w:top w:val="single" w:sz="4" w:space="0" w:color="auto"/>
              <w:left w:val="single" w:sz="4" w:space="0" w:color="auto"/>
              <w:bottom w:val="single" w:sz="4" w:space="0" w:color="auto"/>
              <w:right w:val="single" w:sz="4" w:space="0" w:color="auto"/>
            </w:tcBorders>
            <w:vAlign w:val="center"/>
            <w:hideMark/>
          </w:tcPr>
          <w:p w14:paraId="27C88387" w14:textId="77777777" w:rsidR="00250C1E" w:rsidRPr="00250C1E" w:rsidRDefault="008C4D78" w:rsidP="008C4D78">
            <w:pPr>
              <w:spacing w:before="100" w:beforeAutospacing="1" w:after="100" w:afterAutospacing="1" w:line="300" w:lineRule="atLeast"/>
              <w:ind w:left="0"/>
              <w:jc w:val="left"/>
              <w:rPr>
                <w:rFonts w:ascii="宋体" w:hAnsi="宋体" w:cs="宋体"/>
                <w:kern w:val="0"/>
                <w:sz w:val="18"/>
                <w:szCs w:val="18"/>
              </w:rPr>
            </w:pPr>
            <w:r w:rsidRPr="00250C1E">
              <w:rPr>
                <w:rFonts w:ascii="宋体" w:hAnsi="宋体" w:cs="宋体"/>
                <w:kern w:val="0"/>
                <w:sz w:val="18"/>
                <w:szCs w:val="18"/>
              </w:rPr>
              <w:t>绿色长灭</w:t>
            </w:r>
          </w:p>
        </w:tc>
        <w:tc>
          <w:tcPr>
            <w:tcW w:w="0" w:type="auto"/>
            <w:tcBorders>
              <w:top w:val="single" w:sz="4" w:space="0" w:color="auto"/>
              <w:left w:val="single" w:sz="4" w:space="0" w:color="auto"/>
              <w:bottom w:val="single" w:sz="4" w:space="0" w:color="auto"/>
              <w:right w:val="single" w:sz="4" w:space="0" w:color="auto"/>
            </w:tcBorders>
            <w:vAlign w:val="center"/>
            <w:hideMark/>
          </w:tcPr>
          <w:p w14:paraId="526AA2D1" w14:textId="77777777" w:rsidR="00250C1E" w:rsidRPr="00250C1E" w:rsidRDefault="008C4D78" w:rsidP="008C4D78">
            <w:pPr>
              <w:spacing w:before="100" w:beforeAutospacing="1" w:after="100" w:afterAutospacing="1" w:line="300" w:lineRule="atLeast"/>
              <w:ind w:left="0"/>
              <w:jc w:val="left"/>
              <w:rPr>
                <w:rFonts w:ascii="宋体" w:hAnsi="宋体" w:cs="宋体"/>
                <w:kern w:val="0"/>
                <w:sz w:val="18"/>
                <w:szCs w:val="18"/>
              </w:rPr>
            </w:pPr>
            <w:r w:rsidRPr="00250C1E">
              <w:rPr>
                <w:rFonts w:ascii="宋体" w:hAnsi="宋体" w:cs="宋体"/>
                <w:kern w:val="0"/>
                <w:sz w:val="18"/>
                <w:szCs w:val="18"/>
              </w:rPr>
              <w:t>表示单板故障或单板不在位；</w:t>
            </w:r>
          </w:p>
        </w:tc>
      </w:tr>
      <w:tr w:rsidR="008C4D78" w:rsidRPr="00250C1E" w14:paraId="7D9D6DB3" w14:textId="77777777" w:rsidTr="006D16FF">
        <w:trPr>
          <w:tblHeader/>
        </w:trPr>
        <w:tc>
          <w:tcPr>
            <w:tcW w:w="0" w:type="auto"/>
            <w:vMerge/>
            <w:tcBorders>
              <w:top w:val="single" w:sz="4" w:space="0" w:color="auto"/>
              <w:left w:val="single" w:sz="8" w:space="0" w:color="auto"/>
              <w:bottom w:val="single" w:sz="8" w:space="0" w:color="auto"/>
              <w:right w:val="single" w:sz="8" w:space="0" w:color="auto"/>
            </w:tcBorders>
            <w:vAlign w:val="center"/>
            <w:hideMark/>
          </w:tcPr>
          <w:p w14:paraId="54D14E8C" w14:textId="77777777" w:rsidR="008C4D78" w:rsidRPr="00250C1E" w:rsidRDefault="008C4D78" w:rsidP="008C4D78">
            <w:pPr>
              <w:spacing w:before="0" w:after="0"/>
              <w:ind w:left="0"/>
              <w:jc w:val="left"/>
              <w:rPr>
                <w:rFonts w:ascii="宋体" w:hAnsi="宋体" w:cs="宋体"/>
                <w:color w:val="000000"/>
                <w:kern w:val="0"/>
                <w:sz w:val="18"/>
                <w:szCs w:val="18"/>
              </w:rPr>
            </w:pPr>
          </w:p>
        </w:tc>
        <w:tc>
          <w:tcPr>
            <w:tcW w:w="0" w:type="auto"/>
            <w:tcBorders>
              <w:top w:val="single" w:sz="4" w:space="0" w:color="auto"/>
              <w:left w:val="nil"/>
              <w:bottom w:val="single" w:sz="8" w:space="0" w:color="auto"/>
              <w:right w:val="single" w:sz="8" w:space="0" w:color="auto"/>
            </w:tcBorders>
            <w:vAlign w:val="center"/>
            <w:hideMark/>
          </w:tcPr>
          <w:p w14:paraId="7CBF3E7A" w14:textId="77777777" w:rsidR="00250C1E" w:rsidRPr="00250C1E" w:rsidRDefault="008C4D78" w:rsidP="008C4D78">
            <w:pPr>
              <w:spacing w:before="100" w:beforeAutospacing="1" w:after="100" w:afterAutospacing="1" w:line="220" w:lineRule="atLeast"/>
              <w:ind w:left="0"/>
              <w:jc w:val="left"/>
              <w:rPr>
                <w:rFonts w:ascii="宋体" w:hAnsi="宋体" w:cs="宋体"/>
                <w:kern w:val="0"/>
                <w:sz w:val="18"/>
                <w:szCs w:val="18"/>
              </w:rPr>
            </w:pPr>
            <w:r w:rsidRPr="00250C1E">
              <w:rPr>
                <w:rFonts w:ascii="宋体" w:hAnsi="宋体" w:cs="宋体"/>
                <w:kern w:val="0"/>
                <w:sz w:val="18"/>
                <w:szCs w:val="18"/>
              </w:rPr>
              <w:t>绿色4Hz闪烁</w:t>
            </w:r>
          </w:p>
        </w:tc>
        <w:tc>
          <w:tcPr>
            <w:tcW w:w="0" w:type="auto"/>
            <w:tcBorders>
              <w:top w:val="single" w:sz="4" w:space="0" w:color="auto"/>
              <w:left w:val="nil"/>
              <w:bottom w:val="single" w:sz="8" w:space="0" w:color="auto"/>
              <w:right w:val="single" w:sz="8" w:space="0" w:color="auto"/>
            </w:tcBorders>
            <w:vAlign w:val="center"/>
            <w:hideMark/>
          </w:tcPr>
          <w:p w14:paraId="4FCCC48E" w14:textId="77777777" w:rsidR="00250C1E" w:rsidRPr="00250C1E" w:rsidRDefault="008C4D78" w:rsidP="008C4D78">
            <w:pPr>
              <w:spacing w:before="100" w:beforeAutospacing="1" w:after="100" w:afterAutospacing="1" w:line="220" w:lineRule="atLeast"/>
              <w:ind w:left="0"/>
              <w:jc w:val="left"/>
              <w:rPr>
                <w:rFonts w:ascii="宋体" w:hAnsi="宋体" w:cs="宋体"/>
                <w:kern w:val="0"/>
                <w:sz w:val="18"/>
                <w:szCs w:val="18"/>
              </w:rPr>
            </w:pPr>
            <w:r w:rsidRPr="00250C1E">
              <w:rPr>
                <w:rFonts w:ascii="宋体" w:hAnsi="宋体" w:cs="宋体"/>
                <w:kern w:val="0"/>
                <w:sz w:val="18"/>
                <w:szCs w:val="18"/>
              </w:rPr>
              <w:t>表示软件加载下载过程中</w:t>
            </w:r>
          </w:p>
        </w:tc>
      </w:tr>
      <w:tr w:rsidR="008C4D78" w:rsidRPr="00250C1E" w14:paraId="57634F05" w14:textId="77777777" w:rsidTr="006D16FF">
        <w:trPr>
          <w:tblHeader/>
        </w:trPr>
        <w:tc>
          <w:tcPr>
            <w:tcW w:w="0" w:type="auto"/>
            <w:vMerge/>
            <w:tcBorders>
              <w:top w:val="nil"/>
              <w:left w:val="single" w:sz="8" w:space="0" w:color="auto"/>
              <w:bottom w:val="single" w:sz="8" w:space="0" w:color="auto"/>
              <w:right w:val="single" w:sz="8" w:space="0" w:color="auto"/>
            </w:tcBorders>
            <w:vAlign w:val="center"/>
            <w:hideMark/>
          </w:tcPr>
          <w:p w14:paraId="1B865E5F" w14:textId="77777777" w:rsidR="008C4D78" w:rsidRPr="00250C1E" w:rsidRDefault="008C4D78" w:rsidP="008C4D78">
            <w:pPr>
              <w:spacing w:before="0" w:after="0"/>
              <w:ind w:left="0"/>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vAlign w:val="center"/>
            <w:hideMark/>
          </w:tcPr>
          <w:p w14:paraId="0CDF1D2F" w14:textId="77777777" w:rsidR="00250C1E" w:rsidRPr="00250C1E" w:rsidRDefault="008C4D78" w:rsidP="008C4D78">
            <w:pPr>
              <w:spacing w:before="100" w:beforeAutospacing="1" w:after="100" w:afterAutospacing="1" w:line="300" w:lineRule="atLeast"/>
              <w:ind w:left="0"/>
              <w:jc w:val="left"/>
              <w:rPr>
                <w:rFonts w:ascii="宋体" w:hAnsi="宋体" w:cs="宋体"/>
                <w:kern w:val="0"/>
                <w:sz w:val="18"/>
                <w:szCs w:val="18"/>
              </w:rPr>
            </w:pPr>
            <w:r w:rsidRPr="00250C1E">
              <w:rPr>
                <w:rFonts w:ascii="宋体" w:hAnsi="宋体" w:cs="宋体"/>
                <w:kern w:val="0"/>
                <w:sz w:val="18"/>
                <w:szCs w:val="18"/>
              </w:rPr>
              <w:t>绿色0.5Hz闪烁</w:t>
            </w:r>
          </w:p>
        </w:tc>
        <w:tc>
          <w:tcPr>
            <w:tcW w:w="0" w:type="auto"/>
            <w:tcBorders>
              <w:top w:val="nil"/>
              <w:left w:val="nil"/>
              <w:bottom w:val="single" w:sz="8" w:space="0" w:color="auto"/>
              <w:right w:val="single" w:sz="8" w:space="0" w:color="auto"/>
            </w:tcBorders>
            <w:vAlign w:val="center"/>
            <w:hideMark/>
          </w:tcPr>
          <w:p w14:paraId="666F502A" w14:textId="77777777" w:rsidR="00250C1E" w:rsidRPr="00250C1E" w:rsidRDefault="008C4D78" w:rsidP="008C4D78">
            <w:pPr>
              <w:spacing w:before="100" w:beforeAutospacing="1" w:after="100" w:afterAutospacing="1" w:line="300" w:lineRule="atLeast"/>
              <w:ind w:left="0"/>
              <w:jc w:val="left"/>
              <w:rPr>
                <w:rFonts w:ascii="宋体" w:hAnsi="宋体" w:cs="宋体"/>
                <w:kern w:val="0"/>
                <w:sz w:val="18"/>
                <w:szCs w:val="18"/>
              </w:rPr>
            </w:pPr>
            <w:r w:rsidRPr="00250C1E">
              <w:rPr>
                <w:rFonts w:ascii="宋体" w:hAnsi="宋体" w:cs="宋体"/>
                <w:kern w:val="0"/>
                <w:sz w:val="18"/>
                <w:szCs w:val="18"/>
              </w:rPr>
              <w:t>表示单板正常工作</w:t>
            </w:r>
          </w:p>
        </w:tc>
      </w:tr>
    </w:tbl>
    <w:p w14:paraId="17DB6503" w14:textId="77777777" w:rsidR="008C4D78" w:rsidRDefault="008C4D78" w:rsidP="00D85E55"/>
    <w:p w14:paraId="56BED0AC" w14:textId="77777777" w:rsidR="008C4D78" w:rsidRDefault="008C4D78" w:rsidP="00D85E55"/>
    <w:p w14:paraId="7158333E" w14:textId="77777777" w:rsidR="008C4D78" w:rsidRDefault="008C4D78" w:rsidP="00D85E55"/>
    <w:p w14:paraId="5FB2CCC7" w14:textId="77777777" w:rsidR="008C4D78" w:rsidRPr="0090305B" w:rsidRDefault="008C4D78" w:rsidP="00D85E55"/>
    <w:p w14:paraId="6966E6DA" w14:textId="77777777" w:rsidR="00C041D9" w:rsidRDefault="00C041D9" w:rsidP="00D85E55">
      <w:pPr>
        <w:ind w:firstLine="226"/>
      </w:pPr>
    </w:p>
    <w:p w14:paraId="2BB31D00" w14:textId="77777777" w:rsidR="00D85E55" w:rsidRPr="0090305B" w:rsidRDefault="00D85E55" w:rsidP="00D85E55">
      <w:pPr>
        <w:ind w:firstLine="226"/>
      </w:pPr>
      <w:r>
        <w:rPr>
          <w:rFonts w:hint="eastAsia"/>
        </w:rPr>
        <w:t>(a)</w:t>
      </w:r>
      <w:r w:rsidRPr="0090305B">
        <w:rPr>
          <w:rFonts w:hint="eastAsia"/>
        </w:rPr>
        <w:t>情况</w:t>
      </w:r>
      <w:r w:rsidRPr="0090305B">
        <w:rPr>
          <w:rFonts w:hint="eastAsia"/>
        </w:rPr>
        <w:t>1</w:t>
      </w:r>
      <w:r w:rsidRPr="0090305B">
        <w:rPr>
          <w:rFonts w:hint="eastAsia"/>
        </w:rPr>
        <w:t>：运行灯快闪</w:t>
      </w:r>
    </w:p>
    <w:p w14:paraId="116C60BF" w14:textId="77777777" w:rsidR="00D85E55" w:rsidRPr="0090305B" w:rsidRDefault="00D85E55" w:rsidP="00D85E55">
      <w:r w:rsidRPr="0090305B">
        <w:rPr>
          <w:rFonts w:hint="eastAsia"/>
        </w:rPr>
        <w:t>如果设备上电后运行灯以</w:t>
      </w:r>
      <w:r w:rsidR="00576292">
        <w:rPr>
          <w:rFonts w:hint="eastAsia"/>
        </w:rPr>
        <w:t>4</w:t>
      </w:r>
      <w:r w:rsidRPr="0090305B">
        <w:rPr>
          <w:rFonts w:hint="eastAsia"/>
        </w:rPr>
        <w:t>Hz</w:t>
      </w:r>
      <w:r w:rsidRPr="0090305B">
        <w:rPr>
          <w:rFonts w:hint="eastAsia"/>
        </w:rPr>
        <w:t>频率快闪，说明基本段启动正常，则进行</w:t>
      </w:r>
      <w:r w:rsidRPr="00CD1B91">
        <w:rPr>
          <w:rFonts w:hint="eastAsia"/>
        </w:rPr>
        <w:t>步骤</w:t>
      </w:r>
      <w:r w:rsidRPr="00CD1B91">
        <w:rPr>
          <w:rFonts w:hint="eastAsia"/>
        </w:rPr>
        <w:t>2</w:t>
      </w:r>
      <w:r w:rsidRPr="0090305B">
        <w:rPr>
          <w:rFonts w:hint="eastAsia"/>
        </w:rPr>
        <w:t>。</w:t>
      </w:r>
    </w:p>
    <w:p w14:paraId="05C82767" w14:textId="77777777" w:rsidR="00D85E55" w:rsidRPr="0090305B" w:rsidRDefault="00D85E55" w:rsidP="00D85E55">
      <w:pPr>
        <w:ind w:firstLine="226"/>
      </w:pPr>
      <w:r>
        <w:rPr>
          <w:rFonts w:hint="eastAsia"/>
        </w:rPr>
        <w:t>(b)</w:t>
      </w:r>
      <w:r w:rsidRPr="0090305B">
        <w:rPr>
          <w:rFonts w:hint="eastAsia"/>
        </w:rPr>
        <w:t>情况</w:t>
      </w:r>
      <w:r w:rsidRPr="0090305B">
        <w:rPr>
          <w:rFonts w:hint="eastAsia"/>
        </w:rPr>
        <w:t>2</w:t>
      </w:r>
      <w:r w:rsidRPr="0090305B">
        <w:rPr>
          <w:rFonts w:hint="eastAsia"/>
        </w:rPr>
        <w:t>：运行灯不亮</w:t>
      </w:r>
    </w:p>
    <w:p w14:paraId="6A9C4DBE" w14:textId="77777777" w:rsidR="00D85E55" w:rsidRPr="0090305B" w:rsidRDefault="00D85E55" w:rsidP="00D85E55">
      <w:r w:rsidRPr="0090305B">
        <w:rPr>
          <w:rFonts w:hint="eastAsia"/>
        </w:rPr>
        <w:t>若运行灯没有点亮，有两个可能：</w:t>
      </w:r>
    </w:p>
    <w:p w14:paraId="095F5C20" w14:textId="77777777" w:rsidR="00D85E55" w:rsidRPr="0090305B" w:rsidRDefault="00D85E55" w:rsidP="00D85E55">
      <w:pPr>
        <w:pStyle w:val="ItemList"/>
        <w:spacing w:before="0" w:after="0" w:line="300" w:lineRule="auto"/>
        <w:jc w:val="both"/>
      </w:pPr>
      <w:r w:rsidRPr="0090305B">
        <w:rPr>
          <w:rFonts w:hint="eastAsia"/>
        </w:rPr>
        <w:t>设备不能上电</w:t>
      </w:r>
    </w:p>
    <w:p w14:paraId="2A5DF2E5" w14:textId="77777777" w:rsidR="00D85E55" w:rsidRDefault="00D85E55" w:rsidP="00D85E55">
      <w:pPr>
        <w:pStyle w:val="ItemList"/>
        <w:spacing w:before="0" w:after="0" w:line="300" w:lineRule="auto"/>
        <w:jc w:val="both"/>
      </w:pPr>
      <w:r>
        <w:rPr>
          <w:rFonts w:hint="eastAsia"/>
        </w:rPr>
        <w:t>BootWare</w:t>
      </w:r>
      <w:r w:rsidRPr="0090305B">
        <w:rPr>
          <w:rFonts w:hint="eastAsia"/>
        </w:rPr>
        <w:t>基本段被破坏</w:t>
      </w:r>
    </w:p>
    <w:p w14:paraId="713C08AA" w14:textId="77777777" w:rsidR="00250C1E" w:rsidRPr="00250C1E" w:rsidRDefault="00250C1E" w:rsidP="00250C1E">
      <w:pPr>
        <w:spacing w:before="0" w:after="0"/>
        <w:ind w:left="0"/>
        <w:jc w:val="left"/>
        <w:rPr>
          <w:rFonts w:ascii="Segoe UI" w:hAnsi="Segoe UI" w:cs="Segoe UI"/>
          <w:vanish/>
          <w:color w:val="000000"/>
          <w:kern w:val="0"/>
          <w:sz w:val="20"/>
        </w:rPr>
      </w:pPr>
    </w:p>
    <w:p w14:paraId="5F1DB845" w14:textId="77777777" w:rsidR="00D85E55" w:rsidRPr="0090305B" w:rsidRDefault="00D85E55" w:rsidP="00D85E55">
      <w:r w:rsidRPr="0090305B">
        <w:rPr>
          <w:rFonts w:hint="eastAsia"/>
        </w:rPr>
        <w:t>先判断设备是否上电。从机箱侧面的铁丝网孔里看主控板内部的</w:t>
      </w:r>
      <w:r w:rsidRPr="0090305B">
        <w:rPr>
          <w:rFonts w:hint="eastAsia"/>
        </w:rPr>
        <w:t>LED</w:t>
      </w:r>
      <w:r w:rsidRPr="0090305B">
        <w:rPr>
          <w:rFonts w:hint="eastAsia"/>
        </w:rPr>
        <w:t>灯是否有亮，也可以经过一段时间后，拔出主控板，检验</w:t>
      </w:r>
      <w:r w:rsidRPr="0090305B">
        <w:rPr>
          <w:rFonts w:hint="eastAsia"/>
        </w:rPr>
        <w:t>CPU</w:t>
      </w:r>
      <w:r w:rsidRPr="0090305B">
        <w:rPr>
          <w:rFonts w:hint="eastAsia"/>
        </w:rPr>
        <w:t>上的散热片是否有热度。如果没有上电，则检查供电、电源模块，设备硬件故障也可能导致主板不能上电。</w:t>
      </w:r>
    </w:p>
    <w:p w14:paraId="1233132C" w14:textId="77777777" w:rsidR="00D85E55" w:rsidRDefault="00D85E55" w:rsidP="00D85E55">
      <w:r w:rsidRPr="0090305B">
        <w:rPr>
          <w:rFonts w:hint="eastAsia"/>
        </w:rPr>
        <w:t>如果设备上电正常，则应该是</w:t>
      </w:r>
      <w:r>
        <w:rPr>
          <w:rFonts w:hint="eastAsia"/>
        </w:rPr>
        <w:t>BootWare</w:t>
      </w:r>
      <w:r w:rsidRPr="0090305B">
        <w:rPr>
          <w:rFonts w:hint="eastAsia"/>
        </w:rPr>
        <w:t>基本段被破坏，需要返回研发处理。</w:t>
      </w:r>
    </w:p>
    <w:p w14:paraId="4C734C3C" w14:textId="77777777" w:rsidR="00D85E55" w:rsidRPr="0090305B" w:rsidRDefault="00D85E55" w:rsidP="00D85E55">
      <w:pPr>
        <w:pStyle w:val="NotesHeading"/>
        <w:pBdr>
          <w:top w:val="single" w:sz="8" w:space="0" w:color="auto"/>
        </w:pBdr>
      </w:pPr>
      <w:r w:rsidRPr="0090305B">
        <w:rPr>
          <w:rFonts w:hint="eastAsia"/>
        </w:rPr>
        <w:t>说明：</w:t>
      </w:r>
    </w:p>
    <w:p w14:paraId="7E407E0C" w14:textId="77777777" w:rsidR="00D85E55" w:rsidRPr="0090305B" w:rsidRDefault="00D85E55" w:rsidP="00A10DF4">
      <w:pPr>
        <w:pStyle w:val="NotesTextList"/>
        <w:keepLines/>
        <w:numPr>
          <w:ilvl w:val="0"/>
          <w:numId w:val="3"/>
        </w:numPr>
        <w:pBdr>
          <w:bottom w:val="single" w:sz="8" w:space="5" w:color="auto"/>
        </w:pBdr>
        <w:tabs>
          <w:tab w:val="clear" w:pos="1134"/>
          <w:tab w:val="num" w:pos="57"/>
        </w:tabs>
        <w:spacing w:before="0" w:after="0"/>
        <w:ind w:left="851" w:hanging="227"/>
        <w:jc w:val="both"/>
        <w:rPr>
          <w:lang w:eastAsia="zh-CN"/>
        </w:rPr>
      </w:pPr>
      <w:r w:rsidRPr="0090305B">
        <w:rPr>
          <w:rFonts w:hint="eastAsia"/>
          <w:lang w:eastAsia="zh-CN"/>
        </w:rPr>
        <w:t>这里所说的运行灯不亮，是指上电后从来没亮过，如果开始闪了一会儿（超过</w:t>
      </w:r>
      <w:r w:rsidRPr="0090305B">
        <w:rPr>
          <w:rFonts w:hint="eastAsia"/>
          <w:lang w:eastAsia="zh-CN"/>
        </w:rPr>
        <w:t>5</w:t>
      </w:r>
      <w:r w:rsidRPr="0090305B">
        <w:rPr>
          <w:rFonts w:hint="eastAsia"/>
          <w:lang w:eastAsia="zh-CN"/>
        </w:rPr>
        <w:t>秒）后续又灭的，则不算此情况。</w:t>
      </w:r>
    </w:p>
    <w:p w14:paraId="0B3093EA" w14:textId="77777777" w:rsidR="00D85E55" w:rsidRPr="00D14EC9" w:rsidRDefault="00D85E55" w:rsidP="00A10DF4">
      <w:pPr>
        <w:pStyle w:val="NotesTextList"/>
        <w:keepLines/>
        <w:numPr>
          <w:ilvl w:val="0"/>
          <w:numId w:val="3"/>
        </w:numPr>
        <w:pBdr>
          <w:bottom w:val="single" w:sz="8" w:space="5" w:color="auto"/>
        </w:pBdr>
        <w:tabs>
          <w:tab w:val="clear" w:pos="1134"/>
          <w:tab w:val="num" w:pos="57"/>
        </w:tabs>
        <w:spacing w:before="0" w:after="0"/>
        <w:ind w:left="851" w:hanging="227"/>
        <w:jc w:val="both"/>
        <w:rPr>
          <w:lang w:eastAsia="zh-CN"/>
        </w:rPr>
      </w:pPr>
      <w:r w:rsidRPr="0090305B">
        <w:rPr>
          <w:rFonts w:hint="eastAsia"/>
          <w:lang w:eastAsia="zh-CN"/>
        </w:rPr>
        <w:t>一上电运行灯就常亮或慢闪（</w:t>
      </w:r>
      <w:r w:rsidRPr="0090305B">
        <w:rPr>
          <w:rFonts w:hint="eastAsia"/>
          <w:lang w:eastAsia="zh-CN"/>
        </w:rPr>
        <w:t>1Hz</w:t>
      </w:r>
      <w:r w:rsidRPr="0090305B">
        <w:rPr>
          <w:rFonts w:hint="eastAsia"/>
          <w:lang w:eastAsia="zh-CN"/>
        </w:rPr>
        <w:t>频率）是基本不可能的，若出现则为硬件故障。</w:t>
      </w:r>
    </w:p>
    <w:p w14:paraId="1DDD926A" w14:textId="77777777" w:rsidR="00D879CF" w:rsidRDefault="00D879CF" w:rsidP="00D879CF">
      <w:pPr>
        <w:pStyle w:val="ItemStep"/>
        <w:numPr>
          <w:ilvl w:val="0"/>
          <w:numId w:val="0"/>
        </w:numPr>
        <w:rPr>
          <w:color w:val="000000" w:themeColor="text1"/>
          <w:lang w:eastAsia="zh-CN"/>
        </w:rPr>
      </w:pPr>
    </w:p>
    <w:p w14:paraId="61A72DBB" w14:textId="77777777" w:rsidR="00D85E55" w:rsidRPr="00BF7E7E" w:rsidRDefault="00D85E55" w:rsidP="00A10DF4">
      <w:pPr>
        <w:pStyle w:val="ItemStep"/>
        <w:numPr>
          <w:ilvl w:val="4"/>
          <w:numId w:val="2"/>
        </w:numPr>
        <w:rPr>
          <w:color w:val="000000" w:themeColor="text1"/>
          <w:lang w:eastAsia="zh-CN"/>
        </w:rPr>
      </w:pPr>
      <w:r w:rsidRPr="00BF7E7E">
        <w:rPr>
          <w:rFonts w:hint="eastAsia"/>
          <w:color w:val="000000" w:themeColor="text1"/>
          <w:lang w:eastAsia="zh-CN"/>
        </w:rPr>
        <w:t>检查</w:t>
      </w:r>
      <w:r w:rsidRPr="00BF7E7E">
        <w:rPr>
          <w:rFonts w:hint="eastAsia"/>
          <w:color w:val="000000" w:themeColor="text1"/>
          <w:lang w:eastAsia="zh-CN"/>
        </w:rPr>
        <w:t>Bootware</w:t>
      </w:r>
      <w:r w:rsidRPr="00BF7E7E">
        <w:rPr>
          <w:rFonts w:hint="eastAsia"/>
          <w:color w:val="000000" w:themeColor="text1"/>
          <w:lang w:eastAsia="zh-CN"/>
        </w:rPr>
        <w:t>是否运行成功</w:t>
      </w:r>
    </w:p>
    <w:p w14:paraId="659241D6" w14:textId="77777777" w:rsidR="00D85E55" w:rsidRPr="0090305B" w:rsidRDefault="00D85E55" w:rsidP="00D85E55">
      <w:pPr>
        <w:ind w:firstLine="226"/>
      </w:pPr>
      <w:r>
        <w:rPr>
          <w:rFonts w:hint="eastAsia"/>
        </w:rPr>
        <w:t>(a)</w:t>
      </w:r>
      <w:r w:rsidRPr="0090305B">
        <w:rPr>
          <w:rFonts w:hint="eastAsia"/>
        </w:rPr>
        <w:t>情况</w:t>
      </w:r>
      <w:r w:rsidRPr="0090305B">
        <w:rPr>
          <w:rFonts w:hint="eastAsia"/>
        </w:rPr>
        <w:t>1</w:t>
      </w:r>
      <w:r w:rsidRPr="0090305B">
        <w:rPr>
          <w:rFonts w:hint="eastAsia"/>
        </w:rPr>
        <w:t>：基本段运行成功</w:t>
      </w:r>
    </w:p>
    <w:p w14:paraId="36F4A5F4" w14:textId="77777777" w:rsidR="00D85E55" w:rsidRDefault="00D85E55" w:rsidP="00D85E55">
      <w:r w:rsidRPr="0090305B">
        <w:rPr>
          <w:rFonts w:hint="eastAsia"/>
        </w:rPr>
        <w:t>查看是否有如下信息，是则说明基本段运行成功，进入</w:t>
      </w:r>
      <w:r w:rsidRPr="00CD1B91">
        <w:rPr>
          <w:rFonts w:hint="eastAsia"/>
        </w:rPr>
        <w:t>步骤</w:t>
      </w:r>
      <w:r w:rsidRPr="00CD1B91">
        <w:rPr>
          <w:rFonts w:hint="eastAsia"/>
        </w:rPr>
        <w:t>3</w:t>
      </w:r>
      <w:r w:rsidRPr="0090305B">
        <w:rPr>
          <w:rFonts w:hint="eastAsia"/>
        </w:rPr>
        <w:t>。</w:t>
      </w:r>
    </w:p>
    <w:p w14:paraId="628F5B1A" w14:textId="77777777" w:rsidR="00CC5C31" w:rsidRPr="00E24672" w:rsidRDefault="00CC5C31" w:rsidP="00E24672">
      <w:pPr>
        <w:pStyle w:val="TerminalDisplayIndent1"/>
      </w:pPr>
      <w:r w:rsidRPr="00E24672">
        <w:t>System is starting...</w:t>
      </w:r>
    </w:p>
    <w:p w14:paraId="30A6F001" w14:textId="77777777" w:rsidR="00D85E55" w:rsidRPr="00E24672" w:rsidRDefault="00D85E55" w:rsidP="00E24672">
      <w:pPr>
        <w:pStyle w:val="TerminalDisplayIndent1"/>
      </w:pPr>
      <w:r w:rsidRPr="00E24672">
        <w:lastRenderedPageBreak/>
        <w:t>Booting Normal Extended BootWare</w:t>
      </w:r>
    </w:p>
    <w:p w14:paraId="0F521DFF" w14:textId="77777777" w:rsidR="00D85E55" w:rsidRPr="00E24672" w:rsidRDefault="00D85E55" w:rsidP="00E24672">
      <w:pPr>
        <w:pStyle w:val="TerminalDisplayIndent1"/>
      </w:pPr>
      <w:r w:rsidRPr="00E24672">
        <w:t>****************************************************************************</w:t>
      </w:r>
    </w:p>
    <w:p w14:paraId="5C558BFD" w14:textId="77777777" w:rsidR="00D85E55" w:rsidRPr="00E24672" w:rsidRDefault="00D85E55" w:rsidP="00E24672">
      <w:pPr>
        <w:pStyle w:val="TerminalDisplayIndent1"/>
      </w:pPr>
      <w:r w:rsidRPr="00E24672">
        <w:t>*                                                                          *</w:t>
      </w:r>
    </w:p>
    <w:p w14:paraId="58E84645" w14:textId="4F7C53A4" w:rsidR="00D85E55" w:rsidRPr="00E24672" w:rsidRDefault="00D85E55" w:rsidP="00E24672">
      <w:pPr>
        <w:pStyle w:val="TerminalDisplayIndent1"/>
      </w:pPr>
      <w:r w:rsidRPr="00E24672">
        <w:t xml:space="preserve">*              H3C </w:t>
      </w:r>
      <w:r w:rsidR="00C77F1D" w:rsidRPr="00E24672">
        <w:t>CR19000</w:t>
      </w:r>
      <w:r w:rsidRPr="00E24672">
        <w:t xml:space="preserve"> Routers BootWare, Version 1.01                *</w:t>
      </w:r>
    </w:p>
    <w:p w14:paraId="61DCAB57" w14:textId="77777777" w:rsidR="00D85E55" w:rsidRPr="00E24672" w:rsidRDefault="00D85E55" w:rsidP="00E24672">
      <w:pPr>
        <w:pStyle w:val="TerminalDisplayIndent1"/>
      </w:pPr>
      <w:r w:rsidRPr="00E24672">
        <w:t>*                                                                          *</w:t>
      </w:r>
    </w:p>
    <w:p w14:paraId="69A6267C" w14:textId="77777777" w:rsidR="00D85E55" w:rsidRPr="00E24672" w:rsidRDefault="00D85E55" w:rsidP="00E24672">
      <w:pPr>
        <w:pStyle w:val="TerminalDisplayIndent1"/>
      </w:pPr>
      <w:r w:rsidRPr="00E24672">
        <w:t>****************************************************************************</w:t>
      </w:r>
    </w:p>
    <w:p w14:paraId="0760F285" w14:textId="77777777" w:rsidR="00BF7E7E" w:rsidRPr="00E24672" w:rsidRDefault="00BF7E7E" w:rsidP="00E24672">
      <w:pPr>
        <w:pStyle w:val="TerminalDisplayIndent1"/>
      </w:pPr>
      <w:r w:rsidRPr="00E24672">
        <w:t xml:space="preserve">Copyright (c) 2004-2020 New H3C Technologies Co., Ltd.                                                                              </w:t>
      </w:r>
    </w:p>
    <w:p w14:paraId="2D44A019" w14:textId="77777777" w:rsidR="00BF7E7E" w:rsidRPr="00E24672" w:rsidRDefault="00BF7E7E" w:rsidP="00E24672">
      <w:pPr>
        <w:pStyle w:val="TerminalDisplayIndent1"/>
      </w:pPr>
      <w:r w:rsidRPr="00E24672">
        <w:t xml:space="preserve">                                                                                                                                    </w:t>
      </w:r>
    </w:p>
    <w:p w14:paraId="3CBEB95F" w14:textId="77777777" w:rsidR="00BF7E7E" w:rsidRPr="00E24672" w:rsidRDefault="00BF7E7E" w:rsidP="00E24672">
      <w:pPr>
        <w:pStyle w:val="TerminalDisplayIndent1"/>
      </w:pPr>
      <w:r w:rsidRPr="00E24672">
        <w:t xml:space="preserve">Compiled Date       : Mar  9 2020                                                                                                   </w:t>
      </w:r>
    </w:p>
    <w:p w14:paraId="7BDA46A0" w14:textId="77777777" w:rsidR="00BF7E7E" w:rsidRPr="00E24672" w:rsidRDefault="00BF7E7E" w:rsidP="00E24672">
      <w:pPr>
        <w:pStyle w:val="TerminalDisplayIndent1"/>
      </w:pPr>
      <w:r w:rsidRPr="00E24672">
        <w:t xml:space="preserve">CPU Type            : XLP316                                                                                                        </w:t>
      </w:r>
    </w:p>
    <w:p w14:paraId="7FD47583" w14:textId="77777777" w:rsidR="00BF7E7E" w:rsidRPr="00E24672" w:rsidRDefault="00BF7E7E" w:rsidP="00E24672">
      <w:pPr>
        <w:pStyle w:val="TerminalDisplayIndent1"/>
      </w:pPr>
      <w:r w:rsidRPr="00E24672">
        <w:t xml:space="preserve">CPU Clock Speed     : 1200MHz                                                                                                       </w:t>
      </w:r>
    </w:p>
    <w:p w14:paraId="14AD1981" w14:textId="77777777" w:rsidR="00BF7E7E" w:rsidRPr="00E24672" w:rsidRDefault="00BF7E7E" w:rsidP="00E24672">
      <w:pPr>
        <w:pStyle w:val="TerminalDisplayIndent1"/>
      </w:pPr>
      <w:r w:rsidRPr="00E24672">
        <w:t xml:space="preserve">Memory Type         : DDR3 SDRAM                                                                                                    </w:t>
      </w:r>
    </w:p>
    <w:p w14:paraId="4FB82787" w14:textId="77777777" w:rsidR="00BF7E7E" w:rsidRPr="00E24672" w:rsidRDefault="00BF7E7E" w:rsidP="00E24672">
      <w:pPr>
        <w:pStyle w:val="TerminalDisplayIndent1"/>
      </w:pPr>
      <w:r w:rsidRPr="00E24672">
        <w:t xml:space="preserve">Memory Size         : 16384MB                                                                                                       </w:t>
      </w:r>
    </w:p>
    <w:p w14:paraId="66D152B0" w14:textId="77777777" w:rsidR="00BF7E7E" w:rsidRPr="00E24672" w:rsidRDefault="00BF7E7E" w:rsidP="00E24672">
      <w:pPr>
        <w:pStyle w:val="TerminalDisplayIndent1"/>
      </w:pPr>
      <w:r w:rsidRPr="00E24672">
        <w:t xml:space="preserve">Memory Speed        : 1333MHz                                                                                                       </w:t>
      </w:r>
    </w:p>
    <w:p w14:paraId="075E1251" w14:textId="77777777" w:rsidR="00BF7E7E" w:rsidRPr="00E24672" w:rsidRDefault="00BF7E7E" w:rsidP="00E24672">
      <w:pPr>
        <w:pStyle w:val="TerminalDisplayIndent1"/>
      </w:pPr>
      <w:r w:rsidRPr="00E24672">
        <w:t xml:space="preserve">Flash Size          : 8MB                                                                                                           </w:t>
      </w:r>
    </w:p>
    <w:p w14:paraId="3EF161E0" w14:textId="77777777" w:rsidR="00BF7E7E" w:rsidRPr="00E24672" w:rsidRDefault="00BF7E7E" w:rsidP="00E24672">
      <w:pPr>
        <w:pStyle w:val="TerminalDisplayIndent1"/>
      </w:pPr>
      <w:r w:rsidRPr="00E24672">
        <w:t xml:space="preserve">CPLD Version        : 1.0                                                                                                           </w:t>
      </w:r>
    </w:p>
    <w:p w14:paraId="4D44ADE8" w14:textId="77777777" w:rsidR="00BF7E7E" w:rsidRPr="00E24672" w:rsidRDefault="00BF7E7E" w:rsidP="00E24672">
      <w:pPr>
        <w:pStyle w:val="TerminalDisplayIndent1"/>
      </w:pPr>
      <w:r w:rsidRPr="00E24672">
        <w:t xml:space="preserve">PCB Version         : Ver.B                                                                                                         </w:t>
      </w:r>
    </w:p>
    <w:p w14:paraId="2CC8B28B" w14:textId="5ED08DD2" w:rsidR="00D85E55" w:rsidRPr="00E24672" w:rsidRDefault="00BF7E7E" w:rsidP="00E24672">
      <w:pPr>
        <w:pStyle w:val="TerminalDisplayIndent1"/>
      </w:pPr>
      <w:r w:rsidRPr="00E24672">
        <w:t xml:space="preserve">                                </w:t>
      </w:r>
    </w:p>
    <w:p w14:paraId="15E052AE" w14:textId="77777777" w:rsidR="00D85E55" w:rsidRPr="0090305B" w:rsidRDefault="00D85E55" w:rsidP="00E24672">
      <w:pPr>
        <w:pStyle w:val="TerminalDisplayIndent1"/>
      </w:pPr>
      <w:r w:rsidRPr="00E24672">
        <w:t>BootWare Validating...</w:t>
      </w:r>
    </w:p>
    <w:p w14:paraId="59D09E53" w14:textId="77777777" w:rsidR="00D85E55" w:rsidRPr="00F52470" w:rsidRDefault="00D85E55" w:rsidP="00D85E55">
      <w:pPr>
        <w:ind w:left="908" w:firstLine="226"/>
      </w:pPr>
      <w:r>
        <w:rPr>
          <w:rFonts w:hint="eastAsia"/>
        </w:rPr>
        <w:t>(b)</w:t>
      </w:r>
      <w:r w:rsidRPr="00F52470">
        <w:rPr>
          <w:rFonts w:hint="eastAsia"/>
        </w:rPr>
        <w:t>情况</w:t>
      </w:r>
      <w:r w:rsidRPr="00F52470">
        <w:rPr>
          <w:rFonts w:hint="eastAsia"/>
        </w:rPr>
        <w:t>2</w:t>
      </w:r>
      <w:r w:rsidRPr="00F52470">
        <w:rPr>
          <w:rFonts w:hint="eastAsia"/>
        </w:rPr>
        <w:t>：没有任何输出信息</w:t>
      </w:r>
    </w:p>
    <w:p w14:paraId="3356AA13" w14:textId="77777777" w:rsidR="00D85E55" w:rsidRPr="0090305B" w:rsidRDefault="00D85E55" w:rsidP="00D85E55">
      <w:r w:rsidRPr="0090305B">
        <w:rPr>
          <w:rFonts w:hint="eastAsia"/>
        </w:rPr>
        <w:t>可能是内存或</w:t>
      </w:r>
      <w:r w:rsidRPr="0090305B">
        <w:rPr>
          <w:rFonts w:hint="eastAsia"/>
        </w:rPr>
        <w:t>CPU</w:t>
      </w:r>
      <w:r w:rsidRPr="0090305B">
        <w:rPr>
          <w:rFonts w:hint="eastAsia"/>
        </w:rPr>
        <w:t>本身有问题。对于</w:t>
      </w:r>
      <w:r>
        <w:rPr>
          <w:rFonts w:hint="eastAsia"/>
        </w:rPr>
        <w:t>mpuc</w:t>
      </w:r>
      <w:r w:rsidRPr="0090305B">
        <w:rPr>
          <w:rFonts w:hint="eastAsia"/>
        </w:rPr>
        <w:t>，可以将内存拔掉，查看启动后是否有如下信息：</w:t>
      </w:r>
    </w:p>
    <w:p w14:paraId="1EC75F2A" w14:textId="77777777" w:rsidR="00D85E55" w:rsidRPr="00E24672" w:rsidRDefault="00D85E55" w:rsidP="00E24672">
      <w:pPr>
        <w:pStyle w:val="TerminalDisplayIndent1"/>
      </w:pPr>
      <w:r w:rsidRPr="00E24672">
        <w:t>RAM initialization failed</w:t>
      </w:r>
    </w:p>
    <w:p w14:paraId="619A93F0" w14:textId="77777777" w:rsidR="00D85E55" w:rsidRPr="00E24672" w:rsidRDefault="00D85E55" w:rsidP="00E24672">
      <w:pPr>
        <w:pStyle w:val="TerminalDisplayIndent1"/>
      </w:pPr>
      <w:r w:rsidRPr="00E24672">
        <w:t>Fatal error! Please reboot the board.</w:t>
      </w:r>
    </w:p>
    <w:p w14:paraId="2E06B8EA" w14:textId="048271CB" w:rsidR="00D85E55" w:rsidRPr="0090305B" w:rsidRDefault="00D85E55" w:rsidP="00D879CF">
      <w:r w:rsidRPr="0090305B">
        <w:rPr>
          <w:rFonts w:hint="eastAsia"/>
        </w:rPr>
        <w:t>若没有则表示在初始化内存前已死掉，可能是</w:t>
      </w:r>
      <w:r w:rsidRPr="0090305B">
        <w:rPr>
          <w:rFonts w:hint="eastAsia"/>
        </w:rPr>
        <w:t>CPU</w:t>
      </w:r>
      <w:r w:rsidRPr="0090305B">
        <w:rPr>
          <w:rFonts w:hint="eastAsia"/>
        </w:rPr>
        <w:t>问题或焊接问题，</w:t>
      </w:r>
      <w:r w:rsidR="001A2F35">
        <w:rPr>
          <w:rFonts w:hint="eastAsia"/>
        </w:rPr>
        <w:t>请</w:t>
      </w:r>
      <w:r w:rsidRPr="0090305B">
        <w:rPr>
          <w:rFonts w:hint="eastAsia"/>
        </w:rPr>
        <w:t>联系</w:t>
      </w:r>
      <w:r w:rsidR="00BF7E7E">
        <w:rPr>
          <w:rFonts w:hint="eastAsia"/>
        </w:rPr>
        <w:t>新华三技术服务支持</w:t>
      </w:r>
      <w:r w:rsidRPr="0090305B">
        <w:rPr>
          <w:rFonts w:hint="eastAsia"/>
        </w:rPr>
        <w:t>。若有打印，则说明初始化内存时出现问题，可尝试更换内存条。</w:t>
      </w:r>
    </w:p>
    <w:p w14:paraId="52F0C58C" w14:textId="77777777" w:rsidR="00D85E55" w:rsidRPr="00F52470" w:rsidRDefault="00D85E55" w:rsidP="00D85E55">
      <w:pPr>
        <w:ind w:left="908" w:firstLine="226"/>
      </w:pPr>
      <w:r>
        <w:rPr>
          <w:rFonts w:hint="eastAsia"/>
        </w:rPr>
        <w:t>(c)</w:t>
      </w:r>
      <w:r w:rsidRPr="00F52470">
        <w:rPr>
          <w:rFonts w:hint="eastAsia"/>
        </w:rPr>
        <w:t>情况</w:t>
      </w:r>
      <w:r>
        <w:rPr>
          <w:rFonts w:hint="eastAsia"/>
        </w:rPr>
        <w:t>3</w:t>
      </w:r>
      <w:r w:rsidRPr="00F52470">
        <w:rPr>
          <w:rFonts w:hint="eastAsia"/>
        </w:rPr>
        <w:t>：没有任何输出信息</w:t>
      </w:r>
    </w:p>
    <w:p w14:paraId="79D762D9" w14:textId="6381C3DB" w:rsidR="00D85E55" w:rsidRPr="0090305B" w:rsidRDefault="00D85E55" w:rsidP="00D85E55">
      <w:r w:rsidRPr="0090305B">
        <w:rPr>
          <w:rFonts w:hint="eastAsia"/>
        </w:rPr>
        <w:t>如果上电后打印类似下面信息，则可能是内存条有问题，可检查是否有插紧，或尝试更换内存条。也有可能是内存通道的硬件电路出现问题，</w:t>
      </w:r>
      <w:r w:rsidR="00BF7E7E">
        <w:rPr>
          <w:rFonts w:hint="eastAsia"/>
        </w:rPr>
        <w:t>请</w:t>
      </w:r>
      <w:r w:rsidR="00BF7E7E" w:rsidRPr="0090305B">
        <w:rPr>
          <w:rFonts w:hint="eastAsia"/>
        </w:rPr>
        <w:t>联系</w:t>
      </w:r>
      <w:r w:rsidR="00BF7E7E">
        <w:rPr>
          <w:rFonts w:hint="eastAsia"/>
        </w:rPr>
        <w:t>新华三技术支持</w:t>
      </w:r>
      <w:r w:rsidRPr="0090305B">
        <w:rPr>
          <w:rFonts w:hint="eastAsia"/>
        </w:rPr>
        <w:t>。</w:t>
      </w:r>
    </w:p>
    <w:p w14:paraId="56F81A9D" w14:textId="77777777" w:rsidR="00D85E55" w:rsidRPr="00E24672" w:rsidRDefault="00D85E55" w:rsidP="00E24672">
      <w:pPr>
        <w:pStyle w:val="TerminalDisplayIndent1"/>
      </w:pPr>
      <w:r w:rsidRPr="00E24672">
        <w:t>readed value is 75555555 , expected value is 55555555</w:t>
      </w:r>
    </w:p>
    <w:p w14:paraId="0721D593" w14:textId="77777777" w:rsidR="00D85E55" w:rsidRPr="00E24672" w:rsidRDefault="00D85E55" w:rsidP="00E24672">
      <w:pPr>
        <w:pStyle w:val="TerminalDisplayIndent1"/>
      </w:pPr>
      <w:r w:rsidRPr="00E24672">
        <w:t>DRAM test fails at: 5ff80020</w:t>
      </w:r>
    </w:p>
    <w:p w14:paraId="380B2864" w14:textId="77777777" w:rsidR="00D85E55" w:rsidRPr="00E24672" w:rsidRDefault="00D85E55" w:rsidP="00E24672">
      <w:pPr>
        <w:pStyle w:val="TerminalDisplayIndent1"/>
      </w:pPr>
      <w:r w:rsidRPr="00E24672">
        <w:t>Fatal error! Please reboot the board.</w:t>
      </w:r>
    </w:p>
    <w:p w14:paraId="1F1962D1" w14:textId="77777777" w:rsidR="00D85E55" w:rsidRPr="0090305B" w:rsidRDefault="00D85E55" w:rsidP="00D85E55">
      <w:pPr>
        <w:pStyle w:val="NotesHeading"/>
        <w:rPr>
          <w:lang w:eastAsia="zh-CN"/>
        </w:rPr>
      </w:pPr>
      <w:r w:rsidRPr="0090305B">
        <w:sym w:font="Wingdings" w:char="F026"/>
      </w:r>
      <w:r w:rsidRPr="0090305B">
        <w:rPr>
          <w:lang w:eastAsia="zh-CN"/>
        </w:rPr>
        <w:t xml:space="preserve">  </w:t>
      </w:r>
      <w:r w:rsidRPr="0090305B">
        <w:rPr>
          <w:rFonts w:hint="eastAsia"/>
          <w:lang w:eastAsia="zh-CN"/>
        </w:rPr>
        <w:t>说明：</w:t>
      </w:r>
    </w:p>
    <w:p w14:paraId="2BF0A147" w14:textId="77777777" w:rsidR="00D85E55" w:rsidRPr="00441739" w:rsidRDefault="00D85E55" w:rsidP="00D85E55">
      <w:pPr>
        <w:pStyle w:val="NotesText"/>
        <w:rPr>
          <w:lang w:eastAsia="zh-CN"/>
        </w:rPr>
      </w:pPr>
      <w:r w:rsidRPr="0090305B">
        <w:rPr>
          <w:rFonts w:hint="eastAsia"/>
          <w:lang w:eastAsia="zh-CN"/>
        </w:rPr>
        <w:t>以上信息是内存自检失败打印的。有时候系统因为异常发生热启动，内存</w:t>
      </w:r>
      <w:r w:rsidR="006470C1">
        <w:rPr>
          <w:rFonts w:hint="eastAsia"/>
          <w:lang w:eastAsia="zh-CN"/>
        </w:rPr>
        <w:t>控制器状态还未恢复，会出现自检失败的情况（极小概率），此时一般断</w:t>
      </w:r>
      <w:r w:rsidRPr="0090305B">
        <w:rPr>
          <w:rFonts w:hint="eastAsia"/>
          <w:lang w:eastAsia="zh-CN"/>
        </w:rPr>
        <w:t>电，再开电后就能恢复，和内存损坏的情况有区别。</w:t>
      </w:r>
    </w:p>
    <w:p w14:paraId="14F8BD27" w14:textId="5036AB75" w:rsidR="00D85E55" w:rsidRPr="00DE1C1F" w:rsidRDefault="00D85E55" w:rsidP="00DE1C1F">
      <w:pPr>
        <w:ind w:left="0"/>
      </w:pPr>
    </w:p>
    <w:p w14:paraId="257D44AE" w14:textId="77777777" w:rsidR="00D85E55" w:rsidRDefault="00D85E55" w:rsidP="00A10DF4">
      <w:pPr>
        <w:pStyle w:val="ItemStep"/>
        <w:numPr>
          <w:ilvl w:val="4"/>
          <w:numId w:val="2"/>
        </w:numPr>
        <w:rPr>
          <w:lang w:eastAsia="zh-CN"/>
        </w:rPr>
      </w:pPr>
      <w:r w:rsidRPr="001A78CB">
        <w:rPr>
          <w:rFonts w:hint="eastAsia"/>
          <w:lang w:eastAsia="zh-CN"/>
        </w:rPr>
        <w:t>查看加载</w:t>
      </w:r>
      <w:r w:rsidRPr="001A78CB">
        <w:rPr>
          <w:rFonts w:hint="eastAsia"/>
          <w:lang w:eastAsia="zh-CN"/>
        </w:rPr>
        <w:t>APP</w:t>
      </w:r>
      <w:r w:rsidRPr="001A78CB">
        <w:rPr>
          <w:rFonts w:hint="eastAsia"/>
          <w:lang w:eastAsia="zh-CN"/>
        </w:rPr>
        <w:t>是否正常</w:t>
      </w:r>
    </w:p>
    <w:p w14:paraId="51C093F0" w14:textId="77777777" w:rsidR="00D85E55" w:rsidRPr="0090305B" w:rsidRDefault="00D85E55" w:rsidP="00D85E55">
      <w:pPr>
        <w:ind w:left="908" w:firstLine="226"/>
      </w:pPr>
      <w:r>
        <w:rPr>
          <w:rFonts w:hint="eastAsia"/>
        </w:rPr>
        <w:t>(a)</w:t>
      </w:r>
      <w:r w:rsidRPr="0090305B">
        <w:rPr>
          <w:rFonts w:hint="eastAsia"/>
        </w:rPr>
        <w:t>情况</w:t>
      </w:r>
      <w:r w:rsidRPr="0090305B">
        <w:rPr>
          <w:rFonts w:hint="eastAsia"/>
        </w:rPr>
        <w:t>1</w:t>
      </w:r>
      <w:r w:rsidRPr="0090305B">
        <w:rPr>
          <w:rFonts w:hint="eastAsia"/>
        </w:rPr>
        <w:t>：</w:t>
      </w:r>
      <w:r w:rsidRPr="0090305B">
        <w:rPr>
          <w:rFonts w:hint="eastAsia"/>
        </w:rPr>
        <w:t>APP</w:t>
      </w:r>
      <w:r w:rsidRPr="0090305B">
        <w:rPr>
          <w:rFonts w:hint="eastAsia"/>
        </w:rPr>
        <w:t>文件加载、解压成功</w:t>
      </w:r>
    </w:p>
    <w:p w14:paraId="63F83806" w14:textId="77777777" w:rsidR="00D85E55" w:rsidRPr="0090305B" w:rsidRDefault="00D85E55" w:rsidP="00D85E55">
      <w:r w:rsidRPr="0090305B">
        <w:rPr>
          <w:rFonts w:hint="eastAsia"/>
        </w:rPr>
        <w:t>显示如下信息，说明</w:t>
      </w:r>
      <w:r w:rsidRPr="0090305B">
        <w:rPr>
          <w:rFonts w:hint="eastAsia"/>
        </w:rPr>
        <w:t>APP</w:t>
      </w:r>
      <w:r w:rsidRPr="0090305B">
        <w:rPr>
          <w:rFonts w:hint="eastAsia"/>
        </w:rPr>
        <w:t>文件加载、解压成功，进行</w:t>
      </w:r>
      <w:r w:rsidRPr="00CD1B91">
        <w:rPr>
          <w:rFonts w:hint="eastAsia"/>
        </w:rPr>
        <w:t>步骤</w:t>
      </w:r>
      <w:r w:rsidRPr="00CD1B91">
        <w:rPr>
          <w:rFonts w:hint="eastAsia"/>
        </w:rPr>
        <w:t>4</w:t>
      </w:r>
      <w:r>
        <w:rPr>
          <w:rFonts w:hint="eastAsia"/>
        </w:rPr>
        <w:t>。</w:t>
      </w:r>
    </w:p>
    <w:p w14:paraId="448A3637" w14:textId="77777777" w:rsidR="00D85E55" w:rsidRPr="00E24672" w:rsidRDefault="00D85E55" w:rsidP="00E24672">
      <w:pPr>
        <w:pStyle w:val="TerminalDisplayIndent1"/>
      </w:pPr>
      <w:r w:rsidRPr="00E24672">
        <w:t>****************************************************************************</w:t>
      </w:r>
    </w:p>
    <w:p w14:paraId="054EB560" w14:textId="77777777" w:rsidR="00D85E55" w:rsidRPr="00E24672" w:rsidRDefault="00D85E55" w:rsidP="00E24672">
      <w:pPr>
        <w:pStyle w:val="TerminalDisplayIndent1"/>
      </w:pPr>
      <w:r w:rsidRPr="00E24672">
        <w:t>*                                                                          *</w:t>
      </w:r>
    </w:p>
    <w:p w14:paraId="3790CBBD" w14:textId="24D03E28" w:rsidR="00D85E55" w:rsidRPr="00E24672" w:rsidRDefault="00D85E55" w:rsidP="00E24672">
      <w:pPr>
        <w:pStyle w:val="TerminalDisplayIndent1"/>
      </w:pPr>
      <w:r w:rsidRPr="00E24672">
        <w:t xml:space="preserve">*              H3C </w:t>
      </w:r>
      <w:r w:rsidR="00C77F1D" w:rsidRPr="00E24672">
        <w:t>CR19000</w:t>
      </w:r>
      <w:r w:rsidRPr="00E24672">
        <w:t xml:space="preserve"> Routers BootWare, Version 1.01                *</w:t>
      </w:r>
    </w:p>
    <w:p w14:paraId="48E4DD6A" w14:textId="77777777" w:rsidR="00D85E55" w:rsidRPr="00E24672" w:rsidRDefault="00D85E55" w:rsidP="00E24672">
      <w:pPr>
        <w:pStyle w:val="TerminalDisplayIndent1"/>
      </w:pPr>
      <w:r w:rsidRPr="00E24672">
        <w:t>*                                                                          *</w:t>
      </w:r>
    </w:p>
    <w:p w14:paraId="0F0EF77D" w14:textId="77777777" w:rsidR="00D85E55" w:rsidRPr="00E24672" w:rsidRDefault="00D85E55" w:rsidP="00E24672">
      <w:pPr>
        <w:pStyle w:val="TerminalDisplayIndent1"/>
      </w:pPr>
      <w:r w:rsidRPr="00E24672">
        <w:t>****************************************************************************</w:t>
      </w:r>
    </w:p>
    <w:p w14:paraId="0E630617" w14:textId="77777777" w:rsidR="00BF7E7E" w:rsidRPr="00E24672" w:rsidRDefault="00BF7E7E" w:rsidP="00E24672">
      <w:pPr>
        <w:pStyle w:val="TerminalDisplayIndent1"/>
      </w:pPr>
      <w:r w:rsidRPr="00E24672">
        <w:t xml:space="preserve">Copyright (c) 2004-2020 New H3C Technologies Co., Ltd.                                                                              </w:t>
      </w:r>
    </w:p>
    <w:p w14:paraId="07ED5C14" w14:textId="77777777" w:rsidR="00BF7E7E" w:rsidRPr="00E24672" w:rsidRDefault="00BF7E7E" w:rsidP="00E24672">
      <w:pPr>
        <w:pStyle w:val="TerminalDisplayIndent1"/>
      </w:pPr>
      <w:r w:rsidRPr="00E24672">
        <w:lastRenderedPageBreak/>
        <w:t xml:space="preserve">                                                                                                                                    </w:t>
      </w:r>
    </w:p>
    <w:p w14:paraId="37F215D3" w14:textId="77777777" w:rsidR="00BF7E7E" w:rsidRPr="00E24672" w:rsidRDefault="00BF7E7E" w:rsidP="00E24672">
      <w:pPr>
        <w:pStyle w:val="TerminalDisplayIndent1"/>
      </w:pPr>
      <w:r w:rsidRPr="00E24672">
        <w:t xml:space="preserve">Compiled Date       : Mar  9 2020                                                                                                   </w:t>
      </w:r>
    </w:p>
    <w:p w14:paraId="5D3C2015" w14:textId="77777777" w:rsidR="00BF7E7E" w:rsidRPr="00E24672" w:rsidRDefault="00BF7E7E" w:rsidP="00E24672">
      <w:pPr>
        <w:pStyle w:val="TerminalDisplayIndent1"/>
      </w:pPr>
      <w:r w:rsidRPr="00E24672">
        <w:t xml:space="preserve">CPU Type            : XLP316                                                                                                        </w:t>
      </w:r>
    </w:p>
    <w:p w14:paraId="66A7BD10" w14:textId="77777777" w:rsidR="00BF7E7E" w:rsidRPr="00E24672" w:rsidRDefault="00BF7E7E" w:rsidP="00E24672">
      <w:pPr>
        <w:pStyle w:val="TerminalDisplayIndent1"/>
      </w:pPr>
      <w:r w:rsidRPr="00E24672">
        <w:t xml:space="preserve">CPU Clock Speed     : 1200MHz                                                                                                       </w:t>
      </w:r>
    </w:p>
    <w:p w14:paraId="4C0CFD2E" w14:textId="77777777" w:rsidR="00BF7E7E" w:rsidRPr="00E24672" w:rsidRDefault="00BF7E7E" w:rsidP="00E24672">
      <w:pPr>
        <w:pStyle w:val="TerminalDisplayIndent1"/>
      </w:pPr>
      <w:r w:rsidRPr="00E24672">
        <w:t xml:space="preserve">Memory Type         : DDR3 SDRAM                                                                                                    </w:t>
      </w:r>
    </w:p>
    <w:p w14:paraId="2959BCE8" w14:textId="77777777" w:rsidR="00BF7E7E" w:rsidRPr="00E24672" w:rsidRDefault="00BF7E7E" w:rsidP="00E24672">
      <w:pPr>
        <w:pStyle w:val="TerminalDisplayIndent1"/>
      </w:pPr>
      <w:r w:rsidRPr="00E24672">
        <w:t xml:space="preserve">Memory Size         : 16384MB                                                                                                       </w:t>
      </w:r>
    </w:p>
    <w:p w14:paraId="72B0D909" w14:textId="77777777" w:rsidR="00BF7E7E" w:rsidRPr="00E24672" w:rsidRDefault="00BF7E7E" w:rsidP="00E24672">
      <w:pPr>
        <w:pStyle w:val="TerminalDisplayIndent1"/>
      </w:pPr>
      <w:r w:rsidRPr="00E24672">
        <w:t xml:space="preserve">Memory Speed        : 1333MHz                                                                                                       </w:t>
      </w:r>
    </w:p>
    <w:p w14:paraId="0583166C" w14:textId="77777777" w:rsidR="00BF7E7E" w:rsidRPr="00E24672" w:rsidRDefault="00BF7E7E" w:rsidP="00E24672">
      <w:pPr>
        <w:pStyle w:val="TerminalDisplayIndent1"/>
      </w:pPr>
      <w:r w:rsidRPr="00E24672">
        <w:t xml:space="preserve">Flash Size          : 8MB                                                                                                           </w:t>
      </w:r>
    </w:p>
    <w:p w14:paraId="10FFF34C" w14:textId="77777777" w:rsidR="00BF7E7E" w:rsidRPr="00E24672" w:rsidRDefault="00BF7E7E" w:rsidP="00E24672">
      <w:pPr>
        <w:pStyle w:val="TerminalDisplayIndent1"/>
      </w:pPr>
      <w:r w:rsidRPr="00E24672">
        <w:t xml:space="preserve">CPLD Version        : 1.0                                                                                                           </w:t>
      </w:r>
    </w:p>
    <w:p w14:paraId="5A6CE5FB" w14:textId="462557B7" w:rsidR="00D85E55" w:rsidRPr="00E24672" w:rsidRDefault="00BF7E7E" w:rsidP="00E24672">
      <w:pPr>
        <w:pStyle w:val="TerminalDisplayIndent1"/>
      </w:pPr>
      <w:r w:rsidRPr="00E24672">
        <w:t>PCB Version         : Ver.B</w:t>
      </w:r>
    </w:p>
    <w:p w14:paraId="1EBFBC1B" w14:textId="77777777" w:rsidR="00D85E55" w:rsidRPr="00E24672" w:rsidRDefault="00D85E55" w:rsidP="00E24672">
      <w:pPr>
        <w:pStyle w:val="TerminalDisplayIndent1"/>
      </w:pPr>
    </w:p>
    <w:p w14:paraId="3CA01D31" w14:textId="77777777" w:rsidR="00D85E55" w:rsidRPr="0090305B" w:rsidRDefault="00D85E55" w:rsidP="00E24672">
      <w:pPr>
        <w:pStyle w:val="TerminalDisplayIndent1"/>
      </w:pPr>
      <w:r w:rsidRPr="00E24672">
        <w:t>BootWare Validating...</w:t>
      </w:r>
    </w:p>
    <w:p w14:paraId="658CC248" w14:textId="77777777" w:rsidR="00D85E55" w:rsidRPr="00E24672" w:rsidRDefault="00D85E55" w:rsidP="00E24672">
      <w:pPr>
        <w:pStyle w:val="TerminalDisplayIndent1"/>
      </w:pPr>
      <w:r w:rsidRPr="00E24672">
        <w:t xml:space="preserve">Press Ctrl+B to access EXTENDED-BOOTWARE MENU...                                                                                    </w:t>
      </w:r>
    </w:p>
    <w:p w14:paraId="64062A0F" w14:textId="77777777" w:rsidR="00D85E55" w:rsidRPr="00E24672" w:rsidRDefault="00D85E55" w:rsidP="00E24672">
      <w:pPr>
        <w:pStyle w:val="TerminalDisplayIndent1"/>
      </w:pPr>
      <w:r w:rsidRPr="00E24672">
        <w:t xml:space="preserve">Loading the main image files...                                                                                                     </w:t>
      </w:r>
    </w:p>
    <w:p w14:paraId="5B885C7C" w14:textId="3ECA72CF" w:rsidR="00D85E55" w:rsidRPr="00E24672" w:rsidRDefault="00D85E55" w:rsidP="00E24672">
      <w:pPr>
        <w:pStyle w:val="TerminalDisplayIndent1"/>
      </w:pPr>
      <w:r w:rsidRPr="00E24672">
        <w:t>Loading file flash:/</w:t>
      </w:r>
      <w:r w:rsidR="00BF7E7E" w:rsidRPr="00E24672">
        <w:t>CR19000</w:t>
      </w:r>
      <w:r w:rsidRPr="00E24672">
        <w:t xml:space="preserve">-CMW710-SYSTEM-A130102-MPUC.bin.................                                                        </w:t>
      </w:r>
    </w:p>
    <w:p w14:paraId="1950F57D" w14:textId="77777777" w:rsidR="00D85E55" w:rsidRPr="00E24672" w:rsidRDefault="00D85E55" w:rsidP="00E24672">
      <w:pPr>
        <w:pStyle w:val="TerminalDisplayIndent1"/>
      </w:pPr>
      <w:r w:rsidRPr="00E24672">
        <w:t xml:space="preserve">............................................................................                                                        </w:t>
      </w:r>
    </w:p>
    <w:p w14:paraId="51E67A3A" w14:textId="77777777" w:rsidR="00D85E55" w:rsidRPr="00E24672" w:rsidRDefault="00D85E55" w:rsidP="00E24672">
      <w:pPr>
        <w:pStyle w:val="TerminalDisplayIndent1"/>
      </w:pPr>
      <w:r w:rsidRPr="00E24672">
        <w:t xml:space="preserve">............................................................................                                                        </w:t>
      </w:r>
    </w:p>
    <w:p w14:paraId="11EBD74B" w14:textId="77777777" w:rsidR="00D85E55" w:rsidRPr="00E24672" w:rsidRDefault="00D85E55" w:rsidP="00E24672">
      <w:pPr>
        <w:pStyle w:val="TerminalDisplayIndent1"/>
      </w:pPr>
      <w:r w:rsidRPr="00E24672">
        <w:t xml:space="preserve">............................................................................                                                        </w:t>
      </w:r>
    </w:p>
    <w:p w14:paraId="1FAF1205" w14:textId="77777777" w:rsidR="00D85E55" w:rsidRPr="00E24672" w:rsidRDefault="00D85E55" w:rsidP="00E24672">
      <w:pPr>
        <w:pStyle w:val="TerminalDisplayIndent1"/>
      </w:pPr>
      <w:r w:rsidRPr="00E24672">
        <w:t xml:space="preserve">.................Done.                                                                                                                                                                          </w:t>
      </w:r>
    </w:p>
    <w:p w14:paraId="1A52FF05" w14:textId="1809764D" w:rsidR="00D85E55" w:rsidRPr="00E24672" w:rsidRDefault="00D85E55" w:rsidP="00E24672">
      <w:pPr>
        <w:pStyle w:val="TerminalDisplayIndent1"/>
      </w:pPr>
      <w:r w:rsidRPr="00E24672">
        <w:t>Loading file flash:/</w:t>
      </w:r>
      <w:r w:rsidR="00BF7E7E" w:rsidRPr="00E24672">
        <w:t>CR19000</w:t>
      </w:r>
      <w:r w:rsidRPr="00E24672">
        <w:t xml:space="preserve">-CMW710-BOOT-A130102-MPUC.bin...................                                                        </w:t>
      </w:r>
    </w:p>
    <w:p w14:paraId="7D0E14F1" w14:textId="77777777" w:rsidR="00D85E55" w:rsidRPr="00E24672" w:rsidRDefault="00D85E55" w:rsidP="00E24672">
      <w:pPr>
        <w:pStyle w:val="TerminalDisplayIndent1"/>
      </w:pPr>
      <w:r w:rsidRPr="00E24672">
        <w:t xml:space="preserve">..Done.                                                                                                                             </w:t>
      </w:r>
    </w:p>
    <w:p w14:paraId="20464F40" w14:textId="77777777" w:rsidR="00D85E55" w:rsidRPr="00E24672" w:rsidRDefault="00D85E55" w:rsidP="00E24672">
      <w:pPr>
        <w:pStyle w:val="TerminalDisplayIndent1"/>
      </w:pPr>
      <w:r w:rsidRPr="00E24672">
        <w:t xml:space="preserve">                                                                                                                                    </w:t>
      </w:r>
    </w:p>
    <w:p w14:paraId="445AFABB" w14:textId="70E7C38F" w:rsidR="00D85E55" w:rsidRPr="00E24672" w:rsidRDefault="00D85E55" w:rsidP="00E24672">
      <w:pPr>
        <w:pStyle w:val="TerminalDisplayIndent1"/>
      </w:pPr>
      <w:r w:rsidRPr="00E24672">
        <w:t>Image file flash:/</w:t>
      </w:r>
      <w:r w:rsidR="00BF7E7E" w:rsidRPr="00E24672">
        <w:t>CR19000</w:t>
      </w:r>
      <w:r w:rsidRPr="00E24672">
        <w:t xml:space="preserve">-CMW710-BOOT-A130102-MPUC.bin is                                                                          </w:t>
      </w:r>
    </w:p>
    <w:p w14:paraId="4B1BF8E4" w14:textId="2B87F4C9" w:rsidR="00D879CF" w:rsidRDefault="00D85E55" w:rsidP="00D879CF">
      <w:pPr>
        <w:pStyle w:val="TerminalDisplayIndent1"/>
      </w:pPr>
      <w:r w:rsidRPr="00E24672">
        <w:t>self-decompressing...................................................Done.</w:t>
      </w:r>
    </w:p>
    <w:p w14:paraId="635D8A49" w14:textId="77777777" w:rsidR="00D85E55" w:rsidRPr="0090305B" w:rsidRDefault="00D85E55" w:rsidP="00D85E55">
      <w:pPr>
        <w:ind w:left="908" w:firstLine="226"/>
      </w:pPr>
      <w:r>
        <w:rPr>
          <w:rFonts w:hint="eastAsia"/>
        </w:rPr>
        <w:t>(b)</w:t>
      </w:r>
      <w:r w:rsidRPr="0090305B">
        <w:rPr>
          <w:rFonts w:hint="eastAsia"/>
        </w:rPr>
        <w:t>情况</w:t>
      </w:r>
      <w:r w:rsidRPr="0090305B">
        <w:rPr>
          <w:rFonts w:hint="eastAsia"/>
        </w:rPr>
        <w:t>2</w:t>
      </w:r>
      <w:r w:rsidRPr="0090305B">
        <w:rPr>
          <w:rFonts w:hint="eastAsia"/>
        </w:rPr>
        <w:t>：</w:t>
      </w:r>
      <w:r w:rsidRPr="0090305B">
        <w:rPr>
          <w:rFonts w:hint="eastAsia"/>
        </w:rPr>
        <w:t>APP</w:t>
      </w:r>
      <w:r w:rsidRPr="0090305B">
        <w:rPr>
          <w:rFonts w:hint="eastAsia"/>
        </w:rPr>
        <w:t>不存在</w:t>
      </w:r>
    </w:p>
    <w:p w14:paraId="168EF833" w14:textId="77777777" w:rsidR="00D85E55" w:rsidRPr="00CF5DE5" w:rsidRDefault="00D85E55" w:rsidP="00E24672">
      <w:pPr>
        <w:pStyle w:val="TerminalDisplayIndent1"/>
      </w:pPr>
      <w:r w:rsidRPr="00CF5DE5">
        <w:rPr>
          <w:rFonts w:ascii="Arial" w:hAnsi="Arial" w:cs="Arial" w:hint="eastAsia"/>
          <w:kern w:val="2"/>
          <w:sz w:val="21"/>
          <w:szCs w:val="20"/>
        </w:rPr>
        <w:t>显示如下信息，表示</w:t>
      </w:r>
      <w:r w:rsidRPr="00CF5DE5">
        <w:rPr>
          <w:rFonts w:ascii="Arial" w:hAnsi="Arial" w:cs="Arial"/>
          <w:kern w:val="2"/>
          <w:sz w:val="21"/>
          <w:szCs w:val="20"/>
        </w:rPr>
        <w:t>APP</w:t>
      </w:r>
      <w:r w:rsidRPr="00CF5DE5">
        <w:rPr>
          <w:rFonts w:ascii="Arial" w:hAnsi="Arial" w:cs="Arial" w:hint="eastAsia"/>
          <w:kern w:val="2"/>
          <w:sz w:val="21"/>
          <w:szCs w:val="20"/>
        </w:rPr>
        <w:t>文件不存在，需要重新下载</w:t>
      </w:r>
      <w:r w:rsidRPr="00CF5DE5">
        <w:rPr>
          <w:rFonts w:ascii="Arial" w:hAnsi="Arial" w:cs="Arial"/>
          <w:kern w:val="2"/>
          <w:sz w:val="21"/>
          <w:szCs w:val="20"/>
        </w:rPr>
        <w:t>APP</w:t>
      </w:r>
      <w:r w:rsidRPr="00CF5DE5">
        <w:rPr>
          <w:rFonts w:ascii="Arial" w:hAnsi="Arial" w:cs="Arial" w:hint="eastAsia"/>
          <w:kern w:val="2"/>
          <w:sz w:val="21"/>
          <w:szCs w:val="20"/>
        </w:rPr>
        <w:t>文件。</w:t>
      </w:r>
    </w:p>
    <w:p w14:paraId="05D482AA" w14:textId="77777777" w:rsidR="00D85E55" w:rsidRPr="00E24672" w:rsidRDefault="00D85E55" w:rsidP="00E24672">
      <w:pPr>
        <w:pStyle w:val="TerminalDisplayIndent1"/>
      </w:pPr>
      <w:r w:rsidRPr="00E24672">
        <w:t>****************************************************************************</w:t>
      </w:r>
    </w:p>
    <w:p w14:paraId="44A567D5" w14:textId="77777777" w:rsidR="00D85E55" w:rsidRPr="00E24672" w:rsidRDefault="00D85E55" w:rsidP="00E24672">
      <w:pPr>
        <w:pStyle w:val="TerminalDisplayIndent1"/>
      </w:pPr>
      <w:r w:rsidRPr="00E24672">
        <w:t>*                                                                          *</w:t>
      </w:r>
    </w:p>
    <w:p w14:paraId="188D3970" w14:textId="22618A2C" w:rsidR="00D85E55" w:rsidRPr="00E24672" w:rsidRDefault="00D85E55" w:rsidP="00E24672">
      <w:pPr>
        <w:pStyle w:val="TerminalDisplayIndent1"/>
      </w:pPr>
      <w:r w:rsidRPr="00E24672">
        <w:t xml:space="preserve">*              H3C </w:t>
      </w:r>
      <w:r w:rsidR="00C77F1D" w:rsidRPr="00E24672">
        <w:t>CR19000</w:t>
      </w:r>
      <w:r w:rsidRPr="00E24672">
        <w:t xml:space="preserve"> Routers BootWare, Version 1.01                *</w:t>
      </w:r>
    </w:p>
    <w:p w14:paraId="7CE1361B" w14:textId="77777777" w:rsidR="00D85E55" w:rsidRPr="00E24672" w:rsidRDefault="00D85E55" w:rsidP="00E24672">
      <w:pPr>
        <w:pStyle w:val="TerminalDisplayIndent1"/>
      </w:pPr>
      <w:r w:rsidRPr="00E24672">
        <w:t>*                                                                          *</w:t>
      </w:r>
    </w:p>
    <w:p w14:paraId="66E5A164" w14:textId="77777777" w:rsidR="00D85E55" w:rsidRPr="00E24672" w:rsidRDefault="00D85E55" w:rsidP="00E24672">
      <w:pPr>
        <w:pStyle w:val="TerminalDisplayIndent1"/>
      </w:pPr>
      <w:r w:rsidRPr="00E24672">
        <w:t>****************************************************************************</w:t>
      </w:r>
    </w:p>
    <w:p w14:paraId="0B198F78" w14:textId="77777777" w:rsidR="00BF7E7E" w:rsidRPr="00E24672" w:rsidRDefault="00BF7E7E" w:rsidP="00E24672">
      <w:pPr>
        <w:pStyle w:val="TerminalDisplayIndent1"/>
      </w:pPr>
      <w:r w:rsidRPr="00E24672">
        <w:t xml:space="preserve">Copyright (c) 2004-2020 New H3C Technologies Co., Ltd.                                                                              </w:t>
      </w:r>
    </w:p>
    <w:p w14:paraId="6EA19362" w14:textId="77777777" w:rsidR="00BF7E7E" w:rsidRPr="00E24672" w:rsidRDefault="00BF7E7E" w:rsidP="00E24672">
      <w:pPr>
        <w:pStyle w:val="TerminalDisplayIndent1"/>
      </w:pPr>
      <w:r w:rsidRPr="00E24672">
        <w:t xml:space="preserve">                                                                                                                                    </w:t>
      </w:r>
    </w:p>
    <w:p w14:paraId="479FF78F" w14:textId="77777777" w:rsidR="00BF7E7E" w:rsidRPr="00E24672" w:rsidRDefault="00BF7E7E" w:rsidP="00E24672">
      <w:pPr>
        <w:pStyle w:val="TerminalDisplayIndent1"/>
      </w:pPr>
      <w:r w:rsidRPr="00E24672">
        <w:t xml:space="preserve">Compiled Date       : Mar  9 2020                                                                                                   </w:t>
      </w:r>
    </w:p>
    <w:p w14:paraId="5EE90496" w14:textId="77777777" w:rsidR="00BF7E7E" w:rsidRPr="00E24672" w:rsidRDefault="00BF7E7E" w:rsidP="00E24672">
      <w:pPr>
        <w:pStyle w:val="TerminalDisplayIndent1"/>
      </w:pPr>
      <w:r w:rsidRPr="00E24672">
        <w:t xml:space="preserve">CPU Type            : XLP316                                                                                                        </w:t>
      </w:r>
    </w:p>
    <w:p w14:paraId="2C61CDF4" w14:textId="77777777" w:rsidR="00BF7E7E" w:rsidRPr="00E24672" w:rsidRDefault="00BF7E7E" w:rsidP="00E24672">
      <w:pPr>
        <w:pStyle w:val="TerminalDisplayIndent1"/>
      </w:pPr>
      <w:r w:rsidRPr="00E24672">
        <w:t xml:space="preserve">CPU Clock Speed     : 1200MHz                                                                                                       </w:t>
      </w:r>
    </w:p>
    <w:p w14:paraId="3F26CCDA" w14:textId="77777777" w:rsidR="00BF7E7E" w:rsidRPr="00E24672" w:rsidRDefault="00BF7E7E" w:rsidP="00E24672">
      <w:pPr>
        <w:pStyle w:val="TerminalDisplayIndent1"/>
      </w:pPr>
      <w:r w:rsidRPr="00E24672">
        <w:t xml:space="preserve">Memory Type         : DDR3 SDRAM                                                                                                    </w:t>
      </w:r>
    </w:p>
    <w:p w14:paraId="4E8D9E69" w14:textId="77777777" w:rsidR="00BF7E7E" w:rsidRPr="00E24672" w:rsidRDefault="00BF7E7E" w:rsidP="00E24672">
      <w:pPr>
        <w:pStyle w:val="TerminalDisplayIndent1"/>
      </w:pPr>
      <w:r w:rsidRPr="00E24672">
        <w:t xml:space="preserve">Memory Size         : 16384MB                                                                                                       </w:t>
      </w:r>
    </w:p>
    <w:p w14:paraId="2A030C78" w14:textId="77777777" w:rsidR="00BF7E7E" w:rsidRPr="00E24672" w:rsidRDefault="00BF7E7E" w:rsidP="00E24672">
      <w:pPr>
        <w:pStyle w:val="TerminalDisplayIndent1"/>
      </w:pPr>
      <w:r w:rsidRPr="00E24672">
        <w:t xml:space="preserve">Memory Speed        : 1333MHz                                                                                                       </w:t>
      </w:r>
    </w:p>
    <w:p w14:paraId="520227C4" w14:textId="77777777" w:rsidR="00BF7E7E" w:rsidRPr="00E24672" w:rsidRDefault="00BF7E7E" w:rsidP="00E24672">
      <w:pPr>
        <w:pStyle w:val="TerminalDisplayIndent1"/>
      </w:pPr>
      <w:r w:rsidRPr="00E24672">
        <w:t xml:space="preserve">Flash Size          : 8MB                                                                                                           </w:t>
      </w:r>
    </w:p>
    <w:p w14:paraId="37BC71AE" w14:textId="77777777" w:rsidR="00BF7E7E" w:rsidRPr="00E24672" w:rsidRDefault="00BF7E7E" w:rsidP="00E24672">
      <w:pPr>
        <w:pStyle w:val="TerminalDisplayIndent1"/>
      </w:pPr>
      <w:r w:rsidRPr="00E24672">
        <w:t xml:space="preserve">CPLD Version        : 1.0                                                                                                           </w:t>
      </w:r>
    </w:p>
    <w:p w14:paraId="5361F421" w14:textId="77777777" w:rsidR="00BF7E7E" w:rsidRPr="00E24672" w:rsidRDefault="00BF7E7E" w:rsidP="00E24672">
      <w:pPr>
        <w:pStyle w:val="TerminalDisplayIndent1"/>
      </w:pPr>
      <w:r w:rsidRPr="00E24672">
        <w:t>PCB Version         : Ver.B</w:t>
      </w:r>
    </w:p>
    <w:p w14:paraId="338EE167" w14:textId="77777777" w:rsidR="00D85E55" w:rsidRPr="00012B00" w:rsidRDefault="00D85E55" w:rsidP="00D85E55">
      <w:pPr>
        <w:widowControl w:val="0"/>
        <w:spacing w:before="0" w:after="0"/>
        <w:ind w:left="1134"/>
        <w:rPr>
          <w:rStyle w:val="TerminalDisplayshading"/>
        </w:rPr>
      </w:pPr>
    </w:p>
    <w:p w14:paraId="0B69EBA9" w14:textId="77777777" w:rsidR="00D85E55" w:rsidRPr="00E24672" w:rsidRDefault="00D85E55" w:rsidP="00E24672">
      <w:pPr>
        <w:pStyle w:val="TerminalDisplayIndent1"/>
      </w:pPr>
    </w:p>
    <w:p w14:paraId="7982718E" w14:textId="77777777" w:rsidR="00D85E55" w:rsidRPr="0090305B" w:rsidRDefault="00D85E55" w:rsidP="00E24672">
      <w:pPr>
        <w:pStyle w:val="TerminalDisplayIndent1"/>
      </w:pPr>
      <w:r w:rsidRPr="00E24672">
        <w:t>BootWare Validating...</w:t>
      </w:r>
    </w:p>
    <w:p w14:paraId="1C4B5983" w14:textId="77777777" w:rsidR="00D85E55" w:rsidRPr="00E24672" w:rsidRDefault="00D85E55" w:rsidP="00E24672">
      <w:pPr>
        <w:pStyle w:val="TerminalDisplayIndent1"/>
      </w:pPr>
      <w:r w:rsidRPr="00E24672">
        <w:t>Application program does not exist.</w:t>
      </w:r>
    </w:p>
    <w:p w14:paraId="02A31055" w14:textId="19C68BC7" w:rsidR="00D85E55" w:rsidRPr="0090305B" w:rsidRDefault="00D85E55" w:rsidP="00D879CF">
      <w:pPr>
        <w:pStyle w:val="TerminalDisplayIndent1"/>
      </w:pPr>
      <w:r w:rsidRPr="00E24672">
        <w:t>Please input BootWare password:</w:t>
      </w:r>
    </w:p>
    <w:p w14:paraId="44B6441A" w14:textId="77777777" w:rsidR="00D85E55" w:rsidRPr="0090305B" w:rsidRDefault="00D85E55" w:rsidP="00D85E55">
      <w:pPr>
        <w:ind w:left="908" w:firstLine="226"/>
      </w:pPr>
      <w:r>
        <w:rPr>
          <w:rFonts w:hint="eastAsia"/>
        </w:rPr>
        <w:t>(c)</w:t>
      </w:r>
      <w:r w:rsidRPr="0090305B">
        <w:rPr>
          <w:rFonts w:hint="eastAsia"/>
        </w:rPr>
        <w:t>情况</w:t>
      </w:r>
      <w:r w:rsidRPr="0090305B">
        <w:rPr>
          <w:rFonts w:hint="eastAsia"/>
        </w:rPr>
        <w:t>3</w:t>
      </w:r>
      <w:r w:rsidRPr="0090305B">
        <w:rPr>
          <w:rFonts w:hint="eastAsia"/>
        </w:rPr>
        <w:t>：</w:t>
      </w:r>
      <w:r w:rsidRPr="0090305B">
        <w:rPr>
          <w:rFonts w:hint="eastAsia"/>
        </w:rPr>
        <w:t>APP</w:t>
      </w:r>
      <w:r w:rsidRPr="0090305B">
        <w:rPr>
          <w:rFonts w:hint="eastAsia"/>
        </w:rPr>
        <w:t>文件</w:t>
      </w:r>
      <w:bookmarkStart w:id="90" w:name="OLE_LINK1"/>
      <w:r w:rsidRPr="0090305B">
        <w:rPr>
          <w:rFonts w:hint="eastAsia"/>
        </w:rPr>
        <w:t>CRC</w:t>
      </w:r>
      <w:bookmarkEnd w:id="90"/>
      <w:r w:rsidRPr="0090305B">
        <w:rPr>
          <w:rFonts w:hint="eastAsia"/>
        </w:rPr>
        <w:t>错误</w:t>
      </w:r>
    </w:p>
    <w:p w14:paraId="1F5F6E45" w14:textId="1B47DDED" w:rsidR="00D85E55" w:rsidRPr="0090305B" w:rsidRDefault="00D85E55" w:rsidP="00D85E55">
      <w:pPr>
        <w:ind w:leftChars="497" w:left="1044"/>
      </w:pPr>
      <w:r w:rsidRPr="0090305B">
        <w:rPr>
          <w:rFonts w:hint="eastAsia"/>
        </w:rPr>
        <w:lastRenderedPageBreak/>
        <w:t>若显示如下信息，表示获取的</w:t>
      </w:r>
      <w:r w:rsidRPr="0090305B">
        <w:rPr>
          <w:rFonts w:hint="eastAsia"/>
        </w:rPr>
        <w:t>APP</w:t>
      </w:r>
      <w:r w:rsidRPr="0090305B">
        <w:rPr>
          <w:rFonts w:hint="eastAsia"/>
        </w:rPr>
        <w:t>文件发生校验错，请重新下载文件到</w:t>
      </w:r>
      <w:r w:rsidR="005E2865">
        <w:rPr>
          <w:rFonts w:hint="eastAsia"/>
        </w:rPr>
        <w:t>flash</w:t>
      </w:r>
      <w:r w:rsidRPr="0090305B">
        <w:rPr>
          <w:rFonts w:hint="eastAsia"/>
        </w:rPr>
        <w:t>。</w:t>
      </w:r>
    </w:p>
    <w:p w14:paraId="2B1608DC" w14:textId="77777777" w:rsidR="00D85E55" w:rsidRPr="00E24672" w:rsidRDefault="00D85E55" w:rsidP="00E24672">
      <w:pPr>
        <w:pStyle w:val="TerminalDisplayIndent1"/>
      </w:pPr>
      <w:r w:rsidRPr="00E24672">
        <w:t>****************************************************************************</w:t>
      </w:r>
    </w:p>
    <w:p w14:paraId="075EB7D1" w14:textId="77777777" w:rsidR="00D85E55" w:rsidRPr="00E24672" w:rsidRDefault="00D85E55" w:rsidP="00E24672">
      <w:pPr>
        <w:pStyle w:val="TerminalDisplayIndent1"/>
      </w:pPr>
      <w:r w:rsidRPr="00E24672">
        <w:t>*                                                                          *</w:t>
      </w:r>
    </w:p>
    <w:p w14:paraId="57BE82DF" w14:textId="472A08FC" w:rsidR="00D85E55" w:rsidRPr="00E24672" w:rsidRDefault="00D85E55" w:rsidP="00E24672">
      <w:pPr>
        <w:pStyle w:val="TerminalDisplayIndent1"/>
      </w:pPr>
      <w:r w:rsidRPr="00E24672">
        <w:t xml:space="preserve">*              H3C </w:t>
      </w:r>
      <w:r w:rsidR="00C77F1D" w:rsidRPr="00E24672">
        <w:t>CR19000</w:t>
      </w:r>
      <w:r w:rsidRPr="00E24672">
        <w:t xml:space="preserve"> Routers BootWare, Version 1.01                *</w:t>
      </w:r>
    </w:p>
    <w:p w14:paraId="42AF9CD2" w14:textId="77777777" w:rsidR="00D85E55" w:rsidRPr="00E24672" w:rsidRDefault="00D85E55" w:rsidP="00E24672">
      <w:pPr>
        <w:pStyle w:val="TerminalDisplayIndent1"/>
      </w:pPr>
      <w:r w:rsidRPr="00E24672">
        <w:t>*                                                                          *</w:t>
      </w:r>
    </w:p>
    <w:p w14:paraId="66200F23" w14:textId="77777777" w:rsidR="00D85E55" w:rsidRPr="00E24672" w:rsidRDefault="00D85E55" w:rsidP="00E24672">
      <w:pPr>
        <w:pStyle w:val="TerminalDisplayIndent1"/>
      </w:pPr>
      <w:r w:rsidRPr="00E24672">
        <w:t>****************************************************************************</w:t>
      </w:r>
    </w:p>
    <w:p w14:paraId="6FDF809C" w14:textId="77777777" w:rsidR="00BF7E7E" w:rsidRPr="00E24672" w:rsidRDefault="00BF7E7E" w:rsidP="00E24672">
      <w:pPr>
        <w:pStyle w:val="TerminalDisplayIndent1"/>
      </w:pPr>
      <w:r w:rsidRPr="00E24672">
        <w:t xml:space="preserve">Copyright (c) 2004-2020 New H3C Technologies Co., Ltd.                                                                              </w:t>
      </w:r>
    </w:p>
    <w:p w14:paraId="6C55CCB7" w14:textId="77777777" w:rsidR="00BF7E7E" w:rsidRPr="00E24672" w:rsidRDefault="00BF7E7E" w:rsidP="00E24672">
      <w:pPr>
        <w:pStyle w:val="TerminalDisplayIndent1"/>
      </w:pPr>
      <w:r w:rsidRPr="00E24672">
        <w:t xml:space="preserve">                                                                                                                                    </w:t>
      </w:r>
    </w:p>
    <w:p w14:paraId="329B85FD" w14:textId="77777777" w:rsidR="00BF7E7E" w:rsidRPr="00E24672" w:rsidRDefault="00BF7E7E" w:rsidP="00E24672">
      <w:pPr>
        <w:pStyle w:val="TerminalDisplayIndent1"/>
      </w:pPr>
      <w:r w:rsidRPr="00E24672">
        <w:t xml:space="preserve">Compiled Date       : Mar  9 2020                                                                                                   </w:t>
      </w:r>
    </w:p>
    <w:p w14:paraId="136FF7FB" w14:textId="77777777" w:rsidR="00BF7E7E" w:rsidRPr="00E24672" w:rsidRDefault="00BF7E7E" w:rsidP="00E24672">
      <w:pPr>
        <w:pStyle w:val="TerminalDisplayIndent1"/>
      </w:pPr>
      <w:r w:rsidRPr="00E24672">
        <w:t xml:space="preserve">CPU Type            : XLP316                                                                                                        </w:t>
      </w:r>
    </w:p>
    <w:p w14:paraId="49890D15" w14:textId="77777777" w:rsidR="00BF7E7E" w:rsidRPr="00E24672" w:rsidRDefault="00BF7E7E" w:rsidP="00E24672">
      <w:pPr>
        <w:pStyle w:val="TerminalDisplayIndent1"/>
      </w:pPr>
      <w:r w:rsidRPr="00E24672">
        <w:t xml:space="preserve">CPU Clock Speed     : 1200MHz                                                                                                       </w:t>
      </w:r>
    </w:p>
    <w:p w14:paraId="29C7C19C" w14:textId="77777777" w:rsidR="00BF7E7E" w:rsidRPr="00E24672" w:rsidRDefault="00BF7E7E" w:rsidP="00E24672">
      <w:pPr>
        <w:pStyle w:val="TerminalDisplayIndent1"/>
      </w:pPr>
      <w:r w:rsidRPr="00E24672">
        <w:t xml:space="preserve">Memory Type         : DDR3 SDRAM                                                                                                    </w:t>
      </w:r>
    </w:p>
    <w:p w14:paraId="6F5B557C" w14:textId="77777777" w:rsidR="00BF7E7E" w:rsidRPr="00E24672" w:rsidRDefault="00BF7E7E" w:rsidP="00E24672">
      <w:pPr>
        <w:pStyle w:val="TerminalDisplayIndent1"/>
      </w:pPr>
      <w:r w:rsidRPr="00E24672">
        <w:t xml:space="preserve">Memory Size         : 16384MB                                                                                                       </w:t>
      </w:r>
    </w:p>
    <w:p w14:paraId="1DEB71C2" w14:textId="77777777" w:rsidR="00BF7E7E" w:rsidRPr="00E24672" w:rsidRDefault="00BF7E7E" w:rsidP="00E24672">
      <w:pPr>
        <w:pStyle w:val="TerminalDisplayIndent1"/>
      </w:pPr>
      <w:r w:rsidRPr="00E24672">
        <w:t xml:space="preserve">Memory Speed        : 1333MHz                                                                                                       </w:t>
      </w:r>
    </w:p>
    <w:p w14:paraId="6C77CEC1" w14:textId="77777777" w:rsidR="00BF7E7E" w:rsidRPr="00E24672" w:rsidRDefault="00BF7E7E" w:rsidP="00E24672">
      <w:pPr>
        <w:pStyle w:val="TerminalDisplayIndent1"/>
      </w:pPr>
      <w:r w:rsidRPr="00E24672">
        <w:t xml:space="preserve">Flash Size          : 8MB                                                                                                           </w:t>
      </w:r>
    </w:p>
    <w:p w14:paraId="4B43B38E" w14:textId="77777777" w:rsidR="00BF7E7E" w:rsidRPr="00E24672" w:rsidRDefault="00BF7E7E" w:rsidP="00E24672">
      <w:pPr>
        <w:pStyle w:val="TerminalDisplayIndent1"/>
      </w:pPr>
      <w:r w:rsidRPr="00E24672">
        <w:t xml:space="preserve">CPLD Version        : 1.0                                                                                                           </w:t>
      </w:r>
    </w:p>
    <w:p w14:paraId="7F4C28B9" w14:textId="77777777" w:rsidR="00BF7E7E" w:rsidRPr="00E24672" w:rsidRDefault="00BF7E7E" w:rsidP="00E24672">
      <w:pPr>
        <w:pStyle w:val="TerminalDisplayIndent1"/>
      </w:pPr>
      <w:r w:rsidRPr="00E24672">
        <w:t>PCB Version         : Ver.B</w:t>
      </w:r>
    </w:p>
    <w:p w14:paraId="00DB527C" w14:textId="77777777" w:rsidR="00D85E55" w:rsidRPr="00E24672" w:rsidRDefault="00D85E55" w:rsidP="00E24672">
      <w:pPr>
        <w:pStyle w:val="TerminalDisplayIndent1"/>
      </w:pPr>
    </w:p>
    <w:p w14:paraId="78F811B2" w14:textId="77777777" w:rsidR="00D85E55" w:rsidRPr="00E24672" w:rsidRDefault="00D85E55" w:rsidP="00E24672">
      <w:pPr>
        <w:pStyle w:val="TerminalDisplayIndent1"/>
      </w:pPr>
    </w:p>
    <w:p w14:paraId="5FCBD1C6" w14:textId="77777777" w:rsidR="00D85E55" w:rsidRPr="0090305B" w:rsidRDefault="00D85E55" w:rsidP="00E24672">
      <w:pPr>
        <w:pStyle w:val="TerminalDisplayIndent1"/>
      </w:pPr>
      <w:r w:rsidRPr="00E24672">
        <w:t>BootWare Validating...</w:t>
      </w:r>
    </w:p>
    <w:p w14:paraId="293B84E7" w14:textId="77777777" w:rsidR="00D85E55" w:rsidRPr="00E24672" w:rsidRDefault="00D85E55" w:rsidP="00E24672">
      <w:pPr>
        <w:pStyle w:val="TerminalDisplayIndent1"/>
      </w:pPr>
      <w:r w:rsidRPr="00E24672">
        <w:t>Press Ctrl+B to enter extended boot menu...</w:t>
      </w:r>
    </w:p>
    <w:p w14:paraId="6B6661F0" w14:textId="503F61D8" w:rsidR="00D85E55" w:rsidRPr="00E24672" w:rsidRDefault="00D85E55" w:rsidP="00E24672">
      <w:pPr>
        <w:pStyle w:val="TerminalDisplayIndent1"/>
      </w:pPr>
      <w:r w:rsidRPr="00E24672">
        <w:t>Loading file flash:/</w:t>
      </w:r>
      <w:r w:rsidR="00BF7E7E" w:rsidRPr="00E24672">
        <w:t>CR19000</w:t>
      </w:r>
      <w:r w:rsidRPr="00E24672">
        <w:t>-CMW710-SYSTEM-A130102-MPUC.bin...............</w:t>
      </w:r>
    </w:p>
    <w:p w14:paraId="51C83417" w14:textId="77777777" w:rsidR="00D85E55" w:rsidRPr="00E24672" w:rsidRDefault="00D85E55" w:rsidP="00E24672">
      <w:pPr>
        <w:pStyle w:val="TerminalDisplayIndent1"/>
      </w:pPr>
      <w:r w:rsidRPr="00E24672">
        <w:t>..........................................................................</w:t>
      </w:r>
    </w:p>
    <w:p w14:paraId="08833299" w14:textId="77777777" w:rsidR="00D85E55" w:rsidRPr="00E24672" w:rsidRDefault="00D85E55" w:rsidP="00E24672">
      <w:pPr>
        <w:pStyle w:val="TerminalDisplayIndent1"/>
      </w:pPr>
      <w:r w:rsidRPr="00E24672">
        <w:t>..........................................................................</w:t>
      </w:r>
    </w:p>
    <w:p w14:paraId="2C38BBB3" w14:textId="77777777" w:rsidR="00D85E55" w:rsidRPr="00E24672" w:rsidRDefault="00D85E55" w:rsidP="00E24672">
      <w:pPr>
        <w:pStyle w:val="TerminalDisplayIndent1"/>
      </w:pPr>
      <w:r w:rsidRPr="00E24672">
        <w:t>..........................................................................</w:t>
      </w:r>
    </w:p>
    <w:p w14:paraId="17858AA3" w14:textId="77777777" w:rsidR="00D85E55" w:rsidRDefault="00D85E55" w:rsidP="00E24672">
      <w:pPr>
        <w:pStyle w:val="TerminalDisplayIndent1"/>
      </w:pPr>
      <w:r w:rsidRPr="00E24672">
        <w:t>Something wrong with the file.</w:t>
      </w:r>
    </w:p>
    <w:p w14:paraId="0B282344" w14:textId="77777777" w:rsidR="00D879CF" w:rsidRPr="00E24672" w:rsidRDefault="00D879CF" w:rsidP="00D879CF">
      <w:pPr>
        <w:pStyle w:val="TerminalDisplayIndent1"/>
        <w:ind w:left="0"/>
      </w:pPr>
    </w:p>
    <w:p w14:paraId="79244310" w14:textId="77777777" w:rsidR="00D85E55" w:rsidRDefault="00D85E55" w:rsidP="00A10DF4">
      <w:pPr>
        <w:pStyle w:val="ItemStep"/>
        <w:numPr>
          <w:ilvl w:val="4"/>
          <w:numId w:val="2"/>
        </w:numPr>
      </w:pPr>
      <w:r w:rsidRPr="0090305B">
        <w:rPr>
          <w:rFonts w:hint="eastAsia"/>
        </w:rPr>
        <w:t>检查</w:t>
      </w:r>
      <w:r w:rsidRPr="009F142C">
        <w:rPr>
          <w:rFonts w:hint="eastAsia"/>
        </w:rPr>
        <w:t>APP</w:t>
      </w:r>
      <w:r w:rsidRPr="0090305B">
        <w:rPr>
          <w:rFonts w:hint="eastAsia"/>
        </w:rPr>
        <w:t>启动过程</w:t>
      </w:r>
    </w:p>
    <w:p w14:paraId="7F2DB153" w14:textId="77777777" w:rsidR="00D85E55" w:rsidRDefault="00D85E55" w:rsidP="00D85E55">
      <w:pPr>
        <w:ind w:left="908" w:firstLine="226"/>
      </w:pPr>
      <w:r>
        <w:rPr>
          <w:rFonts w:hint="eastAsia"/>
        </w:rPr>
        <w:t>(a)</w:t>
      </w:r>
      <w:r>
        <w:rPr>
          <w:rFonts w:hint="eastAsia"/>
        </w:rPr>
        <w:t>情况</w:t>
      </w:r>
      <w:r>
        <w:rPr>
          <w:rFonts w:hint="eastAsia"/>
        </w:rPr>
        <w:t>1</w:t>
      </w:r>
      <w:r>
        <w:rPr>
          <w:rFonts w:hint="eastAsia"/>
        </w:rPr>
        <w:t>：没有</w:t>
      </w:r>
      <w:r>
        <w:rPr>
          <w:rFonts w:hint="eastAsia"/>
        </w:rPr>
        <w:t>system</w:t>
      </w:r>
      <w:r>
        <w:rPr>
          <w:rFonts w:hint="eastAsia"/>
        </w:rPr>
        <w:t>包，系统启动之后进入</w:t>
      </w:r>
      <w:r>
        <w:rPr>
          <w:rFonts w:hint="eastAsia"/>
        </w:rPr>
        <w:t>boot</w:t>
      </w:r>
      <w:r>
        <w:rPr>
          <w:rFonts w:hint="eastAsia"/>
        </w:rPr>
        <w:t>界面</w:t>
      </w:r>
    </w:p>
    <w:p w14:paraId="16F8A861" w14:textId="77777777" w:rsidR="00D85E55" w:rsidRPr="00E24672" w:rsidRDefault="00D85E55" w:rsidP="00E24672">
      <w:pPr>
        <w:pStyle w:val="TerminalDisplayIndent1"/>
      </w:pPr>
      <w:r w:rsidRPr="00E24672">
        <w:t>Loading the main image files...</w:t>
      </w:r>
    </w:p>
    <w:p w14:paraId="5C604204" w14:textId="5C784665" w:rsidR="00D85E55" w:rsidRPr="00E24672" w:rsidRDefault="00D85E55" w:rsidP="00E24672">
      <w:pPr>
        <w:pStyle w:val="TerminalDisplayIndent1"/>
      </w:pPr>
      <w:r w:rsidRPr="00E24672">
        <w:t>Loading file flash:/</w:t>
      </w:r>
      <w:r w:rsidR="00BF7E7E" w:rsidRPr="00E24672">
        <w:t>CR19000</w:t>
      </w:r>
      <w:r w:rsidRPr="00E24672">
        <w:t>-CMW710-BOOT-A130102-MPUC.bin.................</w:t>
      </w:r>
    </w:p>
    <w:p w14:paraId="73D176CE" w14:textId="77777777" w:rsidR="00D85E55" w:rsidRPr="00E24672" w:rsidRDefault="00D85E55" w:rsidP="00E24672">
      <w:pPr>
        <w:pStyle w:val="TerminalDisplayIndent1"/>
      </w:pPr>
      <w:r w:rsidRPr="00E24672">
        <w:t>...................................Done.</w:t>
      </w:r>
    </w:p>
    <w:p w14:paraId="45C7B77E" w14:textId="77777777" w:rsidR="00D85E55" w:rsidRPr="004A7370" w:rsidRDefault="00D85E55" w:rsidP="00E24672">
      <w:pPr>
        <w:pStyle w:val="TerminalDisplayIndent1"/>
      </w:pPr>
      <w:r w:rsidRPr="004A7370">
        <w:tab/>
        <w:t>&lt;boot&gt;</w:t>
      </w:r>
    </w:p>
    <w:p w14:paraId="19D743F4" w14:textId="77777777" w:rsidR="00D85E55" w:rsidRDefault="00D85E55" w:rsidP="00D85E55">
      <w:r>
        <w:rPr>
          <w:rFonts w:hint="eastAsia"/>
        </w:rPr>
        <w:tab/>
      </w:r>
      <w:r>
        <w:rPr>
          <w:rFonts w:hint="eastAsia"/>
        </w:rPr>
        <w:t>这种情况，需要重新下载软件版本</w:t>
      </w:r>
    </w:p>
    <w:p w14:paraId="72569FAF" w14:textId="77777777" w:rsidR="00D85E55" w:rsidRDefault="00D85E55" w:rsidP="00D85E55">
      <w:pPr>
        <w:ind w:left="908" w:firstLineChars="107" w:firstLine="225"/>
      </w:pPr>
      <w:r>
        <w:rPr>
          <w:rFonts w:hint="eastAsia"/>
        </w:rPr>
        <w:t>(b)</w:t>
      </w:r>
      <w:r>
        <w:rPr>
          <w:rFonts w:hint="eastAsia"/>
        </w:rPr>
        <w:t>情况</w:t>
      </w:r>
      <w:r>
        <w:rPr>
          <w:rFonts w:hint="eastAsia"/>
        </w:rPr>
        <w:t>2</w:t>
      </w:r>
      <w:r>
        <w:rPr>
          <w:rFonts w:hint="eastAsia"/>
        </w:rPr>
        <w:t>：</w:t>
      </w:r>
      <w:r w:rsidRPr="003A6672">
        <w:t>System image is starting...</w:t>
      </w:r>
      <w:r>
        <w:rPr>
          <w:rFonts w:hint="eastAsia"/>
        </w:rPr>
        <w:t>，一直挂死</w:t>
      </w:r>
    </w:p>
    <w:p w14:paraId="0038F7B0" w14:textId="77777777" w:rsidR="00D85E55" w:rsidRDefault="00D85E55" w:rsidP="00D85E55">
      <w:pPr>
        <w:ind w:left="908" w:firstLineChars="107" w:firstLine="225"/>
      </w:pPr>
      <w:r>
        <w:rPr>
          <w:rFonts w:hint="eastAsia"/>
        </w:rPr>
        <w:t>(c)</w:t>
      </w:r>
      <w:r>
        <w:rPr>
          <w:rFonts w:hint="eastAsia"/>
        </w:rPr>
        <w:t>情况</w:t>
      </w:r>
      <w:r>
        <w:rPr>
          <w:rFonts w:hint="eastAsia"/>
        </w:rPr>
        <w:t>3</w:t>
      </w:r>
      <w:r>
        <w:rPr>
          <w:rFonts w:hint="eastAsia"/>
        </w:rPr>
        <w:t>：</w:t>
      </w:r>
      <w:r w:rsidRPr="003A6672">
        <w:t>System image is starting...</w:t>
      </w:r>
      <w:r>
        <w:rPr>
          <w:rFonts w:hint="eastAsia"/>
        </w:rPr>
        <w:t>，未进入命令行，反复重启</w:t>
      </w:r>
    </w:p>
    <w:p w14:paraId="2482B8D6" w14:textId="77777777" w:rsidR="00D85E55" w:rsidRDefault="00D85E55" w:rsidP="00D85E55">
      <w:pPr>
        <w:ind w:left="908" w:firstLineChars="107" w:firstLine="225"/>
      </w:pPr>
      <w:r>
        <w:rPr>
          <w:rFonts w:hint="eastAsia"/>
        </w:rPr>
        <w:t>(d)</w:t>
      </w:r>
      <w:r>
        <w:rPr>
          <w:rFonts w:hint="eastAsia"/>
        </w:rPr>
        <w:t>情况</w:t>
      </w:r>
      <w:r>
        <w:rPr>
          <w:rFonts w:hint="eastAsia"/>
        </w:rPr>
        <w:t>4</w:t>
      </w:r>
      <w:r>
        <w:rPr>
          <w:rFonts w:hint="eastAsia"/>
        </w:rPr>
        <w:t>：提示</w:t>
      </w:r>
      <w:r>
        <w:t>Press ENTER to get started</w:t>
      </w:r>
      <w:r>
        <w:rPr>
          <w:rFonts w:hint="eastAsia"/>
        </w:rPr>
        <w:t>，但是无法进入命令行</w:t>
      </w:r>
    </w:p>
    <w:p w14:paraId="45F9AF6D" w14:textId="77777777" w:rsidR="00D85E55" w:rsidRPr="00AB5252" w:rsidRDefault="00D85E55" w:rsidP="00D85E55">
      <w:pPr>
        <w:ind w:left="908" w:firstLineChars="107" w:firstLine="225"/>
      </w:pPr>
      <w:r>
        <w:rPr>
          <w:rFonts w:hint="eastAsia"/>
        </w:rPr>
        <w:t>(e)</w:t>
      </w:r>
      <w:r>
        <w:rPr>
          <w:rFonts w:hint="eastAsia"/>
        </w:rPr>
        <w:t>情况</w:t>
      </w:r>
      <w:r>
        <w:rPr>
          <w:rFonts w:hint="eastAsia"/>
        </w:rPr>
        <w:t>5</w:t>
      </w:r>
      <w:r>
        <w:rPr>
          <w:rFonts w:hint="eastAsia"/>
        </w:rPr>
        <w:t>：可以进入命令行，但是一段时间之后自动重启</w:t>
      </w:r>
    </w:p>
    <w:p w14:paraId="16CBCDFA" w14:textId="5D7A97C9" w:rsidR="00D85E55" w:rsidRDefault="00D85E55" w:rsidP="00D85E55">
      <w:pPr>
        <w:ind w:left="908" w:firstLineChars="107" w:firstLine="225"/>
      </w:pPr>
      <w:r>
        <w:rPr>
          <w:rFonts w:hint="eastAsia"/>
        </w:rPr>
        <w:t>对于</w:t>
      </w:r>
      <w:r>
        <w:rPr>
          <w:rFonts w:hint="eastAsia"/>
        </w:rPr>
        <w:t xml:space="preserve"> (b)(c)(d)(e)</w:t>
      </w:r>
      <w:r>
        <w:rPr>
          <w:rFonts w:hint="eastAsia"/>
        </w:rPr>
        <w:t>情况，可能是硬件故障或者软件版本存在问题，</w:t>
      </w:r>
      <w:r w:rsidR="001A2F35">
        <w:rPr>
          <w:rFonts w:hint="eastAsia"/>
        </w:rPr>
        <w:t>请</w:t>
      </w:r>
      <w:r w:rsidR="001A2F35" w:rsidRPr="0090305B">
        <w:rPr>
          <w:rFonts w:hint="eastAsia"/>
        </w:rPr>
        <w:t>联系</w:t>
      </w:r>
      <w:r w:rsidR="001A2F35">
        <w:rPr>
          <w:rFonts w:hint="eastAsia"/>
        </w:rPr>
        <w:t>新华三技术服务支持</w:t>
      </w:r>
      <w:r w:rsidR="005E2865">
        <w:rPr>
          <w:rFonts w:hint="eastAsia"/>
        </w:rPr>
        <w:t>。</w:t>
      </w:r>
    </w:p>
    <w:p w14:paraId="23A9C072" w14:textId="77777777" w:rsidR="00D85E55" w:rsidRPr="00DB3B00" w:rsidRDefault="00D85E55" w:rsidP="00C70413">
      <w:pPr>
        <w:pStyle w:val="2"/>
      </w:pPr>
      <w:bookmarkStart w:id="91" w:name="_Toc61445699"/>
      <w:bookmarkStart w:id="92" w:name="_Toc395962251"/>
      <w:bookmarkStart w:id="93" w:name="_Toc61445700"/>
      <w:bookmarkEnd w:id="91"/>
      <w:r>
        <w:rPr>
          <w:rFonts w:hint="eastAsia"/>
        </w:rPr>
        <w:t>线卡无法启动</w:t>
      </w:r>
      <w:r w:rsidRPr="00641701">
        <w:rPr>
          <w:rFonts w:hint="eastAsia"/>
        </w:rPr>
        <w:t>问题</w:t>
      </w:r>
      <w:bookmarkEnd w:id="92"/>
      <w:bookmarkEnd w:id="93"/>
    </w:p>
    <w:p w14:paraId="424899F9" w14:textId="77777777" w:rsidR="00D85E55" w:rsidRDefault="00D85E55" w:rsidP="00A10DF4">
      <w:pPr>
        <w:pStyle w:val="3"/>
        <w:numPr>
          <w:ilvl w:val="2"/>
          <w:numId w:val="2"/>
        </w:numPr>
      </w:pPr>
      <w:r>
        <w:rPr>
          <w:rFonts w:hint="eastAsia"/>
        </w:rPr>
        <w:t>故障描述</w:t>
      </w:r>
    </w:p>
    <w:p w14:paraId="7647C703" w14:textId="77777777" w:rsidR="00D85E55" w:rsidRDefault="00D85E55" w:rsidP="00D85E55">
      <w:r>
        <w:rPr>
          <w:rFonts w:hint="eastAsia"/>
        </w:rPr>
        <w:t>线卡无法正常启动</w:t>
      </w:r>
      <w:r w:rsidRPr="00043CD5">
        <w:rPr>
          <w:rFonts w:hint="eastAsia"/>
        </w:rPr>
        <w:t>。</w:t>
      </w:r>
    </w:p>
    <w:p w14:paraId="1CFA8628" w14:textId="50E609E6" w:rsidR="00596C97" w:rsidRDefault="00596C97" w:rsidP="00013AED">
      <w:pPr>
        <w:pStyle w:val="3"/>
      </w:pPr>
      <w:r>
        <w:rPr>
          <w:rFonts w:hint="eastAsia"/>
        </w:rPr>
        <w:lastRenderedPageBreak/>
        <w:t>常见原因</w:t>
      </w:r>
    </w:p>
    <w:p w14:paraId="6CA8B433" w14:textId="6255C18C" w:rsidR="00596C97" w:rsidRDefault="00596C97" w:rsidP="00013AED">
      <w:pPr>
        <w:pStyle w:val="ItemStep"/>
      </w:pPr>
      <w:r>
        <w:rPr>
          <w:rFonts w:hint="eastAsia"/>
          <w:lang w:eastAsia="zh-CN"/>
        </w:rPr>
        <w:t>供电</w:t>
      </w:r>
      <w:r w:rsidR="00406A95">
        <w:rPr>
          <w:rFonts w:hint="eastAsia"/>
          <w:lang w:eastAsia="zh-CN"/>
        </w:rPr>
        <w:t>异常</w:t>
      </w:r>
    </w:p>
    <w:p w14:paraId="779C1F7F" w14:textId="5DF631A5" w:rsidR="00596C97" w:rsidRDefault="00596C97" w:rsidP="00013AED">
      <w:pPr>
        <w:pStyle w:val="ItemStep"/>
      </w:pPr>
      <w:r>
        <w:rPr>
          <w:rFonts w:hint="eastAsia"/>
          <w:lang w:eastAsia="zh-CN"/>
        </w:rPr>
        <w:t>软件版本不支持该线卡</w:t>
      </w:r>
    </w:p>
    <w:p w14:paraId="48DB722A" w14:textId="2BEAAD26" w:rsidR="00596C97" w:rsidRDefault="00596C97" w:rsidP="00013AED">
      <w:pPr>
        <w:pStyle w:val="ItemStep"/>
      </w:pPr>
      <w:r>
        <w:rPr>
          <w:rFonts w:hint="eastAsia"/>
          <w:lang w:eastAsia="zh-CN"/>
        </w:rPr>
        <w:t>板卡硬件故障</w:t>
      </w:r>
    </w:p>
    <w:p w14:paraId="5F6B7390" w14:textId="6D1ECEAB" w:rsidR="00AB3646" w:rsidRDefault="00AB3646" w:rsidP="00013AED">
      <w:pPr>
        <w:pStyle w:val="ItemStep"/>
      </w:pPr>
      <w:r>
        <w:rPr>
          <w:rFonts w:hint="eastAsia"/>
          <w:lang w:eastAsia="zh-CN"/>
        </w:rPr>
        <w:t>机框槽位硬件故障</w:t>
      </w:r>
    </w:p>
    <w:p w14:paraId="65015941" w14:textId="0A0AC042" w:rsidR="00596C97" w:rsidRDefault="00596C97" w:rsidP="00013AED">
      <w:pPr>
        <w:pStyle w:val="3"/>
      </w:pPr>
      <w:r>
        <w:rPr>
          <w:rFonts w:hint="eastAsia"/>
        </w:rPr>
        <w:t>故障诊断流程</w:t>
      </w:r>
    </w:p>
    <w:p w14:paraId="3A90DAB2" w14:textId="3EEB4B56" w:rsidR="00596C97" w:rsidRDefault="00AB3646" w:rsidP="00013AED">
      <w:pPr>
        <w:pStyle w:val="ItemStep"/>
        <w:rPr>
          <w:lang w:eastAsia="zh-CN"/>
        </w:rPr>
      </w:pPr>
      <w:r>
        <w:rPr>
          <w:rFonts w:hint="eastAsia"/>
          <w:lang w:eastAsia="zh-CN"/>
        </w:rPr>
        <w:t>查看</w:t>
      </w:r>
      <w:r>
        <w:rPr>
          <w:rFonts w:hint="eastAsia"/>
          <w:lang w:eastAsia="zh-CN"/>
        </w:rPr>
        <w:t>R</w:t>
      </w:r>
      <w:r>
        <w:rPr>
          <w:lang w:eastAsia="zh-CN"/>
        </w:rPr>
        <w:t>UN</w:t>
      </w:r>
      <w:r>
        <w:rPr>
          <w:rFonts w:hint="eastAsia"/>
          <w:lang w:eastAsia="zh-CN"/>
        </w:rPr>
        <w:t>指示灯状态：</w:t>
      </w:r>
    </w:p>
    <w:p w14:paraId="42F4EB77" w14:textId="6A424B11" w:rsidR="00AB3646" w:rsidRDefault="00AB3646" w:rsidP="00013AED">
      <w:pPr>
        <w:pStyle w:val="ItemStep"/>
        <w:numPr>
          <w:ilvl w:val="0"/>
          <w:numId w:val="0"/>
        </w:numPr>
        <w:ind w:left="1134"/>
        <w:rPr>
          <w:lang w:eastAsia="zh-CN"/>
        </w:rPr>
      </w:pPr>
      <w:r>
        <w:rPr>
          <w:rFonts w:hint="eastAsia"/>
          <w:lang w:eastAsia="zh-CN"/>
        </w:rPr>
        <w:t>如指示灯不亮，排查设备供电情况，并检查软件版本是否支持该线卡。如设备电源及软件版本均正常，执行步骤</w:t>
      </w:r>
      <w:r>
        <w:rPr>
          <w:rFonts w:hint="eastAsia"/>
          <w:lang w:eastAsia="zh-CN"/>
        </w:rPr>
        <w:t>(</w:t>
      </w:r>
      <w:r w:rsidR="007C53B5">
        <w:rPr>
          <w:lang w:eastAsia="zh-CN"/>
        </w:rPr>
        <w:t>4</w:t>
      </w:r>
      <w:r>
        <w:rPr>
          <w:lang w:eastAsia="zh-CN"/>
        </w:rPr>
        <w:t>)</w:t>
      </w:r>
      <w:r>
        <w:rPr>
          <w:lang w:eastAsia="zh-CN"/>
        </w:rPr>
        <w:t>；</w:t>
      </w:r>
    </w:p>
    <w:p w14:paraId="6F27E6C6" w14:textId="03EBCADE" w:rsidR="00AB3646" w:rsidRDefault="00AB3646" w:rsidP="00013AED">
      <w:pPr>
        <w:pStyle w:val="ItemStep"/>
        <w:numPr>
          <w:ilvl w:val="0"/>
          <w:numId w:val="0"/>
        </w:numPr>
        <w:ind w:left="1134"/>
        <w:rPr>
          <w:lang w:eastAsia="zh-CN"/>
        </w:rPr>
      </w:pPr>
      <w:r>
        <w:rPr>
          <w:rFonts w:hint="eastAsia"/>
          <w:lang w:eastAsia="zh-CN"/>
        </w:rPr>
        <w:t>如指示灯快闪，执行步骤</w:t>
      </w:r>
      <w:r>
        <w:rPr>
          <w:rFonts w:hint="eastAsia"/>
          <w:lang w:eastAsia="zh-CN"/>
        </w:rPr>
        <w:t>(</w:t>
      </w:r>
      <w:r>
        <w:rPr>
          <w:lang w:eastAsia="zh-CN"/>
        </w:rPr>
        <w:t>2)</w:t>
      </w:r>
      <w:r>
        <w:rPr>
          <w:lang w:eastAsia="zh-CN"/>
        </w:rPr>
        <w:t>；</w:t>
      </w:r>
    </w:p>
    <w:p w14:paraId="07D262BF" w14:textId="0EF2E815" w:rsidR="00AB3646" w:rsidRDefault="00AB3646" w:rsidP="00013AED">
      <w:pPr>
        <w:pStyle w:val="ItemStep"/>
        <w:numPr>
          <w:ilvl w:val="0"/>
          <w:numId w:val="0"/>
        </w:numPr>
        <w:ind w:left="1134"/>
        <w:rPr>
          <w:lang w:eastAsia="zh-CN"/>
        </w:rPr>
      </w:pPr>
      <w:r>
        <w:rPr>
          <w:rFonts w:hint="eastAsia"/>
          <w:lang w:eastAsia="zh-CN"/>
        </w:rPr>
        <w:t>如指示灯慢闪，执行步骤</w:t>
      </w:r>
      <w:r>
        <w:rPr>
          <w:rFonts w:hint="eastAsia"/>
          <w:lang w:eastAsia="zh-CN"/>
        </w:rPr>
        <w:t>(</w:t>
      </w:r>
      <w:r w:rsidR="007C53B5">
        <w:rPr>
          <w:lang w:eastAsia="zh-CN"/>
        </w:rPr>
        <w:t>4</w:t>
      </w:r>
      <w:r>
        <w:rPr>
          <w:lang w:eastAsia="zh-CN"/>
        </w:rPr>
        <w:t>)</w:t>
      </w:r>
      <w:r>
        <w:rPr>
          <w:lang w:eastAsia="zh-CN"/>
        </w:rPr>
        <w:t>。</w:t>
      </w:r>
    </w:p>
    <w:p w14:paraId="35222731" w14:textId="5B733006" w:rsidR="00515235" w:rsidRDefault="00AB3646" w:rsidP="00013AED">
      <w:pPr>
        <w:pStyle w:val="ItemStep"/>
        <w:rPr>
          <w:lang w:eastAsia="zh-CN"/>
        </w:rPr>
      </w:pPr>
      <w:r>
        <w:rPr>
          <w:rFonts w:hint="eastAsia"/>
          <w:lang w:eastAsia="zh-CN"/>
        </w:rPr>
        <w:t>查看设备日志，线卡是否正常加载软件版本</w:t>
      </w:r>
      <w:r w:rsidR="00515235">
        <w:rPr>
          <w:rFonts w:hint="eastAsia"/>
          <w:lang w:eastAsia="zh-CN"/>
        </w:rPr>
        <w:t>，之后执行步骤</w:t>
      </w:r>
      <w:r w:rsidR="00515235">
        <w:rPr>
          <w:rFonts w:hint="eastAsia"/>
          <w:lang w:eastAsia="zh-CN"/>
        </w:rPr>
        <w:t>(</w:t>
      </w:r>
      <w:r w:rsidR="00515235">
        <w:rPr>
          <w:lang w:eastAsia="zh-CN"/>
        </w:rPr>
        <w:t>3)</w:t>
      </w:r>
      <w:r w:rsidR="00515235">
        <w:rPr>
          <w:lang w:eastAsia="zh-CN"/>
        </w:rPr>
        <w:t>；</w:t>
      </w:r>
    </w:p>
    <w:p w14:paraId="5260C815" w14:textId="65E8BF98" w:rsidR="00AB3646" w:rsidRDefault="00AB3646" w:rsidP="00013AED">
      <w:pPr>
        <w:pStyle w:val="ItemStep"/>
        <w:numPr>
          <w:ilvl w:val="0"/>
          <w:numId w:val="0"/>
        </w:numPr>
        <w:ind w:left="1134"/>
      </w:pPr>
      <w:r w:rsidRPr="00E24672">
        <w:t>Board in chassis 1 slot 20.1 is loading software images.</w:t>
      </w:r>
    </w:p>
    <w:p w14:paraId="2E02AB4A" w14:textId="2C762D87" w:rsidR="00AB3646" w:rsidRDefault="00AB3646" w:rsidP="00013AED">
      <w:pPr>
        <w:pStyle w:val="ItemStep"/>
        <w:numPr>
          <w:ilvl w:val="0"/>
          <w:numId w:val="0"/>
        </w:numPr>
        <w:ind w:left="1134"/>
      </w:pPr>
      <w:r w:rsidRPr="00E24672">
        <w:t>Board in chassis 1 slot 20.1 has finished loading software images.</w:t>
      </w:r>
    </w:p>
    <w:p w14:paraId="6D063E1A" w14:textId="55221DC9" w:rsidR="00515235" w:rsidRDefault="000B0855" w:rsidP="00013AED">
      <w:pPr>
        <w:pStyle w:val="ItemStep"/>
        <w:rPr>
          <w:lang w:eastAsia="zh-CN"/>
        </w:rPr>
      </w:pPr>
      <w:r>
        <w:rPr>
          <w:rFonts w:hint="eastAsia"/>
          <w:lang w:eastAsia="zh-CN"/>
        </w:rPr>
        <w:t>根据现场条件，进行替换测试：</w:t>
      </w:r>
    </w:p>
    <w:p w14:paraId="18DD8D40" w14:textId="0C5D6785" w:rsidR="000B0855" w:rsidRDefault="000B0855" w:rsidP="00013AED">
      <w:pPr>
        <w:pStyle w:val="ItemStep"/>
        <w:numPr>
          <w:ilvl w:val="0"/>
          <w:numId w:val="0"/>
        </w:numPr>
        <w:ind w:left="1134"/>
        <w:rPr>
          <w:lang w:eastAsia="zh-CN"/>
        </w:rPr>
      </w:pPr>
      <w:r>
        <w:rPr>
          <w:rFonts w:hint="eastAsia"/>
          <w:lang w:eastAsia="zh-CN"/>
        </w:rPr>
        <w:t>将故障板卡更换至其他槽位，看是否能够启动；另找一块能够正常启动的板卡，插在故障板卡原槽位，看是否能够启动。</w:t>
      </w:r>
    </w:p>
    <w:p w14:paraId="2CB48CF6" w14:textId="040ED880" w:rsidR="00B06CF8" w:rsidRDefault="00B06CF8" w:rsidP="00013AED">
      <w:pPr>
        <w:pStyle w:val="ItemStep"/>
        <w:numPr>
          <w:ilvl w:val="0"/>
          <w:numId w:val="0"/>
        </w:numPr>
        <w:ind w:left="1134"/>
        <w:rPr>
          <w:lang w:eastAsia="zh-CN"/>
        </w:rPr>
      </w:pPr>
      <w:r>
        <w:rPr>
          <w:rFonts w:hint="eastAsia"/>
          <w:lang w:eastAsia="zh-CN"/>
        </w:rPr>
        <w:t>交叉测试前，需检查板卡与机框连接器针脚是否有歪针，如有明显形变则不要继续交叉测试操作。</w:t>
      </w:r>
    </w:p>
    <w:p w14:paraId="7658FEB4" w14:textId="091879F6" w:rsidR="000B0855" w:rsidRDefault="000B0855" w:rsidP="00013AED">
      <w:pPr>
        <w:pStyle w:val="ItemStep"/>
        <w:numPr>
          <w:ilvl w:val="0"/>
          <w:numId w:val="0"/>
        </w:numPr>
        <w:ind w:left="1134"/>
      </w:pPr>
      <w:r>
        <w:rPr>
          <w:rFonts w:hint="eastAsia"/>
          <w:lang w:eastAsia="zh-CN"/>
        </w:rPr>
        <w:t>之后执行步骤</w:t>
      </w:r>
      <w:r>
        <w:rPr>
          <w:rFonts w:hint="eastAsia"/>
          <w:lang w:eastAsia="zh-CN"/>
        </w:rPr>
        <w:t>(</w:t>
      </w:r>
      <w:r>
        <w:rPr>
          <w:lang w:eastAsia="zh-CN"/>
        </w:rPr>
        <w:t>4)</w:t>
      </w:r>
      <w:r>
        <w:rPr>
          <w:lang w:eastAsia="zh-CN"/>
        </w:rPr>
        <w:t>。</w:t>
      </w:r>
    </w:p>
    <w:p w14:paraId="0B0B7656" w14:textId="7DCF31A2" w:rsidR="000B0855" w:rsidRPr="00043CD5" w:rsidRDefault="000B0855" w:rsidP="0020568A">
      <w:pPr>
        <w:pStyle w:val="ItemStep"/>
        <w:rPr>
          <w:lang w:eastAsia="zh-CN"/>
        </w:rPr>
      </w:pPr>
      <w:r>
        <w:rPr>
          <w:rFonts w:hint="eastAsia"/>
          <w:lang w:eastAsia="zh-CN"/>
        </w:rPr>
        <w:t>保存上述各步骤结果，</w:t>
      </w:r>
      <w:r w:rsidR="00FC4E5C">
        <w:rPr>
          <w:rFonts w:hint="eastAsia"/>
          <w:lang w:eastAsia="zh-CN"/>
        </w:rPr>
        <w:t>并</w:t>
      </w:r>
      <w:r w:rsidR="00FC4E5C">
        <w:rPr>
          <w:rFonts w:hint="eastAsia"/>
          <w:lang w:eastAsia="zh-CN"/>
        </w:rPr>
        <w:t>d</w:t>
      </w:r>
      <w:r w:rsidR="00FC4E5C">
        <w:rPr>
          <w:lang w:eastAsia="zh-CN"/>
        </w:rPr>
        <w:t xml:space="preserve">isplay hardware rbinfo </w:t>
      </w:r>
      <w:r w:rsidR="00FC4E5C">
        <w:rPr>
          <w:rFonts w:hint="eastAsia"/>
          <w:lang w:eastAsia="zh-CN"/>
        </w:rPr>
        <w:t>detail</w:t>
      </w:r>
      <w:r w:rsidR="00FC4E5C">
        <w:rPr>
          <w:lang w:eastAsia="zh-CN"/>
        </w:rPr>
        <w:t xml:space="preserve"> chassis </w:t>
      </w:r>
      <w:r w:rsidR="00FC4E5C" w:rsidRPr="00FC4E5C">
        <w:rPr>
          <w:i/>
          <w:lang w:eastAsia="zh-CN"/>
        </w:rPr>
        <w:t>X</w:t>
      </w:r>
      <w:r w:rsidR="00FC4E5C">
        <w:rPr>
          <w:lang w:eastAsia="zh-CN"/>
        </w:rPr>
        <w:t xml:space="preserve"> slot </w:t>
      </w:r>
      <w:r w:rsidR="00FC4E5C" w:rsidRPr="00FC4E5C">
        <w:rPr>
          <w:i/>
          <w:lang w:eastAsia="zh-CN"/>
        </w:rPr>
        <w:t>Y</w:t>
      </w:r>
      <w:r w:rsidR="00FC4E5C">
        <w:rPr>
          <w:rFonts w:hint="eastAsia"/>
          <w:lang w:eastAsia="zh-CN"/>
        </w:rPr>
        <w:t>将板卡重启信息打印出来，返回技术支持中心。之后</w:t>
      </w:r>
      <w:r w:rsidR="007B459A">
        <w:rPr>
          <w:rFonts w:hint="eastAsia"/>
          <w:lang w:eastAsia="zh-CN"/>
        </w:rPr>
        <w:t>参考章节</w:t>
      </w:r>
      <w:r w:rsidR="007B459A">
        <w:rPr>
          <w:rFonts w:hint="eastAsia"/>
          <w:lang w:eastAsia="zh-CN"/>
        </w:rPr>
        <w:t>1.2</w:t>
      </w:r>
      <w:r w:rsidR="007B459A">
        <w:rPr>
          <w:rFonts w:hint="eastAsia"/>
          <w:lang w:eastAsia="zh-CN"/>
        </w:rPr>
        <w:t>，</w:t>
      </w:r>
      <w:r>
        <w:rPr>
          <w:rFonts w:hint="eastAsia"/>
          <w:lang w:eastAsia="zh-CN"/>
        </w:rPr>
        <w:t>收集设备诊断、日志等信息，返回技术支持中心分析。</w:t>
      </w:r>
    </w:p>
    <w:p w14:paraId="3AAAAAF6" w14:textId="77777777" w:rsidR="00D85E55" w:rsidRDefault="00D85E55" w:rsidP="00A10DF4">
      <w:pPr>
        <w:pStyle w:val="3"/>
        <w:numPr>
          <w:ilvl w:val="2"/>
          <w:numId w:val="2"/>
        </w:numPr>
      </w:pPr>
      <w:r>
        <w:rPr>
          <w:rFonts w:hint="eastAsia"/>
        </w:rPr>
        <w:t>故障处理步骤</w:t>
      </w:r>
    </w:p>
    <w:p w14:paraId="406D765C" w14:textId="77777777" w:rsidR="00D85E55" w:rsidRDefault="00D85E55" w:rsidP="00A10DF4">
      <w:pPr>
        <w:pStyle w:val="ItemStep"/>
        <w:numPr>
          <w:ilvl w:val="4"/>
          <w:numId w:val="2"/>
        </w:numPr>
        <w:rPr>
          <w:lang w:eastAsia="zh-CN"/>
        </w:rPr>
      </w:pPr>
      <w:r>
        <w:rPr>
          <w:rFonts w:hint="eastAsia"/>
          <w:lang w:eastAsia="zh-CN"/>
        </w:rPr>
        <w:t>查看线卡运行灯</w:t>
      </w:r>
      <w:r>
        <w:rPr>
          <w:rFonts w:hint="eastAsia"/>
          <w:lang w:eastAsia="zh-CN"/>
        </w:rPr>
        <w:t>(RUN</w:t>
      </w:r>
      <w:r>
        <w:rPr>
          <w:rFonts w:hint="eastAsia"/>
          <w:lang w:eastAsia="zh-CN"/>
        </w:rPr>
        <w:t>灯</w:t>
      </w:r>
      <w:r>
        <w:rPr>
          <w:rFonts w:hint="eastAsia"/>
          <w:lang w:eastAsia="zh-CN"/>
        </w:rPr>
        <w:t>)</w:t>
      </w:r>
      <w:r>
        <w:rPr>
          <w:rFonts w:hint="eastAsia"/>
          <w:lang w:eastAsia="zh-CN"/>
        </w:rPr>
        <w:t>是否点亮</w:t>
      </w:r>
    </w:p>
    <w:p w14:paraId="42627CD7" w14:textId="77777777" w:rsidR="00D85E55" w:rsidRPr="0090305B" w:rsidRDefault="00D85E55" w:rsidP="00D85E55">
      <w:r>
        <w:rPr>
          <w:rFonts w:hint="eastAsia"/>
        </w:rPr>
        <w:t>BootWare</w:t>
      </w:r>
      <w:r w:rsidRPr="0090305B">
        <w:rPr>
          <w:rFonts w:hint="eastAsia"/>
        </w:rPr>
        <w:t>基本段跑起来后，会立刻将运行灯置成快闪，所以这是判断系统能否启动的重要标志。</w:t>
      </w:r>
    </w:p>
    <w:p w14:paraId="575C20A4" w14:textId="77777777" w:rsidR="00D85E55" w:rsidRPr="0090305B" w:rsidRDefault="00D85E55" w:rsidP="00D85E55">
      <w:r w:rsidRPr="0090305B">
        <w:rPr>
          <w:rFonts w:hint="eastAsia"/>
        </w:rPr>
        <w:t>分以下几种情况处理：</w:t>
      </w:r>
    </w:p>
    <w:p w14:paraId="045D19EF" w14:textId="77777777" w:rsidR="00D85E55" w:rsidRPr="0090305B" w:rsidRDefault="00D85E55" w:rsidP="00D85E55">
      <w:pPr>
        <w:ind w:firstLine="226"/>
      </w:pPr>
      <w:r>
        <w:rPr>
          <w:rFonts w:hint="eastAsia"/>
        </w:rPr>
        <w:t>(a)</w:t>
      </w:r>
      <w:r w:rsidRPr="0090305B">
        <w:rPr>
          <w:rFonts w:hint="eastAsia"/>
        </w:rPr>
        <w:t>情况</w:t>
      </w:r>
      <w:r w:rsidRPr="0090305B">
        <w:rPr>
          <w:rFonts w:hint="eastAsia"/>
        </w:rPr>
        <w:t>1</w:t>
      </w:r>
      <w:r w:rsidRPr="0090305B">
        <w:rPr>
          <w:rFonts w:hint="eastAsia"/>
        </w:rPr>
        <w:t>：运行灯快闪</w:t>
      </w:r>
    </w:p>
    <w:p w14:paraId="02B89DF3" w14:textId="77777777" w:rsidR="00D85E55" w:rsidRPr="0090305B" w:rsidRDefault="00D85E55" w:rsidP="00D85E55">
      <w:r w:rsidRPr="0090305B">
        <w:rPr>
          <w:rFonts w:hint="eastAsia"/>
        </w:rPr>
        <w:t>如果设备上电后运行灯以</w:t>
      </w:r>
      <w:r w:rsidR="0035577E">
        <w:rPr>
          <w:rFonts w:hint="eastAsia"/>
        </w:rPr>
        <w:t>4</w:t>
      </w:r>
      <w:r w:rsidRPr="0090305B">
        <w:rPr>
          <w:rFonts w:hint="eastAsia"/>
        </w:rPr>
        <w:t>Hz</w:t>
      </w:r>
      <w:r w:rsidRPr="0090305B">
        <w:rPr>
          <w:rFonts w:hint="eastAsia"/>
        </w:rPr>
        <w:t>频率快闪，说明基本段启动正常，则进行</w:t>
      </w:r>
      <w:r w:rsidRPr="008F287E">
        <w:rPr>
          <w:rFonts w:hint="eastAsia"/>
        </w:rPr>
        <w:t>步骤</w:t>
      </w:r>
      <w:r w:rsidRPr="008F287E">
        <w:rPr>
          <w:rFonts w:hint="eastAsia"/>
        </w:rPr>
        <w:t>2</w:t>
      </w:r>
      <w:r w:rsidRPr="0090305B">
        <w:rPr>
          <w:rFonts w:hint="eastAsia"/>
        </w:rPr>
        <w:t>。</w:t>
      </w:r>
    </w:p>
    <w:p w14:paraId="7F90289F" w14:textId="77777777" w:rsidR="00D85E55" w:rsidRPr="0090305B" w:rsidRDefault="00D85E55" w:rsidP="00D85E55">
      <w:pPr>
        <w:ind w:firstLine="226"/>
      </w:pPr>
      <w:r>
        <w:rPr>
          <w:rFonts w:hint="eastAsia"/>
        </w:rPr>
        <w:t>(b)</w:t>
      </w:r>
      <w:r w:rsidRPr="0090305B">
        <w:rPr>
          <w:rFonts w:hint="eastAsia"/>
        </w:rPr>
        <w:t>情况</w:t>
      </w:r>
      <w:r w:rsidRPr="0090305B">
        <w:rPr>
          <w:rFonts w:hint="eastAsia"/>
        </w:rPr>
        <w:t>2</w:t>
      </w:r>
      <w:r w:rsidRPr="0090305B">
        <w:rPr>
          <w:rFonts w:hint="eastAsia"/>
        </w:rPr>
        <w:t>：运行灯不亮</w:t>
      </w:r>
    </w:p>
    <w:p w14:paraId="5873688E" w14:textId="77777777" w:rsidR="00D85E55" w:rsidRPr="0090305B" w:rsidRDefault="00D85E55" w:rsidP="00D85E55">
      <w:r w:rsidRPr="0090305B">
        <w:rPr>
          <w:rFonts w:hint="eastAsia"/>
        </w:rPr>
        <w:t>若运行灯没有点亮，有两个可能：</w:t>
      </w:r>
    </w:p>
    <w:p w14:paraId="5E7EE5AD" w14:textId="77777777" w:rsidR="00D85E55" w:rsidRDefault="00D85E55" w:rsidP="00D85E55">
      <w:pPr>
        <w:pStyle w:val="ItemList"/>
        <w:spacing w:before="0" w:after="0" w:line="300" w:lineRule="auto"/>
        <w:jc w:val="both"/>
      </w:pPr>
      <w:r w:rsidRPr="0090305B">
        <w:rPr>
          <w:rFonts w:hint="eastAsia"/>
        </w:rPr>
        <w:t>设备不能上电</w:t>
      </w:r>
    </w:p>
    <w:p w14:paraId="453E12BC" w14:textId="2AF6BDBE" w:rsidR="00D85E55" w:rsidRDefault="00D85E55" w:rsidP="00D85E55">
      <w:r w:rsidRPr="0090305B">
        <w:rPr>
          <w:rFonts w:hint="eastAsia"/>
        </w:rPr>
        <w:t>先</w:t>
      </w:r>
      <w:r>
        <w:rPr>
          <w:rFonts w:hint="eastAsia"/>
        </w:rPr>
        <w:t>通过</w:t>
      </w:r>
      <w:r>
        <w:rPr>
          <w:rFonts w:hint="eastAsia"/>
        </w:rPr>
        <w:t>display device</w:t>
      </w:r>
      <w:r w:rsidR="00473026" w:rsidRPr="00D879CF">
        <w:rPr>
          <w:rFonts w:hint="eastAsia"/>
        </w:rPr>
        <w:t>检查板卡类型识别是否正确，并查看设备是否上电</w:t>
      </w:r>
      <w:r w:rsidR="00D879CF">
        <w:rPr>
          <w:rFonts w:hint="eastAsia"/>
        </w:rPr>
        <w:t>。</w:t>
      </w:r>
    </w:p>
    <w:p w14:paraId="2AF732B4" w14:textId="0CF11841" w:rsidR="00BF7E7E" w:rsidRPr="00E24672" w:rsidRDefault="00BF7E7E" w:rsidP="00E24672">
      <w:pPr>
        <w:pStyle w:val="TerminalDisplayIndent1"/>
      </w:pPr>
      <w:r w:rsidRPr="00E24672">
        <w:t>&lt;H3C&gt;dis</w:t>
      </w:r>
      <w:r w:rsidR="00F34A5B" w:rsidRPr="00F34A5B">
        <w:t>play</w:t>
      </w:r>
      <w:r w:rsidRPr="00E24672">
        <w:t xml:space="preserve"> device                                                                                                                </w:t>
      </w:r>
    </w:p>
    <w:p w14:paraId="6860F882" w14:textId="77777777" w:rsidR="00BF7E7E" w:rsidRPr="00E24672" w:rsidRDefault="00BF7E7E" w:rsidP="00E24672">
      <w:pPr>
        <w:pStyle w:val="TerminalDisplayIndent1"/>
      </w:pPr>
      <w:r w:rsidRPr="00E24672">
        <w:t xml:space="preserve"> Slot No.  Board type          Status       Primary    SubSlots                                                                     </w:t>
      </w:r>
    </w:p>
    <w:p w14:paraId="51C18921" w14:textId="41AE722B" w:rsidR="00BF7E7E" w:rsidRPr="00E24672" w:rsidRDefault="00BF7E7E" w:rsidP="00E24672">
      <w:pPr>
        <w:pStyle w:val="TerminalDisplayIndent1"/>
      </w:pPr>
      <w:r w:rsidRPr="00E24672">
        <w:t xml:space="preserve"> ---------------------------------------------------------------------                                                                                                                                        </w:t>
      </w:r>
    </w:p>
    <w:p w14:paraId="08B6885D" w14:textId="77777777" w:rsidR="00BF7E7E" w:rsidRPr="00E24672" w:rsidRDefault="00BF7E7E" w:rsidP="00E24672">
      <w:pPr>
        <w:pStyle w:val="TerminalDisplayIndent1"/>
      </w:pPr>
      <w:r w:rsidRPr="00E24672">
        <w:t xml:space="preserve"> 1/4       CR-LPU-XP48         Normal       N/A        0                                                                            </w:t>
      </w:r>
    </w:p>
    <w:p w14:paraId="5D9A154D" w14:textId="77777777" w:rsidR="00BF7E7E" w:rsidRPr="00E24672" w:rsidRDefault="00BF7E7E" w:rsidP="00E24672">
      <w:pPr>
        <w:pStyle w:val="TerminalDisplayIndent1"/>
      </w:pPr>
      <w:r w:rsidRPr="00E24672">
        <w:lastRenderedPageBreak/>
        <w:t xml:space="preserve"> 1/9       CR-19K-LPU-CQ06B    Normal       N/A        0                                                                            </w:t>
      </w:r>
    </w:p>
    <w:p w14:paraId="7B3009AE" w14:textId="77777777" w:rsidR="00BF7E7E" w:rsidRPr="00E24672" w:rsidRDefault="00BF7E7E" w:rsidP="00E24672">
      <w:pPr>
        <w:pStyle w:val="TerminalDisplayIndent1"/>
      </w:pPr>
      <w:r w:rsidRPr="00E24672">
        <w:t xml:space="preserve"> 1/20      CR-19K-MPU-20B      Normal       Master     0                                                                            </w:t>
      </w:r>
    </w:p>
    <w:p w14:paraId="7CF048D3" w14:textId="77777777" w:rsidR="00BF7E7E" w:rsidRPr="00E24672" w:rsidRDefault="00BF7E7E" w:rsidP="00E24672">
      <w:pPr>
        <w:pStyle w:val="TerminalDisplayIndent1"/>
      </w:pPr>
      <w:r w:rsidRPr="00E24672">
        <w:t xml:space="preserve"> 1/21      CR-19K-MPU-20B      Normal       Standby+   0                                                                            </w:t>
      </w:r>
    </w:p>
    <w:p w14:paraId="2926C728" w14:textId="77777777" w:rsidR="00BF7E7E" w:rsidRPr="00E24672" w:rsidRDefault="00BF7E7E" w:rsidP="00E24672">
      <w:pPr>
        <w:pStyle w:val="TerminalDisplayIndent1"/>
      </w:pPr>
      <w:r w:rsidRPr="00E24672">
        <w:t xml:space="preserve"> 1/26      CR-19K-SFU-20C      Normal       N/A        0                                                                            </w:t>
      </w:r>
    </w:p>
    <w:p w14:paraId="27C32EC1" w14:textId="4FB310CA" w:rsidR="00BF7E7E" w:rsidRPr="00E24672" w:rsidRDefault="00BF7E7E" w:rsidP="00E24672">
      <w:pPr>
        <w:pStyle w:val="TerminalDisplayIndent1"/>
      </w:pPr>
      <w:r w:rsidRPr="00E24672">
        <w:t xml:space="preserve"> 1/27      CR-19K-SFU-20C      Normal       N/A</w:t>
      </w:r>
    </w:p>
    <w:p w14:paraId="681D9D8B" w14:textId="77777777" w:rsidR="00D85E55" w:rsidRDefault="00D85E55" w:rsidP="00D85E55">
      <w:r>
        <w:rPr>
          <w:rFonts w:hint="eastAsia"/>
        </w:rPr>
        <w:t xml:space="preserve"> </w:t>
      </w:r>
      <w:r>
        <w:rPr>
          <w:rFonts w:hint="eastAsia"/>
        </w:rPr>
        <w:t>如果</w:t>
      </w:r>
      <w:r>
        <w:rPr>
          <w:rFonts w:hint="eastAsia"/>
        </w:rPr>
        <w:t>status</w:t>
      </w:r>
      <w:r>
        <w:rPr>
          <w:rFonts w:hint="eastAsia"/>
        </w:rPr>
        <w:t>栏含义为：</w:t>
      </w:r>
    </w:p>
    <w:p w14:paraId="0759C048" w14:textId="06344D12" w:rsidR="00BF7E7E" w:rsidRDefault="00CF5DE5" w:rsidP="006D16FF">
      <w:pPr>
        <w:pStyle w:val="af8"/>
        <w:numPr>
          <w:ilvl w:val="0"/>
          <w:numId w:val="7"/>
        </w:numPr>
        <w:ind w:firstLineChars="0"/>
      </w:pPr>
      <w:r>
        <w:rPr>
          <w:rFonts w:hint="eastAsia"/>
        </w:rPr>
        <w:t>Normal</w:t>
      </w:r>
      <w:r w:rsidR="00BF7E7E">
        <w:rPr>
          <w:rFonts w:hint="eastAsia"/>
        </w:rPr>
        <w:t>：表示单板正常运行</w:t>
      </w:r>
    </w:p>
    <w:p w14:paraId="5331CF16" w14:textId="3497F0CC" w:rsidR="00D85E55" w:rsidRDefault="00D85E55" w:rsidP="006D16FF">
      <w:pPr>
        <w:pStyle w:val="af8"/>
        <w:numPr>
          <w:ilvl w:val="0"/>
          <w:numId w:val="7"/>
        </w:numPr>
        <w:ind w:firstLineChars="0"/>
      </w:pPr>
      <w:r>
        <w:t>S</w:t>
      </w:r>
      <w:r>
        <w:rPr>
          <w:rFonts w:hint="eastAsia"/>
        </w:rPr>
        <w:t>tartup</w:t>
      </w:r>
      <w:r>
        <w:rPr>
          <w:rFonts w:hint="eastAsia"/>
        </w:rPr>
        <w:t>：表示已经上电</w:t>
      </w:r>
    </w:p>
    <w:p w14:paraId="079D2606" w14:textId="77777777" w:rsidR="009D27A1" w:rsidRDefault="009D27A1" w:rsidP="006D16FF">
      <w:pPr>
        <w:pStyle w:val="af8"/>
        <w:numPr>
          <w:ilvl w:val="0"/>
          <w:numId w:val="7"/>
        </w:numPr>
        <w:ind w:firstLineChars="0"/>
      </w:pPr>
      <w:r w:rsidRPr="00D20618">
        <w:t>Absent</w:t>
      </w:r>
      <w:r>
        <w:rPr>
          <w:rFonts w:hint="eastAsia"/>
        </w:rPr>
        <w:t>：</w:t>
      </w:r>
      <w:r w:rsidRPr="00F97AF9">
        <w:rPr>
          <w:rFonts w:hint="eastAsia"/>
        </w:rPr>
        <w:t>表示该槽位没有插入单板</w:t>
      </w:r>
    </w:p>
    <w:p w14:paraId="43FD88B1" w14:textId="32893BF0" w:rsidR="009D27A1" w:rsidRDefault="009D27A1" w:rsidP="006D16FF">
      <w:pPr>
        <w:pStyle w:val="af8"/>
        <w:numPr>
          <w:ilvl w:val="0"/>
          <w:numId w:val="7"/>
        </w:numPr>
        <w:ind w:firstLineChars="0"/>
      </w:pPr>
      <w:r w:rsidRPr="009D27A1">
        <w:rPr>
          <w:rFonts w:hint="eastAsia"/>
        </w:rPr>
        <w:t>Fault</w:t>
      </w:r>
      <w:r w:rsidRPr="009D27A1">
        <w:rPr>
          <w:rFonts w:hint="eastAsia"/>
        </w:rPr>
        <w:t>表示该槽位单板出错，不能正常启动</w:t>
      </w:r>
      <w:r>
        <w:rPr>
          <w:rFonts w:hint="eastAsia"/>
        </w:rPr>
        <w:t>,</w:t>
      </w:r>
      <w:r>
        <w:rPr>
          <w:rFonts w:hint="eastAsia"/>
        </w:rPr>
        <w:t>比如</w:t>
      </w:r>
      <w:r>
        <w:rPr>
          <w:rFonts w:hint="eastAsia"/>
        </w:rPr>
        <w:t>BOM</w:t>
      </w:r>
      <w:r>
        <w:rPr>
          <w:rFonts w:hint="eastAsia"/>
        </w:rPr>
        <w:t>码错误或者线卡不支持</w:t>
      </w:r>
    </w:p>
    <w:p w14:paraId="12613D74" w14:textId="48009624" w:rsidR="00BF7E7E" w:rsidRPr="00BF7E7E" w:rsidRDefault="00D85E55" w:rsidP="00BF7E7E">
      <w:pPr>
        <w:rPr>
          <w:rStyle w:val="TerminalDisplayshading"/>
          <w:rFonts w:ascii="Arial" w:hAnsi="Arial"/>
          <w:sz w:val="21"/>
          <w:shd w:val="clear" w:color="auto" w:fill="auto"/>
        </w:rPr>
      </w:pPr>
      <w:r>
        <w:rPr>
          <w:rFonts w:hint="eastAsia"/>
        </w:rPr>
        <w:t>Wait:</w:t>
      </w:r>
      <w:r>
        <w:rPr>
          <w:rFonts w:hint="eastAsia"/>
        </w:rPr>
        <w:t>系统功率不足无法上电通过下面命令查看功率是否足够</w:t>
      </w:r>
      <w:r w:rsidR="00473026">
        <w:rPr>
          <w:rFonts w:hint="eastAsia"/>
        </w:rPr>
        <w:t>，</w:t>
      </w:r>
      <w:r w:rsidR="00473026" w:rsidRPr="00BF7E7E">
        <w:rPr>
          <w:rStyle w:val="TerminalDisplayshading"/>
          <w:rFonts w:ascii="Arial" w:hAnsi="Arial"/>
          <w:sz w:val="21"/>
          <w:shd w:val="clear" w:color="auto" w:fill="auto"/>
        </w:rPr>
        <w:t xml:space="preserve"> </w:t>
      </w:r>
    </w:p>
    <w:p w14:paraId="0426B759" w14:textId="47F80687" w:rsidR="00BF7E7E" w:rsidRPr="00E24672" w:rsidRDefault="00BF7E7E" w:rsidP="00E24672">
      <w:pPr>
        <w:pStyle w:val="TerminalDisplayIndent1"/>
      </w:pPr>
      <w:r w:rsidRPr="00E24672">
        <w:t xml:space="preserve">&lt;H3C&gt;display hardware power-management </w:t>
      </w:r>
      <w:r w:rsidRPr="00E24672">
        <w:rPr>
          <w:highlight w:val="yellow"/>
        </w:rPr>
        <w:t>c 1 s 20</w:t>
      </w:r>
      <w:r w:rsidRPr="00E24672">
        <w:t xml:space="preserve">                                                                                    </w:t>
      </w:r>
    </w:p>
    <w:p w14:paraId="5C548003" w14:textId="77777777" w:rsidR="00BF7E7E" w:rsidRPr="00E24672" w:rsidRDefault="00BF7E7E" w:rsidP="00E24672">
      <w:pPr>
        <w:pStyle w:val="TerminalDisplayIndent1"/>
      </w:pPr>
      <w:r w:rsidRPr="00E24672">
        <w:t xml:space="preserve">System Power Total       : 12000 watts                                                                                              </w:t>
      </w:r>
    </w:p>
    <w:p w14:paraId="30BFD326" w14:textId="77777777" w:rsidR="00BF7E7E" w:rsidRPr="00E24672" w:rsidRDefault="00BF7E7E" w:rsidP="00E24672">
      <w:pPr>
        <w:pStyle w:val="TerminalDisplayIndent1"/>
      </w:pPr>
      <w:r w:rsidRPr="00E24672">
        <w:t xml:space="preserve">System Power Allocated   : 8054 watts                                                                                               </w:t>
      </w:r>
    </w:p>
    <w:p w14:paraId="4A142D66" w14:textId="77777777" w:rsidR="00BF7E7E" w:rsidRPr="00E24672" w:rsidRDefault="00BF7E7E" w:rsidP="00E24672">
      <w:pPr>
        <w:pStyle w:val="TerminalDisplayIndent1"/>
      </w:pPr>
      <w:r w:rsidRPr="00E24672">
        <w:t xml:space="preserve">System Power Available   : 3946 watts                                                                                               </w:t>
      </w:r>
    </w:p>
    <w:p w14:paraId="031E7EAC" w14:textId="77777777" w:rsidR="00BF7E7E" w:rsidRPr="00E24672" w:rsidRDefault="00BF7E7E" w:rsidP="00E24672">
      <w:pPr>
        <w:pStyle w:val="TerminalDisplayIndent1"/>
      </w:pPr>
      <w:r w:rsidRPr="00E24672">
        <w:t xml:space="preserve">System Power Per Unit    : 3000 watts                                                                                               </w:t>
      </w:r>
    </w:p>
    <w:p w14:paraId="43EE2D14" w14:textId="77777777" w:rsidR="00BF7E7E" w:rsidRPr="00E24672" w:rsidRDefault="00BF7E7E" w:rsidP="00E24672">
      <w:pPr>
        <w:pStyle w:val="TerminalDisplayIndent1"/>
      </w:pPr>
      <w:r w:rsidRPr="00E24672">
        <w:t xml:space="preserve">System Power Reserved    : 3784 watts                                                                                               </w:t>
      </w:r>
    </w:p>
    <w:p w14:paraId="234432A2" w14:textId="77777777" w:rsidR="00BF7E7E" w:rsidRPr="00E24672" w:rsidRDefault="00BF7E7E" w:rsidP="00E24672">
      <w:pPr>
        <w:pStyle w:val="TerminalDisplayIndent1"/>
      </w:pPr>
      <w:r w:rsidRPr="00E24672">
        <w:t xml:space="preserve">System Power Pending     : 0    watts                                                                                               </w:t>
      </w:r>
    </w:p>
    <w:p w14:paraId="0A573D95" w14:textId="77777777" w:rsidR="00BF7E7E" w:rsidRPr="00E24672" w:rsidRDefault="00BF7E7E" w:rsidP="00E24672">
      <w:pPr>
        <w:pStyle w:val="TerminalDisplayIndent1"/>
      </w:pPr>
      <w:r w:rsidRPr="00E24672">
        <w:t xml:space="preserve">System Power Compatible  : Yes                                                                                                      </w:t>
      </w:r>
    </w:p>
    <w:p w14:paraId="4FE2309B" w14:textId="77777777" w:rsidR="00BF7E7E" w:rsidRPr="00E24672" w:rsidRDefault="00BF7E7E" w:rsidP="00E24672">
      <w:pPr>
        <w:pStyle w:val="TerminalDisplayIndent1"/>
      </w:pPr>
      <w:r w:rsidRPr="00E24672">
        <w:t xml:space="preserve">System Power Permission  : Yes                                                                                                      </w:t>
      </w:r>
    </w:p>
    <w:p w14:paraId="336F7BFB" w14:textId="77777777" w:rsidR="00BF7E7E" w:rsidRPr="00E24672" w:rsidRDefault="00BF7E7E" w:rsidP="00E24672">
      <w:pPr>
        <w:pStyle w:val="TerminalDisplayIndent1"/>
      </w:pPr>
      <w:r w:rsidRPr="00E24672">
        <w:t xml:space="preserve">System Power AlarmFlag   : 0x00000000                                                                                               </w:t>
      </w:r>
    </w:p>
    <w:p w14:paraId="56F42592" w14:textId="77777777" w:rsidR="00BF7E7E" w:rsidRPr="00E24672" w:rsidRDefault="00BF7E7E" w:rsidP="00E24672">
      <w:pPr>
        <w:pStyle w:val="TerminalDisplayIndent1"/>
      </w:pPr>
      <w:r w:rsidRPr="00E24672">
        <w:t xml:space="preserve">                                                                                                                                    </w:t>
      </w:r>
    </w:p>
    <w:p w14:paraId="6F5246A0" w14:textId="77777777" w:rsidR="00BF7E7E" w:rsidRPr="00E24672" w:rsidRDefault="00BF7E7E" w:rsidP="00E24672">
      <w:pPr>
        <w:pStyle w:val="TerminalDisplayIndent1"/>
      </w:pPr>
      <w:r w:rsidRPr="00E24672">
        <w:t xml:space="preserve">Slot      Board Type          Watts        Priority                                                                                 </w:t>
      </w:r>
    </w:p>
    <w:p w14:paraId="426C5A3E" w14:textId="77777777" w:rsidR="00BF7E7E" w:rsidRPr="00E24672" w:rsidRDefault="00BF7E7E" w:rsidP="00E24672">
      <w:pPr>
        <w:pStyle w:val="TerminalDisplayIndent1"/>
      </w:pPr>
      <w:r w:rsidRPr="00E24672">
        <w:t xml:space="preserve">------------------------------------------------------------                                                                        </w:t>
      </w:r>
    </w:p>
    <w:p w14:paraId="51CEC893" w14:textId="77777777" w:rsidR="00BF7E7E" w:rsidRPr="00E24672" w:rsidRDefault="00BF7E7E" w:rsidP="00E24672">
      <w:pPr>
        <w:pStyle w:val="TerminalDisplayIndent1"/>
      </w:pPr>
      <w:r w:rsidRPr="00E24672">
        <w:t xml:space="preserve">1/0       CR-LPU-CC08         878(0)*      5(-1)                                                                                    </w:t>
      </w:r>
    </w:p>
    <w:p w14:paraId="04F19742" w14:textId="77777777" w:rsidR="00BF7E7E" w:rsidRPr="00E24672" w:rsidRDefault="00BF7E7E" w:rsidP="00E24672">
      <w:pPr>
        <w:pStyle w:val="TerminalDisplayIndent1"/>
      </w:pPr>
      <w:r w:rsidRPr="00E24672">
        <w:t xml:space="preserve">1/1       CR-LPU-4004         626(0)*      5(-1)                                                                                    </w:t>
      </w:r>
    </w:p>
    <w:p w14:paraId="43446903" w14:textId="77777777" w:rsidR="00BF7E7E" w:rsidRPr="00E24672" w:rsidRDefault="00BF7E7E" w:rsidP="00E24672">
      <w:pPr>
        <w:pStyle w:val="TerminalDisplayIndent1"/>
      </w:pPr>
      <w:r w:rsidRPr="00E24672">
        <w:t xml:space="preserve">1/2       NA                  0(0)         0(0)                                                                                     </w:t>
      </w:r>
    </w:p>
    <w:p w14:paraId="327D6E1C" w14:textId="77777777" w:rsidR="00BF7E7E" w:rsidRPr="00E24672" w:rsidRDefault="00BF7E7E" w:rsidP="00E24672">
      <w:pPr>
        <w:pStyle w:val="TerminalDisplayIndent1"/>
      </w:pPr>
      <w:r w:rsidRPr="00E24672">
        <w:t xml:space="preserve">1/3       NA                  0(0)         0(0)                                                                                     </w:t>
      </w:r>
    </w:p>
    <w:p w14:paraId="10F5EFBB" w14:textId="77777777" w:rsidR="00BF7E7E" w:rsidRPr="00E24672" w:rsidRDefault="00BF7E7E" w:rsidP="00E24672">
      <w:pPr>
        <w:pStyle w:val="TerminalDisplayIndent1"/>
      </w:pPr>
      <w:r w:rsidRPr="00E24672">
        <w:t xml:space="preserve">1/4       CR-LPU-XP48         789(0)*      5(-1)                                                                                    </w:t>
      </w:r>
    </w:p>
    <w:p w14:paraId="45FA9E51" w14:textId="77777777" w:rsidR="00BF7E7E" w:rsidRPr="00E24672" w:rsidRDefault="00BF7E7E" w:rsidP="00E24672">
      <w:pPr>
        <w:pStyle w:val="TerminalDisplayIndent1"/>
      </w:pPr>
      <w:r w:rsidRPr="00E24672">
        <w:t xml:space="preserve">1/5       NA                  0(0)         0(0)                                                                                     </w:t>
      </w:r>
    </w:p>
    <w:p w14:paraId="3A986AE8" w14:textId="77777777" w:rsidR="00BF7E7E" w:rsidRPr="00E24672" w:rsidRDefault="00BF7E7E" w:rsidP="00E24672">
      <w:pPr>
        <w:pStyle w:val="TerminalDisplayIndent1"/>
      </w:pPr>
      <w:r w:rsidRPr="00E24672">
        <w:t xml:space="preserve">1/6       NA                  0(0)         0(0)                                                                                     </w:t>
      </w:r>
    </w:p>
    <w:p w14:paraId="044A2C30" w14:textId="77777777" w:rsidR="00BF7E7E" w:rsidRPr="00E24672" w:rsidRDefault="00BF7E7E" w:rsidP="00E24672">
      <w:pPr>
        <w:pStyle w:val="TerminalDisplayIndent1"/>
      </w:pPr>
      <w:r w:rsidRPr="00E24672">
        <w:t xml:space="preserve">1/7       NA                  0(0)         0(0)                                                                                     </w:t>
      </w:r>
    </w:p>
    <w:p w14:paraId="2C8DE21D" w14:textId="77777777" w:rsidR="00BF7E7E" w:rsidRPr="00E24672" w:rsidRDefault="00BF7E7E" w:rsidP="00E24672">
      <w:pPr>
        <w:pStyle w:val="TerminalDisplayIndent1"/>
      </w:pPr>
      <w:r w:rsidRPr="00E24672">
        <w:t xml:space="preserve">1/8       NA                  0(0)         0(0)                                                                                     </w:t>
      </w:r>
    </w:p>
    <w:p w14:paraId="5A28409C" w14:textId="77777777" w:rsidR="00BF7E7E" w:rsidRPr="00E24672" w:rsidRDefault="00BF7E7E" w:rsidP="00E24672">
      <w:pPr>
        <w:pStyle w:val="TerminalDisplayIndent1"/>
      </w:pPr>
      <w:r w:rsidRPr="00E24672">
        <w:t xml:space="preserve">1/9       CR-19K-LPU-CQ06B    1189(0)*     5(-1)                                                                                    </w:t>
      </w:r>
    </w:p>
    <w:p w14:paraId="554384DA" w14:textId="77777777" w:rsidR="00BF7E7E" w:rsidRPr="00E24672" w:rsidRDefault="00BF7E7E" w:rsidP="00E24672">
      <w:pPr>
        <w:pStyle w:val="TerminalDisplayIndent1"/>
      </w:pPr>
      <w:r w:rsidRPr="00E24672">
        <w:t xml:space="preserve">1/10      NA                  0(0)         0(0)                                                                                     </w:t>
      </w:r>
    </w:p>
    <w:p w14:paraId="1A4C736B" w14:textId="77777777" w:rsidR="00BF7E7E" w:rsidRPr="00E24672" w:rsidRDefault="00BF7E7E" w:rsidP="00E24672">
      <w:pPr>
        <w:pStyle w:val="TerminalDisplayIndent1"/>
      </w:pPr>
      <w:r w:rsidRPr="00E24672">
        <w:t xml:space="preserve">1/11      NA                  0(0)         0(0)                                                                                     </w:t>
      </w:r>
    </w:p>
    <w:p w14:paraId="01F489A5" w14:textId="77777777" w:rsidR="00BF7E7E" w:rsidRPr="00E24672" w:rsidRDefault="00BF7E7E" w:rsidP="00E24672">
      <w:pPr>
        <w:pStyle w:val="TerminalDisplayIndent1"/>
      </w:pPr>
      <w:r w:rsidRPr="00E24672">
        <w:t xml:space="preserve">1/12      NA                  0(0)         0(0)                                                                                     </w:t>
      </w:r>
    </w:p>
    <w:p w14:paraId="1D513425" w14:textId="77777777" w:rsidR="00BF7E7E" w:rsidRPr="00E24672" w:rsidRDefault="00BF7E7E" w:rsidP="00E24672">
      <w:pPr>
        <w:pStyle w:val="TerminalDisplayIndent1"/>
      </w:pPr>
      <w:r w:rsidRPr="00E24672">
        <w:t xml:space="preserve">1/13      NA                  0(0)         0(0)                                                                                     </w:t>
      </w:r>
    </w:p>
    <w:p w14:paraId="4F4A2192" w14:textId="77777777" w:rsidR="00BF7E7E" w:rsidRPr="00E24672" w:rsidRDefault="00BF7E7E" w:rsidP="00E24672">
      <w:pPr>
        <w:pStyle w:val="TerminalDisplayIndent1"/>
      </w:pPr>
      <w:r w:rsidRPr="00E24672">
        <w:t xml:space="preserve">1/14      NA                  0(0)         0(0)                                                                                     </w:t>
      </w:r>
    </w:p>
    <w:p w14:paraId="69F6BC5F" w14:textId="77777777" w:rsidR="00BF7E7E" w:rsidRPr="00E24672" w:rsidRDefault="00BF7E7E" w:rsidP="00E24672">
      <w:pPr>
        <w:pStyle w:val="TerminalDisplayIndent1"/>
      </w:pPr>
      <w:r w:rsidRPr="00E24672">
        <w:t xml:space="preserve">1/15      NA                  0(0)         0(0)                                                                                     </w:t>
      </w:r>
    </w:p>
    <w:p w14:paraId="39A57CA7" w14:textId="77777777" w:rsidR="00BF7E7E" w:rsidRPr="00E24672" w:rsidRDefault="00BF7E7E" w:rsidP="00E24672">
      <w:pPr>
        <w:pStyle w:val="TerminalDisplayIndent1"/>
      </w:pPr>
      <w:r w:rsidRPr="00E24672">
        <w:t xml:space="preserve">1/16      NA                  0(0)         0(0)                                                                                     </w:t>
      </w:r>
    </w:p>
    <w:p w14:paraId="1CABDAFA" w14:textId="77777777" w:rsidR="00BF7E7E" w:rsidRPr="00E24672" w:rsidRDefault="00BF7E7E" w:rsidP="00E24672">
      <w:pPr>
        <w:pStyle w:val="TerminalDisplayIndent1"/>
      </w:pPr>
      <w:r w:rsidRPr="00E24672">
        <w:t xml:space="preserve">1/17      NA                  0(0)         0(0)                                                                                     </w:t>
      </w:r>
    </w:p>
    <w:p w14:paraId="07FC672A" w14:textId="77777777" w:rsidR="00BF7E7E" w:rsidRPr="00E24672" w:rsidRDefault="00BF7E7E" w:rsidP="00E24672">
      <w:pPr>
        <w:pStyle w:val="TerminalDisplayIndent1"/>
      </w:pPr>
      <w:r w:rsidRPr="00E24672">
        <w:t xml:space="preserve">1/18      NA                  0(0)         0(0)                                                                                     </w:t>
      </w:r>
    </w:p>
    <w:p w14:paraId="790E6E87" w14:textId="77777777" w:rsidR="00BF7E7E" w:rsidRPr="00E24672" w:rsidRDefault="00BF7E7E" w:rsidP="00E24672">
      <w:pPr>
        <w:pStyle w:val="TerminalDisplayIndent1"/>
      </w:pPr>
      <w:r w:rsidRPr="00E24672">
        <w:t xml:space="preserve">1/19      NA                  0(0)         0(0)                                                                                     </w:t>
      </w:r>
    </w:p>
    <w:p w14:paraId="39B31AB1" w14:textId="77777777" w:rsidR="00BF7E7E" w:rsidRPr="00E24672" w:rsidRDefault="00BF7E7E" w:rsidP="00E24672">
      <w:pPr>
        <w:pStyle w:val="TerminalDisplayIndent1"/>
      </w:pPr>
      <w:r w:rsidRPr="00E24672">
        <w:t xml:space="preserve">1/20      CR-19K-MPU-20B      0(0)         0(0)                                                                                     </w:t>
      </w:r>
    </w:p>
    <w:p w14:paraId="2713D6A3" w14:textId="77777777" w:rsidR="00BF7E7E" w:rsidRPr="00E24672" w:rsidRDefault="00BF7E7E" w:rsidP="00E24672">
      <w:pPr>
        <w:pStyle w:val="TerminalDisplayIndent1"/>
      </w:pPr>
      <w:r w:rsidRPr="00E24672">
        <w:t xml:space="preserve">1/21      CR-19K-MPU-20B      0(0)         0(0)                                                                                     </w:t>
      </w:r>
    </w:p>
    <w:p w14:paraId="3F1DF8FE" w14:textId="77777777" w:rsidR="00BF7E7E" w:rsidRPr="00E24672" w:rsidRDefault="00BF7E7E" w:rsidP="00E24672">
      <w:pPr>
        <w:pStyle w:val="TerminalDisplayIndent1"/>
      </w:pPr>
      <w:r w:rsidRPr="00E24672">
        <w:t xml:space="preserve">1/22      NA                  0(0)         0(0)                                                                                     </w:t>
      </w:r>
    </w:p>
    <w:p w14:paraId="7BE5F093" w14:textId="77777777" w:rsidR="00BF7E7E" w:rsidRPr="00E24672" w:rsidRDefault="00BF7E7E" w:rsidP="00E24672">
      <w:pPr>
        <w:pStyle w:val="TerminalDisplayIndent1"/>
      </w:pPr>
      <w:r w:rsidRPr="00E24672">
        <w:lastRenderedPageBreak/>
        <w:t xml:space="preserve">1/23      NA                  0(0)         0(0)                                                                                     </w:t>
      </w:r>
    </w:p>
    <w:p w14:paraId="3F4B4278" w14:textId="77777777" w:rsidR="00BF7E7E" w:rsidRPr="00E24672" w:rsidRDefault="00BF7E7E" w:rsidP="00E24672">
      <w:pPr>
        <w:pStyle w:val="TerminalDisplayIndent1"/>
      </w:pPr>
      <w:r w:rsidRPr="00E24672">
        <w:t xml:space="preserve">1/24      NA                  0(0)         0(0)                                                                                     </w:t>
      </w:r>
    </w:p>
    <w:p w14:paraId="4541D43A" w14:textId="77777777" w:rsidR="00BF7E7E" w:rsidRPr="00E24672" w:rsidRDefault="00BF7E7E" w:rsidP="00E24672">
      <w:pPr>
        <w:pStyle w:val="TerminalDisplayIndent1"/>
      </w:pPr>
      <w:r w:rsidRPr="00E24672">
        <w:t xml:space="preserve">1/25      NA                  0(0)         0(0)                                                                                     </w:t>
      </w:r>
    </w:p>
    <w:p w14:paraId="09779EB9" w14:textId="77777777" w:rsidR="00BF7E7E" w:rsidRPr="00E24672" w:rsidRDefault="00BF7E7E" w:rsidP="00E24672">
      <w:pPr>
        <w:pStyle w:val="TerminalDisplayIndent1"/>
      </w:pPr>
      <w:r w:rsidRPr="00E24672">
        <w:t xml:space="preserve">1/26      CR-19K-SFU-20C      394(0)*      -1(-1)                                                                                   </w:t>
      </w:r>
    </w:p>
    <w:p w14:paraId="4D10D707" w14:textId="77777777" w:rsidR="00BF7E7E" w:rsidRPr="00E24672" w:rsidRDefault="00BF7E7E" w:rsidP="00E24672">
      <w:pPr>
        <w:pStyle w:val="TerminalDisplayIndent1"/>
      </w:pPr>
      <w:r w:rsidRPr="00E24672">
        <w:t xml:space="preserve">1/27      CR-19K-SFU-20C      394(0)*      -1(-1)                                                                                   </w:t>
      </w:r>
    </w:p>
    <w:p w14:paraId="1A160DBF" w14:textId="77777777" w:rsidR="00BF7E7E" w:rsidRPr="00E24672" w:rsidRDefault="00BF7E7E" w:rsidP="00E24672">
      <w:pPr>
        <w:pStyle w:val="TerminalDisplayIndent1"/>
      </w:pPr>
      <w:r w:rsidRPr="00E24672">
        <w:t xml:space="preserve">1/28      NA                  0(0)         0(0)                                                                                     </w:t>
      </w:r>
    </w:p>
    <w:p w14:paraId="5B1A28EF" w14:textId="77777777" w:rsidR="00BF7E7E" w:rsidRPr="00E24672" w:rsidRDefault="00BF7E7E" w:rsidP="00E24672">
      <w:pPr>
        <w:pStyle w:val="TerminalDisplayIndent1"/>
      </w:pPr>
      <w:r w:rsidRPr="00E24672">
        <w:t xml:space="preserve">1/29      NA                  0(0)         0(0)                                                                                     </w:t>
      </w:r>
    </w:p>
    <w:p w14:paraId="2F93DEDD" w14:textId="65E467B4" w:rsidR="00D85E55" w:rsidRDefault="00BF7E7E" w:rsidP="00BF7E7E">
      <w:pPr>
        <w:rPr>
          <w:rStyle w:val="TerminalDisplayshading"/>
        </w:rPr>
      </w:pPr>
      <w:r w:rsidRPr="00BF7E7E">
        <w:rPr>
          <w:rStyle w:val="TerminalDisplayshading"/>
        </w:rPr>
        <w:t xml:space="preserve">                                                                                                     </w:t>
      </w:r>
      <w:r>
        <w:rPr>
          <w:rStyle w:val="TerminalDisplayshading"/>
        </w:rPr>
        <w:t xml:space="preserve">                               </w:t>
      </w:r>
      <w:r w:rsidRPr="00BF7E7E">
        <w:rPr>
          <w:rStyle w:val="TerminalDisplayshading"/>
        </w:rPr>
        <w:t xml:space="preserve"> </w:t>
      </w:r>
      <w:r w:rsidR="00D85E55" w:rsidRPr="00E22241">
        <w:rPr>
          <w:rStyle w:val="TerminalDisplayshading"/>
        </w:rPr>
        <w:t xml:space="preserve">  </w:t>
      </w:r>
    </w:p>
    <w:p w14:paraId="56D9A3BE" w14:textId="4009FF98" w:rsidR="00D85E55" w:rsidRDefault="00D85E55" w:rsidP="00D85E55">
      <w:r>
        <w:rPr>
          <w:rFonts w:hint="eastAsia"/>
        </w:rPr>
        <w:t>如果功率够仍然无法上电，通过</w:t>
      </w:r>
      <w:r w:rsidR="009B469D">
        <w:rPr>
          <w:rFonts w:hint="eastAsia"/>
        </w:rPr>
        <w:t>如下命令</w:t>
      </w:r>
      <w:r>
        <w:rPr>
          <w:rFonts w:hint="eastAsia"/>
        </w:rPr>
        <w:t>查看详细状态，如果为</w:t>
      </w:r>
      <w:r>
        <w:rPr>
          <w:rFonts w:hint="eastAsia"/>
        </w:rPr>
        <w:t>enable</w:t>
      </w:r>
      <w:r>
        <w:rPr>
          <w:rFonts w:hint="eastAsia"/>
        </w:rPr>
        <w:t>，则可能是线卡硬件存在故障，无法上电，更换槽位重新测试是否可以上电</w:t>
      </w:r>
    </w:p>
    <w:p w14:paraId="766B9998" w14:textId="7769C8DD" w:rsidR="00D85E55" w:rsidRPr="00E24672" w:rsidRDefault="00D85E55" w:rsidP="00E24672">
      <w:pPr>
        <w:pStyle w:val="TerminalDisplayIndent1"/>
      </w:pPr>
      <w:r w:rsidRPr="00E24672">
        <w:t xml:space="preserve">[H3C]display hardware fip </w:t>
      </w:r>
      <w:r w:rsidR="00BF7E7E" w:rsidRPr="00E24672">
        <w:t>c 1 s 20</w:t>
      </w:r>
    </w:p>
    <w:p w14:paraId="18F059CD" w14:textId="77777777" w:rsidR="00D85E55" w:rsidRPr="00E24672" w:rsidRDefault="00D85E55" w:rsidP="00E24672">
      <w:pPr>
        <w:pStyle w:val="TerminalDisplayIndent1"/>
      </w:pPr>
      <w:r w:rsidRPr="00E24672">
        <w:t>Monitor Slot 1 FIP Info!</w:t>
      </w:r>
    </w:p>
    <w:p w14:paraId="57B1D16E" w14:textId="77777777" w:rsidR="00D85E55" w:rsidRPr="00E24672" w:rsidRDefault="00D85E55" w:rsidP="00E24672">
      <w:pPr>
        <w:pStyle w:val="TerminalDisplayIndent1"/>
      </w:pPr>
      <w:r w:rsidRPr="00E24672">
        <w:t xml:space="preserve">Slot No.  State   Errcode   Flags   HwFlags </w:t>
      </w:r>
    </w:p>
    <w:p w14:paraId="5BBC5F7F" w14:textId="77777777" w:rsidR="00D85E55" w:rsidRPr="00E24672" w:rsidRDefault="00D85E55" w:rsidP="00E24672">
      <w:pPr>
        <w:pStyle w:val="TerminalDisplayIndent1"/>
      </w:pPr>
      <w:r w:rsidRPr="00E24672">
        <w:t>--------------------------------------------------------------</w:t>
      </w:r>
    </w:p>
    <w:p w14:paraId="64A8729C" w14:textId="77777777" w:rsidR="00D85E55" w:rsidRPr="00E24672" w:rsidRDefault="00D85E55" w:rsidP="00E24672">
      <w:pPr>
        <w:pStyle w:val="TerminalDisplayIndent1"/>
      </w:pPr>
      <w:r w:rsidRPr="00E24672">
        <w:t xml:space="preserve">2         Off     0         0x0     0x0     </w:t>
      </w:r>
    </w:p>
    <w:p w14:paraId="2D41C4F5" w14:textId="77777777" w:rsidR="00D85E55" w:rsidRPr="00E24672" w:rsidRDefault="00D85E55" w:rsidP="00E24672">
      <w:pPr>
        <w:pStyle w:val="TerminalDisplayIndent1"/>
      </w:pPr>
      <w:r w:rsidRPr="00E24672">
        <w:t xml:space="preserve">3         Off     0         0x0     0x0     </w:t>
      </w:r>
    </w:p>
    <w:p w14:paraId="4F2DAF43" w14:textId="77777777" w:rsidR="00D85E55" w:rsidRPr="00E24672" w:rsidRDefault="00D85E55" w:rsidP="00E24672">
      <w:pPr>
        <w:pStyle w:val="TerminalDisplayIndent1"/>
      </w:pPr>
      <w:r w:rsidRPr="00E24672">
        <w:t xml:space="preserve">4         On      0         0x43    0x43    </w:t>
      </w:r>
    </w:p>
    <w:p w14:paraId="5C3ECD37" w14:textId="77777777" w:rsidR="00BF7E7E" w:rsidRPr="00E24672" w:rsidRDefault="00BF7E7E" w:rsidP="00E24672">
      <w:pPr>
        <w:pStyle w:val="TerminalDisplayIndent1"/>
      </w:pPr>
      <w:r w:rsidRPr="00E24672">
        <w:t xml:space="preserve">Flags :                                                                                                                             </w:t>
      </w:r>
    </w:p>
    <w:p w14:paraId="7053A439" w14:textId="77777777" w:rsidR="00BF7E7E" w:rsidRPr="00E24672" w:rsidRDefault="00BF7E7E" w:rsidP="00E24672">
      <w:pPr>
        <w:pStyle w:val="TerminalDisplayIndent1"/>
      </w:pPr>
      <w:r w:rsidRPr="00E24672">
        <w:t xml:space="preserve">    bit7-Inserting bit6-Identify bit5-TinySwitch bit4-AutoOff                                                                       </w:t>
      </w:r>
    </w:p>
    <w:p w14:paraId="10222627" w14:textId="6DDD4F8A" w:rsidR="00B0392C" w:rsidRPr="00E24672" w:rsidRDefault="00BF7E7E" w:rsidP="00E24672">
      <w:pPr>
        <w:pStyle w:val="TerminalDisplayIndent1"/>
      </w:pPr>
      <w:r w:rsidRPr="00E24672">
        <w:t xml:space="preserve">bit3-ManuOff   bit2-ManuOn   bit1-Present    bit0-PowerOn </w:t>
      </w:r>
    </w:p>
    <w:p w14:paraId="041A94DC" w14:textId="39408B07" w:rsidR="00D85E55" w:rsidRPr="003B4C17" w:rsidRDefault="00D85E55" w:rsidP="006D16FF">
      <w:pPr>
        <w:pStyle w:val="af8"/>
        <w:numPr>
          <w:ilvl w:val="0"/>
          <w:numId w:val="8"/>
        </w:numPr>
        <w:ind w:firstLineChars="0"/>
      </w:pPr>
      <w:r>
        <w:rPr>
          <w:rFonts w:hint="eastAsia"/>
        </w:rPr>
        <w:t>Disable</w:t>
      </w:r>
      <w:r>
        <w:rPr>
          <w:rFonts w:hint="eastAsia"/>
        </w:rPr>
        <w:t>：失败命令行强制下电了，执行</w:t>
      </w:r>
      <w:r w:rsidR="00B0392C" w:rsidRPr="00B0392C">
        <w:rPr>
          <w:color w:val="000000" w:themeColor="text1"/>
        </w:rPr>
        <w:t>power-supply o</w:t>
      </w:r>
      <w:r w:rsidR="00B0392C" w:rsidRPr="00B0392C">
        <w:rPr>
          <w:rFonts w:hint="eastAsia"/>
          <w:color w:val="000000" w:themeColor="text1"/>
        </w:rPr>
        <w:t>n</w:t>
      </w:r>
      <w:r>
        <w:rPr>
          <w:rFonts w:hint="eastAsia"/>
        </w:rPr>
        <w:t>命令给线卡上电</w:t>
      </w:r>
    </w:p>
    <w:p w14:paraId="0ACD7CE3" w14:textId="77777777" w:rsidR="00D85E55" w:rsidRPr="0090305B" w:rsidRDefault="00D85E55" w:rsidP="00D85E55">
      <w:pPr>
        <w:pStyle w:val="ItemList"/>
        <w:spacing w:before="0" w:after="0" w:line="300" w:lineRule="auto"/>
        <w:jc w:val="both"/>
        <w:rPr>
          <w:lang w:eastAsia="zh-CN"/>
        </w:rPr>
      </w:pPr>
      <w:r>
        <w:rPr>
          <w:rFonts w:hint="eastAsia"/>
          <w:lang w:eastAsia="zh-CN"/>
        </w:rPr>
        <w:t>BootWare</w:t>
      </w:r>
      <w:r w:rsidRPr="0090305B">
        <w:rPr>
          <w:rFonts w:hint="eastAsia"/>
          <w:lang w:eastAsia="zh-CN"/>
        </w:rPr>
        <w:t>基本段被破坏</w:t>
      </w:r>
    </w:p>
    <w:p w14:paraId="20FBC648" w14:textId="77777777" w:rsidR="00D85E55" w:rsidRDefault="00D85E55" w:rsidP="00D85E55">
      <w:r w:rsidRPr="0090305B">
        <w:rPr>
          <w:rFonts w:hint="eastAsia"/>
        </w:rPr>
        <w:t>如果设备上电正常，则应该是</w:t>
      </w:r>
      <w:r>
        <w:rPr>
          <w:rFonts w:hint="eastAsia"/>
        </w:rPr>
        <w:t>BootWare</w:t>
      </w:r>
      <w:r w:rsidRPr="0090305B">
        <w:rPr>
          <w:rFonts w:hint="eastAsia"/>
        </w:rPr>
        <w:t>基本段被破坏，需要返回研发处理。</w:t>
      </w:r>
    </w:p>
    <w:p w14:paraId="75F27D16" w14:textId="77777777" w:rsidR="00D85E55" w:rsidRPr="0090305B" w:rsidRDefault="00D85E55" w:rsidP="00D85E55">
      <w:pPr>
        <w:pStyle w:val="NotesHeading"/>
        <w:pBdr>
          <w:top w:val="single" w:sz="8" w:space="0" w:color="auto"/>
        </w:pBdr>
        <w:rPr>
          <w:lang w:eastAsia="zh-CN"/>
        </w:rPr>
      </w:pPr>
      <w:r w:rsidRPr="0090305B">
        <w:rPr>
          <w:rFonts w:hint="eastAsia"/>
          <w:lang w:eastAsia="zh-CN"/>
        </w:rPr>
        <w:t>说明：</w:t>
      </w:r>
    </w:p>
    <w:p w14:paraId="72B5B963" w14:textId="431DD43C" w:rsidR="00D85E55" w:rsidRPr="0090305B" w:rsidRDefault="00D85E55" w:rsidP="00A10DF4">
      <w:pPr>
        <w:pStyle w:val="NotesTextList"/>
        <w:keepLines/>
        <w:numPr>
          <w:ilvl w:val="0"/>
          <w:numId w:val="3"/>
        </w:numPr>
        <w:pBdr>
          <w:bottom w:val="single" w:sz="8" w:space="5" w:color="auto"/>
        </w:pBdr>
        <w:tabs>
          <w:tab w:val="clear" w:pos="1134"/>
          <w:tab w:val="num" w:pos="57"/>
        </w:tabs>
        <w:spacing w:before="0" w:after="0"/>
        <w:ind w:left="851" w:hanging="227"/>
        <w:jc w:val="both"/>
        <w:rPr>
          <w:lang w:eastAsia="zh-CN"/>
        </w:rPr>
      </w:pPr>
      <w:r w:rsidRPr="0090305B">
        <w:rPr>
          <w:rFonts w:hint="eastAsia"/>
          <w:lang w:eastAsia="zh-CN"/>
        </w:rPr>
        <w:t>这里所说的运行灯不亮，是指上电后从来没亮过</w:t>
      </w:r>
      <w:r w:rsidR="007C53B5">
        <w:rPr>
          <w:lang w:eastAsia="zh-CN"/>
        </w:rPr>
        <w:t>。</w:t>
      </w:r>
      <w:r w:rsidRPr="0090305B">
        <w:rPr>
          <w:rFonts w:hint="eastAsia"/>
          <w:lang w:eastAsia="zh-CN"/>
        </w:rPr>
        <w:t>如果开始闪了一会儿（超过</w:t>
      </w:r>
      <w:r w:rsidRPr="0090305B">
        <w:rPr>
          <w:rFonts w:hint="eastAsia"/>
          <w:lang w:eastAsia="zh-CN"/>
        </w:rPr>
        <w:t>5</w:t>
      </w:r>
      <w:r w:rsidRPr="0090305B">
        <w:rPr>
          <w:rFonts w:hint="eastAsia"/>
          <w:lang w:eastAsia="zh-CN"/>
        </w:rPr>
        <w:t>秒）后续又灭的，则不算此情况。</w:t>
      </w:r>
    </w:p>
    <w:p w14:paraId="409609AB" w14:textId="77777777" w:rsidR="00D85E55" w:rsidRPr="00D14EC9" w:rsidRDefault="00D85E55" w:rsidP="00A10DF4">
      <w:pPr>
        <w:pStyle w:val="NotesTextList"/>
        <w:keepLines/>
        <w:numPr>
          <w:ilvl w:val="0"/>
          <w:numId w:val="3"/>
        </w:numPr>
        <w:pBdr>
          <w:bottom w:val="single" w:sz="8" w:space="5" w:color="auto"/>
        </w:pBdr>
        <w:tabs>
          <w:tab w:val="clear" w:pos="1134"/>
          <w:tab w:val="num" w:pos="57"/>
        </w:tabs>
        <w:spacing w:before="0" w:after="0"/>
        <w:ind w:left="851" w:hanging="227"/>
        <w:jc w:val="both"/>
        <w:rPr>
          <w:lang w:eastAsia="zh-CN"/>
        </w:rPr>
      </w:pPr>
      <w:r w:rsidRPr="0090305B">
        <w:rPr>
          <w:rFonts w:hint="eastAsia"/>
          <w:lang w:eastAsia="zh-CN"/>
        </w:rPr>
        <w:t>一上电运行灯就常亮或慢闪（</w:t>
      </w:r>
      <w:r w:rsidRPr="0090305B">
        <w:rPr>
          <w:rFonts w:hint="eastAsia"/>
          <w:lang w:eastAsia="zh-CN"/>
        </w:rPr>
        <w:t>1Hz</w:t>
      </w:r>
      <w:r w:rsidRPr="0090305B">
        <w:rPr>
          <w:rFonts w:hint="eastAsia"/>
          <w:lang w:eastAsia="zh-CN"/>
        </w:rPr>
        <w:t>频率）是基本不可能的，若出现则为硬件故障。</w:t>
      </w:r>
    </w:p>
    <w:p w14:paraId="56FDC4F4" w14:textId="77777777" w:rsidR="00D85E55" w:rsidRDefault="00D85E55" w:rsidP="00A10DF4">
      <w:pPr>
        <w:pStyle w:val="ItemStep"/>
        <w:numPr>
          <w:ilvl w:val="4"/>
          <w:numId w:val="2"/>
        </w:numPr>
        <w:rPr>
          <w:lang w:eastAsia="zh-CN"/>
        </w:rPr>
      </w:pPr>
      <w:r>
        <w:rPr>
          <w:rFonts w:hint="eastAsia"/>
          <w:lang w:eastAsia="zh-CN"/>
        </w:rPr>
        <w:t>查看加载</w:t>
      </w:r>
      <w:r>
        <w:rPr>
          <w:rFonts w:hint="eastAsia"/>
          <w:lang w:eastAsia="zh-CN"/>
        </w:rPr>
        <w:t>APP</w:t>
      </w:r>
      <w:r>
        <w:rPr>
          <w:rFonts w:hint="eastAsia"/>
          <w:lang w:eastAsia="zh-CN"/>
        </w:rPr>
        <w:t>是否正常</w:t>
      </w:r>
    </w:p>
    <w:p w14:paraId="6079AAB1" w14:textId="77777777" w:rsidR="00D85E55" w:rsidRDefault="00D85E55" w:rsidP="00D85E55">
      <w:pPr>
        <w:ind w:leftChars="497" w:left="1044"/>
      </w:pPr>
      <w:r>
        <w:rPr>
          <w:rFonts w:hint="eastAsia"/>
        </w:rPr>
        <w:t>(a)</w:t>
      </w:r>
      <w:r>
        <w:rPr>
          <w:rFonts w:hint="eastAsia"/>
        </w:rPr>
        <w:t>情况</w:t>
      </w:r>
      <w:r>
        <w:rPr>
          <w:rFonts w:hint="eastAsia"/>
        </w:rPr>
        <w:t>1</w:t>
      </w:r>
      <w:r>
        <w:rPr>
          <w:rFonts w:hint="eastAsia"/>
        </w:rPr>
        <w:t>：</w:t>
      </w:r>
      <w:r w:rsidR="00AA7BA9">
        <w:rPr>
          <w:rFonts w:hint="eastAsia"/>
        </w:rPr>
        <w:t>未加载</w:t>
      </w:r>
      <w:r w:rsidR="00AA7BA9">
        <w:rPr>
          <w:rFonts w:hint="eastAsia"/>
        </w:rPr>
        <w:t>APP</w:t>
      </w:r>
      <w:r w:rsidR="00C23658">
        <w:rPr>
          <w:rFonts w:hint="eastAsia"/>
        </w:rPr>
        <w:t>,</w:t>
      </w:r>
      <w:r w:rsidR="00C23658">
        <w:rPr>
          <w:rFonts w:hint="eastAsia"/>
        </w:rPr>
        <w:t>主控控制台无下面的打印输出</w:t>
      </w:r>
    </w:p>
    <w:p w14:paraId="36963147" w14:textId="77777777" w:rsidR="00C23658" w:rsidRPr="00E24672" w:rsidRDefault="00C23658" w:rsidP="00E24672">
      <w:pPr>
        <w:pStyle w:val="TerminalDisplayIndent1"/>
      </w:pPr>
      <w:r w:rsidRPr="00E24672">
        <w:t>%@17%Mar 30 10:40:51:961 2020 103-DUT2 DEV/4/BOARD_LOADING: -Chassis=1-Slot=20; Board in chassis 1 slot 3 is loading software images.</w:t>
      </w:r>
    </w:p>
    <w:p w14:paraId="3AED36A0" w14:textId="77777777" w:rsidR="00D85E55" w:rsidRDefault="00C23658" w:rsidP="00D85E55">
      <w:pPr>
        <w:ind w:leftChars="497" w:left="1044"/>
      </w:pPr>
      <w:r>
        <w:rPr>
          <w:rFonts w:hint="eastAsia"/>
        </w:rPr>
        <w:t>需要更换槽位测试是否能否同步成功</w:t>
      </w:r>
    </w:p>
    <w:p w14:paraId="39557D0E" w14:textId="77777777" w:rsidR="00D85E55" w:rsidRDefault="00D85E55" w:rsidP="006D16FF">
      <w:pPr>
        <w:pStyle w:val="af8"/>
        <w:numPr>
          <w:ilvl w:val="0"/>
          <w:numId w:val="8"/>
        </w:numPr>
        <w:ind w:firstLineChars="0"/>
      </w:pPr>
      <w:r>
        <w:rPr>
          <w:rFonts w:hint="eastAsia"/>
        </w:rPr>
        <w:t>更换槽位可以成功，在原槽位换入一块新的线卡，看能够同步成功，</w:t>
      </w:r>
    </w:p>
    <w:p w14:paraId="1FAB4F44" w14:textId="77777777" w:rsidR="00D85E55" w:rsidRDefault="00D85E55" w:rsidP="006D16FF">
      <w:pPr>
        <w:pStyle w:val="af8"/>
        <w:numPr>
          <w:ilvl w:val="0"/>
          <w:numId w:val="9"/>
        </w:numPr>
        <w:ind w:firstLineChars="0"/>
      </w:pPr>
      <w:r>
        <w:rPr>
          <w:rFonts w:hint="eastAsia"/>
        </w:rPr>
        <w:t>无法成功，可能是主控或机箱该槽位存在故障</w:t>
      </w:r>
    </w:p>
    <w:p w14:paraId="0A0C9AA1" w14:textId="77777777" w:rsidR="00D85E55" w:rsidRDefault="00D85E55" w:rsidP="006D16FF">
      <w:pPr>
        <w:pStyle w:val="af8"/>
        <w:numPr>
          <w:ilvl w:val="0"/>
          <w:numId w:val="9"/>
        </w:numPr>
        <w:ind w:firstLineChars="0"/>
      </w:pPr>
      <w:r>
        <w:rPr>
          <w:rFonts w:hint="eastAsia"/>
        </w:rPr>
        <w:t>可以成功，将故障单板重新插入该槽位测试</w:t>
      </w:r>
    </w:p>
    <w:p w14:paraId="2094CB70" w14:textId="77777777" w:rsidR="00D85E55" w:rsidRDefault="00D85E55" w:rsidP="006D16FF">
      <w:pPr>
        <w:pStyle w:val="af8"/>
        <w:numPr>
          <w:ilvl w:val="0"/>
          <w:numId w:val="8"/>
        </w:numPr>
        <w:ind w:firstLineChars="0"/>
      </w:pPr>
      <w:r>
        <w:rPr>
          <w:rFonts w:hint="eastAsia"/>
        </w:rPr>
        <w:t>更换槽位也无法成功，使用新的线卡替代测试</w:t>
      </w:r>
    </w:p>
    <w:p w14:paraId="074D3CF7" w14:textId="77777777" w:rsidR="00D85E55" w:rsidRDefault="00D85E55" w:rsidP="006D16FF">
      <w:pPr>
        <w:pStyle w:val="af8"/>
        <w:numPr>
          <w:ilvl w:val="0"/>
          <w:numId w:val="10"/>
        </w:numPr>
        <w:ind w:firstLineChars="0"/>
      </w:pPr>
      <w:r>
        <w:rPr>
          <w:rFonts w:hint="eastAsia"/>
        </w:rPr>
        <w:t>无法成功，可能是主控或机箱存在故障</w:t>
      </w:r>
    </w:p>
    <w:p w14:paraId="392888D4" w14:textId="77777777" w:rsidR="00D85E55" w:rsidRDefault="00D85E55" w:rsidP="006D16FF">
      <w:pPr>
        <w:pStyle w:val="af8"/>
        <w:numPr>
          <w:ilvl w:val="0"/>
          <w:numId w:val="10"/>
        </w:numPr>
        <w:ind w:firstLineChars="0"/>
      </w:pPr>
      <w:r>
        <w:rPr>
          <w:rFonts w:hint="eastAsia"/>
        </w:rPr>
        <w:t>可以成功，该槽位的</w:t>
      </w:r>
      <w:r>
        <w:rPr>
          <w:rFonts w:hint="eastAsia"/>
        </w:rPr>
        <w:t>IPC</w:t>
      </w:r>
      <w:r w:rsidR="00C23658">
        <w:rPr>
          <w:rFonts w:hint="eastAsia"/>
        </w:rPr>
        <w:t>通道</w:t>
      </w:r>
      <w:r>
        <w:rPr>
          <w:rFonts w:hint="eastAsia"/>
        </w:rPr>
        <w:t>存在故障</w:t>
      </w:r>
    </w:p>
    <w:p w14:paraId="6315F039" w14:textId="77777777" w:rsidR="00D85E55" w:rsidRDefault="00D85E55" w:rsidP="00D85E55">
      <w:pPr>
        <w:ind w:leftChars="497" w:left="1044"/>
      </w:pPr>
      <w:r>
        <w:rPr>
          <w:rFonts w:hint="eastAsia"/>
        </w:rPr>
        <w:t xml:space="preserve"> (b)</w:t>
      </w:r>
      <w:r>
        <w:rPr>
          <w:rFonts w:hint="eastAsia"/>
        </w:rPr>
        <w:t>情况</w:t>
      </w:r>
      <w:r>
        <w:rPr>
          <w:rFonts w:hint="eastAsia"/>
        </w:rPr>
        <w:t>2</w:t>
      </w:r>
      <w:r>
        <w:rPr>
          <w:rFonts w:hint="eastAsia"/>
        </w:rPr>
        <w:t>：加载失败</w:t>
      </w:r>
    </w:p>
    <w:p w14:paraId="5BADB849" w14:textId="77777777" w:rsidR="00D85E55" w:rsidRDefault="00D85E55" w:rsidP="00D85E55">
      <w:pPr>
        <w:ind w:leftChars="697" w:left="1464"/>
      </w:pPr>
      <w:r>
        <w:rPr>
          <w:rFonts w:hint="eastAsia"/>
        </w:rPr>
        <w:t>主控串口反复打印：</w:t>
      </w:r>
    </w:p>
    <w:p w14:paraId="0170D8A5" w14:textId="09CE06AE" w:rsidR="00C23658" w:rsidRPr="00E24672" w:rsidRDefault="00C23658" w:rsidP="00E24672">
      <w:pPr>
        <w:pStyle w:val="TerminalDisplayIndent1"/>
      </w:pPr>
      <w:r w:rsidRPr="00E24672">
        <w:t>%@18%Mar 30 10:41:21:302 2020 103-DUT2 DEV/3/ LOAD_FAILED: -Chassis=1-Slot=20; Board in slot 3 failed to load software images.</w:t>
      </w:r>
    </w:p>
    <w:p w14:paraId="6133F30D" w14:textId="77777777" w:rsidR="00D85E55" w:rsidRDefault="00D85E55" w:rsidP="00D85E55">
      <w:pPr>
        <w:ind w:leftChars="697" w:left="1464"/>
      </w:pPr>
      <w:r>
        <w:rPr>
          <w:rFonts w:hint="eastAsia"/>
        </w:rPr>
        <w:t>需要确认当前使用的软件版本是否是正式发布版本，该版本是否支持该线卡</w:t>
      </w:r>
    </w:p>
    <w:p w14:paraId="1FD80074" w14:textId="666D4A73" w:rsidR="00C23658" w:rsidRDefault="00D85E55" w:rsidP="00B0392C">
      <w:pPr>
        <w:pStyle w:val="ItemStep"/>
        <w:numPr>
          <w:ilvl w:val="4"/>
          <w:numId w:val="2"/>
        </w:numPr>
        <w:rPr>
          <w:lang w:eastAsia="zh-CN"/>
        </w:rPr>
      </w:pPr>
      <w:r w:rsidRPr="009F142C">
        <w:rPr>
          <w:rFonts w:hint="eastAsia"/>
          <w:lang w:eastAsia="zh-CN"/>
        </w:rPr>
        <w:lastRenderedPageBreak/>
        <w:t>APP</w:t>
      </w:r>
      <w:r w:rsidR="00C23658">
        <w:rPr>
          <w:rFonts w:hint="eastAsia"/>
          <w:lang w:eastAsia="zh-CN"/>
        </w:rPr>
        <w:t>加载成功</w:t>
      </w:r>
      <w:r w:rsidR="00C23658">
        <w:rPr>
          <w:rFonts w:hint="eastAsia"/>
          <w:lang w:eastAsia="zh-CN"/>
        </w:rPr>
        <w:t>,</w:t>
      </w:r>
      <w:r w:rsidR="00C23658">
        <w:rPr>
          <w:rFonts w:hint="eastAsia"/>
          <w:lang w:eastAsia="zh-CN"/>
        </w:rPr>
        <w:t>但无法启动</w:t>
      </w:r>
    </w:p>
    <w:p w14:paraId="3C961FCF" w14:textId="77777777" w:rsidR="00C23658" w:rsidRPr="00E24672" w:rsidRDefault="00C23658" w:rsidP="00E24672">
      <w:pPr>
        <w:pStyle w:val="TerminalDisplayIndent1"/>
      </w:pPr>
      <w:r w:rsidRPr="00E24672">
        <w:t>%@17%Mar 30 10:40:51:961 2020 103-DUT2 DEV/4/BOARD_LOADING: -Chassis=1-Slot=20; Board in chassis 1 slot 20.1 is loading software images.</w:t>
      </w:r>
    </w:p>
    <w:p w14:paraId="664F0E7B" w14:textId="77777777" w:rsidR="00C23658" w:rsidRPr="00E24672" w:rsidRDefault="00C23658" w:rsidP="00E24672">
      <w:pPr>
        <w:pStyle w:val="TerminalDisplayIndent1"/>
      </w:pPr>
      <w:r w:rsidRPr="00E24672">
        <w:t>%@18%Mar 30 10:41:21:302 2020 103-DUT2 DEV/5/LOAD_FINISHED: -Chassis=1-Slot=20; Board in chassis 1 slot 20.1 has finished loading software images.</w:t>
      </w:r>
    </w:p>
    <w:p w14:paraId="3FC3B343" w14:textId="730C6089" w:rsidR="00D85E55" w:rsidRDefault="00B0392C" w:rsidP="00D879CF">
      <w:pPr>
        <w:ind w:left="0" w:firstLineChars="600" w:firstLine="1260"/>
      </w:pPr>
      <w:r>
        <w:rPr>
          <w:rFonts w:hint="eastAsia"/>
        </w:rPr>
        <w:t xml:space="preserve">                   </w:t>
      </w:r>
      <w:r w:rsidR="00C23658">
        <w:rPr>
          <w:rFonts w:hint="eastAsia"/>
        </w:rPr>
        <w:t>可能是硬件故障或者软件版本存在问题，请联系新华三技术支持处理</w:t>
      </w:r>
      <w:r>
        <w:rPr>
          <w:rFonts w:hint="eastAsia"/>
        </w:rPr>
        <w:t>。</w:t>
      </w:r>
    </w:p>
    <w:p w14:paraId="59EC123A" w14:textId="77777777" w:rsidR="0028668A" w:rsidRDefault="0028668A" w:rsidP="0028668A">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5467"/>
        <w:gridCol w:w="3547"/>
      </w:tblGrid>
      <w:tr w:rsidR="0028668A" w:rsidRPr="00CB23B5" w14:paraId="66EABBA1" w14:textId="77777777" w:rsidTr="00B55F28">
        <w:trPr>
          <w:cnfStyle w:val="100000000000" w:firstRow="1" w:lastRow="0" w:firstColumn="0" w:lastColumn="0" w:oddVBand="0" w:evenVBand="0" w:oddHBand="0" w:evenHBand="0" w:firstRowFirstColumn="0" w:firstRowLastColumn="0" w:lastRowFirstColumn="0" w:lastRowLastColumn="0"/>
          <w:trHeight w:val="68"/>
          <w:tblHeader/>
        </w:trPr>
        <w:tc>
          <w:tcPr>
            <w:tcW w:w="54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0841B34" w14:textId="77777777" w:rsidR="0028668A" w:rsidRPr="00641701" w:rsidRDefault="0028668A" w:rsidP="00B55F28">
            <w:pPr>
              <w:pStyle w:val="TableHeading"/>
            </w:pPr>
            <w:r w:rsidRPr="00641701">
              <w:rPr>
                <w:rFonts w:hint="eastAsia"/>
              </w:rPr>
              <w:t>命令</w:t>
            </w:r>
          </w:p>
        </w:tc>
        <w:tc>
          <w:tcPr>
            <w:tcW w:w="354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7147573" w14:textId="77777777" w:rsidR="0028668A" w:rsidRPr="00641701" w:rsidRDefault="0028668A" w:rsidP="00B55F28">
            <w:pPr>
              <w:pStyle w:val="TableHeading"/>
            </w:pPr>
            <w:r w:rsidRPr="00641701">
              <w:rPr>
                <w:rFonts w:hint="eastAsia"/>
              </w:rPr>
              <w:t>说明</w:t>
            </w:r>
          </w:p>
        </w:tc>
      </w:tr>
      <w:tr w:rsidR="0028668A" w:rsidRPr="001863B2" w14:paraId="7630CABE" w14:textId="77777777" w:rsidTr="00B55F28">
        <w:trPr>
          <w:trHeight w:val="68"/>
        </w:trPr>
        <w:tc>
          <w:tcPr>
            <w:tcW w:w="5467" w:type="dxa"/>
          </w:tcPr>
          <w:p w14:paraId="562CFD42" w14:textId="5928C340" w:rsidR="0028668A" w:rsidRPr="00782DA8" w:rsidRDefault="0028668A">
            <w:pPr>
              <w:pStyle w:val="TableText"/>
            </w:pPr>
            <w:r>
              <w:t>display device</w:t>
            </w:r>
          </w:p>
        </w:tc>
        <w:tc>
          <w:tcPr>
            <w:tcW w:w="3547" w:type="dxa"/>
          </w:tcPr>
          <w:p w14:paraId="16FCAACA" w14:textId="0367EB02" w:rsidR="0028668A" w:rsidRDefault="0028668A">
            <w:pPr>
              <w:pStyle w:val="TableText"/>
            </w:pPr>
            <w:r>
              <w:rPr>
                <w:rFonts w:hint="eastAsia"/>
              </w:rPr>
              <w:t>查看板卡状态</w:t>
            </w:r>
          </w:p>
        </w:tc>
      </w:tr>
      <w:tr w:rsidR="0028668A" w14:paraId="599E657F" w14:textId="77777777" w:rsidTr="0028668A">
        <w:trPr>
          <w:trHeight w:val="68"/>
        </w:trPr>
        <w:tc>
          <w:tcPr>
            <w:tcW w:w="5467" w:type="dxa"/>
          </w:tcPr>
          <w:p w14:paraId="55146618" w14:textId="15D3C84A" w:rsidR="0028668A" w:rsidRPr="00782DA8" w:rsidRDefault="0028668A" w:rsidP="00B55F28">
            <w:pPr>
              <w:pStyle w:val="TableText"/>
            </w:pPr>
            <w:r>
              <w:t>display logbuffer</w:t>
            </w:r>
          </w:p>
        </w:tc>
        <w:tc>
          <w:tcPr>
            <w:tcW w:w="3547" w:type="dxa"/>
          </w:tcPr>
          <w:p w14:paraId="0A9D8FB2" w14:textId="162D9D79" w:rsidR="0028668A" w:rsidRDefault="0028668A">
            <w:pPr>
              <w:pStyle w:val="TableText"/>
            </w:pPr>
            <w:r>
              <w:rPr>
                <w:rFonts w:hint="eastAsia"/>
              </w:rPr>
              <w:t>查看日志</w:t>
            </w:r>
          </w:p>
        </w:tc>
      </w:tr>
      <w:tr w:rsidR="0028668A" w14:paraId="3C1A5976" w14:textId="77777777" w:rsidTr="0028668A">
        <w:trPr>
          <w:trHeight w:val="68"/>
        </w:trPr>
        <w:tc>
          <w:tcPr>
            <w:tcW w:w="5467" w:type="dxa"/>
          </w:tcPr>
          <w:p w14:paraId="6EFEDF8E" w14:textId="1F970068" w:rsidR="0028668A" w:rsidRPr="00782DA8" w:rsidRDefault="0028668A" w:rsidP="00B55F28">
            <w:pPr>
              <w:pStyle w:val="TableText"/>
            </w:pPr>
            <w:r>
              <w:t xml:space="preserve">display </w:t>
            </w:r>
            <w:r w:rsidRPr="0028668A">
              <w:t>hardware power-management chassis</w:t>
            </w:r>
            <w:r w:rsidRPr="00013AED">
              <w:rPr>
                <w:i/>
              </w:rPr>
              <w:t xml:space="preserve"> X</w:t>
            </w:r>
            <w:r w:rsidRPr="0028668A">
              <w:t xml:space="preserve"> slot </w:t>
            </w:r>
            <w:r w:rsidRPr="00013AED">
              <w:rPr>
                <w:i/>
              </w:rPr>
              <w:t>Y</w:t>
            </w:r>
          </w:p>
        </w:tc>
        <w:tc>
          <w:tcPr>
            <w:tcW w:w="3547" w:type="dxa"/>
          </w:tcPr>
          <w:p w14:paraId="42D3380E" w14:textId="1D37565C" w:rsidR="0028668A" w:rsidRDefault="0028668A">
            <w:pPr>
              <w:pStyle w:val="TableText"/>
            </w:pPr>
            <w:r>
              <w:rPr>
                <w:rFonts w:hint="eastAsia"/>
              </w:rPr>
              <w:t>查看板卡供电状态</w:t>
            </w:r>
          </w:p>
        </w:tc>
      </w:tr>
      <w:tr w:rsidR="0028668A" w14:paraId="36D5823E" w14:textId="77777777" w:rsidTr="0028668A">
        <w:trPr>
          <w:trHeight w:val="68"/>
        </w:trPr>
        <w:tc>
          <w:tcPr>
            <w:tcW w:w="5467" w:type="dxa"/>
          </w:tcPr>
          <w:p w14:paraId="31A4F473" w14:textId="06D503D3" w:rsidR="0028668A" w:rsidRPr="00782DA8" w:rsidRDefault="0028668A" w:rsidP="00B55F28">
            <w:pPr>
              <w:pStyle w:val="TableText"/>
            </w:pPr>
            <w:r>
              <w:t xml:space="preserve">display </w:t>
            </w:r>
            <w:r w:rsidRPr="0028668A">
              <w:t xml:space="preserve">hardware fip chassis </w:t>
            </w:r>
            <w:r w:rsidRPr="00013AED">
              <w:rPr>
                <w:i/>
              </w:rPr>
              <w:t>X</w:t>
            </w:r>
            <w:r w:rsidRPr="0028668A">
              <w:t xml:space="preserve"> slot </w:t>
            </w:r>
            <w:r w:rsidRPr="00013AED">
              <w:rPr>
                <w:i/>
              </w:rPr>
              <w:t>Y</w:t>
            </w:r>
          </w:p>
        </w:tc>
        <w:tc>
          <w:tcPr>
            <w:tcW w:w="3547" w:type="dxa"/>
          </w:tcPr>
          <w:p w14:paraId="20429EDF" w14:textId="67ADCF23" w:rsidR="0028668A" w:rsidRDefault="0028668A" w:rsidP="00B55F28">
            <w:pPr>
              <w:pStyle w:val="TableText"/>
            </w:pPr>
            <w:r>
              <w:rPr>
                <w:rFonts w:hint="eastAsia"/>
              </w:rPr>
              <w:t>查看板卡监控状态</w:t>
            </w:r>
          </w:p>
        </w:tc>
      </w:tr>
    </w:tbl>
    <w:p w14:paraId="09F011EB" w14:textId="77777777" w:rsidR="0028668A" w:rsidRDefault="0028668A" w:rsidP="00013AED">
      <w:pPr>
        <w:ind w:left="0"/>
      </w:pPr>
    </w:p>
    <w:p w14:paraId="51C0F0E0" w14:textId="77777777" w:rsidR="00370323" w:rsidRDefault="00370323" w:rsidP="00C70413">
      <w:pPr>
        <w:pStyle w:val="2"/>
      </w:pPr>
      <w:bookmarkStart w:id="94" w:name="_Toc61445701"/>
      <w:r>
        <w:rPr>
          <w:rFonts w:hint="eastAsia"/>
        </w:rPr>
        <w:t>风扇和电源故障处理</w:t>
      </w:r>
      <w:bookmarkEnd w:id="94"/>
    </w:p>
    <w:p w14:paraId="71E5A28E" w14:textId="77777777" w:rsidR="00A46E68" w:rsidRDefault="00A46E68" w:rsidP="00A10DF4">
      <w:pPr>
        <w:pStyle w:val="3"/>
        <w:numPr>
          <w:ilvl w:val="2"/>
          <w:numId w:val="2"/>
        </w:numPr>
      </w:pPr>
      <w:bookmarkStart w:id="95" w:name="_Toc230774636"/>
      <w:bookmarkStart w:id="96" w:name="_Toc235449048"/>
      <w:bookmarkStart w:id="97" w:name="_Toc291774258"/>
      <w:bookmarkStart w:id="98" w:name="_Toc292183317"/>
      <w:bookmarkStart w:id="99" w:name="_Toc360882566"/>
      <w:bookmarkStart w:id="100" w:name="_Toc367284551"/>
      <w:bookmarkStart w:id="101" w:name="_Toc384214194"/>
      <w:r>
        <w:rPr>
          <w:rFonts w:hint="eastAsia"/>
        </w:rPr>
        <w:t>FAN_FAILED</w:t>
      </w:r>
    </w:p>
    <w:p w14:paraId="119A11FB" w14:textId="77777777" w:rsidR="00F478F7" w:rsidRPr="00F478F7" w:rsidRDefault="00091696" w:rsidP="004A7370">
      <w:pPr>
        <w:pStyle w:val="4"/>
      </w:pPr>
      <w:r>
        <w:rPr>
          <w:rFonts w:hint="eastAsia"/>
        </w:rPr>
        <w:t>故障描述</w:t>
      </w:r>
    </w:p>
    <w:p w14:paraId="5EB08F57" w14:textId="77777777" w:rsidR="00091696" w:rsidRDefault="00091696" w:rsidP="00A10DF4">
      <w:pPr>
        <w:pStyle w:val="ItemStep"/>
        <w:numPr>
          <w:ilvl w:val="4"/>
          <w:numId w:val="2"/>
        </w:numPr>
      </w:pPr>
      <w:r w:rsidRPr="009E30FB">
        <w:rPr>
          <w:rFonts w:hint="eastAsia"/>
        </w:rPr>
        <w:t>DEV/2/</w:t>
      </w:r>
      <w:r w:rsidRPr="0073465C">
        <w:t>FAN</w:t>
      </w:r>
      <w:r w:rsidRPr="0073465C">
        <w:rPr>
          <w:rFonts w:hint="eastAsia"/>
        </w:rPr>
        <w:t>_</w:t>
      </w:r>
      <w:r w:rsidRPr="0073465C">
        <w:t>FAILED</w:t>
      </w:r>
      <w:r w:rsidRPr="0073465C">
        <w:rPr>
          <w:rFonts w:hint="eastAsia"/>
        </w:rPr>
        <w:t xml:space="preserve">: </w:t>
      </w:r>
      <w:r w:rsidRPr="0073465C">
        <w:t xml:space="preserve">Fan </w:t>
      </w:r>
      <w:r w:rsidRPr="0073465C">
        <w:rPr>
          <w:rFonts w:hint="eastAsia"/>
        </w:rPr>
        <w:t>2</w:t>
      </w:r>
      <w:r>
        <w:t xml:space="preserve"> failed.</w:t>
      </w:r>
    </w:p>
    <w:p w14:paraId="3677EF8C" w14:textId="77777777" w:rsidR="00091696" w:rsidRDefault="00091696" w:rsidP="00A10DF4">
      <w:pPr>
        <w:pStyle w:val="ItemStep"/>
        <w:numPr>
          <w:ilvl w:val="4"/>
          <w:numId w:val="2"/>
        </w:numPr>
        <w:rPr>
          <w:lang w:eastAsia="zh-CN"/>
        </w:rPr>
      </w:pPr>
      <w:r w:rsidRPr="009E30FB">
        <w:rPr>
          <w:rFonts w:hint="eastAsia"/>
          <w:lang w:eastAsia="zh-CN"/>
        </w:rPr>
        <w:t>风扇出现了故障，停止工作。</w:t>
      </w:r>
      <w:bookmarkEnd w:id="95"/>
      <w:bookmarkEnd w:id="96"/>
      <w:bookmarkEnd w:id="97"/>
      <w:bookmarkEnd w:id="98"/>
      <w:bookmarkEnd w:id="99"/>
      <w:bookmarkEnd w:id="100"/>
      <w:bookmarkEnd w:id="101"/>
    </w:p>
    <w:p w14:paraId="1447223C" w14:textId="332795AD" w:rsidR="0031381E" w:rsidRDefault="0031381E" w:rsidP="00013AED">
      <w:pPr>
        <w:pStyle w:val="4"/>
      </w:pPr>
      <w:r>
        <w:rPr>
          <w:rFonts w:hint="eastAsia"/>
        </w:rPr>
        <w:t>常见原因</w:t>
      </w:r>
    </w:p>
    <w:p w14:paraId="2203DA0C" w14:textId="790C34FE" w:rsidR="0031381E" w:rsidRPr="00013AED" w:rsidRDefault="0031381E" w:rsidP="00013AED">
      <w:pPr>
        <w:pStyle w:val="ItemStep"/>
      </w:pPr>
      <w:r>
        <w:rPr>
          <w:rFonts w:hint="eastAsia"/>
          <w:lang w:eastAsia="zh-CN"/>
        </w:rPr>
        <w:t>硬件故障</w:t>
      </w:r>
    </w:p>
    <w:p w14:paraId="322D99C3" w14:textId="77777777" w:rsidR="00091696" w:rsidRDefault="00091696" w:rsidP="004A7370">
      <w:pPr>
        <w:pStyle w:val="4"/>
      </w:pPr>
      <w:r>
        <w:rPr>
          <w:rFonts w:hint="eastAsia"/>
        </w:rPr>
        <w:t>故障处理步骤</w:t>
      </w:r>
    </w:p>
    <w:p w14:paraId="1A70A7C2" w14:textId="77777777" w:rsidR="00DC6EEC" w:rsidRDefault="00091696" w:rsidP="00A10DF4">
      <w:pPr>
        <w:pStyle w:val="ItemStep"/>
        <w:numPr>
          <w:ilvl w:val="4"/>
          <w:numId w:val="2"/>
        </w:numPr>
      </w:pPr>
      <w:r>
        <w:rPr>
          <w:rFonts w:hint="eastAsia"/>
        </w:rPr>
        <w:t>输入</w:t>
      </w:r>
      <w:r>
        <w:rPr>
          <w:rFonts w:hint="eastAsia"/>
        </w:rPr>
        <w:t>display fan</w:t>
      </w:r>
      <w:r>
        <w:rPr>
          <w:rFonts w:hint="eastAsia"/>
        </w:rPr>
        <w:t>命令</w:t>
      </w:r>
      <w:r w:rsidR="00BF2281">
        <w:rPr>
          <w:rFonts w:hint="eastAsia"/>
          <w:lang w:eastAsia="zh-CN"/>
        </w:rPr>
        <w:t>。</w:t>
      </w:r>
    </w:p>
    <w:p w14:paraId="0604443B" w14:textId="183C2D23" w:rsidR="00FF1B03" w:rsidRDefault="00FF1B03" w:rsidP="00E24672">
      <w:pPr>
        <w:pStyle w:val="TerminalDisplayIndent1"/>
      </w:pPr>
      <w:r>
        <w:t>&lt;</w:t>
      </w:r>
      <w:r>
        <w:rPr>
          <w:rFonts w:hint="eastAsia"/>
        </w:rPr>
        <w:t>H3C</w:t>
      </w:r>
      <w:r>
        <w:t>&gt;dis</w:t>
      </w:r>
      <w:r w:rsidR="00F34A5B">
        <w:rPr>
          <w:rFonts w:hint="eastAsia"/>
        </w:rPr>
        <w:t>play</w:t>
      </w:r>
      <w:r>
        <w:t xml:space="preserve"> fan                                                                                                                   </w:t>
      </w:r>
    </w:p>
    <w:p w14:paraId="6CBA43DA" w14:textId="77777777" w:rsidR="00FF1B03" w:rsidRDefault="00FF1B03" w:rsidP="00E24672">
      <w:pPr>
        <w:pStyle w:val="TerminalDisplayIndent1"/>
      </w:pPr>
      <w:r>
        <w:t xml:space="preserve">Fan     State       Speed(rpm)  Mode                                                                                                </w:t>
      </w:r>
    </w:p>
    <w:p w14:paraId="40C9F9C8" w14:textId="77777777" w:rsidR="00FF1B03" w:rsidRDefault="00FF1B03" w:rsidP="00E24672">
      <w:pPr>
        <w:pStyle w:val="TerminalDisplayIndent1"/>
      </w:pPr>
      <w:r>
        <w:t xml:space="preserve">----------------------------------------                                                                                            </w:t>
      </w:r>
    </w:p>
    <w:p w14:paraId="1F80439A" w14:textId="7B895CE2" w:rsidR="00FF1B03" w:rsidRDefault="00FF1B03" w:rsidP="00E24672">
      <w:pPr>
        <w:pStyle w:val="TerminalDisplayIndent1"/>
      </w:pPr>
      <w:r>
        <w:t xml:space="preserve">1/1    </w:t>
      </w:r>
      <w:r w:rsidRPr="00E24672">
        <w:rPr>
          <w:color w:val="FF0000"/>
        </w:rPr>
        <w:t xml:space="preserve"> </w:t>
      </w:r>
      <w:r w:rsidRPr="009D27A1">
        <w:rPr>
          <w:color w:val="FF0000"/>
        </w:rPr>
        <w:t>Fault</w:t>
      </w:r>
      <w:r w:rsidRPr="00E24672">
        <w:rPr>
          <w:color w:val="FF0000"/>
        </w:rPr>
        <w:t xml:space="preserve">  </w:t>
      </w:r>
      <w:r>
        <w:t xml:space="preserve">     4951        Linear                                                                                              </w:t>
      </w:r>
    </w:p>
    <w:p w14:paraId="16AE2B89" w14:textId="77777777" w:rsidR="00FF1B03" w:rsidRDefault="00FF1B03" w:rsidP="00E24672">
      <w:pPr>
        <w:pStyle w:val="TerminalDisplayIndent1"/>
      </w:pPr>
      <w:r>
        <w:t xml:space="preserve">1/2     Normal      4951        Linear                                                                                              </w:t>
      </w:r>
    </w:p>
    <w:p w14:paraId="32C8F046" w14:textId="77777777" w:rsidR="00FF1B03" w:rsidRDefault="00FF1B03" w:rsidP="00E24672">
      <w:pPr>
        <w:pStyle w:val="TerminalDisplayIndent1"/>
      </w:pPr>
      <w:r>
        <w:t xml:space="preserve">1/3     Normal      4951        Linear                                                                                              </w:t>
      </w:r>
    </w:p>
    <w:p w14:paraId="61B68E89" w14:textId="77777777" w:rsidR="00FF1B03" w:rsidRDefault="00FF1B03" w:rsidP="00E24672">
      <w:pPr>
        <w:pStyle w:val="TerminalDisplayIndent1"/>
      </w:pPr>
      <w:r>
        <w:t xml:space="preserve">1/4     Normal      4951        Linear                                                                                              </w:t>
      </w:r>
    </w:p>
    <w:p w14:paraId="33870732" w14:textId="77777777" w:rsidR="00FF1B03" w:rsidRDefault="00FF1B03" w:rsidP="00E24672">
      <w:pPr>
        <w:pStyle w:val="TerminalDisplayIndent1"/>
      </w:pPr>
      <w:r>
        <w:t xml:space="preserve">1/5     Normal      4815        Linear                                                                                              </w:t>
      </w:r>
    </w:p>
    <w:p w14:paraId="5E2BD271" w14:textId="77777777" w:rsidR="00FF1B03" w:rsidRDefault="00FF1B03" w:rsidP="00E24672">
      <w:pPr>
        <w:pStyle w:val="TerminalDisplayIndent1"/>
      </w:pPr>
      <w:r>
        <w:t xml:space="preserve">1/6     Normal      5095        Linear                                                                                              </w:t>
      </w:r>
    </w:p>
    <w:p w14:paraId="52352B9E" w14:textId="77777777" w:rsidR="00FF1B03" w:rsidRDefault="00FF1B03" w:rsidP="00E24672">
      <w:pPr>
        <w:pStyle w:val="TerminalDisplayIndent1"/>
      </w:pPr>
      <w:r>
        <w:t xml:space="preserve">1/7     Normal      3551        Linear                                                                                              </w:t>
      </w:r>
    </w:p>
    <w:p w14:paraId="5CD71BD2" w14:textId="77777777" w:rsidR="00FF1B03" w:rsidRDefault="00FF1B03" w:rsidP="00E24672">
      <w:pPr>
        <w:pStyle w:val="TerminalDisplayIndent1"/>
      </w:pPr>
      <w:r>
        <w:t xml:space="preserve">1/8     Normal      3551        Linear                                                                                              </w:t>
      </w:r>
    </w:p>
    <w:p w14:paraId="435335CF" w14:textId="77777777" w:rsidR="00FF1B03" w:rsidRDefault="00FF1B03" w:rsidP="00E24672">
      <w:pPr>
        <w:pStyle w:val="TerminalDisplayIndent1"/>
      </w:pPr>
      <w:r>
        <w:t xml:space="preserve">1/9     Normal      3780        Linear                                                                                              </w:t>
      </w:r>
    </w:p>
    <w:p w14:paraId="6A441CF7" w14:textId="77777777" w:rsidR="00FF1B03" w:rsidRDefault="00FF1B03" w:rsidP="00E24672">
      <w:pPr>
        <w:pStyle w:val="TerminalDisplayIndent1"/>
      </w:pPr>
      <w:r>
        <w:t xml:space="preserve">1/10    Normal      3700        Linear                                                                                              </w:t>
      </w:r>
    </w:p>
    <w:p w14:paraId="5218169B" w14:textId="77777777" w:rsidR="00FF1B03" w:rsidRDefault="00FF1B03" w:rsidP="00E24672">
      <w:pPr>
        <w:pStyle w:val="TerminalDisplayIndent1"/>
      </w:pPr>
      <w:r>
        <w:t xml:space="preserve">1/11    Normal      3551        Linear                                                                                              </w:t>
      </w:r>
    </w:p>
    <w:p w14:paraId="01282136" w14:textId="77777777" w:rsidR="00FF1B03" w:rsidRDefault="00FF1B03" w:rsidP="00E24672">
      <w:pPr>
        <w:pStyle w:val="TerminalDisplayIndent1"/>
      </w:pPr>
      <w:r>
        <w:t xml:space="preserve">1/12    Normal      3700        Linear                                                                                              </w:t>
      </w:r>
    </w:p>
    <w:p w14:paraId="7B8ED37B" w14:textId="77777777" w:rsidR="00FF1B03" w:rsidRDefault="00FF1B03" w:rsidP="00E24672">
      <w:pPr>
        <w:pStyle w:val="TerminalDisplayIndent1"/>
      </w:pPr>
      <w:r>
        <w:t xml:space="preserve">1/13    Normal      4450        Linear                                                                                              </w:t>
      </w:r>
    </w:p>
    <w:p w14:paraId="3153FEBC" w14:textId="77777777" w:rsidR="00FF1B03" w:rsidRDefault="00FF1B03" w:rsidP="00E24672">
      <w:pPr>
        <w:pStyle w:val="TerminalDisplayIndent1"/>
      </w:pPr>
      <w:r>
        <w:t xml:space="preserve">1/14    Normal      4565        Linear                                                                                              </w:t>
      </w:r>
    </w:p>
    <w:p w14:paraId="7E604AA2" w14:textId="77777777" w:rsidR="00FF1B03" w:rsidRDefault="00FF1B03" w:rsidP="00E24672">
      <w:pPr>
        <w:pStyle w:val="TerminalDisplayIndent1"/>
      </w:pPr>
      <w:r>
        <w:lastRenderedPageBreak/>
        <w:t xml:space="preserve">1/15    Normal      4450        Linear                                                                                              </w:t>
      </w:r>
    </w:p>
    <w:p w14:paraId="4F1C2EF9" w14:textId="77777777" w:rsidR="00FF1B03" w:rsidRDefault="00FF1B03" w:rsidP="00E24672">
      <w:pPr>
        <w:pStyle w:val="TerminalDisplayIndent1"/>
      </w:pPr>
      <w:r>
        <w:t xml:space="preserve">1/16    Normal      4235        Linear                                                                                              </w:t>
      </w:r>
    </w:p>
    <w:p w14:paraId="0742E5B2" w14:textId="77777777" w:rsidR="00FF1B03" w:rsidRDefault="00FF1B03" w:rsidP="00E24672">
      <w:pPr>
        <w:pStyle w:val="TerminalDisplayIndent1"/>
      </w:pPr>
      <w:r>
        <w:t xml:space="preserve">1/17    Normal      4136        Linear                                                                                              </w:t>
      </w:r>
    </w:p>
    <w:p w14:paraId="2C728BF9" w14:textId="77777777" w:rsidR="00FF1B03" w:rsidRDefault="00FF1B03" w:rsidP="00E24672">
      <w:pPr>
        <w:pStyle w:val="TerminalDisplayIndent1"/>
      </w:pPr>
      <w:r>
        <w:t xml:space="preserve">1/18    Normal      4136        Linear                                                                                              </w:t>
      </w:r>
    </w:p>
    <w:p w14:paraId="41708CAC" w14:textId="77777777" w:rsidR="00FF1B03" w:rsidRDefault="00FF1B03" w:rsidP="00E24672">
      <w:pPr>
        <w:pStyle w:val="TerminalDisplayIndent1"/>
      </w:pPr>
      <w:r>
        <w:t xml:space="preserve">1/19    Normal      4340        Linear                                                                                              </w:t>
      </w:r>
    </w:p>
    <w:p w14:paraId="15D18BB0" w14:textId="77777777" w:rsidR="00FF1B03" w:rsidRDefault="00FF1B03" w:rsidP="00E24672">
      <w:pPr>
        <w:pStyle w:val="TerminalDisplayIndent1"/>
      </w:pPr>
      <w:r>
        <w:t xml:space="preserve">1/20    Normal      4450        Linear                                                                                              </w:t>
      </w:r>
    </w:p>
    <w:p w14:paraId="22E89351" w14:textId="77777777" w:rsidR="00FF1B03" w:rsidRDefault="00FF1B03" w:rsidP="00E24672">
      <w:pPr>
        <w:pStyle w:val="TerminalDisplayIndent1"/>
      </w:pPr>
      <w:r>
        <w:t xml:space="preserve">1/21    Normal      4450        Linear                                                                                              </w:t>
      </w:r>
    </w:p>
    <w:p w14:paraId="4F683CA1" w14:textId="77777777" w:rsidR="00FF1B03" w:rsidRDefault="00FF1B03" w:rsidP="00E24672">
      <w:pPr>
        <w:pStyle w:val="TerminalDisplayIndent1"/>
      </w:pPr>
      <w:r>
        <w:t xml:space="preserve">1/22    Normal      2391        Linear                                                                                              </w:t>
      </w:r>
    </w:p>
    <w:p w14:paraId="6CEABAC9" w14:textId="77777777" w:rsidR="00FF1B03" w:rsidRDefault="00FF1B03" w:rsidP="00E24672">
      <w:pPr>
        <w:pStyle w:val="TerminalDisplayIndent1"/>
      </w:pPr>
      <w:r>
        <w:t xml:space="preserve">1/23    Normal      2424        Linear                                                                                              </w:t>
      </w:r>
    </w:p>
    <w:p w14:paraId="040CAA1C" w14:textId="77777777" w:rsidR="00FF1B03" w:rsidRDefault="00FF1B03" w:rsidP="00E24672">
      <w:pPr>
        <w:pStyle w:val="TerminalDisplayIndent1"/>
      </w:pPr>
      <w:r>
        <w:t xml:space="preserve">1/24    Normal      2391        Linear                                                                                              </w:t>
      </w:r>
    </w:p>
    <w:p w14:paraId="74E695A9" w14:textId="77777777" w:rsidR="00FF1B03" w:rsidRDefault="00FF1B03" w:rsidP="00E24672">
      <w:pPr>
        <w:pStyle w:val="TerminalDisplayIndent1"/>
      </w:pPr>
      <w:r>
        <w:t xml:space="preserve">1/25    Normal      2424        Linear                                                                                              </w:t>
      </w:r>
    </w:p>
    <w:p w14:paraId="4D087C04" w14:textId="77777777" w:rsidR="00FF1B03" w:rsidRDefault="00FF1B03" w:rsidP="00E24672">
      <w:pPr>
        <w:pStyle w:val="TerminalDisplayIndent1"/>
      </w:pPr>
      <w:r>
        <w:t xml:space="preserve">1/26    Normal      2391        Linear                                                                                              </w:t>
      </w:r>
    </w:p>
    <w:p w14:paraId="598A7699" w14:textId="77777777" w:rsidR="00FF1B03" w:rsidRDefault="00FF1B03" w:rsidP="00E24672">
      <w:pPr>
        <w:pStyle w:val="TerminalDisplayIndent1"/>
      </w:pPr>
      <w:r>
        <w:t xml:space="preserve">1/27    Normal      2391        Linear                                                                                              </w:t>
      </w:r>
    </w:p>
    <w:p w14:paraId="2FF4C0EC" w14:textId="77777777" w:rsidR="00FF1B03" w:rsidRDefault="00FF1B03" w:rsidP="00E24672">
      <w:pPr>
        <w:pStyle w:val="TerminalDisplayIndent1"/>
      </w:pPr>
      <w:r>
        <w:t xml:space="preserve">1/28    Normal      2424        Linear                                                                                              </w:t>
      </w:r>
    </w:p>
    <w:p w14:paraId="5B99E271" w14:textId="77777777" w:rsidR="00FF1B03" w:rsidRDefault="00FF1B03" w:rsidP="00E24672">
      <w:pPr>
        <w:pStyle w:val="TerminalDisplayIndent1"/>
      </w:pPr>
      <w:r>
        <w:t xml:space="preserve">1/29    Normal      2391        Linear                                                                                              </w:t>
      </w:r>
    </w:p>
    <w:p w14:paraId="3990F88B" w14:textId="77777777" w:rsidR="00FF1B03" w:rsidRDefault="00FF1B03" w:rsidP="00E24672">
      <w:pPr>
        <w:pStyle w:val="TerminalDisplayIndent1"/>
      </w:pPr>
      <w:r>
        <w:t xml:space="preserve">1/30    Normal      2391        Linear                                                                                              </w:t>
      </w:r>
    </w:p>
    <w:p w14:paraId="099BD121" w14:textId="77777777" w:rsidR="00FF1B03" w:rsidRDefault="00FF1B03" w:rsidP="00E24672">
      <w:pPr>
        <w:pStyle w:val="TerminalDisplayIndent1"/>
      </w:pPr>
      <w:r>
        <w:t xml:space="preserve">1/31    Normal      2424        Linear                                                                                              </w:t>
      </w:r>
    </w:p>
    <w:p w14:paraId="39B2904B" w14:textId="77777777" w:rsidR="00FF1B03" w:rsidRDefault="00FF1B03" w:rsidP="00E24672">
      <w:pPr>
        <w:pStyle w:val="TerminalDisplayIndent1"/>
      </w:pPr>
      <w:r>
        <w:t xml:space="preserve">1/32    Normal      2391        Linear                                                                                              </w:t>
      </w:r>
    </w:p>
    <w:p w14:paraId="0B92D300" w14:textId="125654A8" w:rsidR="00FF1B03" w:rsidRDefault="00FF1B03" w:rsidP="00E24672">
      <w:pPr>
        <w:pStyle w:val="TerminalDisplayIndent1"/>
      </w:pPr>
      <w:r>
        <w:t xml:space="preserve">1/33    Normal      2391        Linear   </w:t>
      </w:r>
    </w:p>
    <w:p w14:paraId="46A8D4BA" w14:textId="77777777" w:rsidR="00091696" w:rsidRDefault="000C658E" w:rsidP="00A10DF4">
      <w:pPr>
        <w:pStyle w:val="ItemStep"/>
        <w:numPr>
          <w:ilvl w:val="4"/>
          <w:numId w:val="2"/>
        </w:numPr>
      </w:pPr>
      <w:r>
        <w:rPr>
          <w:rFonts w:hint="eastAsia"/>
          <w:lang w:eastAsia="zh-CN"/>
        </w:rPr>
        <w:t>更换风扇</w:t>
      </w:r>
      <w:r w:rsidR="00B5592D">
        <w:rPr>
          <w:rFonts w:hint="eastAsia"/>
          <w:lang w:eastAsia="zh-CN"/>
        </w:rPr>
        <w:t>。</w:t>
      </w:r>
    </w:p>
    <w:p w14:paraId="55F5C19B" w14:textId="77777777" w:rsidR="00A935F8" w:rsidRDefault="00A935F8" w:rsidP="00A10DF4">
      <w:pPr>
        <w:pStyle w:val="3"/>
        <w:numPr>
          <w:ilvl w:val="2"/>
          <w:numId w:val="2"/>
        </w:numPr>
      </w:pPr>
      <w:r>
        <w:rPr>
          <w:rFonts w:hint="eastAsia"/>
        </w:rPr>
        <w:t>FAN_ABSENT</w:t>
      </w:r>
    </w:p>
    <w:p w14:paraId="50112F93" w14:textId="77777777" w:rsidR="0001187B" w:rsidRPr="00F478F7" w:rsidRDefault="0001187B" w:rsidP="0001187B">
      <w:pPr>
        <w:pStyle w:val="4"/>
      </w:pPr>
      <w:r>
        <w:rPr>
          <w:rFonts w:hint="eastAsia"/>
        </w:rPr>
        <w:t>故障描述</w:t>
      </w:r>
    </w:p>
    <w:p w14:paraId="3E5AF331" w14:textId="77777777" w:rsidR="0001187B" w:rsidRDefault="0001187B" w:rsidP="00A10DF4">
      <w:pPr>
        <w:pStyle w:val="ItemStep"/>
        <w:numPr>
          <w:ilvl w:val="4"/>
          <w:numId w:val="2"/>
        </w:numPr>
      </w:pPr>
      <w:r w:rsidRPr="009E30FB">
        <w:rPr>
          <w:rFonts w:hint="eastAsia"/>
        </w:rPr>
        <w:t>DEV/2/</w:t>
      </w:r>
      <w:r w:rsidRPr="0073465C">
        <w:t>FAN</w:t>
      </w:r>
      <w:r w:rsidRPr="0073465C">
        <w:rPr>
          <w:rFonts w:hint="eastAsia"/>
        </w:rPr>
        <w:t>_</w:t>
      </w:r>
      <w:r w:rsidRPr="0073465C">
        <w:t>FAILED</w:t>
      </w:r>
      <w:r w:rsidRPr="0073465C">
        <w:rPr>
          <w:rFonts w:hint="eastAsia"/>
        </w:rPr>
        <w:t xml:space="preserve">: </w:t>
      </w:r>
      <w:r w:rsidRPr="0073465C">
        <w:t xml:space="preserve">Fan </w:t>
      </w:r>
      <w:r w:rsidRPr="0073465C">
        <w:rPr>
          <w:rFonts w:hint="eastAsia"/>
        </w:rPr>
        <w:t>2</w:t>
      </w:r>
      <w:r>
        <w:t xml:space="preserve"> failed.</w:t>
      </w:r>
    </w:p>
    <w:p w14:paraId="42308202" w14:textId="77777777" w:rsidR="0001187B" w:rsidRDefault="0001187B" w:rsidP="00A10DF4">
      <w:pPr>
        <w:pStyle w:val="ItemStep"/>
        <w:numPr>
          <w:ilvl w:val="4"/>
          <w:numId w:val="2"/>
        </w:numPr>
        <w:rPr>
          <w:lang w:eastAsia="zh-CN"/>
        </w:rPr>
      </w:pPr>
      <w:r w:rsidRPr="009E30FB">
        <w:rPr>
          <w:rFonts w:hint="eastAsia"/>
          <w:lang w:eastAsia="zh-CN"/>
        </w:rPr>
        <w:t>风扇出现了故障，停止工作。</w:t>
      </w:r>
    </w:p>
    <w:p w14:paraId="6459F4C7" w14:textId="77E7F08F" w:rsidR="00B364E0" w:rsidRDefault="00B364E0" w:rsidP="00013AED">
      <w:pPr>
        <w:pStyle w:val="4"/>
      </w:pPr>
      <w:r>
        <w:rPr>
          <w:rFonts w:hint="eastAsia"/>
        </w:rPr>
        <w:t>常见原因</w:t>
      </w:r>
    </w:p>
    <w:p w14:paraId="1804A3ED" w14:textId="56D3A248" w:rsidR="00B364E0" w:rsidRDefault="00B364E0" w:rsidP="00013AED">
      <w:pPr>
        <w:pStyle w:val="ItemStep"/>
      </w:pPr>
      <w:r>
        <w:rPr>
          <w:rFonts w:hint="eastAsia"/>
          <w:lang w:eastAsia="zh-CN"/>
        </w:rPr>
        <w:t>风扇未插紧</w:t>
      </w:r>
    </w:p>
    <w:p w14:paraId="100588E7" w14:textId="6331CCA5" w:rsidR="00B364E0" w:rsidRPr="00013AED" w:rsidRDefault="00B364E0" w:rsidP="00013AED">
      <w:pPr>
        <w:pStyle w:val="ItemStep"/>
      </w:pPr>
      <w:r>
        <w:rPr>
          <w:rFonts w:hint="eastAsia"/>
          <w:lang w:eastAsia="zh-CN"/>
        </w:rPr>
        <w:t>风扇硬件故障</w:t>
      </w:r>
    </w:p>
    <w:p w14:paraId="59F84D15" w14:textId="77777777" w:rsidR="0001187B" w:rsidRDefault="0001187B" w:rsidP="0001187B">
      <w:pPr>
        <w:pStyle w:val="4"/>
      </w:pPr>
      <w:r>
        <w:rPr>
          <w:rFonts w:hint="eastAsia"/>
        </w:rPr>
        <w:t>故障处理步骤</w:t>
      </w:r>
    </w:p>
    <w:p w14:paraId="25B20DF9" w14:textId="77777777" w:rsidR="0001187B" w:rsidRDefault="0001187B" w:rsidP="00A10DF4">
      <w:pPr>
        <w:pStyle w:val="ItemStep"/>
        <w:numPr>
          <w:ilvl w:val="4"/>
          <w:numId w:val="2"/>
        </w:numPr>
      </w:pPr>
      <w:r>
        <w:rPr>
          <w:rFonts w:hint="eastAsia"/>
        </w:rPr>
        <w:t>输入</w:t>
      </w:r>
      <w:r>
        <w:rPr>
          <w:rFonts w:hint="eastAsia"/>
        </w:rPr>
        <w:t>display fan</w:t>
      </w:r>
      <w:r>
        <w:rPr>
          <w:rFonts w:hint="eastAsia"/>
        </w:rPr>
        <w:t>命令</w:t>
      </w:r>
      <w:r>
        <w:rPr>
          <w:rFonts w:hint="eastAsia"/>
          <w:lang w:eastAsia="zh-CN"/>
        </w:rPr>
        <w:t>。</w:t>
      </w:r>
    </w:p>
    <w:p w14:paraId="59E1EAF5" w14:textId="579C620B" w:rsidR="0090327A" w:rsidRDefault="0090327A" w:rsidP="00E24672">
      <w:pPr>
        <w:pStyle w:val="TerminalDisplayIndent1"/>
      </w:pPr>
      <w:r>
        <w:t>&lt;</w:t>
      </w:r>
      <w:r>
        <w:rPr>
          <w:rFonts w:hint="eastAsia"/>
        </w:rPr>
        <w:t>H3C</w:t>
      </w:r>
      <w:r>
        <w:t>&gt;dis</w:t>
      </w:r>
      <w:r w:rsidR="00F34A5B">
        <w:rPr>
          <w:rFonts w:hint="eastAsia"/>
        </w:rPr>
        <w:t>play</w:t>
      </w:r>
      <w:r>
        <w:t xml:space="preserve"> fan                                                                                                                   </w:t>
      </w:r>
    </w:p>
    <w:p w14:paraId="4AFFABF2" w14:textId="77777777" w:rsidR="0090327A" w:rsidRDefault="0090327A" w:rsidP="00E24672">
      <w:pPr>
        <w:pStyle w:val="TerminalDisplayIndent1"/>
      </w:pPr>
      <w:r>
        <w:t xml:space="preserve">Fan     State       Speed(rpm)  Mode                                                                                                </w:t>
      </w:r>
    </w:p>
    <w:p w14:paraId="4D742ED1" w14:textId="77777777" w:rsidR="0090327A" w:rsidRDefault="0090327A" w:rsidP="00E24672">
      <w:pPr>
        <w:pStyle w:val="TerminalDisplayIndent1"/>
      </w:pPr>
      <w:r>
        <w:t xml:space="preserve">----------------------------------------                                                                                            </w:t>
      </w:r>
    </w:p>
    <w:p w14:paraId="7D34E1D6" w14:textId="5D423C1C" w:rsidR="0090327A" w:rsidRDefault="0090327A" w:rsidP="00E24672">
      <w:pPr>
        <w:pStyle w:val="TerminalDisplayIndent1"/>
      </w:pPr>
      <w:r>
        <w:t xml:space="preserve">1/1    </w:t>
      </w:r>
      <w:r w:rsidRPr="00BD3D60">
        <w:t xml:space="preserve"> </w:t>
      </w:r>
      <w:r w:rsidRPr="00E24672">
        <w:t>Absent</w:t>
      </w:r>
      <w:r w:rsidRPr="00BD3D60">
        <w:t xml:space="preserve"> </w:t>
      </w:r>
      <w:r>
        <w:t xml:space="preserve">      4951        Linear                                                                                              </w:t>
      </w:r>
    </w:p>
    <w:p w14:paraId="70C8CDBE" w14:textId="77777777" w:rsidR="0090327A" w:rsidRDefault="0090327A" w:rsidP="00E24672">
      <w:pPr>
        <w:pStyle w:val="TerminalDisplayIndent1"/>
      </w:pPr>
      <w:r>
        <w:t xml:space="preserve">1/2     Normal      4951        Linear                                                                                              </w:t>
      </w:r>
    </w:p>
    <w:p w14:paraId="53CC2630" w14:textId="50CCC0A9" w:rsidR="0090327A" w:rsidRDefault="0090327A" w:rsidP="00E24672">
      <w:pPr>
        <w:pStyle w:val="TerminalDisplayIndent1"/>
      </w:pPr>
      <w:r>
        <w:t>1/3     Normal      4951        Linear</w:t>
      </w:r>
    </w:p>
    <w:p w14:paraId="28526AE1" w14:textId="5A07EAAF" w:rsidR="0090327A" w:rsidRDefault="0090327A" w:rsidP="00E24672">
      <w:pPr>
        <w:pStyle w:val="TerminalDisplayIndent1"/>
      </w:pPr>
      <w:r>
        <w:t>…</w:t>
      </w:r>
    </w:p>
    <w:p w14:paraId="0D3A0C78" w14:textId="6C311A58" w:rsidR="002B51A1" w:rsidRDefault="002B51A1" w:rsidP="00A10DF4">
      <w:pPr>
        <w:pStyle w:val="ItemStep"/>
        <w:numPr>
          <w:ilvl w:val="4"/>
          <w:numId w:val="2"/>
        </w:numPr>
        <w:rPr>
          <w:lang w:eastAsia="zh-CN"/>
        </w:rPr>
      </w:pPr>
      <w:r>
        <w:rPr>
          <w:rFonts w:hint="eastAsia"/>
          <w:lang w:eastAsia="zh-CN"/>
        </w:rPr>
        <w:t>如果指定位置没有风扇，则可能因散热不好，引起设备温度升高，建议安装风扇</w:t>
      </w:r>
    </w:p>
    <w:p w14:paraId="06FD08E6" w14:textId="77777777" w:rsidR="002B51A1" w:rsidRDefault="002B51A1" w:rsidP="00A10DF4">
      <w:pPr>
        <w:pStyle w:val="ItemStep"/>
        <w:numPr>
          <w:ilvl w:val="4"/>
          <w:numId w:val="2"/>
        </w:numPr>
        <w:rPr>
          <w:lang w:eastAsia="zh-CN"/>
        </w:rPr>
      </w:pPr>
      <w:r>
        <w:rPr>
          <w:rFonts w:hint="eastAsia"/>
          <w:lang w:eastAsia="zh-CN"/>
        </w:rPr>
        <w:t>如果有风扇，检查风扇框是否插紧。</w:t>
      </w:r>
    </w:p>
    <w:p w14:paraId="344B26F6" w14:textId="0891998B" w:rsidR="002B51A1" w:rsidRDefault="002B51A1" w:rsidP="00A10DF4">
      <w:pPr>
        <w:pStyle w:val="ItemStep"/>
        <w:numPr>
          <w:ilvl w:val="4"/>
          <w:numId w:val="2"/>
        </w:numPr>
        <w:rPr>
          <w:lang w:eastAsia="zh-CN"/>
        </w:rPr>
      </w:pPr>
      <w:r>
        <w:rPr>
          <w:rFonts w:hint="eastAsia"/>
          <w:lang w:eastAsia="zh-CN"/>
        </w:rPr>
        <w:t>检查风扇框是否损坏</w:t>
      </w:r>
      <w:r w:rsidR="00BE4DD2">
        <w:rPr>
          <w:rFonts w:hint="eastAsia"/>
          <w:lang w:eastAsia="zh-CN"/>
        </w:rPr>
        <w:t>，外形是否有形变</w:t>
      </w:r>
      <w:r>
        <w:rPr>
          <w:rFonts w:hint="eastAsia"/>
          <w:lang w:eastAsia="zh-CN"/>
        </w:rPr>
        <w:t>。</w:t>
      </w:r>
    </w:p>
    <w:p w14:paraId="4222892D" w14:textId="2C49E381" w:rsidR="00806FC4" w:rsidRDefault="002B51A1" w:rsidP="00A10DF4">
      <w:pPr>
        <w:pStyle w:val="ItemStep"/>
        <w:numPr>
          <w:ilvl w:val="4"/>
          <w:numId w:val="2"/>
        </w:numPr>
        <w:rPr>
          <w:lang w:eastAsia="zh-CN"/>
        </w:rPr>
      </w:pPr>
      <w:r>
        <w:rPr>
          <w:rFonts w:hint="eastAsia"/>
          <w:lang w:eastAsia="zh-CN"/>
        </w:rPr>
        <w:t>重新安装风扇</w:t>
      </w:r>
      <w:r w:rsidR="00BE4DD2">
        <w:rPr>
          <w:rFonts w:hint="eastAsia"/>
          <w:lang w:eastAsia="zh-CN"/>
        </w:rPr>
        <w:t>模块</w:t>
      </w:r>
      <w:r>
        <w:rPr>
          <w:rFonts w:hint="eastAsia"/>
          <w:lang w:eastAsia="zh-CN"/>
        </w:rPr>
        <w:t>或更换风扇</w:t>
      </w:r>
      <w:r w:rsidR="00BE4DD2">
        <w:rPr>
          <w:rFonts w:hint="eastAsia"/>
          <w:lang w:eastAsia="zh-CN"/>
        </w:rPr>
        <w:t>模块</w:t>
      </w:r>
      <w:r>
        <w:rPr>
          <w:rFonts w:hint="eastAsia"/>
          <w:lang w:eastAsia="zh-CN"/>
        </w:rPr>
        <w:t>。</w:t>
      </w:r>
    </w:p>
    <w:p w14:paraId="41F56D12" w14:textId="77777777" w:rsidR="00370323" w:rsidRDefault="00B32028" w:rsidP="00A10DF4">
      <w:pPr>
        <w:pStyle w:val="3"/>
        <w:numPr>
          <w:ilvl w:val="2"/>
          <w:numId w:val="2"/>
        </w:numPr>
      </w:pPr>
      <w:r>
        <w:rPr>
          <w:rFonts w:hint="eastAsia"/>
        </w:rPr>
        <w:lastRenderedPageBreak/>
        <w:t>POWER_FAILED</w:t>
      </w:r>
    </w:p>
    <w:p w14:paraId="7F6630B0" w14:textId="77777777" w:rsidR="00432D52" w:rsidRDefault="00432D52" w:rsidP="00432D52">
      <w:pPr>
        <w:pStyle w:val="4"/>
      </w:pPr>
      <w:r>
        <w:rPr>
          <w:rFonts w:hint="eastAsia"/>
        </w:rPr>
        <w:t>故障描述</w:t>
      </w:r>
    </w:p>
    <w:p w14:paraId="0E66D863" w14:textId="77777777" w:rsidR="003271AD" w:rsidRDefault="003271AD" w:rsidP="00A10DF4">
      <w:pPr>
        <w:pStyle w:val="ItemStep"/>
        <w:numPr>
          <w:ilvl w:val="4"/>
          <w:numId w:val="2"/>
        </w:numPr>
      </w:pPr>
      <w:r w:rsidRPr="009E30FB">
        <w:rPr>
          <w:rFonts w:hint="eastAsia"/>
        </w:rPr>
        <w:t>DEV/2/</w:t>
      </w:r>
      <w:r w:rsidRPr="0073465C">
        <w:t>POWER</w:t>
      </w:r>
      <w:r w:rsidRPr="0073465C">
        <w:rPr>
          <w:rFonts w:hint="eastAsia"/>
        </w:rPr>
        <w:t>_</w:t>
      </w:r>
      <w:r w:rsidRPr="0073465C">
        <w:t>FAILED</w:t>
      </w:r>
      <w:r w:rsidRPr="0073465C">
        <w:rPr>
          <w:rFonts w:hint="eastAsia"/>
        </w:rPr>
        <w:t xml:space="preserve">: </w:t>
      </w:r>
      <w:r w:rsidRPr="0073465C">
        <w:t xml:space="preserve">Power </w:t>
      </w:r>
      <w:r w:rsidRPr="0073465C">
        <w:rPr>
          <w:rFonts w:hint="eastAsia"/>
        </w:rPr>
        <w:t>1</w:t>
      </w:r>
      <w:r w:rsidRPr="0073465C">
        <w:t xml:space="preserve"> failed.</w:t>
      </w:r>
    </w:p>
    <w:p w14:paraId="1A87F89A" w14:textId="77777777" w:rsidR="003271AD" w:rsidRDefault="003271AD" w:rsidP="00A10DF4">
      <w:pPr>
        <w:pStyle w:val="ItemStep"/>
        <w:numPr>
          <w:ilvl w:val="4"/>
          <w:numId w:val="2"/>
        </w:numPr>
        <w:rPr>
          <w:lang w:eastAsia="zh-CN"/>
        </w:rPr>
      </w:pPr>
      <w:r>
        <w:rPr>
          <w:rFonts w:hint="eastAsia"/>
          <w:lang w:eastAsia="zh-CN"/>
        </w:rPr>
        <w:t>电源出现了故障，停止工作。</w:t>
      </w:r>
    </w:p>
    <w:p w14:paraId="0884C24B" w14:textId="4ABD50F5" w:rsidR="00B364E0" w:rsidRDefault="00B364E0" w:rsidP="00013AED">
      <w:pPr>
        <w:pStyle w:val="4"/>
      </w:pPr>
      <w:r>
        <w:rPr>
          <w:rFonts w:hint="eastAsia"/>
        </w:rPr>
        <w:t>常见原因</w:t>
      </w:r>
    </w:p>
    <w:p w14:paraId="5BD7B572" w14:textId="0478C1D6" w:rsidR="00B364E0" w:rsidRDefault="00B364E0" w:rsidP="00013AED">
      <w:pPr>
        <w:pStyle w:val="ItemStep"/>
      </w:pPr>
      <w:r>
        <w:rPr>
          <w:rFonts w:hint="eastAsia"/>
          <w:lang w:eastAsia="zh-CN"/>
        </w:rPr>
        <w:t>电源未上电</w:t>
      </w:r>
    </w:p>
    <w:p w14:paraId="27B0E72A" w14:textId="03AB3275" w:rsidR="00B364E0" w:rsidRPr="00013AED" w:rsidRDefault="00B364E0" w:rsidP="00013AED">
      <w:pPr>
        <w:pStyle w:val="ItemStep"/>
      </w:pPr>
      <w:r>
        <w:rPr>
          <w:rFonts w:hint="eastAsia"/>
          <w:lang w:eastAsia="zh-CN"/>
        </w:rPr>
        <w:t>电源模块硬件故障</w:t>
      </w:r>
    </w:p>
    <w:p w14:paraId="6D58ECFB" w14:textId="77777777" w:rsidR="00432D52" w:rsidRDefault="00432D52" w:rsidP="004959C6">
      <w:pPr>
        <w:pStyle w:val="4"/>
      </w:pPr>
      <w:r>
        <w:rPr>
          <w:rFonts w:hint="eastAsia"/>
        </w:rPr>
        <w:t>故障处理步骤</w:t>
      </w:r>
    </w:p>
    <w:p w14:paraId="07884C81" w14:textId="6320BDDE" w:rsidR="00884B06" w:rsidRDefault="00334116" w:rsidP="00A10DF4">
      <w:pPr>
        <w:pStyle w:val="ItemStep"/>
        <w:numPr>
          <w:ilvl w:val="4"/>
          <w:numId w:val="2"/>
        </w:numPr>
      </w:pPr>
      <w:r>
        <w:rPr>
          <w:rFonts w:hint="eastAsia"/>
          <w:lang w:eastAsia="zh-CN"/>
        </w:rPr>
        <w:t>输入</w:t>
      </w:r>
      <w:r>
        <w:rPr>
          <w:rFonts w:hint="eastAsia"/>
          <w:lang w:eastAsia="zh-CN"/>
        </w:rPr>
        <w:t>display power</w:t>
      </w:r>
      <w:r>
        <w:rPr>
          <w:rFonts w:hint="eastAsia"/>
          <w:lang w:eastAsia="zh-CN"/>
        </w:rPr>
        <w:t>命令</w:t>
      </w:r>
      <w:r w:rsidR="00884B06">
        <w:rPr>
          <w:rFonts w:hint="eastAsia"/>
          <w:lang w:eastAsia="zh-CN"/>
        </w:rPr>
        <w:t>。</w:t>
      </w:r>
    </w:p>
    <w:p w14:paraId="397DCA65" w14:textId="256A2108" w:rsidR="0090327A" w:rsidRDefault="0090327A" w:rsidP="00E24672">
      <w:pPr>
        <w:pStyle w:val="TerminalDisplayIndent1"/>
      </w:pPr>
      <w:r>
        <w:t>&lt;H3C&gt;dis</w:t>
      </w:r>
      <w:r w:rsidR="00F34A5B">
        <w:rPr>
          <w:rFonts w:hint="eastAsia"/>
        </w:rPr>
        <w:t>play</w:t>
      </w:r>
      <w:r>
        <w:t xml:space="preserve"> power                                                                                                                 </w:t>
      </w:r>
    </w:p>
    <w:p w14:paraId="29CA4894" w14:textId="77777777" w:rsidR="0090327A" w:rsidRDefault="0090327A" w:rsidP="00E24672">
      <w:pPr>
        <w:pStyle w:val="TerminalDisplayIndent1"/>
      </w:pPr>
      <w:r>
        <w:t xml:space="preserve">PowerID.    State     InVoltage(V)   InPower(W)    OutVoltage(V)  OutCurrent(A)  OutPower(W)                                        </w:t>
      </w:r>
    </w:p>
    <w:p w14:paraId="504F1EF8" w14:textId="77777777" w:rsidR="0090327A" w:rsidRDefault="0090327A" w:rsidP="00E24672">
      <w:pPr>
        <w:pStyle w:val="TerminalDisplayIndent1"/>
      </w:pPr>
      <w:r>
        <w:t xml:space="preserve">--------------------------------------------------------------------------------------------------                                  </w:t>
      </w:r>
    </w:p>
    <w:p w14:paraId="0663FBB2" w14:textId="43CE998B" w:rsidR="0090327A" w:rsidRDefault="0090327A" w:rsidP="00E24672">
      <w:pPr>
        <w:pStyle w:val="TerminalDisplayIndent1"/>
      </w:pPr>
      <w:r>
        <w:t xml:space="preserve">1/1         </w:t>
      </w:r>
      <w:r w:rsidRPr="00BD3D60">
        <w:rPr>
          <w:color w:val="FF0000"/>
        </w:rPr>
        <w:t>Fault</w:t>
      </w:r>
      <w:r w:rsidRPr="00E24672">
        <w:rPr>
          <w:color w:val="FF0000"/>
        </w:rPr>
        <w:t xml:space="preserve">  </w:t>
      </w:r>
      <w:r>
        <w:t xml:space="preserve">     --             --            --             --             --                                                 </w:t>
      </w:r>
    </w:p>
    <w:p w14:paraId="44BB88D9" w14:textId="77777777" w:rsidR="0090327A" w:rsidRDefault="0090327A" w:rsidP="00E24672">
      <w:pPr>
        <w:pStyle w:val="TerminalDisplayIndent1"/>
      </w:pPr>
      <w:r>
        <w:t xml:space="preserve">1/2         Absent    --             --            --             --             --                                                 </w:t>
      </w:r>
    </w:p>
    <w:p w14:paraId="697DB49C" w14:textId="77777777" w:rsidR="0090327A" w:rsidRDefault="0090327A" w:rsidP="00E24672">
      <w:pPr>
        <w:pStyle w:val="TerminalDisplayIndent1"/>
      </w:pPr>
      <w:r>
        <w:t xml:space="preserve">1/3         Absent    --             --            --             --             --                                                 </w:t>
      </w:r>
    </w:p>
    <w:p w14:paraId="1686C554" w14:textId="77777777" w:rsidR="0090327A" w:rsidRDefault="0090327A" w:rsidP="00E24672">
      <w:pPr>
        <w:pStyle w:val="TerminalDisplayIndent1"/>
      </w:pPr>
      <w:r>
        <w:t xml:space="preserve">1/4         Absent    --             --            --             --             --                                                 </w:t>
      </w:r>
    </w:p>
    <w:p w14:paraId="4B4CD645" w14:textId="77777777" w:rsidR="0090327A" w:rsidRDefault="0090327A" w:rsidP="00E24672">
      <w:pPr>
        <w:pStyle w:val="TerminalDisplayIndent1"/>
      </w:pPr>
      <w:r>
        <w:t xml:space="preserve">1/5         Absent    --             --            --             --             --                                                 </w:t>
      </w:r>
    </w:p>
    <w:p w14:paraId="5DC4FC17" w14:textId="77777777" w:rsidR="0090327A" w:rsidRDefault="0090327A" w:rsidP="00E24672">
      <w:pPr>
        <w:pStyle w:val="TerminalDisplayIndent1"/>
      </w:pPr>
      <w:r>
        <w:t xml:space="preserve">1/6         Absent    --             --            --             --             --                                                 </w:t>
      </w:r>
    </w:p>
    <w:p w14:paraId="6907F531" w14:textId="77777777" w:rsidR="0090327A" w:rsidRDefault="0090327A" w:rsidP="00E24672">
      <w:pPr>
        <w:pStyle w:val="TerminalDisplayIndent1"/>
      </w:pPr>
      <w:r>
        <w:t xml:space="preserve">1/7         Absent    --             --            --             --             --                                                 </w:t>
      </w:r>
    </w:p>
    <w:p w14:paraId="715635C9" w14:textId="77777777" w:rsidR="0090327A" w:rsidRDefault="0090327A" w:rsidP="00E24672">
      <w:pPr>
        <w:pStyle w:val="TerminalDisplayIndent1"/>
      </w:pPr>
      <w:r>
        <w:t xml:space="preserve">1/8         Absent    --             --            --             --             --                                                 </w:t>
      </w:r>
    </w:p>
    <w:p w14:paraId="135A49D2" w14:textId="77777777" w:rsidR="0090327A" w:rsidRDefault="0090327A" w:rsidP="00E24672">
      <w:pPr>
        <w:pStyle w:val="TerminalDisplayIndent1"/>
      </w:pPr>
      <w:r>
        <w:t xml:space="preserve">1/9         Absent    --             --            --             --             --                                                 </w:t>
      </w:r>
    </w:p>
    <w:p w14:paraId="09CEC30D" w14:textId="77777777" w:rsidR="0090327A" w:rsidRDefault="0090327A" w:rsidP="00E24672">
      <w:pPr>
        <w:pStyle w:val="TerminalDisplayIndent1"/>
      </w:pPr>
      <w:r>
        <w:t xml:space="preserve">1/10        Absent    --             --            --             --             --                                                 </w:t>
      </w:r>
    </w:p>
    <w:p w14:paraId="5C1D8151" w14:textId="77777777" w:rsidR="0090327A" w:rsidRDefault="0090327A" w:rsidP="00E24672">
      <w:pPr>
        <w:pStyle w:val="TerminalDisplayIndent1"/>
      </w:pPr>
      <w:r>
        <w:t xml:space="preserve">1/11        Absent    --             --            --             --             --                                                 </w:t>
      </w:r>
    </w:p>
    <w:p w14:paraId="72F6F815" w14:textId="77777777" w:rsidR="0090327A" w:rsidRDefault="0090327A" w:rsidP="00E24672">
      <w:pPr>
        <w:pStyle w:val="TerminalDisplayIndent1"/>
      </w:pPr>
      <w:r>
        <w:t xml:space="preserve">1/12        Absent    --             --            --             --             --                                                 </w:t>
      </w:r>
    </w:p>
    <w:p w14:paraId="079840E8" w14:textId="77777777" w:rsidR="0090327A" w:rsidRDefault="0090327A" w:rsidP="00E24672">
      <w:pPr>
        <w:pStyle w:val="TerminalDisplayIndent1"/>
      </w:pPr>
      <w:r>
        <w:t xml:space="preserve">1/13        Normal    236            953           53.92          17.0           916.64                                             </w:t>
      </w:r>
    </w:p>
    <w:p w14:paraId="76FEC0BF" w14:textId="77777777" w:rsidR="0090327A" w:rsidRDefault="0090327A" w:rsidP="00E24672">
      <w:pPr>
        <w:pStyle w:val="TerminalDisplayIndent1"/>
      </w:pPr>
      <w:r>
        <w:t xml:space="preserve">1/14        Absent    --             --            --             --             --                                                 </w:t>
      </w:r>
    </w:p>
    <w:p w14:paraId="26354FA2" w14:textId="77777777" w:rsidR="0090327A" w:rsidRDefault="0090327A" w:rsidP="00E24672">
      <w:pPr>
        <w:pStyle w:val="TerminalDisplayIndent1"/>
      </w:pPr>
      <w:r>
        <w:t xml:space="preserve">1/15        Absent    --             --            --             --             --                                                 </w:t>
      </w:r>
    </w:p>
    <w:p w14:paraId="663CB139" w14:textId="77777777" w:rsidR="0090327A" w:rsidRDefault="0090327A" w:rsidP="00E24672">
      <w:pPr>
        <w:pStyle w:val="TerminalDisplayIndent1"/>
      </w:pPr>
      <w:r>
        <w:t xml:space="preserve">1/16        Absent    --             --            --             --             --                                                 </w:t>
      </w:r>
    </w:p>
    <w:p w14:paraId="4167BA76" w14:textId="77777777" w:rsidR="0090327A" w:rsidRDefault="0090327A" w:rsidP="00E24672">
      <w:pPr>
        <w:pStyle w:val="TerminalDisplayIndent1"/>
      </w:pPr>
      <w:r>
        <w:t xml:space="preserve">1/17        Absent    --             --            --             --             --                                                 </w:t>
      </w:r>
    </w:p>
    <w:p w14:paraId="43692A24" w14:textId="77777777" w:rsidR="0090327A" w:rsidRDefault="0090327A" w:rsidP="00E24672">
      <w:pPr>
        <w:pStyle w:val="TerminalDisplayIndent1"/>
      </w:pPr>
      <w:r>
        <w:t xml:space="preserve">1/18        Normal    236            811           53.86          14.25          767.50                                             </w:t>
      </w:r>
    </w:p>
    <w:p w14:paraId="348288C9" w14:textId="77777777" w:rsidR="0090327A" w:rsidRDefault="0090327A" w:rsidP="00E24672">
      <w:pPr>
        <w:pStyle w:val="TerminalDisplayIndent1"/>
      </w:pPr>
      <w:r>
        <w:t xml:space="preserve">1/19        Absent    --             --            --             --             --                                                 </w:t>
      </w:r>
    </w:p>
    <w:p w14:paraId="0EC65B78" w14:textId="77777777" w:rsidR="0090327A" w:rsidRDefault="0090327A" w:rsidP="00E24672">
      <w:pPr>
        <w:pStyle w:val="TerminalDisplayIndent1"/>
      </w:pPr>
      <w:r>
        <w:t xml:space="preserve">1/20        Normal    238            813           53.92          14.25          768.36                                             </w:t>
      </w:r>
    </w:p>
    <w:p w14:paraId="6AAFB2E7" w14:textId="77777777" w:rsidR="0090327A" w:rsidRDefault="0090327A" w:rsidP="00E24672">
      <w:pPr>
        <w:pStyle w:val="TerminalDisplayIndent1"/>
      </w:pPr>
      <w:r>
        <w:t xml:space="preserve">1/21        Absent    --             --            --             --             --                                                 </w:t>
      </w:r>
    </w:p>
    <w:p w14:paraId="716F3D7A" w14:textId="77777777" w:rsidR="0090327A" w:rsidRDefault="0090327A" w:rsidP="00E24672">
      <w:pPr>
        <w:pStyle w:val="TerminalDisplayIndent1"/>
      </w:pPr>
      <w:r>
        <w:t xml:space="preserve">1/22        Normal    238            813           53.87          14.25          767.64                                             </w:t>
      </w:r>
    </w:p>
    <w:p w14:paraId="5396714C" w14:textId="77777777" w:rsidR="0090327A" w:rsidRDefault="0090327A" w:rsidP="00E24672">
      <w:pPr>
        <w:pStyle w:val="TerminalDisplayIndent1"/>
      </w:pPr>
      <w:r>
        <w:t xml:space="preserve">1/23        Absent    --             --            --             --             --                                                 </w:t>
      </w:r>
    </w:p>
    <w:p w14:paraId="43F3F4E8" w14:textId="4D8553BD" w:rsidR="0090327A" w:rsidRDefault="0090327A" w:rsidP="00E24672">
      <w:pPr>
        <w:pStyle w:val="TerminalDisplayIndent1"/>
      </w:pPr>
      <w:r>
        <w:t xml:space="preserve">1/24        Absent    --             --            --             --             --       </w:t>
      </w:r>
    </w:p>
    <w:p w14:paraId="1645D759" w14:textId="77777777" w:rsidR="00B604D5" w:rsidRDefault="00A67DF6" w:rsidP="00A10DF4">
      <w:pPr>
        <w:pStyle w:val="ItemStep"/>
        <w:numPr>
          <w:ilvl w:val="4"/>
          <w:numId w:val="2"/>
        </w:numPr>
        <w:rPr>
          <w:lang w:eastAsia="zh-CN"/>
        </w:rPr>
      </w:pPr>
      <w:r>
        <w:rPr>
          <w:rFonts w:hint="eastAsia"/>
          <w:lang w:eastAsia="zh-CN"/>
        </w:rPr>
        <w:t>先检查电源是否上电，如果没上电，请给电源上电。</w:t>
      </w:r>
    </w:p>
    <w:p w14:paraId="5C85CD1E" w14:textId="10633E10" w:rsidR="00A67DF6" w:rsidRDefault="00A67DF6" w:rsidP="00B604D5">
      <w:pPr>
        <w:pStyle w:val="ItemStep"/>
        <w:numPr>
          <w:ilvl w:val="0"/>
          <w:numId w:val="0"/>
        </w:numPr>
        <w:ind w:left="1361"/>
        <w:rPr>
          <w:lang w:eastAsia="zh-CN"/>
        </w:rPr>
      </w:pPr>
      <w:r>
        <w:rPr>
          <w:rFonts w:hint="eastAsia"/>
          <w:lang w:eastAsia="zh-CN"/>
        </w:rPr>
        <w:t>若已上电，则电源已故障，请更换电源。</w:t>
      </w:r>
    </w:p>
    <w:p w14:paraId="141AD616" w14:textId="77777777" w:rsidR="00247DA5" w:rsidRDefault="00247DA5" w:rsidP="00A10DF4">
      <w:pPr>
        <w:pStyle w:val="3"/>
        <w:numPr>
          <w:ilvl w:val="2"/>
          <w:numId w:val="2"/>
        </w:numPr>
      </w:pPr>
      <w:r>
        <w:rPr>
          <w:rFonts w:hint="eastAsia"/>
        </w:rPr>
        <w:lastRenderedPageBreak/>
        <w:t>POWER_ABSENT</w:t>
      </w:r>
    </w:p>
    <w:p w14:paraId="6493C9D4" w14:textId="77777777" w:rsidR="00247DA5" w:rsidRDefault="00247DA5" w:rsidP="007A4E1C">
      <w:pPr>
        <w:pStyle w:val="4"/>
      </w:pPr>
      <w:r>
        <w:rPr>
          <w:rFonts w:hint="eastAsia"/>
        </w:rPr>
        <w:t>故障描述</w:t>
      </w:r>
    </w:p>
    <w:p w14:paraId="14B2C0EE" w14:textId="77777777" w:rsidR="00247DA5" w:rsidRDefault="006A62C3" w:rsidP="00A10DF4">
      <w:pPr>
        <w:pStyle w:val="ItemStep"/>
        <w:numPr>
          <w:ilvl w:val="4"/>
          <w:numId w:val="2"/>
        </w:numPr>
      </w:pPr>
      <w:r w:rsidRPr="009E30FB">
        <w:rPr>
          <w:rFonts w:hint="eastAsia"/>
        </w:rPr>
        <w:t>DEV/3/</w:t>
      </w:r>
      <w:r w:rsidRPr="0073465C">
        <w:t>POWER</w:t>
      </w:r>
      <w:r w:rsidRPr="0073465C">
        <w:rPr>
          <w:rFonts w:hint="eastAsia"/>
        </w:rPr>
        <w:t>_</w:t>
      </w:r>
      <w:r w:rsidRPr="0073465C">
        <w:t>ABSENT</w:t>
      </w:r>
      <w:r w:rsidRPr="0073465C">
        <w:rPr>
          <w:rFonts w:hint="eastAsia"/>
        </w:rPr>
        <w:t xml:space="preserve">: </w:t>
      </w:r>
      <w:r w:rsidRPr="0073465C">
        <w:t xml:space="preserve">Power </w:t>
      </w:r>
      <w:r w:rsidRPr="0073465C">
        <w:rPr>
          <w:rFonts w:hint="eastAsia"/>
        </w:rPr>
        <w:t>1</w:t>
      </w:r>
      <w:r w:rsidRPr="0073465C">
        <w:t xml:space="preserve"> is absent.</w:t>
      </w:r>
    </w:p>
    <w:p w14:paraId="28A0280E" w14:textId="77777777" w:rsidR="00247DA5" w:rsidRDefault="00A31887" w:rsidP="00A10DF4">
      <w:pPr>
        <w:pStyle w:val="ItemStep"/>
        <w:numPr>
          <w:ilvl w:val="4"/>
          <w:numId w:val="2"/>
        </w:numPr>
        <w:rPr>
          <w:lang w:eastAsia="zh-CN"/>
        </w:rPr>
      </w:pPr>
      <w:r w:rsidRPr="009E30FB">
        <w:rPr>
          <w:rFonts w:hint="eastAsia"/>
        </w:rPr>
        <w:t>电源模块被拔出</w:t>
      </w:r>
      <w:r w:rsidR="00247DA5">
        <w:rPr>
          <w:rFonts w:hint="eastAsia"/>
          <w:lang w:eastAsia="zh-CN"/>
        </w:rPr>
        <w:t>。</w:t>
      </w:r>
    </w:p>
    <w:p w14:paraId="22AE2C91" w14:textId="65B906A8" w:rsidR="00384F22" w:rsidRDefault="00384F22" w:rsidP="00013AED">
      <w:pPr>
        <w:pStyle w:val="4"/>
      </w:pPr>
      <w:r>
        <w:rPr>
          <w:rFonts w:hint="eastAsia"/>
        </w:rPr>
        <w:t>常见原因</w:t>
      </w:r>
    </w:p>
    <w:p w14:paraId="06414EF3" w14:textId="644B8319" w:rsidR="00384F22" w:rsidRDefault="00B54AB1" w:rsidP="00013AED">
      <w:pPr>
        <w:pStyle w:val="ItemStep"/>
      </w:pPr>
      <w:r>
        <w:rPr>
          <w:rFonts w:hint="eastAsia"/>
          <w:lang w:eastAsia="zh-CN"/>
        </w:rPr>
        <w:t>电源模块未插紧</w:t>
      </w:r>
    </w:p>
    <w:p w14:paraId="3FF1505E" w14:textId="522EAECC" w:rsidR="00B54AB1" w:rsidRPr="00013AED" w:rsidRDefault="00B54AB1" w:rsidP="00013AED">
      <w:pPr>
        <w:pStyle w:val="ItemStep"/>
      </w:pPr>
      <w:r>
        <w:rPr>
          <w:rFonts w:hint="eastAsia"/>
          <w:lang w:eastAsia="zh-CN"/>
        </w:rPr>
        <w:t>电源模块硬件故障</w:t>
      </w:r>
    </w:p>
    <w:p w14:paraId="232D6067" w14:textId="77777777" w:rsidR="00247DA5" w:rsidRDefault="00247DA5" w:rsidP="007A4E1C">
      <w:pPr>
        <w:pStyle w:val="4"/>
      </w:pPr>
      <w:r>
        <w:rPr>
          <w:rFonts w:hint="eastAsia"/>
        </w:rPr>
        <w:t>故障处理步骤</w:t>
      </w:r>
    </w:p>
    <w:p w14:paraId="1ED8158E" w14:textId="409A0E8B" w:rsidR="00247DA5" w:rsidRDefault="00247DA5" w:rsidP="00A10DF4">
      <w:pPr>
        <w:pStyle w:val="ItemStep"/>
        <w:numPr>
          <w:ilvl w:val="4"/>
          <w:numId w:val="2"/>
        </w:numPr>
      </w:pPr>
      <w:r>
        <w:rPr>
          <w:rFonts w:hint="eastAsia"/>
          <w:lang w:eastAsia="zh-CN"/>
        </w:rPr>
        <w:t>输入</w:t>
      </w:r>
      <w:r w:rsidR="005E2865">
        <w:rPr>
          <w:rFonts w:hint="eastAsia"/>
          <w:lang w:eastAsia="zh-CN"/>
        </w:rPr>
        <w:t>display power</w:t>
      </w:r>
      <w:r>
        <w:rPr>
          <w:rFonts w:hint="eastAsia"/>
          <w:lang w:eastAsia="zh-CN"/>
        </w:rPr>
        <w:t>命令。</w:t>
      </w:r>
    </w:p>
    <w:p w14:paraId="32927F25" w14:textId="7381EBFF" w:rsidR="0090327A" w:rsidRDefault="0090327A" w:rsidP="00E24672">
      <w:pPr>
        <w:pStyle w:val="TerminalDisplayIndent1"/>
      </w:pPr>
      <w:r>
        <w:t>&lt;H3C&gt;dis</w:t>
      </w:r>
      <w:r w:rsidR="00F34A5B">
        <w:rPr>
          <w:rFonts w:hint="eastAsia"/>
        </w:rPr>
        <w:t>play</w:t>
      </w:r>
      <w:r>
        <w:t xml:space="preserve"> power                                                                                                                 </w:t>
      </w:r>
    </w:p>
    <w:p w14:paraId="39248FB3" w14:textId="77777777" w:rsidR="0090327A" w:rsidRDefault="0090327A" w:rsidP="00E24672">
      <w:pPr>
        <w:pStyle w:val="TerminalDisplayIndent1"/>
      </w:pPr>
      <w:r>
        <w:t xml:space="preserve">PowerID.    State     InVoltage(V)   InPower(W)    OutVoltage(V)  OutCurrent(A)  OutPower(W)                                        </w:t>
      </w:r>
    </w:p>
    <w:p w14:paraId="4AA99706" w14:textId="77777777" w:rsidR="0090327A" w:rsidRDefault="0090327A" w:rsidP="00E24672">
      <w:pPr>
        <w:pStyle w:val="TerminalDisplayIndent1"/>
      </w:pPr>
      <w:r>
        <w:t xml:space="preserve">--------------------------------------------------------------------------------------------------                                  </w:t>
      </w:r>
    </w:p>
    <w:p w14:paraId="6713A894" w14:textId="12A407D8" w:rsidR="0090327A" w:rsidRDefault="0090327A" w:rsidP="00E24672">
      <w:pPr>
        <w:pStyle w:val="TerminalDisplayIndent1"/>
      </w:pPr>
      <w:r>
        <w:t xml:space="preserve">1/1         </w:t>
      </w:r>
      <w:r w:rsidRPr="00BD3D60">
        <w:rPr>
          <w:color w:val="FF0000"/>
        </w:rPr>
        <w:t>Absent</w:t>
      </w:r>
      <w:r w:rsidRPr="00E24672">
        <w:rPr>
          <w:color w:val="FF0000"/>
        </w:rPr>
        <w:t xml:space="preserve"> </w:t>
      </w:r>
      <w:r w:rsidR="00BE7A16">
        <w:rPr>
          <w:color w:val="FF0000"/>
        </w:rPr>
        <w:t xml:space="preserve">  </w:t>
      </w:r>
      <w:r>
        <w:t xml:space="preserve"> --             --            --             --             --                                                 </w:t>
      </w:r>
    </w:p>
    <w:p w14:paraId="78372914" w14:textId="77777777" w:rsidR="0090327A" w:rsidRDefault="0090327A" w:rsidP="00E24672">
      <w:pPr>
        <w:pStyle w:val="TerminalDisplayIndent1"/>
      </w:pPr>
      <w:r>
        <w:t xml:space="preserve">1/2         Absent    --             --            --             --             --                                                 </w:t>
      </w:r>
    </w:p>
    <w:p w14:paraId="772FD302" w14:textId="77777777" w:rsidR="0090327A" w:rsidRDefault="0090327A" w:rsidP="00E24672">
      <w:pPr>
        <w:pStyle w:val="TerminalDisplayIndent1"/>
      </w:pPr>
      <w:r>
        <w:t xml:space="preserve">1/3         Absent    --             --            --             --             --                                                 </w:t>
      </w:r>
    </w:p>
    <w:p w14:paraId="00BEDF8D" w14:textId="77777777" w:rsidR="0090327A" w:rsidRDefault="0090327A" w:rsidP="00E24672">
      <w:pPr>
        <w:pStyle w:val="TerminalDisplayIndent1"/>
      </w:pPr>
      <w:r>
        <w:t xml:space="preserve">1/4         Absent    --             --            --             --             --                                                 </w:t>
      </w:r>
    </w:p>
    <w:p w14:paraId="3592E663" w14:textId="77777777" w:rsidR="0090327A" w:rsidRDefault="0090327A" w:rsidP="00E24672">
      <w:pPr>
        <w:pStyle w:val="TerminalDisplayIndent1"/>
      </w:pPr>
      <w:r>
        <w:t xml:space="preserve">1/5         Absent    --             --            --             --             --                                                 </w:t>
      </w:r>
    </w:p>
    <w:p w14:paraId="5F9D265A" w14:textId="77777777" w:rsidR="0090327A" w:rsidRDefault="0090327A" w:rsidP="00E24672">
      <w:pPr>
        <w:pStyle w:val="TerminalDisplayIndent1"/>
      </w:pPr>
      <w:r>
        <w:t xml:space="preserve">1/6         Absent    --             --            --             --             --                                                 </w:t>
      </w:r>
    </w:p>
    <w:p w14:paraId="67E54C79" w14:textId="77777777" w:rsidR="0090327A" w:rsidRDefault="0090327A" w:rsidP="00E24672">
      <w:pPr>
        <w:pStyle w:val="TerminalDisplayIndent1"/>
      </w:pPr>
      <w:r>
        <w:t xml:space="preserve">1/7         Absent    --             --            --             --             --           </w:t>
      </w:r>
    </w:p>
    <w:p w14:paraId="2445600F" w14:textId="2AFCB7AB" w:rsidR="0090327A" w:rsidRDefault="0090327A" w:rsidP="00E24672">
      <w:pPr>
        <w:pStyle w:val="TerminalDisplayIndent1"/>
      </w:pPr>
      <w:r>
        <w:t>…</w:t>
      </w:r>
    </w:p>
    <w:p w14:paraId="0BEF297A" w14:textId="77937966" w:rsidR="00401AF6" w:rsidRDefault="00401AF6" w:rsidP="0090327A">
      <w:pPr>
        <w:pStyle w:val="ItemStep"/>
        <w:numPr>
          <w:ilvl w:val="4"/>
          <w:numId w:val="2"/>
        </w:numPr>
        <w:rPr>
          <w:lang w:eastAsia="zh-CN"/>
        </w:rPr>
      </w:pPr>
      <w:r>
        <w:rPr>
          <w:rFonts w:hint="eastAsia"/>
          <w:lang w:eastAsia="zh-CN"/>
        </w:rPr>
        <w:t>检查</w:t>
      </w:r>
      <w:r w:rsidR="00C71177">
        <w:rPr>
          <w:rFonts w:hint="eastAsia"/>
          <w:lang w:eastAsia="zh-CN"/>
        </w:rPr>
        <w:t>该槽位是否插了电源模块，模块</w:t>
      </w:r>
      <w:r>
        <w:rPr>
          <w:rFonts w:hint="eastAsia"/>
          <w:lang w:eastAsia="zh-CN"/>
        </w:rPr>
        <w:t>是否插紧。</w:t>
      </w:r>
    </w:p>
    <w:p w14:paraId="7116DBC6" w14:textId="7899D573" w:rsidR="00401AF6" w:rsidRDefault="00401AF6" w:rsidP="00A10DF4">
      <w:pPr>
        <w:pStyle w:val="ItemStep"/>
        <w:numPr>
          <w:ilvl w:val="4"/>
          <w:numId w:val="2"/>
        </w:numPr>
        <w:rPr>
          <w:lang w:eastAsia="zh-CN"/>
        </w:rPr>
      </w:pPr>
      <w:r>
        <w:rPr>
          <w:rFonts w:hint="eastAsia"/>
          <w:lang w:eastAsia="zh-CN"/>
        </w:rPr>
        <w:t>检查电源是否</w:t>
      </w:r>
      <w:r w:rsidR="00C71177">
        <w:rPr>
          <w:rFonts w:hint="eastAsia"/>
          <w:lang w:eastAsia="zh-CN"/>
        </w:rPr>
        <w:t>外形有</w:t>
      </w:r>
      <w:r>
        <w:rPr>
          <w:rFonts w:hint="eastAsia"/>
          <w:lang w:eastAsia="zh-CN"/>
        </w:rPr>
        <w:t>损坏。</w:t>
      </w:r>
    </w:p>
    <w:p w14:paraId="14FA2C73" w14:textId="77777777" w:rsidR="00247DA5" w:rsidRDefault="00401AF6" w:rsidP="00401AF6">
      <w:pPr>
        <w:pStyle w:val="ItemStep"/>
        <w:rPr>
          <w:lang w:eastAsia="zh-CN"/>
        </w:rPr>
      </w:pPr>
      <w:r>
        <w:rPr>
          <w:rFonts w:hint="eastAsia"/>
          <w:lang w:eastAsia="zh-CN"/>
        </w:rPr>
        <w:t>重新安装电源或更换电源</w:t>
      </w:r>
    </w:p>
    <w:p w14:paraId="6D65C85A" w14:textId="74C4239F" w:rsidR="00EE77B8" w:rsidRDefault="00EE77B8" w:rsidP="00C71177">
      <w:pPr>
        <w:pStyle w:val="ItemStep"/>
        <w:numPr>
          <w:ilvl w:val="0"/>
          <w:numId w:val="0"/>
        </w:numPr>
        <w:ind w:left="624" w:firstLine="226"/>
        <w:rPr>
          <w:lang w:eastAsia="zh-CN"/>
        </w:rPr>
      </w:pPr>
      <w:r>
        <w:rPr>
          <w:rFonts w:hint="eastAsia"/>
          <w:lang w:eastAsia="zh-CN"/>
        </w:rPr>
        <w:t>如果故障仍未排除，请联系</w:t>
      </w:r>
      <w:r w:rsidRPr="00EE77B8">
        <w:rPr>
          <w:rFonts w:cs="Arial" w:hint="eastAsia"/>
          <w:szCs w:val="20"/>
          <w:lang w:eastAsia="zh-CN"/>
        </w:rPr>
        <w:t>新华三技术支持</w:t>
      </w:r>
      <w:r>
        <w:rPr>
          <w:rFonts w:hint="eastAsia"/>
          <w:lang w:eastAsia="zh-CN"/>
        </w:rPr>
        <w:t>。</w:t>
      </w:r>
    </w:p>
    <w:p w14:paraId="5F1CFAB9" w14:textId="77777777" w:rsidR="005E5619" w:rsidRDefault="005E5619" w:rsidP="005E5619">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5467"/>
        <w:gridCol w:w="3547"/>
      </w:tblGrid>
      <w:tr w:rsidR="005E5619" w:rsidRPr="00CB23B5" w14:paraId="4EFD4663" w14:textId="77777777" w:rsidTr="00B55F28">
        <w:trPr>
          <w:cnfStyle w:val="100000000000" w:firstRow="1" w:lastRow="0" w:firstColumn="0" w:lastColumn="0" w:oddVBand="0" w:evenVBand="0" w:oddHBand="0" w:evenHBand="0" w:firstRowFirstColumn="0" w:firstRowLastColumn="0" w:lastRowFirstColumn="0" w:lastRowLastColumn="0"/>
          <w:trHeight w:val="68"/>
          <w:tblHeader/>
        </w:trPr>
        <w:tc>
          <w:tcPr>
            <w:tcW w:w="54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5CB70BB" w14:textId="77777777" w:rsidR="005E5619" w:rsidRPr="00641701" w:rsidRDefault="005E5619" w:rsidP="00B55F28">
            <w:pPr>
              <w:pStyle w:val="TableHeading"/>
            </w:pPr>
            <w:r w:rsidRPr="00641701">
              <w:rPr>
                <w:rFonts w:hint="eastAsia"/>
              </w:rPr>
              <w:t>命令</w:t>
            </w:r>
          </w:p>
        </w:tc>
        <w:tc>
          <w:tcPr>
            <w:tcW w:w="354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8B0BADC" w14:textId="77777777" w:rsidR="005E5619" w:rsidRPr="00641701" w:rsidRDefault="005E5619" w:rsidP="00B55F28">
            <w:pPr>
              <w:pStyle w:val="TableHeading"/>
            </w:pPr>
            <w:r w:rsidRPr="00641701">
              <w:rPr>
                <w:rFonts w:hint="eastAsia"/>
              </w:rPr>
              <w:t>说明</w:t>
            </w:r>
          </w:p>
        </w:tc>
      </w:tr>
      <w:tr w:rsidR="005E5619" w:rsidRPr="001863B2" w14:paraId="27EEB6ED" w14:textId="77777777" w:rsidTr="00B55F28">
        <w:trPr>
          <w:trHeight w:val="68"/>
        </w:trPr>
        <w:tc>
          <w:tcPr>
            <w:tcW w:w="5467" w:type="dxa"/>
          </w:tcPr>
          <w:p w14:paraId="65823435" w14:textId="26264E99" w:rsidR="005E5619" w:rsidRPr="00782DA8" w:rsidRDefault="005E5619" w:rsidP="00B55F28">
            <w:pPr>
              <w:pStyle w:val="TableText"/>
            </w:pPr>
            <w:r>
              <w:t xml:space="preserve">display </w:t>
            </w:r>
            <w:r>
              <w:rPr>
                <w:rFonts w:hint="eastAsia"/>
              </w:rPr>
              <w:t>fan</w:t>
            </w:r>
          </w:p>
        </w:tc>
        <w:tc>
          <w:tcPr>
            <w:tcW w:w="3547" w:type="dxa"/>
          </w:tcPr>
          <w:p w14:paraId="4F19B2D7" w14:textId="2ABCD997" w:rsidR="005E5619" w:rsidRDefault="005E5619">
            <w:pPr>
              <w:pStyle w:val="TableText"/>
            </w:pPr>
            <w:r>
              <w:rPr>
                <w:rFonts w:hint="eastAsia"/>
              </w:rPr>
              <w:t>查看风扇状态</w:t>
            </w:r>
          </w:p>
        </w:tc>
      </w:tr>
      <w:tr w:rsidR="005E5619" w14:paraId="7ADBE8E7" w14:textId="77777777" w:rsidTr="005E5619">
        <w:trPr>
          <w:trHeight w:val="68"/>
        </w:trPr>
        <w:tc>
          <w:tcPr>
            <w:tcW w:w="5467" w:type="dxa"/>
          </w:tcPr>
          <w:p w14:paraId="60AFEC91" w14:textId="3750E662" w:rsidR="005E5619" w:rsidRPr="00782DA8" w:rsidRDefault="005E5619" w:rsidP="00B55F28">
            <w:pPr>
              <w:pStyle w:val="TableText"/>
            </w:pPr>
            <w:r>
              <w:t xml:space="preserve">display </w:t>
            </w:r>
            <w:r>
              <w:rPr>
                <w:rFonts w:hint="eastAsia"/>
              </w:rPr>
              <w:t>power</w:t>
            </w:r>
          </w:p>
        </w:tc>
        <w:tc>
          <w:tcPr>
            <w:tcW w:w="3547" w:type="dxa"/>
          </w:tcPr>
          <w:p w14:paraId="58136378" w14:textId="35D6C164" w:rsidR="005E5619" w:rsidRDefault="005E5619" w:rsidP="00B55F28">
            <w:pPr>
              <w:pStyle w:val="TableText"/>
            </w:pPr>
            <w:r>
              <w:rPr>
                <w:rFonts w:hint="eastAsia"/>
              </w:rPr>
              <w:t>查看电源状态</w:t>
            </w:r>
          </w:p>
        </w:tc>
      </w:tr>
    </w:tbl>
    <w:p w14:paraId="5C87F272" w14:textId="77777777" w:rsidR="00FE2895" w:rsidRDefault="00FE2895" w:rsidP="007A4E1C">
      <w:pPr>
        <w:pStyle w:val="2"/>
      </w:pPr>
      <w:bookmarkStart w:id="102" w:name="_Toc61445702"/>
      <w:r>
        <w:rPr>
          <w:rFonts w:hint="eastAsia"/>
        </w:rPr>
        <w:t>温度告警</w:t>
      </w:r>
      <w:bookmarkEnd w:id="102"/>
    </w:p>
    <w:p w14:paraId="666CE1DE" w14:textId="77777777" w:rsidR="00FE2895" w:rsidRDefault="00FE2895" w:rsidP="00FE2895">
      <w:pPr>
        <w:pStyle w:val="3"/>
      </w:pPr>
      <w:r>
        <w:rPr>
          <w:rFonts w:hint="eastAsia"/>
        </w:rPr>
        <w:t>故障描述</w:t>
      </w:r>
    </w:p>
    <w:p w14:paraId="7A21F569" w14:textId="31B27219" w:rsidR="00F64E98" w:rsidRDefault="00F64E98" w:rsidP="00A10DF4">
      <w:pPr>
        <w:pStyle w:val="ItemStep"/>
        <w:numPr>
          <w:ilvl w:val="4"/>
          <w:numId w:val="2"/>
        </w:numPr>
      </w:pPr>
      <w:r>
        <w:t xml:space="preserve">DEV/4/TEMPERATURE_WARNING: Temperature is greater than the high-temperature warning threshold on </w:t>
      </w:r>
      <w:r w:rsidR="007B7379">
        <w:rPr>
          <w:rFonts w:hint="eastAsia"/>
          <w:lang w:eastAsia="zh-CN"/>
        </w:rPr>
        <w:t xml:space="preserve">chassis 1 </w:t>
      </w:r>
      <w:r>
        <w:t>slot 1 sensor inflow 1.</w:t>
      </w:r>
    </w:p>
    <w:p w14:paraId="03D0AF57" w14:textId="56C81B15" w:rsidR="00F64E98" w:rsidRDefault="00F64E98" w:rsidP="00A10DF4">
      <w:pPr>
        <w:pStyle w:val="ItemStep"/>
        <w:numPr>
          <w:ilvl w:val="4"/>
          <w:numId w:val="2"/>
        </w:numPr>
      </w:pPr>
      <w:r>
        <w:t>DEV/4/TEMPERATURE_ALARM: Temperature is greater than the high-temperature alarming threshold on</w:t>
      </w:r>
      <w:r w:rsidR="007B7379">
        <w:rPr>
          <w:rFonts w:hint="eastAsia"/>
          <w:lang w:eastAsia="zh-CN"/>
        </w:rPr>
        <w:t xml:space="preserve"> chassis 1</w:t>
      </w:r>
      <w:r>
        <w:t xml:space="preserve"> slot 1 sensor hotspot 1.</w:t>
      </w:r>
    </w:p>
    <w:p w14:paraId="77E3492F" w14:textId="4DB91685" w:rsidR="00DA2815" w:rsidRDefault="00DA2815" w:rsidP="00A10DF4">
      <w:pPr>
        <w:pStyle w:val="ItemStep"/>
        <w:numPr>
          <w:ilvl w:val="4"/>
          <w:numId w:val="2"/>
        </w:numPr>
      </w:pPr>
      <w:r w:rsidRPr="009E30FB">
        <w:rPr>
          <w:rFonts w:hint="eastAsia"/>
        </w:rPr>
        <w:lastRenderedPageBreak/>
        <w:t>DEV/4/</w:t>
      </w:r>
      <w:r w:rsidRPr="0073465C">
        <w:t>TEMPERATURE_LOW</w:t>
      </w:r>
      <w:r w:rsidRPr="0073465C">
        <w:rPr>
          <w:rFonts w:hint="eastAsia"/>
        </w:rPr>
        <w:t xml:space="preserve">: </w:t>
      </w:r>
      <w:r w:rsidRPr="0073465C">
        <w:t xml:space="preserve">Temperature is less than </w:t>
      </w:r>
      <w:r>
        <w:t xml:space="preserve">the low-temperature threshold on </w:t>
      </w:r>
      <w:r w:rsidR="007B7379">
        <w:rPr>
          <w:rFonts w:hint="eastAsia"/>
          <w:lang w:eastAsia="zh-CN"/>
        </w:rPr>
        <w:t xml:space="preserve">chassis 1 </w:t>
      </w:r>
      <w:r>
        <w:t>slot 2 sensor inflow 1.</w:t>
      </w:r>
    </w:p>
    <w:p w14:paraId="1AA862E6" w14:textId="48F62A5F" w:rsidR="00EE557D" w:rsidRDefault="00EE557D" w:rsidP="00013AED">
      <w:pPr>
        <w:pStyle w:val="3"/>
      </w:pPr>
      <w:r>
        <w:rPr>
          <w:rFonts w:hint="eastAsia"/>
        </w:rPr>
        <w:t>常见原因</w:t>
      </w:r>
    </w:p>
    <w:p w14:paraId="26C44E89" w14:textId="04BFE719" w:rsidR="00EE557D" w:rsidRDefault="00EE557D" w:rsidP="00013AED">
      <w:pPr>
        <w:pStyle w:val="ItemStep"/>
        <w:rPr>
          <w:lang w:eastAsia="zh-CN"/>
        </w:rPr>
      </w:pPr>
      <w:r>
        <w:rPr>
          <w:rFonts w:hint="eastAsia"/>
          <w:lang w:eastAsia="zh-CN"/>
        </w:rPr>
        <w:t>机房环境温度过高或过低</w:t>
      </w:r>
    </w:p>
    <w:p w14:paraId="511169D8" w14:textId="2881552E" w:rsidR="00EE557D" w:rsidRDefault="00EE557D" w:rsidP="00013AED">
      <w:pPr>
        <w:pStyle w:val="ItemStep"/>
        <w:rPr>
          <w:lang w:eastAsia="zh-CN"/>
        </w:rPr>
      </w:pPr>
      <w:r>
        <w:rPr>
          <w:rFonts w:hint="eastAsia"/>
          <w:lang w:eastAsia="zh-CN"/>
        </w:rPr>
        <w:t>风扇模块不在位或风扇故障</w:t>
      </w:r>
    </w:p>
    <w:p w14:paraId="04AD942A" w14:textId="4D467C98" w:rsidR="00EE557D" w:rsidRDefault="00EE557D" w:rsidP="00013AED">
      <w:pPr>
        <w:pStyle w:val="ItemStep"/>
        <w:rPr>
          <w:lang w:eastAsia="zh-CN"/>
        </w:rPr>
      </w:pPr>
      <w:r>
        <w:rPr>
          <w:rFonts w:hint="eastAsia"/>
          <w:lang w:eastAsia="zh-CN"/>
        </w:rPr>
        <w:t>设备正面假面板不在位</w:t>
      </w:r>
    </w:p>
    <w:p w14:paraId="2426A6EA" w14:textId="37B52DC0" w:rsidR="00EE557D" w:rsidRPr="00013AED" w:rsidRDefault="00EE557D" w:rsidP="00013AED">
      <w:pPr>
        <w:pStyle w:val="ItemStep"/>
        <w:rPr>
          <w:lang w:eastAsia="zh-CN"/>
        </w:rPr>
      </w:pPr>
      <w:r>
        <w:rPr>
          <w:rFonts w:hint="eastAsia"/>
          <w:lang w:eastAsia="zh-CN"/>
        </w:rPr>
        <w:t>设备温度传感器故障</w:t>
      </w:r>
    </w:p>
    <w:p w14:paraId="657B9332" w14:textId="77777777" w:rsidR="00F57276" w:rsidRDefault="00F57276" w:rsidP="00F57276">
      <w:pPr>
        <w:pStyle w:val="3"/>
      </w:pPr>
      <w:r>
        <w:rPr>
          <w:rFonts w:hint="eastAsia"/>
        </w:rPr>
        <w:t>故障处理步骤</w:t>
      </w:r>
    </w:p>
    <w:p w14:paraId="50CAE092" w14:textId="674D9174" w:rsidR="00F57276" w:rsidRDefault="00F57276" w:rsidP="00A10DF4">
      <w:pPr>
        <w:pStyle w:val="ItemStep"/>
        <w:numPr>
          <w:ilvl w:val="4"/>
          <w:numId w:val="2"/>
        </w:numPr>
      </w:pPr>
      <w:r>
        <w:rPr>
          <w:rFonts w:hint="eastAsia"/>
        </w:rPr>
        <w:t>输入</w:t>
      </w:r>
      <w:r w:rsidRPr="00F57276">
        <w:t>display environment</w:t>
      </w:r>
      <w:r w:rsidR="00234E7F">
        <w:rPr>
          <w:rFonts w:hint="eastAsia"/>
          <w:lang w:eastAsia="zh-CN"/>
        </w:rPr>
        <w:t xml:space="preserve"> </w:t>
      </w:r>
      <w:r w:rsidR="006C2051">
        <w:rPr>
          <w:rFonts w:hint="eastAsia"/>
          <w:lang w:eastAsia="zh-CN"/>
        </w:rPr>
        <w:t>[</w:t>
      </w:r>
      <w:r w:rsidR="005153BF">
        <w:rPr>
          <w:rFonts w:hint="eastAsia"/>
          <w:lang w:eastAsia="zh-CN"/>
        </w:rPr>
        <w:t xml:space="preserve">chassis </w:t>
      </w:r>
      <w:r w:rsidR="006C2051">
        <w:rPr>
          <w:rFonts w:hint="eastAsia"/>
          <w:lang w:eastAsia="zh-CN"/>
        </w:rPr>
        <w:t>&lt;</w:t>
      </w:r>
      <w:r w:rsidR="007B7379">
        <w:rPr>
          <w:rFonts w:hint="eastAsia"/>
          <w:lang w:eastAsia="zh-CN"/>
        </w:rPr>
        <w:t>chassis-num</w:t>
      </w:r>
      <w:r w:rsidR="006C2051">
        <w:rPr>
          <w:rFonts w:hint="eastAsia"/>
          <w:lang w:eastAsia="zh-CN"/>
        </w:rPr>
        <w:t xml:space="preserve">&gt;] </w:t>
      </w:r>
      <w:r w:rsidR="00FF0BA4">
        <w:rPr>
          <w:rFonts w:hint="eastAsia"/>
          <w:lang w:eastAsia="zh-CN"/>
        </w:rPr>
        <w:t>[</w:t>
      </w:r>
      <w:r w:rsidR="00234E7F">
        <w:rPr>
          <w:rFonts w:hint="eastAsia"/>
          <w:lang w:eastAsia="zh-CN"/>
        </w:rPr>
        <w:t>slot &lt;slot-num&gt;]</w:t>
      </w:r>
      <w:r>
        <w:rPr>
          <w:rFonts w:hint="eastAsia"/>
        </w:rPr>
        <w:t>命令，查看</w:t>
      </w:r>
      <w:r w:rsidR="008F6E05">
        <w:rPr>
          <w:rFonts w:hint="eastAsia"/>
          <w:lang w:eastAsia="zh-CN"/>
        </w:rPr>
        <w:t>当</w:t>
      </w:r>
      <w:r>
        <w:rPr>
          <w:rFonts w:hint="eastAsia"/>
        </w:rPr>
        <w:t>前系统温度</w:t>
      </w:r>
      <w:r w:rsidR="006A0526">
        <w:rPr>
          <w:rFonts w:hint="eastAsia"/>
          <w:lang w:eastAsia="zh-CN"/>
        </w:rPr>
        <w:t>以及</w:t>
      </w:r>
      <w:r>
        <w:rPr>
          <w:rFonts w:hint="eastAsia"/>
        </w:rPr>
        <w:t>告警温度门限</w:t>
      </w:r>
    </w:p>
    <w:p w14:paraId="760090AC" w14:textId="5A478966" w:rsidR="00576E84" w:rsidRPr="00E24672" w:rsidRDefault="00576E84" w:rsidP="00E24672">
      <w:pPr>
        <w:pStyle w:val="TerminalDisplayIndent1"/>
      </w:pPr>
      <w:r w:rsidRPr="00E24672">
        <w:t>&lt;H3C&gt;dis</w:t>
      </w:r>
      <w:r w:rsidR="00F34A5B">
        <w:rPr>
          <w:rFonts w:hint="eastAsia"/>
        </w:rPr>
        <w:t>play</w:t>
      </w:r>
      <w:r w:rsidRPr="00E24672">
        <w:t xml:space="preserve"> environment </w:t>
      </w:r>
    </w:p>
    <w:p w14:paraId="0EBB1976" w14:textId="77777777" w:rsidR="00576E84" w:rsidRPr="00E24672" w:rsidRDefault="00576E84" w:rsidP="00E24672">
      <w:pPr>
        <w:pStyle w:val="TerminalDisplayIndent1"/>
      </w:pPr>
      <w:r w:rsidRPr="00E24672">
        <w:t>System temperature information (degree centigrade):</w:t>
      </w:r>
    </w:p>
    <w:p w14:paraId="3ACC8AD3" w14:textId="77777777" w:rsidR="00576E84" w:rsidRPr="00E24672" w:rsidRDefault="00576E84" w:rsidP="00E24672">
      <w:pPr>
        <w:pStyle w:val="TerminalDisplayIndent1"/>
      </w:pPr>
      <w:r w:rsidRPr="00E24672">
        <w:t>------------------------------------------------------------------------------</w:t>
      </w:r>
    </w:p>
    <w:p w14:paraId="53F69B04" w14:textId="34A9EE91" w:rsidR="00576E84" w:rsidRPr="00E24672" w:rsidRDefault="00576E84" w:rsidP="00E24672">
      <w:pPr>
        <w:pStyle w:val="TerminalDisplayIndent1"/>
      </w:pPr>
      <w:r w:rsidRPr="00E24672">
        <w:t>Slot      Sensor     Temperature Status LowerLimit WarningLimit AlarmLimit ShutdownLimit</w:t>
      </w:r>
      <w:r w:rsidR="00872D1E">
        <w:tab/>
      </w:r>
      <w:r w:rsidRPr="00E24672">
        <w:t xml:space="preserve"> </w:t>
      </w:r>
    </w:p>
    <w:p w14:paraId="36A5C48A" w14:textId="77777777" w:rsidR="00576E84" w:rsidRPr="00E24672" w:rsidRDefault="00576E84" w:rsidP="00E24672">
      <w:pPr>
        <w:pStyle w:val="TerminalDisplayIndent1"/>
      </w:pPr>
      <w:r w:rsidRPr="00E24672">
        <w:t xml:space="preserve">0         Inflow  1  30          Normal 0          60           65         127  </w:t>
      </w:r>
    </w:p>
    <w:p w14:paraId="1071C50B" w14:textId="77777777" w:rsidR="00576E84" w:rsidRPr="00E24672" w:rsidRDefault="00576E84" w:rsidP="00E24672">
      <w:pPr>
        <w:pStyle w:val="TerminalDisplayIndent1"/>
      </w:pPr>
      <w:r w:rsidRPr="00E24672">
        <w:t xml:space="preserve">0         Hotspot 1  39          Normal 0          95           102        127  </w:t>
      </w:r>
    </w:p>
    <w:p w14:paraId="77A0E17A" w14:textId="77777777" w:rsidR="00576E84" w:rsidRPr="00E24672" w:rsidRDefault="00576E84" w:rsidP="00E24672">
      <w:pPr>
        <w:pStyle w:val="TerminalDisplayIndent1"/>
      </w:pPr>
      <w:r w:rsidRPr="00E24672">
        <w:t xml:space="preserve">0         Hotspot 2  40          Normal 0          90           95         127 </w:t>
      </w:r>
    </w:p>
    <w:p w14:paraId="71F70525" w14:textId="77777777" w:rsidR="00576E84" w:rsidRPr="00E24672" w:rsidRDefault="00576E84" w:rsidP="00E24672">
      <w:pPr>
        <w:pStyle w:val="TerminalDisplayIndent1"/>
      </w:pPr>
      <w:r w:rsidRPr="00E24672">
        <w:t xml:space="preserve">0         Hotspot 3  33          Normal 0          90           95         127   </w:t>
      </w:r>
    </w:p>
    <w:p w14:paraId="2C8D5826" w14:textId="77777777" w:rsidR="00576E84" w:rsidRPr="00E24672" w:rsidRDefault="00576E84" w:rsidP="00E24672">
      <w:pPr>
        <w:pStyle w:val="TerminalDisplayIndent1"/>
      </w:pPr>
      <w:r w:rsidRPr="00E24672">
        <w:t xml:space="preserve">1         Inflow  1  30          Normal 0          60         </w:t>
      </w:r>
      <w:r w:rsidR="00F7610F" w:rsidRPr="00E24672">
        <w:t xml:space="preserve">  65         127  </w:t>
      </w:r>
    </w:p>
    <w:p w14:paraId="457B7F73" w14:textId="77777777" w:rsidR="00576E84" w:rsidRPr="00E24672" w:rsidRDefault="00576E84" w:rsidP="00E24672">
      <w:pPr>
        <w:pStyle w:val="TerminalDisplayIndent1"/>
      </w:pPr>
      <w:r w:rsidRPr="00E24672">
        <w:t xml:space="preserve">1         Hotspot 1  41          Normal 0          95           102        127  </w:t>
      </w:r>
    </w:p>
    <w:p w14:paraId="2DD529DB" w14:textId="77777777" w:rsidR="00576E84" w:rsidRPr="00E24672" w:rsidRDefault="00576E84" w:rsidP="00E24672">
      <w:pPr>
        <w:pStyle w:val="TerminalDisplayIndent1"/>
      </w:pPr>
      <w:r w:rsidRPr="00E24672">
        <w:t xml:space="preserve">1         Hotspot 2  40          Normal 0          90           95         127  </w:t>
      </w:r>
    </w:p>
    <w:p w14:paraId="65B3908C" w14:textId="77777777" w:rsidR="00576E84" w:rsidRPr="00E24672" w:rsidRDefault="00576E84" w:rsidP="00E24672">
      <w:pPr>
        <w:pStyle w:val="TerminalDisplayIndent1"/>
      </w:pPr>
      <w:r w:rsidRPr="00E24672">
        <w:t xml:space="preserve">1         Hotspot 3  35          Normal 0          90           95         127  </w:t>
      </w:r>
    </w:p>
    <w:p w14:paraId="34BD2A78" w14:textId="77777777" w:rsidR="00576E84" w:rsidRPr="00E24672" w:rsidRDefault="00576E84" w:rsidP="00E24672">
      <w:pPr>
        <w:pStyle w:val="TerminalDisplayIndent1"/>
      </w:pPr>
      <w:r w:rsidRPr="00E24672">
        <w:t xml:space="preserve">4         Inflow  1  33          Normal 0          50           55         90   </w:t>
      </w:r>
    </w:p>
    <w:p w14:paraId="58130EBD" w14:textId="77777777" w:rsidR="00576E84" w:rsidRPr="00E24672" w:rsidRDefault="00576E84" w:rsidP="00E24672">
      <w:pPr>
        <w:pStyle w:val="TerminalDisplayIndent1"/>
      </w:pPr>
      <w:r w:rsidRPr="00E24672">
        <w:t xml:space="preserve">4         Inflow  2  30          Normal 0          50           55         90    </w:t>
      </w:r>
    </w:p>
    <w:p w14:paraId="6E295DFF" w14:textId="77777777" w:rsidR="00576E84" w:rsidRPr="00E24672" w:rsidRDefault="00576E84" w:rsidP="00E24672">
      <w:pPr>
        <w:pStyle w:val="TerminalDisplayIndent1"/>
      </w:pPr>
      <w:r w:rsidRPr="00E24672">
        <w:t xml:space="preserve">4         Inflow  3  30          Normal 0          50           55         90  </w:t>
      </w:r>
    </w:p>
    <w:p w14:paraId="4407EAB6" w14:textId="77777777" w:rsidR="00576E84" w:rsidRPr="00E24672" w:rsidRDefault="00576E84" w:rsidP="00E24672">
      <w:pPr>
        <w:pStyle w:val="TerminalDisplayIndent1"/>
      </w:pPr>
      <w:r w:rsidRPr="00E24672">
        <w:t xml:space="preserve">4         Hotspot 1  40          Normal 0          80           85         100  </w:t>
      </w:r>
    </w:p>
    <w:p w14:paraId="7EC41152" w14:textId="77777777" w:rsidR="00576E84" w:rsidRPr="00E24672" w:rsidRDefault="00576E84" w:rsidP="00E24672">
      <w:pPr>
        <w:pStyle w:val="TerminalDisplayIndent1"/>
      </w:pPr>
      <w:r w:rsidRPr="00E24672">
        <w:t xml:space="preserve">4         Hotspot 2  48          Normal 0          80           90         100  </w:t>
      </w:r>
    </w:p>
    <w:p w14:paraId="42D96263" w14:textId="77777777" w:rsidR="00576E84" w:rsidRPr="00E24672" w:rsidRDefault="00576E84" w:rsidP="00E24672">
      <w:pPr>
        <w:pStyle w:val="TerminalDisplayIndent1"/>
      </w:pPr>
      <w:r w:rsidRPr="00E24672">
        <w:t xml:space="preserve">4         Hotspot 3  67          Normal 0          88           102        110  </w:t>
      </w:r>
    </w:p>
    <w:p w14:paraId="28A04383" w14:textId="77777777" w:rsidR="00576E84" w:rsidRPr="00E24672" w:rsidRDefault="00576E84" w:rsidP="00E24672">
      <w:pPr>
        <w:pStyle w:val="TerminalDisplayIndent1"/>
      </w:pPr>
      <w:r w:rsidRPr="00E24672">
        <w:t xml:space="preserve">4         Hotspot 4  62          Normal 0          88           102        110  </w:t>
      </w:r>
    </w:p>
    <w:p w14:paraId="274AC05F" w14:textId="77777777" w:rsidR="00576E84" w:rsidRPr="00E24672" w:rsidRDefault="00576E84" w:rsidP="00E24672">
      <w:pPr>
        <w:pStyle w:val="TerminalDisplayIndent1"/>
      </w:pPr>
      <w:r w:rsidRPr="00E24672">
        <w:t xml:space="preserve">4         Hotspot 5  66          Normal 0          88           102        110  </w:t>
      </w:r>
    </w:p>
    <w:p w14:paraId="79C2D6CC" w14:textId="77777777" w:rsidR="00576E84" w:rsidRPr="00E24672" w:rsidRDefault="00576E84" w:rsidP="00E24672">
      <w:pPr>
        <w:pStyle w:val="TerminalDisplayIndent1"/>
      </w:pPr>
      <w:r w:rsidRPr="00E24672">
        <w:t xml:space="preserve">4         Hotspot 6  46          Normal 0          80           85         90   </w:t>
      </w:r>
    </w:p>
    <w:p w14:paraId="42B74B97" w14:textId="77777777" w:rsidR="00576E84" w:rsidRPr="00E24672" w:rsidRDefault="00576E84" w:rsidP="00E24672">
      <w:pPr>
        <w:pStyle w:val="TerminalDisplayIndent1"/>
      </w:pPr>
      <w:r w:rsidRPr="00E24672">
        <w:t xml:space="preserve">4         Hotspot 7  44          Normal 0          80           85         90   </w:t>
      </w:r>
    </w:p>
    <w:p w14:paraId="0CDBC6E3" w14:textId="77777777" w:rsidR="00576E84" w:rsidRPr="00E24672" w:rsidRDefault="00576E84" w:rsidP="00E24672">
      <w:pPr>
        <w:pStyle w:val="TerminalDisplayIndent1"/>
      </w:pPr>
      <w:r w:rsidRPr="00E24672">
        <w:t xml:space="preserve">4         Hotspot 8  46          Normal 0          80           90         100  </w:t>
      </w:r>
    </w:p>
    <w:p w14:paraId="66699C93" w14:textId="77777777" w:rsidR="00576E84" w:rsidRPr="00E24672" w:rsidRDefault="00576E84" w:rsidP="00E24672">
      <w:pPr>
        <w:pStyle w:val="TerminalDisplayIndent1"/>
      </w:pPr>
      <w:r w:rsidRPr="00E24672">
        <w:t xml:space="preserve">4         Hotspot 9  48          Normal 0          80           90         100  </w:t>
      </w:r>
    </w:p>
    <w:p w14:paraId="7CA89063" w14:textId="77777777" w:rsidR="00576E84" w:rsidRPr="00E24672" w:rsidRDefault="00576E84" w:rsidP="00E24672">
      <w:pPr>
        <w:pStyle w:val="TerminalDisplayIndent1"/>
      </w:pPr>
      <w:r w:rsidRPr="00E24672">
        <w:t xml:space="preserve">4         Hotspot 10 35          Normal 0          75           80         90   </w:t>
      </w:r>
    </w:p>
    <w:p w14:paraId="69B80FC3" w14:textId="77777777" w:rsidR="00576E84" w:rsidRPr="00E24672" w:rsidRDefault="00576E84" w:rsidP="00E24672">
      <w:pPr>
        <w:pStyle w:val="TerminalDisplayIndent1"/>
      </w:pPr>
      <w:r w:rsidRPr="00E24672">
        <w:t xml:space="preserve">4         Hotspot 11 43          Normal 0          80           85         90  </w:t>
      </w:r>
    </w:p>
    <w:p w14:paraId="554197F6" w14:textId="77777777" w:rsidR="00576E84" w:rsidRPr="00E24672" w:rsidRDefault="00576E84" w:rsidP="00E24672">
      <w:pPr>
        <w:pStyle w:val="TerminalDisplayIndent1"/>
      </w:pPr>
      <w:r w:rsidRPr="00E24672">
        <w:t xml:space="preserve">4         Hotspot 12 42          Normal 0          80           85         90   </w:t>
      </w:r>
    </w:p>
    <w:p w14:paraId="506F9654" w14:textId="77777777" w:rsidR="00576E84" w:rsidRPr="00E24672" w:rsidRDefault="00576E84" w:rsidP="00E24672">
      <w:pPr>
        <w:pStyle w:val="TerminalDisplayIndent1"/>
      </w:pPr>
      <w:r w:rsidRPr="00E24672">
        <w:t xml:space="preserve">4         Hotspot 13 38          Normal 0          75           80         90   </w:t>
      </w:r>
    </w:p>
    <w:p w14:paraId="63E6E5D0" w14:textId="77777777" w:rsidR="00576E84" w:rsidRPr="00E24672" w:rsidRDefault="00576E84" w:rsidP="00E24672">
      <w:pPr>
        <w:pStyle w:val="TerminalDisplayIndent1"/>
      </w:pPr>
      <w:r w:rsidRPr="00E24672">
        <w:t xml:space="preserve">4         Hotspot 14 40          Normal 0          80           85         90   </w:t>
      </w:r>
    </w:p>
    <w:p w14:paraId="2C0B397A" w14:textId="77777777" w:rsidR="00576E84" w:rsidRPr="00E24672" w:rsidRDefault="00576E84" w:rsidP="00E24672">
      <w:pPr>
        <w:pStyle w:val="TerminalDisplayIndent1"/>
      </w:pPr>
      <w:r w:rsidRPr="00E24672">
        <w:t xml:space="preserve">4         Hotspot 15 41          Normal 0          80           85         90   </w:t>
      </w:r>
    </w:p>
    <w:p w14:paraId="45A8B9CA" w14:textId="77777777" w:rsidR="00576E84" w:rsidRPr="00E24672" w:rsidRDefault="00576E84" w:rsidP="00E24672">
      <w:pPr>
        <w:pStyle w:val="TerminalDisplayIndent1"/>
      </w:pPr>
      <w:r w:rsidRPr="00E24672">
        <w:t xml:space="preserve">4         Hotspot 16 45          Normal 0          80           90         100  </w:t>
      </w:r>
    </w:p>
    <w:p w14:paraId="74EC4442" w14:textId="77777777" w:rsidR="00576E84" w:rsidRPr="00E24672" w:rsidRDefault="00576E84" w:rsidP="00E24672">
      <w:pPr>
        <w:pStyle w:val="TerminalDisplayIndent1"/>
      </w:pPr>
      <w:r w:rsidRPr="00E24672">
        <w:t xml:space="preserve">12        Hotspot 1  40          Normal 0          80           85         95   </w:t>
      </w:r>
    </w:p>
    <w:p w14:paraId="27039BED" w14:textId="77777777" w:rsidR="00576E84" w:rsidRPr="00E24672" w:rsidRDefault="00576E84" w:rsidP="00E24672">
      <w:pPr>
        <w:pStyle w:val="TerminalDisplayIndent1"/>
      </w:pPr>
      <w:r w:rsidRPr="00E24672">
        <w:lastRenderedPageBreak/>
        <w:t xml:space="preserve">12        Hotspot 2  38          Normal 0          80           85         95   </w:t>
      </w:r>
    </w:p>
    <w:p w14:paraId="5081A7FE" w14:textId="77777777" w:rsidR="00576E84" w:rsidRPr="00E24672" w:rsidRDefault="00576E84" w:rsidP="00E24672">
      <w:pPr>
        <w:pStyle w:val="TerminalDisplayIndent1"/>
      </w:pPr>
      <w:r w:rsidRPr="00E24672">
        <w:t xml:space="preserve">12        Hotspot 3  36          Normal 0          80           85         95   </w:t>
      </w:r>
    </w:p>
    <w:p w14:paraId="19168D66" w14:textId="77777777" w:rsidR="00576E84" w:rsidRPr="00E24672" w:rsidRDefault="00576E84" w:rsidP="00E24672">
      <w:pPr>
        <w:pStyle w:val="TerminalDisplayIndent1"/>
      </w:pPr>
      <w:r w:rsidRPr="00E24672">
        <w:t xml:space="preserve">12        Hotspot 4  37          Normal 0          80           85         95  </w:t>
      </w:r>
    </w:p>
    <w:p w14:paraId="113B3888" w14:textId="77777777" w:rsidR="00576E84" w:rsidRPr="00E24672" w:rsidRDefault="00576E84" w:rsidP="00E24672">
      <w:pPr>
        <w:pStyle w:val="TerminalDisplayIndent1"/>
      </w:pPr>
      <w:r w:rsidRPr="00E24672">
        <w:t xml:space="preserve">12        Hotspot 5  70          Normal 0          80           85         95   </w:t>
      </w:r>
    </w:p>
    <w:p w14:paraId="27F46EE8" w14:textId="77777777" w:rsidR="00576E84" w:rsidRDefault="00576E84" w:rsidP="00E24672">
      <w:pPr>
        <w:pStyle w:val="TerminalDisplayIndent1"/>
      </w:pPr>
      <w:r w:rsidRPr="00E24672">
        <w:t xml:space="preserve">12        Hotspot 6  59          Normal 0          80           85         95  </w:t>
      </w:r>
      <w:r w:rsidRPr="00576E84">
        <w:t xml:space="preserve"> </w:t>
      </w:r>
    </w:p>
    <w:p w14:paraId="674F8848" w14:textId="29E4C516" w:rsidR="00DA2815" w:rsidRDefault="00DA2815" w:rsidP="00576E84">
      <w:pPr>
        <w:ind w:leftChars="697" w:left="1464"/>
      </w:pPr>
      <w:r>
        <w:rPr>
          <w:rFonts w:hint="eastAsia"/>
        </w:rPr>
        <w:t>检查</w:t>
      </w:r>
      <w:r w:rsidR="00872D1E">
        <w:rPr>
          <w:rFonts w:hint="eastAsia"/>
        </w:rPr>
        <w:t>各</w:t>
      </w:r>
      <w:r w:rsidR="00872D1E">
        <w:rPr>
          <w:rFonts w:hint="eastAsia"/>
        </w:rPr>
        <w:t>Inflow</w:t>
      </w:r>
      <w:r w:rsidR="00872D1E">
        <w:rPr>
          <w:rFonts w:hint="eastAsia"/>
        </w:rPr>
        <w:t>节点温度是否过高，</w:t>
      </w:r>
      <w:r>
        <w:rPr>
          <w:rFonts w:hint="eastAsia"/>
        </w:rPr>
        <w:t>环境温度是否过高，保持设备环境通风正常。</w:t>
      </w:r>
    </w:p>
    <w:p w14:paraId="712C0F5D" w14:textId="77777777" w:rsidR="00DA2815" w:rsidRDefault="00DA2815" w:rsidP="00A10DF4">
      <w:pPr>
        <w:pStyle w:val="ItemStep"/>
        <w:numPr>
          <w:ilvl w:val="4"/>
          <w:numId w:val="2"/>
        </w:numPr>
        <w:rPr>
          <w:lang w:eastAsia="zh-CN"/>
        </w:rPr>
      </w:pPr>
      <w:r w:rsidRPr="00A34BE6">
        <w:rPr>
          <w:lang w:eastAsia="zh-CN"/>
        </w:rPr>
        <w:t>display fan</w:t>
      </w:r>
      <w:r w:rsidRPr="0073465C">
        <w:rPr>
          <w:rFonts w:hint="eastAsia"/>
          <w:lang w:eastAsia="zh-CN"/>
        </w:rPr>
        <w:t>命令检查风扇是否不在或故障，以及检查风扇实际是否运转。如果风扇不在位，安装风扇；如果风扇故障，更换风扇。</w:t>
      </w:r>
      <w:r>
        <w:rPr>
          <w:rFonts w:hint="eastAsia"/>
          <w:lang w:eastAsia="zh-CN"/>
        </w:rPr>
        <w:t>检查机房温度是否高温。</w:t>
      </w:r>
    </w:p>
    <w:p w14:paraId="32CCA41F" w14:textId="5140B56C" w:rsidR="00D756C1" w:rsidRPr="00D879CF" w:rsidRDefault="00D756C1" w:rsidP="00A10DF4">
      <w:pPr>
        <w:pStyle w:val="ItemStep"/>
        <w:numPr>
          <w:ilvl w:val="4"/>
          <w:numId w:val="2"/>
        </w:numPr>
        <w:rPr>
          <w:lang w:eastAsia="zh-CN"/>
        </w:rPr>
      </w:pPr>
      <w:r w:rsidRPr="00D879CF">
        <w:rPr>
          <w:rFonts w:hint="eastAsia"/>
          <w:lang w:eastAsia="zh-CN"/>
        </w:rPr>
        <w:t>检查设备</w:t>
      </w:r>
      <w:r w:rsidR="00D879CF">
        <w:rPr>
          <w:rFonts w:hint="eastAsia"/>
          <w:lang w:eastAsia="zh-CN"/>
        </w:rPr>
        <w:t>正面</w:t>
      </w:r>
      <w:r w:rsidRPr="00D879CF">
        <w:rPr>
          <w:rFonts w:hint="eastAsia"/>
          <w:lang w:eastAsia="zh-CN"/>
        </w:rPr>
        <w:t>假面板是否全部在位，未正确安装假面板会导致</w:t>
      </w:r>
      <w:r w:rsidR="00D879CF">
        <w:rPr>
          <w:rFonts w:hint="eastAsia"/>
          <w:lang w:eastAsia="zh-CN"/>
        </w:rPr>
        <w:t>风道受影响，</w:t>
      </w:r>
      <w:r w:rsidRPr="00D879CF">
        <w:rPr>
          <w:rFonts w:hint="eastAsia"/>
          <w:lang w:eastAsia="zh-CN"/>
        </w:rPr>
        <w:t>散热不均匀。</w:t>
      </w:r>
    </w:p>
    <w:p w14:paraId="4256617D" w14:textId="77777777" w:rsidR="00DA2815" w:rsidRDefault="00F11CA4" w:rsidP="00A10DF4">
      <w:pPr>
        <w:pStyle w:val="ItemStep"/>
        <w:numPr>
          <w:ilvl w:val="4"/>
          <w:numId w:val="2"/>
        </w:numPr>
        <w:rPr>
          <w:lang w:eastAsia="zh-CN"/>
        </w:rPr>
      </w:pPr>
      <w:r w:rsidRPr="00F4410D">
        <w:rPr>
          <w:rFonts w:hint="eastAsia"/>
          <w:lang w:eastAsia="zh-CN"/>
        </w:rPr>
        <w:t>传感器温度低于低温告警门限</w:t>
      </w:r>
      <w:r>
        <w:rPr>
          <w:rFonts w:hint="eastAsia"/>
          <w:lang w:eastAsia="zh-CN"/>
        </w:rPr>
        <w:t>，</w:t>
      </w:r>
      <w:r w:rsidR="006772C6">
        <w:rPr>
          <w:rFonts w:hint="eastAsia"/>
          <w:lang w:eastAsia="zh-CN"/>
        </w:rPr>
        <w:t>请检查</w:t>
      </w:r>
      <w:r w:rsidR="00325FEF">
        <w:rPr>
          <w:rFonts w:hint="eastAsia"/>
          <w:lang w:eastAsia="zh-CN"/>
        </w:rPr>
        <w:t>是否</w:t>
      </w:r>
      <w:r w:rsidRPr="009E30FB">
        <w:rPr>
          <w:rFonts w:hint="eastAsia"/>
          <w:lang w:eastAsia="zh-CN"/>
        </w:rPr>
        <w:t>环境温度</w:t>
      </w:r>
      <w:r w:rsidRPr="0073465C">
        <w:rPr>
          <w:rFonts w:hint="eastAsia"/>
          <w:lang w:eastAsia="zh-CN"/>
        </w:rPr>
        <w:t>过低，</w:t>
      </w:r>
      <w:r w:rsidR="00B457A1">
        <w:rPr>
          <w:rFonts w:hint="eastAsia"/>
          <w:lang w:eastAsia="zh-CN"/>
        </w:rPr>
        <w:t>并</w:t>
      </w:r>
      <w:r w:rsidRPr="0073465C">
        <w:rPr>
          <w:rFonts w:hint="eastAsia"/>
          <w:lang w:eastAsia="zh-CN"/>
        </w:rPr>
        <w:t>改善环境温度</w:t>
      </w:r>
      <w:r>
        <w:rPr>
          <w:rFonts w:hint="eastAsia"/>
          <w:lang w:eastAsia="zh-CN"/>
        </w:rPr>
        <w:t>。</w:t>
      </w:r>
    </w:p>
    <w:p w14:paraId="23977F94" w14:textId="033FB580" w:rsidR="00EE77B8" w:rsidRDefault="00EE77B8" w:rsidP="00EE77B8">
      <w:pPr>
        <w:pStyle w:val="ItemStep"/>
        <w:numPr>
          <w:ilvl w:val="0"/>
          <w:numId w:val="0"/>
        </w:numPr>
        <w:ind w:left="624"/>
        <w:rPr>
          <w:lang w:eastAsia="zh-CN"/>
        </w:rPr>
      </w:pPr>
      <w:r>
        <w:rPr>
          <w:rFonts w:hint="eastAsia"/>
          <w:lang w:eastAsia="zh-CN"/>
        </w:rPr>
        <w:t>如果故障仍未排除，请联系</w:t>
      </w:r>
      <w:r w:rsidRPr="00EE77B8">
        <w:rPr>
          <w:rFonts w:cs="Arial" w:hint="eastAsia"/>
          <w:szCs w:val="20"/>
          <w:lang w:eastAsia="zh-CN"/>
        </w:rPr>
        <w:t>新华三技术支持</w:t>
      </w:r>
      <w:r>
        <w:rPr>
          <w:rFonts w:hint="eastAsia"/>
          <w:lang w:eastAsia="zh-CN"/>
        </w:rPr>
        <w:t>。</w:t>
      </w:r>
    </w:p>
    <w:p w14:paraId="22AF4583" w14:textId="77777777" w:rsidR="005A7758" w:rsidRDefault="005A7758" w:rsidP="005A7758">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5467"/>
        <w:gridCol w:w="3547"/>
      </w:tblGrid>
      <w:tr w:rsidR="005A7758" w:rsidRPr="00CB23B5" w14:paraId="1426CD6D" w14:textId="77777777" w:rsidTr="00B55F28">
        <w:trPr>
          <w:cnfStyle w:val="100000000000" w:firstRow="1" w:lastRow="0" w:firstColumn="0" w:lastColumn="0" w:oddVBand="0" w:evenVBand="0" w:oddHBand="0" w:evenHBand="0" w:firstRowFirstColumn="0" w:firstRowLastColumn="0" w:lastRowFirstColumn="0" w:lastRowLastColumn="0"/>
          <w:trHeight w:val="68"/>
          <w:tblHeader/>
        </w:trPr>
        <w:tc>
          <w:tcPr>
            <w:tcW w:w="54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90A8157" w14:textId="77777777" w:rsidR="005A7758" w:rsidRPr="00641701" w:rsidRDefault="005A7758" w:rsidP="00B55F28">
            <w:pPr>
              <w:pStyle w:val="TableHeading"/>
            </w:pPr>
            <w:r w:rsidRPr="00641701">
              <w:rPr>
                <w:rFonts w:hint="eastAsia"/>
              </w:rPr>
              <w:t>命令</w:t>
            </w:r>
          </w:p>
        </w:tc>
        <w:tc>
          <w:tcPr>
            <w:tcW w:w="354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310BCC5" w14:textId="77777777" w:rsidR="005A7758" w:rsidRPr="00641701" w:rsidRDefault="005A7758" w:rsidP="00B55F28">
            <w:pPr>
              <w:pStyle w:val="TableHeading"/>
            </w:pPr>
            <w:r w:rsidRPr="00641701">
              <w:rPr>
                <w:rFonts w:hint="eastAsia"/>
              </w:rPr>
              <w:t>说明</w:t>
            </w:r>
          </w:p>
        </w:tc>
      </w:tr>
      <w:tr w:rsidR="005A7758" w:rsidRPr="001863B2" w14:paraId="70E610AF" w14:textId="77777777" w:rsidTr="00B55F28">
        <w:trPr>
          <w:trHeight w:val="68"/>
        </w:trPr>
        <w:tc>
          <w:tcPr>
            <w:tcW w:w="5467" w:type="dxa"/>
          </w:tcPr>
          <w:p w14:paraId="2FA38BBE" w14:textId="42B5EB65" w:rsidR="005A7758" w:rsidRPr="00782DA8" w:rsidRDefault="005A7758" w:rsidP="00B55F28">
            <w:pPr>
              <w:pStyle w:val="TableText"/>
            </w:pPr>
            <w:r>
              <w:t xml:space="preserve">display </w:t>
            </w:r>
            <w:r w:rsidRPr="00F57276">
              <w:t>environment</w:t>
            </w:r>
          </w:p>
        </w:tc>
        <w:tc>
          <w:tcPr>
            <w:tcW w:w="3547" w:type="dxa"/>
          </w:tcPr>
          <w:p w14:paraId="3034B3E4" w14:textId="0C89083A" w:rsidR="005A7758" w:rsidRDefault="005A7758" w:rsidP="00B55F28">
            <w:pPr>
              <w:pStyle w:val="TableText"/>
            </w:pPr>
            <w:r>
              <w:rPr>
                <w:rFonts w:hint="eastAsia"/>
              </w:rPr>
              <w:t>查看环境温度状态</w:t>
            </w:r>
          </w:p>
        </w:tc>
      </w:tr>
    </w:tbl>
    <w:p w14:paraId="102CD335" w14:textId="77777777" w:rsidR="005A7758" w:rsidRDefault="005A7758" w:rsidP="00013AED">
      <w:pPr>
        <w:pStyle w:val="ItemStep"/>
        <w:numPr>
          <w:ilvl w:val="0"/>
          <w:numId w:val="0"/>
        </w:numPr>
        <w:rPr>
          <w:lang w:eastAsia="zh-CN"/>
        </w:rPr>
      </w:pPr>
    </w:p>
    <w:p w14:paraId="06E6D83F" w14:textId="77777777" w:rsidR="007922B9" w:rsidRDefault="007922B9" w:rsidP="007A4E1C">
      <w:pPr>
        <w:pStyle w:val="2"/>
      </w:pPr>
      <w:bookmarkStart w:id="103" w:name="_Toc61445703"/>
      <w:r>
        <w:rPr>
          <w:rFonts w:hint="eastAsia"/>
        </w:rPr>
        <w:t>电压告警</w:t>
      </w:r>
      <w:bookmarkEnd w:id="103"/>
    </w:p>
    <w:p w14:paraId="6102A893" w14:textId="77777777" w:rsidR="007922B9" w:rsidRDefault="007922B9" w:rsidP="007922B9">
      <w:pPr>
        <w:pStyle w:val="3"/>
      </w:pPr>
      <w:r>
        <w:rPr>
          <w:rFonts w:hint="eastAsia"/>
        </w:rPr>
        <w:t>故障描述</w:t>
      </w:r>
    </w:p>
    <w:p w14:paraId="3E09F861" w14:textId="239A4CF2" w:rsidR="007922B9" w:rsidRDefault="00AB4EFE" w:rsidP="00AB4EFE">
      <w:pPr>
        <w:pStyle w:val="ItemStep"/>
      </w:pPr>
      <w:r w:rsidRPr="00AB4EFE">
        <w:t>DEV/4/VOLTAGE_HIGH: Voltage i</w:t>
      </w:r>
      <w:r w:rsidRPr="007B7379">
        <w:rPr>
          <w:color w:val="000000" w:themeColor="text1"/>
        </w:rPr>
        <w:t>s greater t</w:t>
      </w:r>
      <w:r w:rsidRPr="00AB4EFE">
        <w:t xml:space="preserve">han the high-voltage alarm threshold on </w:t>
      </w:r>
      <w:r w:rsidR="007B7379">
        <w:rPr>
          <w:rFonts w:hint="eastAsia"/>
          <w:lang w:eastAsia="zh-CN"/>
        </w:rPr>
        <w:t xml:space="preserve">chasiss 1 </w:t>
      </w:r>
      <w:r w:rsidRPr="00AB4EFE">
        <w:t>slot 16 voltage sensor 1.</w:t>
      </w:r>
    </w:p>
    <w:p w14:paraId="1F8A6713" w14:textId="2AAD6649" w:rsidR="00F06F4C" w:rsidRPr="00013AED" w:rsidRDefault="007A4E1C" w:rsidP="007922B9">
      <w:pPr>
        <w:pStyle w:val="ItemStep"/>
        <w:numPr>
          <w:ilvl w:val="4"/>
          <w:numId w:val="2"/>
        </w:numPr>
      </w:pPr>
      <w:r>
        <w:rPr>
          <w:rFonts w:cs="Arial"/>
        </w:rPr>
        <w:t>DEV/4/VOLTAGE_LOW:</w:t>
      </w:r>
      <w:r>
        <w:rPr>
          <w:rFonts w:cs="Arial" w:hint="eastAsia"/>
          <w:lang w:eastAsia="zh-CN"/>
        </w:rPr>
        <w:t xml:space="preserve"> </w:t>
      </w:r>
      <w:r w:rsidR="00685B3F">
        <w:rPr>
          <w:rFonts w:cs="Arial"/>
        </w:rPr>
        <w:t>Voltage</w:t>
      </w:r>
      <w:r>
        <w:rPr>
          <w:rFonts w:cs="Arial" w:hint="eastAsia"/>
          <w:lang w:eastAsia="zh-CN"/>
        </w:rPr>
        <w:t xml:space="preserve"> </w:t>
      </w:r>
      <w:r w:rsidR="00685B3F">
        <w:rPr>
          <w:rFonts w:cs="Arial"/>
        </w:rPr>
        <w:t>is</w:t>
      </w:r>
      <w:r>
        <w:rPr>
          <w:rFonts w:cs="Arial" w:hint="eastAsia"/>
          <w:lang w:eastAsia="zh-CN"/>
        </w:rPr>
        <w:t xml:space="preserve"> </w:t>
      </w:r>
      <w:r w:rsidR="00685B3F" w:rsidRPr="007B7379">
        <w:rPr>
          <w:rFonts w:cs="Arial"/>
          <w:color w:val="000000" w:themeColor="text1"/>
        </w:rPr>
        <w:t>less</w:t>
      </w:r>
      <w:r>
        <w:rPr>
          <w:rFonts w:cs="Arial" w:hint="eastAsia"/>
          <w:color w:val="000000" w:themeColor="text1"/>
          <w:lang w:eastAsia="zh-CN"/>
        </w:rPr>
        <w:t xml:space="preserve"> </w:t>
      </w:r>
      <w:r w:rsidR="00685B3F">
        <w:rPr>
          <w:rFonts w:cs="Arial"/>
        </w:rPr>
        <w:t>than</w:t>
      </w:r>
      <w:r>
        <w:rPr>
          <w:rFonts w:cs="Arial" w:hint="eastAsia"/>
          <w:lang w:eastAsia="zh-CN"/>
        </w:rPr>
        <w:t xml:space="preserve"> </w:t>
      </w:r>
      <w:r w:rsidR="00685B3F">
        <w:rPr>
          <w:rFonts w:cs="Arial"/>
        </w:rPr>
        <w:t>the</w:t>
      </w:r>
      <w:r>
        <w:rPr>
          <w:rFonts w:cs="Arial" w:hint="eastAsia"/>
          <w:lang w:eastAsia="zh-CN"/>
        </w:rPr>
        <w:t xml:space="preserve"> </w:t>
      </w:r>
      <w:r w:rsidR="00685B3F">
        <w:rPr>
          <w:rFonts w:cs="Arial"/>
        </w:rPr>
        <w:t>low-voltage</w:t>
      </w:r>
      <w:r>
        <w:rPr>
          <w:rFonts w:cs="Arial" w:hint="eastAsia"/>
          <w:lang w:eastAsia="zh-CN"/>
        </w:rPr>
        <w:t xml:space="preserve"> </w:t>
      </w:r>
      <w:r w:rsidR="00685B3F">
        <w:rPr>
          <w:rFonts w:cs="Arial"/>
        </w:rPr>
        <w:t>alarm</w:t>
      </w:r>
      <w:r>
        <w:rPr>
          <w:rFonts w:cs="Arial" w:hint="eastAsia"/>
          <w:lang w:eastAsia="zh-CN"/>
        </w:rPr>
        <w:t xml:space="preserve"> </w:t>
      </w:r>
      <w:r w:rsidR="00685B3F">
        <w:rPr>
          <w:rFonts w:cs="Arial"/>
        </w:rPr>
        <w:t>threshold</w:t>
      </w:r>
      <w:r>
        <w:rPr>
          <w:rFonts w:cs="Arial" w:hint="eastAsia"/>
          <w:lang w:eastAsia="zh-CN"/>
        </w:rPr>
        <w:t xml:space="preserve"> </w:t>
      </w:r>
      <w:r w:rsidR="00685B3F">
        <w:rPr>
          <w:rFonts w:cs="Arial"/>
        </w:rPr>
        <w:t>on</w:t>
      </w:r>
      <w:r>
        <w:rPr>
          <w:rFonts w:cs="Arial" w:hint="eastAsia"/>
          <w:lang w:eastAsia="zh-CN"/>
        </w:rPr>
        <w:t xml:space="preserve"> </w:t>
      </w:r>
      <w:r w:rsidR="007B7379">
        <w:rPr>
          <w:rFonts w:hint="eastAsia"/>
          <w:lang w:eastAsia="zh-CN"/>
        </w:rPr>
        <w:t xml:space="preserve">chasiss 1 </w:t>
      </w:r>
      <w:r w:rsidR="00685B3F">
        <w:rPr>
          <w:rFonts w:cs="Arial"/>
        </w:rPr>
        <w:t>slot</w:t>
      </w:r>
      <w:r>
        <w:rPr>
          <w:rFonts w:cs="Arial" w:hint="eastAsia"/>
          <w:lang w:eastAsia="zh-CN"/>
        </w:rPr>
        <w:t xml:space="preserve"> </w:t>
      </w:r>
      <w:r w:rsidR="00685B3F">
        <w:rPr>
          <w:rFonts w:cs="Arial"/>
        </w:rPr>
        <w:t>16</w:t>
      </w:r>
      <w:r>
        <w:rPr>
          <w:rFonts w:cs="Arial" w:hint="eastAsia"/>
          <w:lang w:eastAsia="zh-CN"/>
        </w:rPr>
        <w:t xml:space="preserve"> </w:t>
      </w:r>
      <w:r w:rsidR="00685B3F">
        <w:rPr>
          <w:rFonts w:cs="Arial"/>
        </w:rPr>
        <w:t>voltage</w:t>
      </w:r>
      <w:r>
        <w:rPr>
          <w:rFonts w:cs="Arial" w:hint="eastAsia"/>
          <w:lang w:eastAsia="zh-CN"/>
        </w:rPr>
        <w:t xml:space="preserve"> </w:t>
      </w:r>
      <w:r w:rsidR="00685B3F">
        <w:rPr>
          <w:rFonts w:cs="Arial"/>
        </w:rPr>
        <w:t>sensor</w:t>
      </w:r>
      <w:r>
        <w:rPr>
          <w:rFonts w:cs="Arial" w:hint="eastAsia"/>
          <w:lang w:eastAsia="zh-CN"/>
        </w:rPr>
        <w:t xml:space="preserve"> </w:t>
      </w:r>
      <w:r w:rsidR="00685B3F">
        <w:rPr>
          <w:rFonts w:cs="Arial"/>
        </w:rPr>
        <w:t>24</w:t>
      </w:r>
    </w:p>
    <w:p w14:paraId="3E14733F" w14:textId="69E6BA86" w:rsidR="003965B9" w:rsidRDefault="003965B9" w:rsidP="00013AED">
      <w:pPr>
        <w:pStyle w:val="3"/>
      </w:pPr>
      <w:r>
        <w:rPr>
          <w:rFonts w:hint="eastAsia"/>
        </w:rPr>
        <w:t>常见原因</w:t>
      </w:r>
    </w:p>
    <w:p w14:paraId="13746596" w14:textId="18BA949D" w:rsidR="003965B9" w:rsidRPr="00F06F4C" w:rsidRDefault="004566A8" w:rsidP="00013AED">
      <w:pPr>
        <w:pStyle w:val="ItemStep"/>
      </w:pPr>
      <w:r>
        <w:rPr>
          <w:rFonts w:hint="eastAsia"/>
          <w:lang w:eastAsia="zh-CN"/>
        </w:rPr>
        <w:t>板卡硬件故障</w:t>
      </w:r>
    </w:p>
    <w:p w14:paraId="1BA10278" w14:textId="77777777" w:rsidR="007922B9" w:rsidRDefault="007922B9" w:rsidP="007922B9">
      <w:pPr>
        <w:pStyle w:val="3"/>
      </w:pPr>
      <w:r>
        <w:rPr>
          <w:rFonts w:hint="eastAsia"/>
        </w:rPr>
        <w:t>故障处理步骤</w:t>
      </w:r>
    </w:p>
    <w:p w14:paraId="0AE882C6" w14:textId="063ED92C" w:rsidR="007922B9" w:rsidRDefault="00FD762A" w:rsidP="007922B9">
      <w:pPr>
        <w:pStyle w:val="ItemStep"/>
        <w:numPr>
          <w:ilvl w:val="4"/>
          <w:numId w:val="2"/>
        </w:numPr>
      </w:pPr>
      <w:r>
        <w:rPr>
          <w:rFonts w:hint="eastAsia"/>
          <w:lang w:eastAsia="zh-CN"/>
        </w:rPr>
        <w:t>系统</w:t>
      </w:r>
      <w:r w:rsidR="00FF5FC4">
        <w:rPr>
          <w:rFonts w:hint="eastAsia"/>
          <w:lang w:eastAsia="zh-CN"/>
        </w:rPr>
        <w:t>视图</w:t>
      </w:r>
      <w:r w:rsidR="00B23D3C">
        <w:rPr>
          <w:rFonts w:hint="eastAsia"/>
          <w:lang w:eastAsia="zh-CN"/>
        </w:rPr>
        <w:t>下</w:t>
      </w:r>
      <w:r w:rsidR="007922B9">
        <w:rPr>
          <w:rFonts w:hint="eastAsia"/>
        </w:rPr>
        <w:t>输入</w:t>
      </w:r>
      <w:r w:rsidR="007922B9" w:rsidRPr="00F57276">
        <w:t>display</w:t>
      </w:r>
      <w:r w:rsidR="00FB1511">
        <w:rPr>
          <w:rFonts w:hint="eastAsia"/>
          <w:lang w:eastAsia="zh-CN"/>
        </w:rPr>
        <w:t xml:space="preserve"> </w:t>
      </w:r>
      <w:r w:rsidR="004E2087">
        <w:rPr>
          <w:rFonts w:hint="eastAsia"/>
          <w:lang w:eastAsia="zh-CN"/>
        </w:rPr>
        <w:t xml:space="preserve">volt </w:t>
      </w:r>
      <w:r w:rsidR="00586E16">
        <w:rPr>
          <w:rFonts w:hint="eastAsia"/>
          <w:lang w:eastAsia="zh-CN"/>
        </w:rPr>
        <w:t>[chassis &lt;</w:t>
      </w:r>
      <w:r w:rsidR="007B7379">
        <w:rPr>
          <w:rFonts w:hint="eastAsia"/>
          <w:lang w:eastAsia="zh-CN"/>
        </w:rPr>
        <w:t>chassis-num</w:t>
      </w:r>
      <w:r w:rsidR="00586E16">
        <w:rPr>
          <w:rFonts w:hint="eastAsia"/>
          <w:lang w:eastAsia="zh-CN"/>
        </w:rPr>
        <w:t xml:space="preserve">&gt;] </w:t>
      </w:r>
      <w:r w:rsidR="004E2087">
        <w:rPr>
          <w:rFonts w:hint="eastAsia"/>
          <w:lang w:eastAsia="zh-CN"/>
        </w:rPr>
        <w:t>[slot</w:t>
      </w:r>
      <w:r w:rsidR="00EA2F8F">
        <w:rPr>
          <w:rFonts w:hint="eastAsia"/>
          <w:lang w:eastAsia="zh-CN"/>
        </w:rPr>
        <w:t xml:space="preserve"> &lt;slot-num&gt;]</w:t>
      </w:r>
      <w:r w:rsidR="002C3DF4">
        <w:rPr>
          <w:rFonts w:hint="eastAsia"/>
        </w:rPr>
        <w:t>命令，查看</w:t>
      </w:r>
      <w:r w:rsidR="002C3DF4">
        <w:rPr>
          <w:rFonts w:hint="eastAsia"/>
          <w:lang w:eastAsia="zh-CN"/>
        </w:rPr>
        <w:t>当</w:t>
      </w:r>
      <w:r w:rsidR="00BA61F3">
        <w:rPr>
          <w:rFonts w:hint="eastAsia"/>
        </w:rPr>
        <w:t>前</w:t>
      </w:r>
      <w:r w:rsidR="00BA61F3">
        <w:rPr>
          <w:rFonts w:hint="eastAsia"/>
          <w:lang w:eastAsia="zh-CN"/>
        </w:rPr>
        <w:t>电压</w:t>
      </w:r>
      <w:r w:rsidR="00AB535A">
        <w:rPr>
          <w:rFonts w:hint="eastAsia"/>
          <w:lang w:eastAsia="zh-CN"/>
        </w:rPr>
        <w:t>点的电压</w:t>
      </w:r>
      <w:r w:rsidR="007922B9">
        <w:rPr>
          <w:rFonts w:hint="eastAsia"/>
        </w:rPr>
        <w:t>及</w:t>
      </w:r>
      <w:r w:rsidR="00F4348F">
        <w:rPr>
          <w:rFonts w:hint="eastAsia"/>
          <w:lang w:eastAsia="zh-CN"/>
        </w:rPr>
        <w:t>电压告警</w:t>
      </w:r>
      <w:r w:rsidR="007922B9">
        <w:rPr>
          <w:rFonts w:hint="eastAsia"/>
        </w:rPr>
        <w:t>度门限</w:t>
      </w:r>
    </w:p>
    <w:p w14:paraId="7AA73680" w14:textId="056F0053" w:rsidR="00F20AC9" w:rsidRPr="00E24672" w:rsidRDefault="007A4E1C" w:rsidP="00E24672">
      <w:pPr>
        <w:pStyle w:val="TerminalDisplayIndent1"/>
      </w:pPr>
      <w:r>
        <w:t>&lt;H3C&gt;dis</w:t>
      </w:r>
      <w:r w:rsidR="00F34A5B">
        <w:rPr>
          <w:rFonts w:hint="eastAsia"/>
        </w:rPr>
        <w:t>play</w:t>
      </w:r>
      <w:r>
        <w:t xml:space="preserve"> voltage</w:t>
      </w:r>
    </w:p>
    <w:p w14:paraId="7BE2CE7F" w14:textId="77777777" w:rsidR="00F20AC9" w:rsidRPr="00E24672" w:rsidRDefault="00F20AC9" w:rsidP="00E24672">
      <w:pPr>
        <w:pStyle w:val="TerminalDisplayIndent1"/>
      </w:pPr>
      <w:r w:rsidRPr="00E24672">
        <w:t>System voltage information (volt):</w:t>
      </w:r>
    </w:p>
    <w:p w14:paraId="4718E409" w14:textId="77777777" w:rsidR="00F20AC9" w:rsidRPr="00E24672" w:rsidRDefault="00F20AC9" w:rsidP="00E24672">
      <w:pPr>
        <w:pStyle w:val="TerminalDisplayIndent1"/>
      </w:pPr>
      <w:r w:rsidRPr="00E24672">
        <w:t>------------------------------------------------------------------------------</w:t>
      </w:r>
    </w:p>
    <w:p w14:paraId="20F0F787" w14:textId="77777777" w:rsidR="00F20AC9" w:rsidRPr="00E24672" w:rsidRDefault="00F20AC9" w:rsidP="00E24672">
      <w:pPr>
        <w:pStyle w:val="TerminalDisplayIndent1"/>
      </w:pPr>
      <w:r w:rsidRPr="00E24672">
        <w:t>Slot      Sensor    Voltage   Status    Required  LowLimit  HighLimit Description</w:t>
      </w:r>
    </w:p>
    <w:p w14:paraId="5754A9BE" w14:textId="77777777" w:rsidR="00F20AC9" w:rsidRPr="00E24672" w:rsidRDefault="00F20AC9" w:rsidP="00E24672">
      <w:pPr>
        <w:pStyle w:val="TerminalDisplayIndent1"/>
      </w:pPr>
      <w:r w:rsidRPr="00E24672">
        <w:t>0         1         5.026     Normal    5.000     4.498     5.497      5.00</w:t>
      </w:r>
    </w:p>
    <w:p w14:paraId="6600C499" w14:textId="77777777" w:rsidR="00F20AC9" w:rsidRPr="00E24672" w:rsidRDefault="00F20AC9" w:rsidP="00E24672">
      <w:pPr>
        <w:pStyle w:val="TerminalDisplayIndent1"/>
      </w:pPr>
      <w:r w:rsidRPr="00E24672">
        <w:t>0         2         3.377     Normal    3.300     2.967     3.626      3.30</w:t>
      </w:r>
    </w:p>
    <w:p w14:paraId="468314F9" w14:textId="77777777" w:rsidR="00F20AC9" w:rsidRPr="00E24672" w:rsidRDefault="00F20AC9" w:rsidP="00E24672">
      <w:pPr>
        <w:pStyle w:val="TerminalDisplayIndent1"/>
      </w:pPr>
      <w:r w:rsidRPr="00E24672">
        <w:t>0         3         1.834     Normal    1.800     1.618     1.978      1.80</w:t>
      </w:r>
    </w:p>
    <w:p w14:paraId="2DC863CF" w14:textId="77777777" w:rsidR="00F20AC9" w:rsidRPr="00E24672" w:rsidRDefault="00F20AC9" w:rsidP="00E24672">
      <w:pPr>
        <w:pStyle w:val="TerminalDisplayIndent1"/>
      </w:pPr>
      <w:r w:rsidRPr="00E24672">
        <w:t>0         4         1.525     Normal    1.500     1.348     1.649      1.50</w:t>
      </w:r>
    </w:p>
    <w:p w14:paraId="7BA9BD62" w14:textId="77777777" w:rsidR="00F20AC9" w:rsidRPr="00E24672" w:rsidRDefault="00F20AC9" w:rsidP="00E24672">
      <w:pPr>
        <w:pStyle w:val="TerminalDisplayIndent1"/>
      </w:pPr>
      <w:r w:rsidRPr="00E24672">
        <w:t>0         5         11.928    Normal    12.000    10.797    13.195    12.00</w:t>
      </w:r>
    </w:p>
    <w:p w14:paraId="39D359DB" w14:textId="77777777" w:rsidR="00F20AC9" w:rsidRPr="00E24672" w:rsidRDefault="00F20AC9" w:rsidP="00E24672">
      <w:pPr>
        <w:pStyle w:val="TerminalDisplayIndent1"/>
      </w:pPr>
      <w:r w:rsidRPr="00E24672">
        <w:t>0         6         1.225     Normal    1.200     1.080     1.320      1.20</w:t>
      </w:r>
    </w:p>
    <w:p w14:paraId="7C2AE6C5" w14:textId="77777777" w:rsidR="00F20AC9" w:rsidRPr="00E24672" w:rsidRDefault="00F20AC9" w:rsidP="00E24672">
      <w:pPr>
        <w:pStyle w:val="TerminalDisplayIndent1"/>
      </w:pPr>
      <w:r w:rsidRPr="00E24672">
        <w:lastRenderedPageBreak/>
        <w:t>0         7         0.950     Normal    0.965     0.868     1.061      0.965</w:t>
      </w:r>
    </w:p>
    <w:p w14:paraId="14E406F5" w14:textId="77777777" w:rsidR="00F20AC9" w:rsidRPr="00E24672" w:rsidRDefault="00F20AC9" w:rsidP="00E24672">
      <w:pPr>
        <w:pStyle w:val="TerminalDisplayIndent1"/>
      </w:pPr>
      <w:r w:rsidRPr="00E24672">
        <w:t>0         8         1.013     Normal    1.000     0.900     1.100      1.00</w:t>
      </w:r>
    </w:p>
    <w:p w14:paraId="0AEBB45B" w14:textId="77777777" w:rsidR="00F20AC9" w:rsidRPr="00E24672" w:rsidRDefault="00F20AC9" w:rsidP="00E24672">
      <w:pPr>
        <w:pStyle w:val="TerminalDisplayIndent1"/>
      </w:pPr>
      <w:r w:rsidRPr="00E24672">
        <w:t>0         9         1.006     Normal    1.000     0.900     1.100      1.00</w:t>
      </w:r>
    </w:p>
    <w:p w14:paraId="0F72C840" w14:textId="77777777" w:rsidR="00F20AC9" w:rsidRPr="00E24672" w:rsidRDefault="00F20AC9" w:rsidP="00E24672">
      <w:pPr>
        <w:pStyle w:val="TerminalDisplayIndent1"/>
      </w:pPr>
      <w:r w:rsidRPr="00E24672">
        <w:t>0         10        0.999     Normal    1.000     0.900     1.100      1.00</w:t>
      </w:r>
    </w:p>
    <w:p w14:paraId="4178F3C6" w14:textId="77777777" w:rsidR="00F20AC9" w:rsidRPr="00E24672" w:rsidRDefault="00F20AC9" w:rsidP="00E24672">
      <w:pPr>
        <w:pStyle w:val="TerminalDisplayIndent1"/>
      </w:pPr>
      <w:r w:rsidRPr="00E24672">
        <w:t>4         1         3.364     Normal    3.300     2.967     3.626      3.30</w:t>
      </w:r>
    </w:p>
    <w:p w14:paraId="582CD96E" w14:textId="77777777" w:rsidR="00F20AC9" w:rsidRPr="00E24672" w:rsidRDefault="00F20AC9" w:rsidP="00E24672">
      <w:pPr>
        <w:pStyle w:val="TerminalDisplayIndent1"/>
      </w:pPr>
      <w:r w:rsidRPr="00E24672">
        <w:t>4         2         2.508     Normal    2.500     2.249     2.748      2.50</w:t>
      </w:r>
    </w:p>
    <w:p w14:paraId="4B9E3D62" w14:textId="77777777" w:rsidR="00F20AC9" w:rsidRPr="00E24672" w:rsidRDefault="00F20AC9" w:rsidP="00E24672">
      <w:pPr>
        <w:pStyle w:val="TerminalDisplayIndent1"/>
      </w:pPr>
      <w:r w:rsidRPr="00E24672">
        <w:t>4         3         0.982     Normal    1.000     0.900     1.100      1.00</w:t>
      </w:r>
    </w:p>
    <w:p w14:paraId="10A5AC13" w14:textId="77777777" w:rsidR="00F20AC9" w:rsidRPr="00E24672" w:rsidRDefault="00F20AC9" w:rsidP="00E24672">
      <w:pPr>
        <w:pStyle w:val="TerminalDisplayIndent1"/>
      </w:pPr>
      <w:r w:rsidRPr="00E24672">
        <w:t>4         4         0.983     Normal    1.000     0.900     1.100      1.00</w:t>
      </w:r>
    </w:p>
    <w:p w14:paraId="3EC715B7" w14:textId="77777777" w:rsidR="00F20AC9" w:rsidRPr="00E24672" w:rsidRDefault="00F20AC9" w:rsidP="00E24672">
      <w:pPr>
        <w:pStyle w:val="TerminalDisplayIndent1"/>
      </w:pPr>
      <w:r w:rsidRPr="00E24672">
        <w:t>4         5         12.011    Normal    12.000    10.797    13.195    12.00</w:t>
      </w:r>
    </w:p>
    <w:p w14:paraId="7698EBE3" w14:textId="77777777" w:rsidR="00F20AC9" w:rsidRPr="00E24672" w:rsidRDefault="00F20AC9" w:rsidP="00E24672">
      <w:pPr>
        <w:pStyle w:val="TerminalDisplayIndent1"/>
      </w:pPr>
      <w:r w:rsidRPr="00E24672">
        <w:t>4         6         1.007     Normal    0.965     0.868     1.061      0.965</w:t>
      </w:r>
    </w:p>
    <w:p w14:paraId="639E5E92" w14:textId="77777777" w:rsidR="00F20AC9" w:rsidRPr="00E24672" w:rsidRDefault="00F20AC9" w:rsidP="00E24672">
      <w:pPr>
        <w:pStyle w:val="TerminalDisplayIndent1"/>
      </w:pPr>
      <w:r w:rsidRPr="00E24672">
        <w:t>4         7         0.910     Normal    0.900     0.810     0.990      0.90</w:t>
      </w:r>
    </w:p>
    <w:p w14:paraId="4D9EF1A9" w14:textId="77777777" w:rsidR="00F20AC9" w:rsidRPr="00E24672" w:rsidRDefault="00F20AC9" w:rsidP="00E24672">
      <w:pPr>
        <w:pStyle w:val="TerminalDisplayIndent1"/>
      </w:pPr>
      <w:r w:rsidRPr="00E24672">
        <w:t>4         8         0.900     Normal    0.900     0.810     0.990      0.90</w:t>
      </w:r>
    </w:p>
    <w:p w14:paraId="65A9CC70" w14:textId="77777777" w:rsidR="00F20AC9" w:rsidRPr="00E24672" w:rsidRDefault="00F20AC9" w:rsidP="00E24672">
      <w:pPr>
        <w:pStyle w:val="TerminalDisplayIndent1"/>
      </w:pPr>
      <w:r w:rsidRPr="00E24672">
        <w:t>4         9         0.933     Normal    0.900     0.810     0.990      0.90</w:t>
      </w:r>
    </w:p>
    <w:p w14:paraId="3E14E20B" w14:textId="77777777" w:rsidR="00F20AC9" w:rsidRPr="00E24672" w:rsidRDefault="00F20AC9" w:rsidP="00E24672">
      <w:pPr>
        <w:pStyle w:val="TerminalDisplayIndent1"/>
      </w:pPr>
      <w:r w:rsidRPr="00E24672">
        <w:t>4         10        1.689     Normal    1.670     1.503     1.837      1.67</w:t>
      </w:r>
    </w:p>
    <w:p w14:paraId="4230956A" w14:textId="77777777" w:rsidR="00F20AC9" w:rsidRPr="00E24672" w:rsidRDefault="00F20AC9" w:rsidP="00E24672">
      <w:pPr>
        <w:pStyle w:val="TerminalDisplayIndent1"/>
      </w:pPr>
      <w:r w:rsidRPr="00E24672">
        <w:t>4         11        1.852     Normal    1.800     1.618     1.978      1.80</w:t>
      </w:r>
    </w:p>
    <w:p w14:paraId="5CE0E00B" w14:textId="77777777" w:rsidR="00F20AC9" w:rsidRPr="00E24672" w:rsidRDefault="00F20AC9" w:rsidP="00E24672">
      <w:pPr>
        <w:pStyle w:val="TerminalDisplayIndent1"/>
      </w:pPr>
      <w:r w:rsidRPr="00E24672">
        <w:t>4         12        1.821     Normal    1.800     1.618     1.978      1.80</w:t>
      </w:r>
    </w:p>
    <w:p w14:paraId="39FFEC59" w14:textId="77777777" w:rsidR="00F20AC9" w:rsidRPr="00E24672" w:rsidRDefault="00F20AC9" w:rsidP="00E24672">
      <w:pPr>
        <w:pStyle w:val="TerminalDisplayIndent1"/>
      </w:pPr>
      <w:r w:rsidRPr="00E24672">
        <w:t>4         13        1.821     Normal    1.800     1.618     1.978      1.80</w:t>
      </w:r>
    </w:p>
    <w:p w14:paraId="2A1AF0D1" w14:textId="77777777" w:rsidR="00F20AC9" w:rsidRPr="00E24672" w:rsidRDefault="00F20AC9" w:rsidP="00E24672">
      <w:pPr>
        <w:pStyle w:val="TerminalDisplayIndent1"/>
      </w:pPr>
      <w:r w:rsidRPr="00E24672">
        <w:t xml:space="preserve">4         14        </w:t>
      </w:r>
      <w:r w:rsidR="000A291A" w:rsidRPr="00E24672">
        <w:t>NA</w:t>
      </w:r>
      <w:r w:rsidRPr="00E24672">
        <w:t xml:space="preserve">     </w:t>
      </w:r>
      <w:r w:rsidR="00887691" w:rsidRPr="00E24672">
        <w:t xml:space="preserve">   </w:t>
      </w:r>
      <w:r w:rsidR="00D24732" w:rsidRPr="00E24672">
        <w:t>RPC fail</w:t>
      </w:r>
      <w:r w:rsidR="00887691" w:rsidRPr="00E24672">
        <w:rPr>
          <w:color w:val="FF0000"/>
        </w:rPr>
        <w:t xml:space="preserve">  </w:t>
      </w:r>
      <w:r w:rsidRPr="00E24672">
        <w:t>1.500     1.348     1.649      1.50</w:t>
      </w:r>
    </w:p>
    <w:p w14:paraId="66955DA3" w14:textId="77777777" w:rsidR="007922B9" w:rsidRPr="00E24672" w:rsidRDefault="00F20AC9" w:rsidP="00E24672">
      <w:pPr>
        <w:pStyle w:val="TerminalDisplayIndent1"/>
      </w:pPr>
      <w:r w:rsidRPr="00E24672">
        <w:t xml:space="preserve">4         15       </w:t>
      </w:r>
      <w:r w:rsidRPr="00E24672">
        <w:rPr>
          <w:color w:val="FF0000"/>
        </w:rPr>
        <w:t xml:space="preserve"> </w:t>
      </w:r>
      <w:r w:rsidR="000A291A" w:rsidRPr="00E24672">
        <w:t>NA</w:t>
      </w:r>
      <w:r w:rsidRPr="00E24672">
        <w:t xml:space="preserve">    </w:t>
      </w:r>
      <w:r w:rsidR="00887691" w:rsidRPr="00E24672">
        <w:t xml:space="preserve">    </w:t>
      </w:r>
      <w:r w:rsidR="00685712" w:rsidRPr="00E24672">
        <w:t>Read fail</w:t>
      </w:r>
      <w:r w:rsidR="00887691" w:rsidRPr="00E24672">
        <w:rPr>
          <w:color w:val="FF0000"/>
        </w:rPr>
        <w:t xml:space="preserve"> </w:t>
      </w:r>
      <w:r w:rsidRPr="00E24672">
        <w:t>12.000    10.797    13.195    12.00</w:t>
      </w:r>
      <w:r w:rsidR="007922B9" w:rsidRPr="00E24672">
        <w:t xml:space="preserve"> </w:t>
      </w:r>
    </w:p>
    <w:p w14:paraId="0B361CA5" w14:textId="3C11F676" w:rsidR="007922B9" w:rsidRDefault="00EE77B8" w:rsidP="00A54785">
      <w:pPr>
        <w:pStyle w:val="ItemStep"/>
        <w:numPr>
          <w:ilvl w:val="0"/>
          <w:numId w:val="0"/>
        </w:numPr>
        <w:rPr>
          <w:lang w:eastAsia="zh-CN"/>
        </w:rPr>
      </w:pPr>
      <w:r>
        <w:rPr>
          <w:rFonts w:hint="eastAsia"/>
          <w:lang w:eastAsia="zh-CN"/>
        </w:rPr>
        <w:t>如果</w:t>
      </w:r>
      <w:r w:rsidR="002707B5">
        <w:rPr>
          <w:rFonts w:hint="eastAsia"/>
          <w:lang w:eastAsia="zh-CN"/>
        </w:rPr>
        <w:t>状态</w:t>
      </w:r>
      <w:r>
        <w:rPr>
          <w:rFonts w:hint="eastAsia"/>
          <w:lang w:eastAsia="zh-CN"/>
        </w:rPr>
        <w:t>异常</w:t>
      </w:r>
      <w:r w:rsidR="002707B5">
        <w:rPr>
          <w:rFonts w:hint="eastAsia"/>
          <w:lang w:eastAsia="zh-CN"/>
        </w:rPr>
        <w:t>请联系新华三技术支持</w:t>
      </w:r>
      <w:r>
        <w:rPr>
          <w:rFonts w:hint="eastAsia"/>
          <w:lang w:eastAsia="zh-CN"/>
        </w:rPr>
        <w:t>。</w:t>
      </w:r>
    </w:p>
    <w:p w14:paraId="78CA10E9" w14:textId="77777777" w:rsidR="006A4729" w:rsidRDefault="006A4729" w:rsidP="006A4729">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5467"/>
        <w:gridCol w:w="3547"/>
      </w:tblGrid>
      <w:tr w:rsidR="006A4729" w:rsidRPr="00CB23B5" w14:paraId="03BFB59C" w14:textId="77777777" w:rsidTr="00B55F28">
        <w:trPr>
          <w:cnfStyle w:val="100000000000" w:firstRow="1" w:lastRow="0" w:firstColumn="0" w:lastColumn="0" w:oddVBand="0" w:evenVBand="0" w:oddHBand="0" w:evenHBand="0" w:firstRowFirstColumn="0" w:firstRowLastColumn="0" w:lastRowFirstColumn="0" w:lastRowLastColumn="0"/>
          <w:trHeight w:val="68"/>
          <w:tblHeader/>
        </w:trPr>
        <w:tc>
          <w:tcPr>
            <w:tcW w:w="54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AF7BDFE" w14:textId="77777777" w:rsidR="006A4729" w:rsidRPr="00641701" w:rsidRDefault="006A4729" w:rsidP="00B55F28">
            <w:pPr>
              <w:pStyle w:val="TableHeading"/>
            </w:pPr>
            <w:r w:rsidRPr="00641701">
              <w:rPr>
                <w:rFonts w:hint="eastAsia"/>
              </w:rPr>
              <w:t>命令</w:t>
            </w:r>
          </w:p>
        </w:tc>
        <w:tc>
          <w:tcPr>
            <w:tcW w:w="354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D40A327" w14:textId="77777777" w:rsidR="006A4729" w:rsidRPr="00641701" w:rsidRDefault="006A4729" w:rsidP="00B55F28">
            <w:pPr>
              <w:pStyle w:val="TableHeading"/>
            </w:pPr>
            <w:r w:rsidRPr="00641701">
              <w:rPr>
                <w:rFonts w:hint="eastAsia"/>
              </w:rPr>
              <w:t>说明</w:t>
            </w:r>
          </w:p>
        </w:tc>
      </w:tr>
      <w:tr w:rsidR="006A4729" w:rsidRPr="001863B2" w14:paraId="251D6D9E" w14:textId="77777777" w:rsidTr="00B55F28">
        <w:trPr>
          <w:trHeight w:val="68"/>
        </w:trPr>
        <w:tc>
          <w:tcPr>
            <w:tcW w:w="5467" w:type="dxa"/>
          </w:tcPr>
          <w:p w14:paraId="6CA6DC1D" w14:textId="79CF7404" w:rsidR="006A4729" w:rsidRPr="00782DA8" w:rsidRDefault="006A4729" w:rsidP="00B55F28">
            <w:pPr>
              <w:pStyle w:val="TableText"/>
            </w:pPr>
            <w:r>
              <w:t xml:space="preserve">display </w:t>
            </w:r>
            <w:r>
              <w:rPr>
                <w:rFonts w:hint="eastAsia"/>
              </w:rPr>
              <w:t>voltage</w:t>
            </w:r>
          </w:p>
        </w:tc>
        <w:tc>
          <w:tcPr>
            <w:tcW w:w="3547" w:type="dxa"/>
          </w:tcPr>
          <w:p w14:paraId="58573873" w14:textId="04055E9E" w:rsidR="006A4729" w:rsidRDefault="006A4729">
            <w:pPr>
              <w:pStyle w:val="TableText"/>
            </w:pPr>
            <w:r>
              <w:rPr>
                <w:rFonts w:hint="eastAsia"/>
              </w:rPr>
              <w:t>查看电压状态</w:t>
            </w:r>
          </w:p>
        </w:tc>
      </w:tr>
    </w:tbl>
    <w:p w14:paraId="35F5A508" w14:textId="77777777" w:rsidR="00D85E55" w:rsidRDefault="00D85E55" w:rsidP="00A10DF4">
      <w:pPr>
        <w:pStyle w:val="1"/>
        <w:numPr>
          <w:ilvl w:val="0"/>
          <w:numId w:val="2"/>
        </w:numPr>
      </w:pPr>
      <w:bookmarkStart w:id="104" w:name="_Toc398219787"/>
      <w:bookmarkStart w:id="105" w:name="_Toc61445704"/>
      <w:r>
        <w:rPr>
          <w:rFonts w:hint="eastAsia"/>
        </w:rPr>
        <w:t>主备倒换</w:t>
      </w:r>
      <w:r w:rsidRPr="006816B7">
        <w:rPr>
          <w:rFonts w:hint="eastAsia"/>
        </w:rPr>
        <w:t>故障处理</w:t>
      </w:r>
      <w:bookmarkEnd w:id="104"/>
      <w:bookmarkEnd w:id="105"/>
    </w:p>
    <w:p w14:paraId="2BC8FB80" w14:textId="77777777" w:rsidR="00D85E55" w:rsidRPr="00DB3B00" w:rsidRDefault="00D85E55" w:rsidP="007A4E1C">
      <w:pPr>
        <w:pStyle w:val="2"/>
      </w:pPr>
      <w:bookmarkStart w:id="106" w:name="_Toc398219789"/>
      <w:bookmarkStart w:id="107" w:name="_Toc61445705"/>
      <w:r>
        <w:rPr>
          <w:rFonts w:hint="eastAsia"/>
        </w:rPr>
        <w:t>备用主控板意外升主</w:t>
      </w:r>
      <w:bookmarkEnd w:id="106"/>
      <w:bookmarkEnd w:id="107"/>
    </w:p>
    <w:p w14:paraId="58651DF0" w14:textId="77777777" w:rsidR="00D85E55" w:rsidRDefault="00D85E55" w:rsidP="00A10DF4">
      <w:pPr>
        <w:pStyle w:val="3"/>
        <w:numPr>
          <w:ilvl w:val="2"/>
          <w:numId w:val="2"/>
        </w:numPr>
      </w:pPr>
      <w:r>
        <w:rPr>
          <w:rFonts w:hint="eastAsia"/>
        </w:rPr>
        <w:t>故障描述</w:t>
      </w:r>
    </w:p>
    <w:p w14:paraId="3A3A621F" w14:textId="77777777" w:rsidR="00D85E55" w:rsidRDefault="00D85E55" w:rsidP="00D85E55">
      <w:r>
        <w:rPr>
          <w:rFonts w:hint="eastAsia"/>
        </w:rPr>
        <w:t>正常运行过程中，主用主控板重启，备用主控板意外升主。</w:t>
      </w:r>
    </w:p>
    <w:p w14:paraId="5913B8FF" w14:textId="7B7834B8" w:rsidR="00D76942" w:rsidRDefault="00D76942" w:rsidP="00013AED">
      <w:pPr>
        <w:pStyle w:val="3"/>
      </w:pPr>
      <w:r>
        <w:rPr>
          <w:rFonts w:hint="eastAsia"/>
        </w:rPr>
        <w:t>常见原因</w:t>
      </w:r>
    </w:p>
    <w:p w14:paraId="0649D170" w14:textId="63DD0859" w:rsidR="00D76942" w:rsidRPr="00043CD5" w:rsidRDefault="00D76942" w:rsidP="00013AED">
      <w:pPr>
        <w:pStyle w:val="ItemStep"/>
        <w:numPr>
          <w:ilvl w:val="0"/>
          <w:numId w:val="0"/>
        </w:numPr>
        <w:ind w:left="1134" w:hanging="510"/>
      </w:pPr>
      <w:r>
        <w:rPr>
          <w:rFonts w:hint="eastAsia"/>
          <w:lang w:eastAsia="zh-CN"/>
        </w:rPr>
        <w:t>原主用主控重启。</w:t>
      </w:r>
    </w:p>
    <w:p w14:paraId="6CD3023F" w14:textId="77777777" w:rsidR="00D85E55" w:rsidRDefault="00D85E55" w:rsidP="00A10DF4">
      <w:pPr>
        <w:pStyle w:val="3"/>
        <w:numPr>
          <w:ilvl w:val="2"/>
          <w:numId w:val="2"/>
        </w:numPr>
      </w:pPr>
      <w:r>
        <w:rPr>
          <w:rFonts w:hint="eastAsia"/>
        </w:rPr>
        <w:t>故障处理步骤</w:t>
      </w:r>
    </w:p>
    <w:p w14:paraId="760A138F" w14:textId="44F6BD21" w:rsidR="00D85E55" w:rsidRDefault="008E3991" w:rsidP="002B6022">
      <w:pPr>
        <w:pStyle w:val="ItemStep"/>
        <w:numPr>
          <w:ilvl w:val="0"/>
          <w:numId w:val="0"/>
        </w:numPr>
        <w:ind w:left="1134" w:hanging="510"/>
      </w:pPr>
      <w:r>
        <w:rPr>
          <w:rFonts w:hint="eastAsia"/>
          <w:lang w:eastAsia="zh-CN"/>
        </w:rPr>
        <w:t>用户</w:t>
      </w:r>
      <w:r w:rsidR="00D85E55">
        <w:rPr>
          <w:rFonts w:hint="eastAsia"/>
          <w:lang w:eastAsia="zh-CN"/>
        </w:rPr>
        <w:t>视图下</w:t>
      </w:r>
      <w:r w:rsidR="00CD7744" w:rsidRPr="00CD7744">
        <w:rPr>
          <w:lang w:eastAsia="zh-CN"/>
        </w:rPr>
        <w:t xml:space="preserve">display hardware rbinfo </w:t>
      </w:r>
      <w:r w:rsidR="00CD7744">
        <w:t>chassis</w:t>
      </w:r>
      <w:r w:rsidR="00CD7744" w:rsidRPr="00E21186">
        <w:rPr>
          <w:i/>
        </w:rPr>
        <w:t xml:space="preserve"> </w:t>
      </w:r>
      <w:r w:rsidR="007B7379" w:rsidRPr="00E21186">
        <w:rPr>
          <w:i/>
        </w:rPr>
        <w:t>chassis-num</w:t>
      </w:r>
      <w:r w:rsidR="00CD7744">
        <w:t xml:space="preserve"> </w:t>
      </w:r>
      <w:r w:rsidR="00CD7744" w:rsidRPr="00361D9F">
        <w:t>slot</w:t>
      </w:r>
      <w:r w:rsidR="002B6022">
        <w:rPr>
          <w:rFonts w:hint="eastAsia"/>
          <w:lang w:eastAsia="zh-CN"/>
        </w:rPr>
        <w:t xml:space="preserve"> </w:t>
      </w:r>
      <w:r w:rsidR="007B7379" w:rsidRPr="00E21186">
        <w:rPr>
          <w:rFonts w:hint="eastAsia"/>
          <w:i/>
        </w:rPr>
        <w:t>slot-num</w:t>
      </w:r>
      <w:r w:rsidR="00D85E55">
        <w:rPr>
          <w:rFonts w:hint="eastAsia"/>
          <w:lang w:eastAsia="zh-CN"/>
        </w:rPr>
        <w:t>查看重启记录。</w:t>
      </w:r>
    </w:p>
    <w:p w14:paraId="7B9D4BB5" w14:textId="77777777" w:rsidR="00D85E55" w:rsidRPr="006816B7" w:rsidRDefault="00D85E55" w:rsidP="00013AED">
      <w:pPr>
        <w:pStyle w:val="3"/>
        <w:numPr>
          <w:ilvl w:val="2"/>
          <w:numId w:val="2"/>
        </w:numPr>
      </w:pPr>
      <w:bookmarkStart w:id="108" w:name="_Toc398219790"/>
      <w:r>
        <w:rPr>
          <w:rFonts w:hint="eastAsia"/>
        </w:rPr>
        <w:lastRenderedPageBreak/>
        <w:t>故障诊断命令</w:t>
      </w:r>
      <w:bookmarkEnd w:id="108"/>
    </w:p>
    <w:tbl>
      <w:tblPr>
        <w:tblStyle w:val="Table"/>
        <w:tblW w:w="9014" w:type="dxa"/>
        <w:tblLook w:val="04A0" w:firstRow="1" w:lastRow="0" w:firstColumn="1" w:lastColumn="0" w:noHBand="0" w:noVBand="1"/>
      </w:tblPr>
      <w:tblGrid>
        <w:gridCol w:w="4824"/>
        <w:gridCol w:w="4190"/>
      </w:tblGrid>
      <w:tr w:rsidR="00D85E55" w:rsidRPr="00CB23B5" w14:paraId="7CA52D92" w14:textId="77777777" w:rsidTr="006D16FF">
        <w:trPr>
          <w:cnfStyle w:val="100000000000" w:firstRow="1" w:lastRow="0" w:firstColumn="0" w:lastColumn="0" w:oddVBand="0" w:evenVBand="0" w:oddHBand="0" w:evenHBand="0" w:firstRowFirstColumn="0" w:firstRowLastColumn="0" w:lastRowFirstColumn="0" w:lastRowLastColumn="0"/>
          <w:trHeight w:val="68"/>
          <w:tblHeader/>
        </w:trPr>
        <w:tc>
          <w:tcPr>
            <w:tcW w:w="482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C6E5B35" w14:textId="77777777" w:rsidR="00D85E55" w:rsidRPr="00641701" w:rsidRDefault="00D85E55" w:rsidP="00370323">
            <w:pPr>
              <w:pStyle w:val="TableHeading"/>
            </w:pPr>
            <w:r w:rsidRPr="00641701">
              <w:rPr>
                <w:rFonts w:hint="eastAsia"/>
              </w:rPr>
              <w:t>命令</w:t>
            </w:r>
          </w:p>
        </w:tc>
        <w:tc>
          <w:tcPr>
            <w:tcW w:w="419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0ADF538" w14:textId="77777777" w:rsidR="00D85E55" w:rsidRPr="00641701" w:rsidRDefault="00D85E55" w:rsidP="00370323">
            <w:pPr>
              <w:pStyle w:val="TableHeading"/>
            </w:pPr>
            <w:r w:rsidRPr="00641701">
              <w:rPr>
                <w:rFonts w:hint="eastAsia"/>
              </w:rPr>
              <w:t>说明</w:t>
            </w:r>
          </w:p>
        </w:tc>
      </w:tr>
      <w:tr w:rsidR="00D85E55" w:rsidRPr="001863B2" w14:paraId="1F766FBE" w14:textId="77777777" w:rsidTr="006D16FF">
        <w:trPr>
          <w:trHeight w:val="68"/>
        </w:trPr>
        <w:tc>
          <w:tcPr>
            <w:tcW w:w="4824" w:type="dxa"/>
          </w:tcPr>
          <w:p w14:paraId="67D23E23" w14:textId="03EDA3C1" w:rsidR="00D85E55" w:rsidRPr="00E92AF0" w:rsidRDefault="00D85E55" w:rsidP="00370323">
            <w:pPr>
              <w:pStyle w:val="TableText"/>
            </w:pPr>
            <w:r>
              <w:rPr>
                <w:rFonts w:hint="eastAsia"/>
              </w:rPr>
              <w:t xml:space="preserve">display kernel exception </w:t>
            </w:r>
            <w:r>
              <w:rPr>
                <w:rFonts w:hint="eastAsia"/>
                <w:i/>
              </w:rPr>
              <w:t xml:space="preserve">number </w:t>
            </w:r>
            <w:r w:rsidR="00760736">
              <w:rPr>
                <w:rFonts w:hint="eastAsia"/>
              </w:rPr>
              <w:t xml:space="preserve"> [chassis &lt;</w:t>
            </w:r>
            <w:r w:rsidR="007B7379">
              <w:rPr>
                <w:rFonts w:hint="eastAsia"/>
              </w:rPr>
              <w:t>chassis-num</w:t>
            </w:r>
            <w:r w:rsidR="00760736">
              <w:rPr>
                <w:rFonts w:hint="eastAsia"/>
              </w:rPr>
              <w:t xml:space="preserve">&gt;] </w:t>
            </w:r>
            <w:r>
              <w:rPr>
                <w:rFonts w:hint="eastAsia"/>
              </w:rPr>
              <w:t xml:space="preserve">slot </w:t>
            </w:r>
            <w:r w:rsidRPr="00E92AF0">
              <w:rPr>
                <w:rFonts w:hint="eastAsia"/>
                <w:i/>
              </w:rPr>
              <w:t>slot-num</w:t>
            </w:r>
          </w:p>
        </w:tc>
        <w:tc>
          <w:tcPr>
            <w:tcW w:w="4190" w:type="dxa"/>
          </w:tcPr>
          <w:p w14:paraId="07A6A78D" w14:textId="77777777" w:rsidR="00D85E55" w:rsidRPr="00641701" w:rsidRDefault="00D85E55" w:rsidP="00370323">
            <w:pPr>
              <w:pStyle w:val="TableText"/>
            </w:pPr>
            <w:r>
              <w:rPr>
                <w:rFonts w:hint="eastAsia"/>
              </w:rPr>
              <w:t>显示异常信息</w:t>
            </w:r>
          </w:p>
        </w:tc>
      </w:tr>
      <w:tr w:rsidR="00D85E55" w:rsidRPr="001863B2" w14:paraId="6D4BD6E8" w14:textId="77777777" w:rsidTr="006D16FF">
        <w:trPr>
          <w:trHeight w:val="68"/>
        </w:trPr>
        <w:tc>
          <w:tcPr>
            <w:tcW w:w="4824" w:type="dxa"/>
          </w:tcPr>
          <w:p w14:paraId="1DA9833F" w14:textId="49807F45" w:rsidR="00D85E55" w:rsidRPr="00DE3FAA" w:rsidRDefault="00D85E55" w:rsidP="008B5086">
            <w:pPr>
              <w:pStyle w:val="TableText"/>
            </w:pPr>
            <w:r w:rsidRPr="007812BB">
              <w:t>display hardware</w:t>
            </w:r>
            <w:r w:rsidR="008B5086">
              <w:rPr>
                <w:rFonts w:hint="eastAsia"/>
              </w:rPr>
              <w:t xml:space="preserve"> rbinfo </w:t>
            </w:r>
            <w:r w:rsidR="00A70646">
              <w:rPr>
                <w:rFonts w:hint="eastAsia"/>
              </w:rPr>
              <w:t xml:space="preserve"> </w:t>
            </w:r>
            <w:r w:rsidR="00193F05">
              <w:rPr>
                <w:rFonts w:hint="eastAsia"/>
              </w:rPr>
              <w:t>[chassis &lt;</w:t>
            </w:r>
            <w:r w:rsidR="007B7379">
              <w:rPr>
                <w:rFonts w:hint="eastAsia"/>
              </w:rPr>
              <w:t>chassis-num</w:t>
            </w:r>
            <w:r w:rsidR="00193F05">
              <w:rPr>
                <w:rFonts w:hint="eastAsia"/>
              </w:rPr>
              <w:t>&gt;]</w:t>
            </w:r>
            <w:r>
              <w:rPr>
                <w:rFonts w:hint="eastAsia"/>
              </w:rPr>
              <w:t xml:space="preserve"> </w:t>
            </w:r>
            <w:r w:rsidRPr="007812BB">
              <w:t xml:space="preserve">slot </w:t>
            </w:r>
            <w:r w:rsidRPr="007812BB">
              <w:rPr>
                <w:i/>
              </w:rPr>
              <w:t>slot-num</w:t>
            </w:r>
            <w:r>
              <w:rPr>
                <w:rFonts w:hint="eastAsia"/>
                <w:i/>
              </w:rPr>
              <w:t xml:space="preserve"> </w:t>
            </w:r>
          </w:p>
        </w:tc>
        <w:tc>
          <w:tcPr>
            <w:tcW w:w="4190" w:type="dxa"/>
          </w:tcPr>
          <w:p w14:paraId="0B1CDCB6" w14:textId="77777777" w:rsidR="00D85E55" w:rsidRPr="00641701" w:rsidRDefault="00D85E55" w:rsidP="00370323">
            <w:pPr>
              <w:pStyle w:val="TableText"/>
            </w:pPr>
            <w:r>
              <w:rPr>
                <w:rFonts w:hint="eastAsia"/>
              </w:rPr>
              <w:t>显示重启信息</w:t>
            </w:r>
          </w:p>
        </w:tc>
      </w:tr>
    </w:tbl>
    <w:p w14:paraId="1180633E" w14:textId="05237197" w:rsidR="00D85E55" w:rsidRPr="00A078F8" w:rsidRDefault="00EE77B8" w:rsidP="007A4E1C">
      <w:r>
        <w:rPr>
          <w:rFonts w:hint="eastAsia"/>
        </w:rPr>
        <w:t>如果故障仍未排除，请联系</w:t>
      </w:r>
      <w:r w:rsidRPr="00EE77B8">
        <w:rPr>
          <w:rFonts w:hint="eastAsia"/>
        </w:rPr>
        <w:t>新华三技术支持</w:t>
      </w:r>
      <w:r>
        <w:rPr>
          <w:rFonts w:hint="eastAsia"/>
        </w:rPr>
        <w:t>。</w:t>
      </w:r>
    </w:p>
    <w:p w14:paraId="056BF6CD" w14:textId="77777777" w:rsidR="0080612C" w:rsidRDefault="000A3B27" w:rsidP="0080612C">
      <w:pPr>
        <w:pStyle w:val="1"/>
      </w:pPr>
      <w:bookmarkStart w:id="109" w:name="_Toc61445706"/>
      <w:r>
        <w:rPr>
          <w:rFonts w:hint="eastAsia"/>
        </w:rPr>
        <w:t>接口</w:t>
      </w:r>
      <w:r w:rsidRPr="006816B7">
        <w:rPr>
          <w:rFonts w:hint="eastAsia"/>
        </w:rPr>
        <w:t>故</w:t>
      </w:r>
      <w:r w:rsidR="0080612C" w:rsidRPr="006816B7">
        <w:rPr>
          <w:rFonts w:hint="eastAsia"/>
        </w:rPr>
        <w:t>障处理</w:t>
      </w:r>
      <w:bookmarkEnd w:id="5"/>
      <w:bookmarkEnd w:id="6"/>
      <w:bookmarkEnd w:id="7"/>
      <w:bookmarkEnd w:id="8"/>
      <w:bookmarkEnd w:id="9"/>
      <w:bookmarkEnd w:id="10"/>
      <w:bookmarkEnd w:id="11"/>
      <w:bookmarkEnd w:id="12"/>
      <w:bookmarkEnd w:id="13"/>
      <w:bookmarkEnd w:id="109"/>
    </w:p>
    <w:p w14:paraId="19E7CF92" w14:textId="77777777" w:rsidR="0080612C" w:rsidRPr="00E87EC8" w:rsidRDefault="00BA778B" w:rsidP="007A4E1C">
      <w:pPr>
        <w:pStyle w:val="2"/>
      </w:pPr>
      <w:bookmarkStart w:id="110" w:name="_Toc186021417"/>
      <w:bookmarkStart w:id="111" w:name="_Toc206581079"/>
      <w:bookmarkStart w:id="112" w:name="_Toc207513216"/>
      <w:bookmarkStart w:id="113" w:name="_Toc357078952"/>
      <w:bookmarkStart w:id="114" w:name="_Toc450040169"/>
      <w:bookmarkStart w:id="115" w:name="_Toc61445707"/>
      <w:r>
        <w:rPr>
          <w:rFonts w:hint="eastAsia"/>
        </w:rPr>
        <w:t>接口</w:t>
      </w:r>
      <w:bookmarkEnd w:id="110"/>
      <w:bookmarkEnd w:id="111"/>
      <w:bookmarkEnd w:id="112"/>
      <w:bookmarkEnd w:id="113"/>
      <w:bookmarkEnd w:id="114"/>
      <w:r>
        <w:rPr>
          <w:rFonts w:hint="eastAsia"/>
        </w:rPr>
        <w:t>出现</w:t>
      </w:r>
      <w:r>
        <w:rPr>
          <w:rFonts w:hint="eastAsia"/>
        </w:rPr>
        <w:t>CRC</w:t>
      </w:r>
      <w:bookmarkEnd w:id="115"/>
    </w:p>
    <w:p w14:paraId="6D12D73F" w14:textId="77777777" w:rsidR="00BA778B" w:rsidRDefault="00BA778B" w:rsidP="00BA778B">
      <w:pPr>
        <w:pStyle w:val="3"/>
        <w:numPr>
          <w:ilvl w:val="2"/>
          <w:numId w:val="2"/>
        </w:numPr>
      </w:pPr>
      <w:bookmarkStart w:id="116" w:name="_Toc186021418"/>
      <w:bookmarkStart w:id="117" w:name="_Toc206581080"/>
      <w:bookmarkStart w:id="118" w:name="_Toc207513217"/>
      <w:bookmarkStart w:id="119" w:name="_Toc357078953"/>
      <w:bookmarkStart w:id="120" w:name="_Toc186021436"/>
      <w:bookmarkStart w:id="121" w:name="_Toc206581098"/>
      <w:bookmarkStart w:id="122" w:name="_Toc207513235"/>
      <w:bookmarkStart w:id="123" w:name="_Toc357078956"/>
      <w:r>
        <w:rPr>
          <w:rFonts w:hint="eastAsia"/>
        </w:rPr>
        <w:t>故障描述</w:t>
      </w:r>
      <w:bookmarkEnd w:id="116"/>
      <w:bookmarkEnd w:id="117"/>
      <w:bookmarkEnd w:id="118"/>
      <w:bookmarkEnd w:id="119"/>
    </w:p>
    <w:p w14:paraId="06D88978" w14:textId="77777777" w:rsidR="00BA778B" w:rsidRDefault="00BA778B" w:rsidP="00BA778B">
      <w:r>
        <w:rPr>
          <w:rFonts w:hint="eastAsia"/>
        </w:rPr>
        <w:t>接口下出现</w:t>
      </w:r>
      <w:r>
        <w:rPr>
          <w:rFonts w:hint="eastAsia"/>
        </w:rPr>
        <w:t>CRC</w:t>
      </w:r>
      <w:r>
        <w:rPr>
          <w:rFonts w:hint="eastAsia"/>
        </w:rPr>
        <w:t>错包持续增长</w:t>
      </w:r>
    </w:p>
    <w:p w14:paraId="3C1E848E" w14:textId="77777777" w:rsidR="00BA778B" w:rsidRDefault="00BA778B" w:rsidP="00BA778B">
      <w:pPr>
        <w:pStyle w:val="3"/>
        <w:numPr>
          <w:ilvl w:val="2"/>
          <w:numId w:val="2"/>
        </w:numPr>
      </w:pPr>
      <w:bookmarkStart w:id="124" w:name="_Toc186021420"/>
      <w:bookmarkStart w:id="125" w:name="_Toc206581082"/>
      <w:bookmarkStart w:id="126" w:name="_Toc207513219"/>
      <w:bookmarkStart w:id="127" w:name="_Toc357078955"/>
      <w:r>
        <w:rPr>
          <w:rFonts w:hint="eastAsia"/>
        </w:rPr>
        <w:t>常见原因</w:t>
      </w:r>
    </w:p>
    <w:p w14:paraId="79D00BC2" w14:textId="77777777" w:rsidR="00BA778B" w:rsidRDefault="00BA778B" w:rsidP="007A4E1C">
      <w:pPr>
        <w:pStyle w:val="ItemList"/>
        <w:rPr>
          <w:lang w:eastAsia="zh-CN"/>
        </w:rPr>
      </w:pPr>
      <w:r>
        <w:rPr>
          <w:rFonts w:hint="eastAsia"/>
          <w:lang w:eastAsia="zh-CN"/>
        </w:rPr>
        <w:t>光模块、光纤污染，连接不好</w:t>
      </w:r>
    </w:p>
    <w:p w14:paraId="3D5FF8F4" w14:textId="0A5371F6" w:rsidR="00BA778B" w:rsidRPr="006E67A1" w:rsidRDefault="00BA778B" w:rsidP="007A4E1C">
      <w:pPr>
        <w:pStyle w:val="ItemList"/>
        <w:rPr>
          <w:lang w:eastAsia="zh-CN"/>
        </w:rPr>
      </w:pPr>
      <w:r w:rsidRPr="006E67A1">
        <w:rPr>
          <w:rFonts w:hint="eastAsia"/>
          <w:lang w:eastAsia="zh-CN"/>
        </w:rPr>
        <w:t>PHY</w:t>
      </w:r>
      <w:r w:rsidRPr="006E67A1">
        <w:rPr>
          <w:rFonts w:hint="eastAsia"/>
          <w:lang w:eastAsia="zh-CN"/>
        </w:rPr>
        <w:t>接收的信号质量差，没有</w:t>
      </w:r>
      <w:r w:rsidRPr="006E67A1">
        <w:rPr>
          <w:rFonts w:hint="eastAsia"/>
          <w:lang w:eastAsia="zh-CN"/>
        </w:rPr>
        <w:t>lock</w:t>
      </w:r>
    </w:p>
    <w:p w14:paraId="25DE7CA3" w14:textId="77777777" w:rsidR="00BA778B" w:rsidRDefault="00BA778B" w:rsidP="007A4E1C">
      <w:pPr>
        <w:pStyle w:val="ItemList"/>
        <w:rPr>
          <w:lang w:eastAsia="zh-CN"/>
        </w:rPr>
      </w:pPr>
      <w:r w:rsidRPr="006E67A1">
        <w:rPr>
          <w:rFonts w:hint="eastAsia"/>
          <w:lang w:eastAsia="zh-CN"/>
        </w:rPr>
        <w:t>NP</w:t>
      </w:r>
      <w:r w:rsidRPr="006E67A1">
        <w:rPr>
          <w:rFonts w:hint="eastAsia"/>
          <w:lang w:eastAsia="zh-CN"/>
        </w:rPr>
        <w:t>接收到的信号质量不好</w:t>
      </w:r>
    </w:p>
    <w:p w14:paraId="1F670D76" w14:textId="4915AC6C" w:rsidR="00061363" w:rsidRDefault="00061363" w:rsidP="00013AED">
      <w:pPr>
        <w:pStyle w:val="3"/>
        <w:numPr>
          <w:ilvl w:val="2"/>
          <w:numId w:val="2"/>
        </w:numPr>
      </w:pPr>
      <w:r>
        <w:rPr>
          <w:rFonts w:hint="eastAsia"/>
        </w:rPr>
        <w:t>故障诊断流程</w:t>
      </w:r>
    </w:p>
    <w:p w14:paraId="5F847A48" w14:textId="2A7ECA87" w:rsidR="00061363" w:rsidRDefault="00061363" w:rsidP="00013AED">
      <w:pPr>
        <w:pStyle w:val="ItemStep"/>
        <w:rPr>
          <w:lang w:eastAsia="zh-CN"/>
        </w:rPr>
      </w:pPr>
      <w:r>
        <w:rPr>
          <w:rFonts w:hint="eastAsia"/>
          <w:lang w:eastAsia="zh-CN"/>
        </w:rPr>
        <w:t>检查光纤和光模块，如光纤或模块存在虚插需重新插紧，未解决则执行步骤</w:t>
      </w:r>
      <w:r>
        <w:rPr>
          <w:rFonts w:hint="eastAsia"/>
          <w:lang w:eastAsia="zh-CN"/>
        </w:rPr>
        <w:t>(</w:t>
      </w:r>
      <w:r>
        <w:rPr>
          <w:lang w:eastAsia="zh-CN"/>
        </w:rPr>
        <w:t>2)</w:t>
      </w:r>
      <w:r>
        <w:rPr>
          <w:lang w:eastAsia="zh-CN"/>
        </w:rPr>
        <w:t>；</w:t>
      </w:r>
    </w:p>
    <w:p w14:paraId="5D2C6F76" w14:textId="30A7F725" w:rsidR="00061363" w:rsidRDefault="00061363" w:rsidP="00013AED">
      <w:pPr>
        <w:pStyle w:val="ItemStep"/>
        <w:rPr>
          <w:lang w:eastAsia="zh-CN"/>
        </w:rPr>
      </w:pPr>
      <w:r>
        <w:rPr>
          <w:rFonts w:hint="eastAsia"/>
          <w:lang w:eastAsia="zh-CN"/>
        </w:rPr>
        <w:t>查看光模块告警，如存在告警需要清洁光纤及模块端面，或更换模块及光纤测试，未解决则执行步骤</w:t>
      </w:r>
      <w:r>
        <w:rPr>
          <w:rFonts w:hint="eastAsia"/>
          <w:lang w:eastAsia="zh-CN"/>
        </w:rPr>
        <w:t>(</w:t>
      </w:r>
      <w:r>
        <w:rPr>
          <w:lang w:eastAsia="zh-CN"/>
        </w:rPr>
        <w:t>3)</w:t>
      </w:r>
      <w:r>
        <w:rPr>
          <w:lang w:eastAsia="zh-CN"/>
        </w:rPr>
        <w:t>；</w:t>
      </w:r>
    </w:p>
    <w:p w14:paraId="36C10861" w14:textId="3E3C3512" w:rsidR="00061363" w:rsidRDefault="00061363" w:rsidP="00013AED">
      <w:pPr>
        <w:pStyle w:val="ItemStep"/>
        <w:rPr>
          <w:lang w:eastAsia="zh-CN"/>
        </w:rPr>
      </w:pPr>
      <w:r>
        <w:rPr>
          <w:rFonts w:hint="eastAsia"/>
          <w:lang w:eastAsia="zh-CN"/>
        </w:rPr>
        <w:t>查看光模块诊断信息，如收发光等参数存在异常则更换模块及光纤测试，否则执行步骤</w:t>
      </w:r>
      <w:r>
        <w:rPr>
          <w:rFonts w:hint="eastAsia"/>
          <w:lang w:eastAsia="zh-CN"/>
        </w:rPr>
        <w:t>(</w:t>
      </w:r>
      <w:r>
        <w:rPr>
          <w:lang w:eastAsia="zh-CN"/>
        </w:rPr>
        <w:t>4)</w:t>
      </w:r>
      <w:r>
        <w:rPr>
          <w:lang w:eastAsia="zh-CN"/>
        </w:rPr>
        <w:t>；</w:t>
      </w:r>
    </w:p>
    <w:p w14:paraId="1EFDA412" w14:textId="6F2C54B0" w:rsidR="002868BF" w:rsidRDefault="002868BF" w:rsidP="00013AED">
      <w:pPr>
        <w:pStyle w:val="ItemStep"/>
        <w:rPr>
          <w:lang w:eastAsia="zh-CN"/>
        </w:rPr>
      </w:pPr>
      <w:r>
        <w:rPr>
          <w:rFonts w:hint="eastAsia"/>
          <w:lang w:eastAsia="zh-CN"/>
        </w:rPr>
        <w:t>协调中间线路检查光衰等参数是否存在异常；</w:t>
      </w:r>
    </w:p>
    <w:p w14:paraId="26CCD82B" w14:textId="400A4242" w:rsidR="00061363" w:rsidRPr="00013AED" w:rsidRDefault="007B459A" w:rsidP="00013AED">
      <w:pPr>
        <w:pStyle w:val="ItemStep"/>
        <w:rPr>
          <w:lang w:eastAsia="zh-CN"/>
        </w:rPr>
      </w:pPr>
      <w:r>
        <w:rPr>
          <w:rFonts w:hint="eastAsia"/>
          <w:lang w:eastAsia="zh-CN"/>
        </w:rPr>
        <w:t>参考章节</w:t>
      </w:r>
      <w:r>
        <w:rPr>
          <w:rFonts w:hint="eastAsia"/>
          <w:lang w:eastAsia="zh-CN"/>
        </w:rPr>
        <w:t>1.2</w:t>
      </w:r>
      <w:r>
        <w:rPr>
          <w:rFonts w:hint="eastAsia"/>
          <w:lang w:eastAsia="zh-CN"/>
        </w:rPr>
        <w:t>，</w:t>
      </w:r>
      <w:r w:rsidR="00061363">
        <w:rPr>
          <w:rFonts w:hint="eastAsia"/>
          <w:lang w:eastAsia="zh-CN"/>
        </w:rPr>
        <w:t>收集设备诊断、日志等信息，返回技术支持中心分析。</w:t>
      </w:r>
    </w:p>
    <w:p w14:paraId="63604471" w14:textId="77777777" w:rsidR="00BA778B" w:rsidRDefault="00BA778B" w:rsidP="00BA778B">
      <w:pPr>
        <w:pStyle w:val="3"/>
        <w:numPr>
          <w:ilvl w:val="2"/>
          <w:numId w:val="2"/>
        </w:numPr>
      </w:pPr>
      <w:r>
        <w:rPr>
          <w:rFonts w:hint="eastAsia"/>
        </w:rPr>
        <w:t>故障处理步骤</w:t>
      </w:r>
      <w:bookmarkEnd w:id="124"/>
      <w:bookmarkEnd w:id="125"/>
      <w:bookmarkEnd w:id="126"/>
      <w:bookmarkEnd w:id="127"/>
    </w:p>
    <w:p w14:paraId="7F2E8AF9" w14:textId="77777777" w:rsidR="00BA778B" w:rsidRDefault="00BA778B" w:rsidP="00BA778B">
      <w:pPr>
        <w:pStyle w:val="ItemStep"/>
        <w:numPr>
          <w:ilvl w:val="4"/>
          <w:numId w:val="2"/>
        </w:numPr>
        <w:rPr>
          <w:lang w:eastAsia="zh-CN"/>
        </w:rPr>
      </w:pPr>
      <w:r>
        <w:rPr>
          <w:rFonts w:hint="eastAsia"/>
          <w:lang w:eastAsia="zh-CN"/>
        </w:rPr>
        <w:t>检查光纤和光模块</w:t>
      </w:r>
    </w:p>
    <w:p w14:paraId="37967030" w14:textId="77777777" w:rsidR="00BA778B" w:rsidRDefault="00BA778B" w:rsidP="00013AED">
      <w:pPr>
        <w:ind w:left="850" w:firstLine="226"/>
      </w:pPr>
      <w:r>
        <w:rPr>
          <w:rFonts w:hint="eastAsia"/>
        </w:rPr>
        <w:t>出现</w:t>
      </w:r>
      <w:r>
        <w:rPr>
          <w:rFonts w:hint="eastAsia"/>
        </w:rPr>
        <w:t>CRC</w:t>
      </w:r>
      <w:r>
        <w:rPr>
          <w:rFonts w:hint="eastAsia"/>
        </w:rPr>
        <w:t>时，首先排查一下光纤光模块物理连接，是否无虚插，光纤插不紧的问题，排查后若无连接问题，按如下步骤进行。</w:t>
      </w:r>
    </w:p>
    <w:p w14:paraId="215AB37C" w14:textId="4C07463A" w:rsidR="00BA778B" w:rsidRPr="00013AED" w:rsidRDefault="00BA778B" w:rsidP="00013AED">
      <w:pPr>
        <w:pStyle w:val="ItemStep"/>
      </w:pPr>
      <w:r w:rsidRPr="00013AED">
        <w:rPr>
          <w:rFonts w:hint="eastAsia"/>
        </w:rPr>
        <w:t>查看光模块告警信息</w:t>
      </w:r>
    </w:p>
    <w:p w14:paraId="2FA471EB" w14:textId="58386579" w:rsidR="000027E7" w:rsidRDefault="00BA778B" w:rsidP="00013AED">
      <w:pPr>
        <w:pStyle w:val="ItemStep"/>
        <w:numPr>
          <w:ilvl w:val="0"/>
          <w:numId w:val="0"/>
        </w:numPr>
        <w:ind w:left="1134"/>
        <w:rPr>
          <w:lang w:eastAsia="zh-CN"/>
        </w:rPr>
      </w:pPr>
      <w:r w:rsidRPr="005A2C85">
        <w:rPr>
          <w:rFonts w:hint="eastAsia"/>
          <w:lang w:eastAsia="zh-CN"/>
        </w:rPr>
        <w:t>查看光模块是否有</w:t>
      </w:r>
      <w:r w:rsidRPr="005A2C85">
        <w:rPr>
          <w:rFonts w:hint="eastAsia"/>
          <w:lang w:eastAsia="zh-CN"/>
        </w:rPr>
        <w:t>Rx_L</w:t>
      </w:r>
      <w:r w:rsidRPr="005A2C85">
        <w:rPr>
          <w:lang w:eastAsia="zh-CN"/>
        </w:rPr>
        <w:t>o</w:t>
      </w:r>
      <w:r w:rsidRPr="005A2C85">
        <w:rPr>
          <w:rFonts w:hint="eastAsia"/>
          <w:lang w:eastAsia="zh-CN"/>
        </w:rPr>
        <w:t>s</w:t>
      </w:r>
      <w:r w:rsidRPr="005A2C85">
        <w:rPr>
          <w:rFonts w:hint="eastAsia"/>
          <w:lang w:eastAsia="zh-CN"/>
        </w:rPr>
        <w:t>或</w:t>
      </w:r>
      <w:r w:rsidRPr="005A2C85">
        <w:rPr>
          <w:rFonts w:hint="eastAsia"/>
          <w:lang w:eastAsia="zh-CN"/>
        </w:rPr>
        <w:t>Tx_Fault</w:t>
      </w:r>
      <w:r w:rsidRPr="005A2C85">
        <w:rPr>
          <w:rFonts w:hint="eastAsia"/>
          <w:lang w:eastAsia="zh-CN"/>
        </w:rPr>
        <w:t>告警信息，若有告警信息，需要更换和清洁光模块或光纤</w:t>
      </w:r>
      <w:r>
        <w:rPr>
          <w:rFonts w:hint="eastAsia"/>
          <w:lang w:eastAsia="zh-CN"/>
        </w:rPr>
        <w:t>，查看命令如下，</w:t>
      </w:r>
    </w:p>
    <w:p w14:paraId="52B2FDFD" w14:textId="6448ACBA" w:rsidR="00BA778B" w:rsidRPr="00E24672" w:rsidRDefault="0090327A" w:rsidP="00013AED">
      <w:pPr>
        <w:pStyle w:val="ItemStep"/>
        <w:numPr>
          <w:ilvl w:val="0"/>
          <w:numId w:val="0"/>
        </w:numPr>
        <w:ind w:left="1134"/>
      </w:pPr>
      <w:r w:rsidRPr="00E24672">
        <w:t>&lt;</w:t>
      </w:r>
      <w:r w:rsidR="002707B5" w:rsidRPr="00E24672">
        <w:t>H3C</w:t>
      </w:r>
      <w:r w:rsidRPr="00E24672">
        <w:t>&gt;</w:t>
      </w:r>
      <w:r w:rsidR="00BA778B" w:rsidRPr="00E24672">
        <w:t xml:space="preserve">display transceiver alarm interface HundredGigE 1/19/0/1 </w:t>
      </w:r>
      <w:r w:rsidR="00BA778B" w:rsidRPr="00E24672">
        <w:rPr>
          <w:rFonts w:hint="eastAsia"/>
        </w:rPr>
        <w:t>——查看告警</w:t>
      </w:r>
    </w:p>
    <w:p w14:paraId="37C6C6E6" w14:textId="77777777" w:rsidR="00BA778B" w:rsidRPr="00E24672" w:rsidRDefault="00BA778B" w:rsidP="00E24672">
      <w:pPr>
        <w:pStyle w:val="TerminalDisplayIndent1"/>
      </w:pPr>
      <w:r w:rsidRPr="00E24672">
        <w:t xml:space="preserve">HundredGigE1/19/0/1 transceiver current alarm information:          </w:t>
      </w:r>
    </w:p>
    <w:p w14:paraId="479A4B77" w14:textId="0699C11B" w:rsidR="00BA778B" w:rsidRPr="00013AED" w:rsidRDefault="00BA778B" w:rsidP="00013AED">
      <w:pPr>
        <w:pStyle w:val="TerminalDisplayIndent1"/>
      </w:pPr>
      <w:r w:rsidRPr="00E24672">
        <w:lastRenderedPageBreak/>
        <w:t xml:space="preserve">  None         </w:t>
      </w:r>
    </w:p>
    <w:p w14:paraId="054DF21F" w14:textId="77777777" w:rsidR="00BA778B" w:rsidRPr="00013AED" w:rsidRDefault="00BA778B" w:rsidP="00013AED">
      <w:pPr>
        <w:pStyle w:val="ItemStep"/>
        <w:numPr>
          <w:ilvl w:val="4"/>
          <w:numId w:val="2"/>
        </w:numPr>
      </w:pPr>
      <w:r w:rsidRPr="00013AED">
        <w:rPr>
          <w:rFonts w:hint="eastAsia"/>
          <w:lang w:eastAsia="zh-CN"/>
        </w:rPr>
        <w:t>查看光模块的诊断信息</w:t>
      </w:r>
    </w:p>
    <w:p w14:paraId="1A4E333B" w14:textId="7C14723D" w:rsidR="00BA778B" w:rsidRDefault="00BA778B" w:rsidP="00BA778B">
      <w:r>
        <w:rPr>
          <w:rFonts w:hint="eastAsia"/>
        </w:rPr>
        <w:t>查看光模块的接收功率和发送功率是否在规定的最大值和最小值的范围内，若有接收或发送的功率超出范围，或者几个</w:t>
      </w:r>
      <w:r>
        <w:rPr>
          <w:rFonts w:hint="eastAsia"/>
        </w:rPr>
        <w:t>channel</w:t>
      </w:r>
      <w:r>
        <w:rPr>
          <w:rFonts w:hint="eastAsia"/>
        </w:rPr>
        <w:t>中有一个或几个</w:t>
      </w:r>
      <w:r>
        <w:rPr>
          <w:rFonts w:hint="eastAsia"/>
        </w:rPr>
        <w:t>channel</w:t>
      </w:r>
      <w:r>
        <w:rPr>
          <w:rFonts w:hint="eastAsia"/>
        </w:rPr>
        <w:t>的值虽然没有超出范围，但明显与其他</w:t>
      </w:r>
      <w:r>
        <w:rPr>
          <w:rFonts w:hint="eastAsia"/>
        </w:rPr>
        <w:t>channel</w:t>
      </w:r>
      <w:r>
        <w:rPr>
          <w:rFonts w:hint="eastAsia"/>
        </w:rPr>
        <w:t>的值差别较大，</w:t>
      </w:r>
      <w:r>
        <w:rPr>
          <w:rFonts w:hint="eastAsia"/>
        </w:rPr>
        <w:t xml:space="preserve">  </w:t>
      </w:r>
      <w:r>
        <w:rPr>
          <w:rFonts w:hint="eastAsia"/>
        </w:rPr>
        <w:t>需要更换和清洁光模块或者光纤</w:t>
      </w:r>
      <w:r w:rsidR="00061363">
        <w:rPr>
          <w:rFonts w:hint="eastAsia"/>
        </w:rPr>
        <w:t>，</w:t>
      </w:r>
    </w:p>
    <w:p w14:paraId="4510191A" w14:textId="77777777" w:rsidR="00BA778B" w:rsidRDefault="00BA778B" w:rsidP="00BA778B">
      <w:r>
        <w:rPr>
          <w:rFonts w:hint="eastAsia"/>
        </w:rPr>
        <w:t>命令如下：</w:t>
      </w:r>
    </w:p>
    <w:p w14:paraId="159FDCE7" w14:textId="77777777" w:rsidR="00BA778B" w:rsidRPr="00E24672" w:rsidRDefault="00BA778B" w:rsidP="00E24672">
      <w:pPr>
        <w:pStyle w:val="TerminalDisplayIndent1"/>
      </w:pPr>
      <w:r w:rsidRPr="00E24672">
        <w:t xml:space="preserve">[H3C]display transceiver diagnosis interface HundredGigE 1/19/0/1 </w:t>
      </w:r>
    </w:p>
    <w:p w14:paraId="30EA5752" w14:textId="77777777" w:rsidR="00BA778B" w:rsidRPr="00E24672" w:rsidRDefault="00BA778B" w:rsidP="00E24672">
      <w:pPr>
        <w:pStyle w:val="TerminalDisplayIndent1"/>
      </w:pPr>
      <w:r w:rsidRPr="00E24672">
        <w:t xml:space="preserve">HundredGigE1/19/0/1 transceiver diagnostic information:                 </w:t>
      </w:r>
    </w:p>
    <w:p w14:paraId="2924B09E" w14:textId="77777777" w:rsidR="00BA778B" w:rsidRPr="00E24672" w:rsidRDefault="00BA778B" w:rsidP="00E24672">
      <w:pPr>
        <w:pStyle w:val="TerminalDisplayIndent1"/>
      </w:pPr>
      <w:r w:rsidRPr="00E24672">
        <w:t xml:space="preserve">  Current diagnostic parameters:                                        </w:t>
      </w:r>
    </w:p>
    <w:p w14:paraId="7F987057" w14:textId="77777777" w:rsidR="00BA778B" w:rsidRPr="00E24672" w:rsidRDefault="00BA778B" w:rsidP="00E24672">
      <w:pPr>
        <w:pStyle w:val="TerminalDisplayIndent1"/>
      </w:pPr>
      <w:r w:rsidRPr="00E24672">
        <w:t xml:space="preserve">[module]  Temp.(°C) Voltage(V)                                         </w:t>
      </w:r>
    </w:p>
    <w:p w14:paraId="161ABCBC" w14:textId="77777777" w:rsidR="00BA778B" w:rsidRPr="00E24672" w:rsidRDefault="00BA778B" w:rsidP="00E24672">
      <w:pPr>
        <w:pStyle w:val="TerminalDisplayIndent1"/>
      </w:pPr>
      <w:r w:rsidRPr="00E24672">
        <w:t xml:space="preserve">          32         3.58                                               </w:t>
      </w:r>
    </w:p>
    <w:p w14:paraId="1AC726FB" w14:textId="77777777" w:rsidR="00BA778B" w:rsidRPr="00E24672" w:rsidRDefault="00BA778B" w:rsidP="00E24672">
      <w:pPr>
        <w:pStyle w:val="TerminalDisplayIndent1"/>
      </w:pPr>
      <w:r w:rsidRPr="00E24672">
        <w:t xml:space="preserve">[channel] Bias(mA)  RX power(dBm)  TX power(dBm)                        </w:t>
      </w:r>
    </w:p>
    <w:p w14:paraId="652F24E0" w14:textId="77777777" w:rsidR="00BA778B" w:rsidRPr="00E24672" w:rsidRDefault="00BA778B" w:rsidP="00E24672">
      <w:pPr>
        <w:pStyle w:val="TerminalDisplayIndent1"/>
      </w:pPr>
      <w:r w:rsidRPr="00E24672">
        <w:t xml:space="preserve">    1     83.94     0.49           -0.97                                </w:t>
      </w:r>
    </w:p>
    <w:p w14:paraId="5CA6A055" w14:textId="77777777" w:rsidR="00BA778B" w:rsidRPr="00E24672" w:rsidRDefault="00BA778B" w:rsidP="00E24672">
      <w:pPr>
        <w:pStyle w:val="TerminalDisplayIndent1"/>
      </w:pPr>
      <w:r w:rsidRPr="00E24672">
        <w:t xml:space="preserve">    2     72.75     1.52           0.76                                 </w:t>
      </w:r>
    </w:p>
    <w:p w14:paraId="7F61B97D" w14:textId="77777777" w:rsidR="00BA778B" w:rsidRPr="00E24672" w:rsidRDefault="00BA778B" w:rsidP="00E24672">
      <w:pPr>
        <w:pStyle w:val="TerminalDisplayIndent1"/>
      </w:pPr>
      <w:r w:rsidRPr="00E24672">
        <w:t xml:space="preserve">    3     72.24     1.01           0.44                                 </w:t>
      </w:r>
    </w:p>
    <w:p w14:paraId="6315DDBB" w14:textId="77777777" w:rsidR="00BA778B" w:rsidRPr="00E24672" w:rsidRDefault="00BA778B" w:rsidP="00E24672">
      <w:pPr>
        <w:pStyle w:val="TerminalDisplayIndent1"/>
      </w:pPr>
      <w:r w:rsidRPr="00E24672">
        <w:t xml:space="preserve">    4     74.79     1.40           0.69                                 </w:t>
      </w:r>
    </w:p>
    <w:p w14:paraId="58E8295F" w14:textId="77777777" w:rsidR="00BA778B" w:rsidRPr="00E24672" w:rsidRDefault="00BA778B" w:rsidP="00E24672">
      <w:pPr>
        <w:pStyle w:val="TerminalDisplayIndent1"/>
      </w:pPr>
      <w:r w:rsidRPr="00E24672">
        <w:t xml:space="preserve">  Alarm thresholds:                                                     </w:t>
      </w:r>
    </w:p>
    <w:p w14:paraId="5D880491" w14:textId="77777777" w:rsidR="00BA778B" w:rsidRPr="00E24672" w:rsidRDefault="00BA778B" w:rsidP="00E24672">
      <w:pPr>
        <w:pStyle w:val="TerminalDisplayIndent1"/>
      </w:pPr>
      <w:r w:rsidRPr="00E24672">
        <w:t xml:space="preserve">          Temp.(°C) Voltage(V)  Bias(mA)  RX power(dBm)  TX power(dBm) </w:t>
      </w:r>
    </w:p>
    <w:p w14:paraId="46240D76" w14:textId="77777777" w:rsidR="00BA778B" w:rsidRPr="00E24672" w:rsidRDefault="00BA778B" w:rsidP="00E24672">
      <w:pPr>
        <w:pStyle w:val="TerminalDisplayIndent1"/>
      </w:pPr>
      <w:r w:rsidRPr="00E24672">
        <w:t xml:space="preserve">    High  78         3.70        115.00    5.00           5.00          </w:t>
      </w:r>
      <w:r w:rsidRPr="00E24672">
        <w:rPr>
          <w:rFonts w:hint="eastAsia"/>
        </w:rPr>
        <w:t>——功率范围</w:t>
      </w:r>
    </w:p>
    <w:p w14:paraId="6A0133A2" w14:textId="12A39326" w:rsidR="00BA778B" w:rsidRDefault="00BA778B" w:rsidP="00D22733">
      <w:pPr>
        <w:pStyle w:val="TerminalDisplayIndent1"/>
        <w:ind w:firstLineChars="200" w:firstLine="340"/>
      </w:pPr>
      <w:r w:rsidRPr="00E24672">
        <w:t xml:space="preserve">Low   -10        2.90        40.00     -20.00         -6.00         </w:t>
      </w:r>
      <w:r w:rsidRPr="00E24672">
        <w:rPr>
          <w:rFonts w:hint="eastAsia"/>
        </w:rPr>
        <w:t>——功率范围</w:t>
      </w:r>
    </w:p>
    <w:p w14:paraId="3C015FB6" w14:textId="77777777" w:rsidR="002868BF" w:rsidRDefault="002868BF" w:rsidP="00013AED">
      <w:pPr>
        <w:pStyle w:val="ItemStep"/>
        <w:rPr>
          <w:lang w:eastAsia="zh-CN"/>
        </w:rPr>
      </w:pPr>
      <w:r>
        <w:rPr>
          <w:rFonts w:hint="eastAsia"/>
          <w:lang w:eastAsia="zh-CN"/>
        </w:rPr>
        <w:t>协调中间传输线路排查，是否存在光衰过大等情况；</w:t>
      </w:r>
    </w:p>
    <w:p w14:paraId="4C6D3E33" w14:textId="1BC1A355" w:rsidR="00B55F28" w:rsidRDefault="007B459A" w:rsidP="00013AED">
      <w:pPr>
        <w:pStyle w:val="ItemStep"/>
        <w:rPr>
          <w:lang w:eastAsia="zh-CN"/>
        </w:rPr>
      </w:pPr>
      <w:r>
        <w:rPr>
          <w:rFonts w:hint="eastAsia"/>
          <w:lang w:eastAsia="zh-CN"/>
        </w:rPr>
        <w:t>参考章节</w:t>
      </w:r>
      <w:r>
        <w:rPr>
          <w:rFonts w:hint="eastAsia"/>
          <w:lang w:eastAsia="zh-CN"/>
        </w:rPr>
        <w:t>1.2</w:t>
      </w:r>
      <w:r>
        <w:rPr>
          <w:rFonts w:hint="eastAsia"/>
          <w:lang w:eastAsia="zh-CN"/>
        </w:rPr>
        <w:t>，</w:t>
      </w:r>
      <w:r w:rsidR="00B55F28">
        <w:rPr>
          <w:rFonts w:hint="eastAsia"/>
          <w:lang w:eastAsia="zh-CN"/>
        </w:rPr>
        <w:t>收集设备诊断、日志等信息，返回技术支持中心分析。</w:t>
      </w:r>
    </w:p>
    <w:p w14:paraId="4B26C4B0" w14:textId="77777777" w:rsidR="00D352EB" w:rsidRDefault="00BA778B" w:rsidP="007A4E1C">
      <w:pPr>
        <w:pStyle w:val="2"/>
      </w:pPr>
      <w:bookmarkStart w:id="128" w:name="_Toc61445708"/>
      <w:bookmarkStart w:id="129" w:name="_Toc450040170"/>
      <w:bookmarkStart w:id="130" w:name="_Toc61445709"/>
      <w:bookmarkEnd w:id="128"/>
      <w:r>
        <w:rPr>
          <w:rFonts w:hint="eastAsia"/>
        </w:rPr>
        <w:t>接口不</w:t>
      </w:r>
      <w:r>
        <w:rPr>
          <w:rFonts w:hint="eastAsia"/>
        </w:rPr>
        <w:t>UP</w:t>
      </w:r>
      <w:r>
        <w:rPr>
          <w:rFonts w:hint="eastAsia"/>
        </w:rPr>
        <w:t>或</w:t>
      </w:r>
      <w:r>
        <w:rPr>
          <w:rFonts w:hint="eastAsia"/>
        </w:rPr>
        <w:t>UP/down</w:t>
      </w:r>
      <w:r>
        <w:rPr>
          <w:rFonts w:hint="eastAsia"/>
        </w:rPr>
        <w:t>震荡</w:t>
      </w:r>
      <w:bookmarkEnd w:id="129"/>
      <w:bookmarkEnd w:id="130"/>
    </w:p>
    <w:p w14:paraId="295470ED" w14:textId="77777777" w:rsidR="00BA778B" w:rsidRDefault="00BA778B" w:rsidP="00BA778B">
      <w:pPr>
        <w:pStyle w:val="3"/>
        <w:numPr>
          <w:ilvl w:val="2"/>
          <w:numId w:val="2"/>
        </w:numPr>
      </w:pPr>
      <w:r>
        <w:rPr>
          <w:rFonts w:hint="eastAsia"/>
        </w:rPr>
        <w:t>故障描述</w:t>
      </w:r>
    </w:p>
    <w:p w14:paraId="277CF789" w14:textId="77777777" w:rsidR="00BA778B" w:rsidRPr="002712CB" w:rsidRDefault="00BA778B" w:rsidP="00BA778B">
      <w:r>
        <w:rPr>
          <w:rFonts w:hint="eastAsia"/>
        </w:rPr>
        <w:t>设备接口正常连接，接口不</w:t>
      </w:r>
      <w:r>
        <w:rPr>
          <w:rFonts w:hint="eastAsia"/>
        </w:rPr>
        <w:t>UP</w:t>
      </w:r>
      <w:r>
        <w:rPr>
          <w:rFonts w:hint="eastAsia"/>
        </w:rPr>
        <w:t>或出现震荡</w:t>
      </w:r>
    </w:p>
    <w:p w14:paraId="00310888" w14:textId="77777777" w:rsidR="00BA778B" w:rsidRDefault="00BA778B" w:rsidP="00BA778B">
      <w:pPr>
        <w:pStyle w:val="3"/>
        <w:numPr>
          <w:ilvl w:val="2"/>
          <w:numId w:val="2"/>
        </w:numPr>
      </w:pPr>
      <w:r>
        <w:rPr>
          <w:rFonts w:hint="eastAsia"/>
        </w:rPr>
        <w:t>常见原因</w:t>
      </w:r>
    </w:p>
    <w:p w14:paraId="74210100" w14:textId="77777777" w:rsidR="00BA778B" w:rsidRDefault="00BA778B" w:rsidP="007A4E1C">
      <w:pPr>
        <w:pStyle w:val="ItemList"/>
        <w:rPr>
          <w:lang w:eastAsia="zh-CN"/>
        </w:rPr>
      </w:pPr>
      <w:r>
        <w:rPr>
          <w:rFonts w:hint="eastAsia"/>
          <w:lang w:eastAsia="zh-CN"/>
        </w:rPr>
        <w:t>光模块光纤污染，光纤虚接、错接；</w:t>
      </w:r>
    </w:p>
    <w:p w14:paraId="313054AA" w14:textId="77777777" w:rsidR="00BA778B" w:rsidRDefault="00BA778B" w:rsidP="007A4E1C">
      <w:pPr>
        <w:pStyle w:val="ItemList"/>
        <w:rPr>
          <w:lang w:eastAsia="zh-CN"/>
        </w:rPr>
      </w:pPr>
      <w:r>
        <w:rPr>
          <w:rFonts w:hint="eastAsia"/>
          <w:lang w:eastAsia="zh-CN"/>
        </w:rPr>
        <w:t>光纤单模、多模与光模块类型不匹配；</w:t>
      </w:r>
    </w:p>
    <w:p w14:paraId="262CC2C5" w14:textId="77777777" w:rsidR="00BA778B" w:rsidRDefault="00BA778B" w:rsidP="007A4E1C">
      <w:pPr>
        <w:pStyle w:val="ItemList"/>
      </w:pPr>
      <w:r>
        <w:rPr>
          <w:rFonts w:hint="eastAsia"/>
        </w:rPr>
        <w:t>PHY</w:t>
      </w:r>
      <w:r>
        <w:rPr>
          <w:rFonts w:hint="eastAsia"/>
        </w:rPr>
        <w:t>初始化失败</w:t>
      </w:r>
    </w:p>
    <w:p w14:paraId="0C7F619A" w14:textId="46886594" w:rsidR="00BF2C8C" w:rsidRDefault="00BF2C8C" w:rsidP="007A4E1C">
      <w:pPr>
        <w:pStyle w:val="ItemList"/>
      </w:pPr>
      <w:r>
        <w:rPr>
          <w:rFonts w:hint="eastAsia"/>
          <w:lang w:eastAsia="zh-CN"/>
        </w:rPr>
        <w:t>传输故障</w:t>
      </w:r>
    </w:p>
    <w:p w14:paraId="79ADC796" w14:textId="624EBEC2" w:rsidR="00BF2C8C" w:rsidRDefault="00BF2C8C" w:rsidP="007A4E1C">
      <w:pPr>
        <w:pStyle w:val="ItemList"/>
      </w:pPr>
      <w:r>
        <w:rPr>
          <w:rFonts w:hint="eastAsia"/>
          <w:lang w:eastAsia="zh-CN"/>
        </w:rPr>
        <w:t>L</w:t>
      </w:r>
      <w:r>
        <w:rPr>
          <w:lang w:eastAsia="zh-CN"/>
        </w:rPr>
        <w:t>AN/WAN</w:t>
      </w:r>
      <w:r>
        <w:rPr>
          <w:rFonts w:hint="eastAsia"/>
          <w:lang w:eastAsia="zh-CN"/>
        </w:rPr>
        <w:t>模式不一致</w:t>
      </w:r>
    </w:p>
    <w:p w14:paraId="13A9DF03" w14:textId="59069DB5" w:rsidR="009A3C50" w:rsidRDefault="009A3C50" w:rsidP="00013AED">
      <w:pPr>
        <w:pStyle w:val="3"/>
      </w:pPr>
      <w:r>
        <w:rPr>
          <w:rFonts w:hint="eastAsia"/>
        </w:rPr>
        <w:t>故障诊断流程</w:t>
      </w:r>
    </w:p>
    <w:p w14:paraId="2C22EA01" w14:textId="65747989" w:rsidR="009A3C50" w:rsidRDefault="009A3C50" w:rsidP="00013AED">
      <w:pPr>
        <w:pStyle w:val="ItemStep"/>
        <w:rPr>
          <w:lang w:eastAsia="zh-CN"/>
        </w:rPr>
      </w:pPr>
      <w:r>
        <w:rPr>
          <w:rFonts w:hint="eastAsia"/>
          <w:lang w:eastAsia="zh-CN"/>
        </w:rPr>
        <w:t>参考章节</w:t>
      </w:r>
      <w:r>
        <w:rPr>
          <w:rFonts w:hint="eastAsia"/>
          <w:lang w:eastAsia="zh-CN"/>
        </w:rPr>
        <w:t>4.1.3</w:t>
      </w:r>
      <w:r>
        <w:rPr>
          <w:rFonts w:hint="eastAsia"/>
          <w:lang w:eastAsia="zh-CN"/>
        </w:rPr>
        <w:t>，对本端光纤和光模块进行排查，包括光纤虚插检查、模块告警检查等。未解决则执行步骤</w:t>
      </w:r>
      <w:r>
        <w:rPr>
          <w:rFonts w:hint="eastAsia"/>
          <w:lang w:eastAsia="zh-CN"/>
        </w:rPr>
        <w:t>(</w:t>
      </w:r>
      <w:r>
        <w:rPr>
          <w:lang w:eastAsia="zh-CN"/>
        </w:rPr>
        <w:t>2)</w:t>
      </w:r>
      <w:r>
        <w:rPr>
          <w:lang w:eastAsia="zh-CN"/>
        </w:rPr>
        <w:t>；</w:t>
      </w:r>
    </w:p>
    <w:p w14:paraId="402E9EAD" w14:textId="357DF026" w:rsidR="009A3C50" w:rsidRDefault="009A3C50" w:rsidP="00013AED">
      <w:pPr>
        <w:pStyle w:val="ItemStep"/>
        <w:rPr>
          <w:lang w:eastAsia="zh-CN"/>
        </w:rPr>
      </w:pPr>
      <w:r>
        <w:rPr>
          <w:rFonts w:hint="eastAsia"/>
          <w:lang w:eastAsia="zh-CN"/>
        </w:rPr>
        <w:t>检查两端接口</w:t>
      </w:r>
      <w:r>
        <w:rPr>
          <w:rFonts w:hint="eastAsia"/>
          <w:lang w:eastAsia="zh-CN"/>
        </w:rPr>
        <w:t>L</w:t>
      </w:r>
      <w:r>
        <w:rPr>
          <w:lang w:eastAsia="zh-CN"/>
        </w:rPr>
        <w:t>AN/WAN</w:t>
      </w:r>
      <w:r>
        <w:rPr>
          <w:rFonts w:hint="eastAsia"/>
          <w:lang w:eastAsia="zh-CN"/>
        </w:rPr>
        <w:t>模式是否一致，不一致则调整配置，一致则执行步骤</w:t>
      </w:r>
      <w:r>
        <w:rPr>
          <w:rFonts w:hint="eastAsia"/>
          <w:lang w:eastAsia="zh-CN"/>
        </w:rPr>
        <w:t>(</w:t>
      </w:r>
      <w:r>
        <w:rPr>
          <w:lang w:eastAsia="zh-CN"/>
        </w:rPr>
        <w:t>3)</w:t>
      </w:r>
      <w:r>
        <w:rPr>
          <w:lang w:eastAsia="zh-CN"/>
        </w:rPr>
        <w:t>；</w:t>
      </w:r>
    </w:p>
    <w:p w14:paraId="3B72AC5C" w14:textId="6869393C" w:rsidR="009A3C50" w:rsidRDefault="009A3C50" w:rsidP="00013AED">
      <w:pPr>
        <w:pStyle w:val="ItemStep"/>
        <w:rPr>
          <w:lang w:eastAsia="zh-CN"/>
        </w:rPr>
      </w:pPr>
      <w:r>
        <w:rPr>
          <w:rFonts w:hint="eastAsia"/>
          <w:lang w:eastAsia="zh-CN"/>
        </w:rPr>
        <w:t>协调对端接口进行排查，未解决则执行步骤</w:t>
      </w:r>
      <w:r>
        <w:rPr>
          <w:rFonts w:hint="eastAsia"/>
          <w:lang w:eastAsia="zh-CN"/>
        </w:rPr>
        <w:t>(</w:t>
      </w:r>
      <w:r>
        <w:rPr>
          <w:lang w:eastAsia="zh-CN"/>
        </w:rPr>
        <w:t>4</w:t>
      </w:r>
      <w:r>
        <w:rPr>
          <w:rFonts w:hint="eastAsia"/>
          <w:lang w:eastAsia="zh-CN"/>
        </w:rPr>
        <w:t>)</w:t>
      </w:r>
      <w:r>
        <w:rPr>
          <w:lang w:eastAsia="zh-CN"/>
        </w:rPr>
        <w:t>；</w:t>
      </w:r>
    </w:p>
    <w:p w14:paraId="27C5A238" w14:textId="66D1EA68" w:rsidR="009A3C50" w:rsidRDefault="009A3C50" w:rsidP="00013AED">
      <w:pPr>
        <w:pStyle w:val="ItemStep"/>
        <w:rPr>
          <w:lang w:eastAsia="zh-CN"/>
        </w:rPr>
      </w:pPr>
      <w:r>
        <w:rPr>
          <w:rFonts w:hint="eastAsia"/>
          <w:lang w:eastAsia="zh-CN"/>
        </w:rPr>
        <w:t>确认</w:t>
      </w:r>
      <w:r>
        <w:rPr>
          <w:rFonts w:hint="eastAsia"/>
          <w:lang w:eastAsia="zh-CN"/>
        </w:rPr>
        <w:t>C</w:t>
      </w:r>
      <w:r>
        <w:rPr>
          <w:lang w:eastAsia="zh-CN"/>
        </w:rPr>
        <w:t>R</w:t>
      </w:r>
      <w:r>
        <w:rPr>
          <w:rFonts w:hint="eastAsia"/>
          <w:lang w:eastAsia="zh-CN"/>
        </w:rPr>
        <w:t>哪些接口存在</w:t>
      </w:r>
      <w:r>
        <w:rPr>
          <w:rFonts w:hint="eastAsia"/>
          <w:lang w:eastAsia="zh-CN"/>
        </w:rPr>
        <w:t>down/</w:t>
      </w:r>
      <w:r>
        <w:rPr>
          <w:rFonts w:hint="eastAsia"/>
          <w:lang w:eastAsia="zh-CN"/>
        </w:rPr>
        <w:t>振荡现象，这些接口是否经过相同传输线路，传输线路异常也会导致</w:t>
      </w:r>
      <w:r>
        <w:rPr>
          <w:rFonts w:hint="eastAsia"/>
          <w:lang w:eastAsia="zh-CN"/>
        </w:rPr>
        <w:t>C</w:t>
      </w:r>
      <w:r>
        <w:rPr>
          <w:lang w:eastAsia="zh-CN"/>
        </w:rPr>
        <w:t>R</w:t>
      </w:r>
      <w:r>
        <w:rPr>
          <w:rFonts w:hint="eastAsia"/>
          <w:lang w:eastAsia="zh-CN"/>
        </w:rPr>
        <w:t>接口</w:t>
      </w:r>
      <w:r>
        <w:rPr>
          <w:rFonts w:hint="eastAsia"/>
          <w:lang w:eastAsia="zh-CN"/>
        </w:rPr>
        <w:t>down/</w:t>
      </w:r>
      <w:r>
        <w:rPr>
          <w:rFonts w:hint="eastAsia"/>
          <w:lang w:eastAsia="zh-CN"/>
        </w:rPr>
        <w:t>振荡，需协调传输线路排查。未解决则执行步骤</w:t>
      </w:r>
      <w:r>
        <w:rPr>
          <w:rFonts w:hint="eastAsia"/>
          <w:lang w:eastAsia="zh-CN"/>
        </w:rPr>
        <w:t>(</w:t>
      </w:r>
      <w:r>
        <w:rPr>
          <w:lang w:eastAsia="zh-CN"/>
        </w:rPr>
        <w:t>5)</w:t>
      </w:r>
      <w:r>
        <w:rPr>
          <w:lang w:eastAsia="zh-CN"/>
        </w:rPr>
        <w:t>；</w:t>
      </w:r>
    </w:p>
    <w:p w14:paraId="1E1A8434" w14:textId="4C960D5E" w:rsidR="009A3C50" w:rsidRDefault="009A3C50" w:rsidP="00013AED">
      <w:pPr>
        <w:pStyle w:val="ItemStep"/>
        <w:rPr>
          <w:lang w:eastAsia="zh-CN"/>
        </w:rPr>
      </w:pPr>
      <w:r>
        <w:rPr>
          <w:rFonts w:hint="eastAsia"/>
          <w:lang w:eastAsia="zh-CN"/>
        </w:rPr>
        <w:lastRenderedPageBreak/>
        <w:t>参考章节</w:t>
      </w:r>
      <w:r>
        <w:rPr>
          <w:rFonts w:hint="eastAsia"/>
          <w:lang w:eastAsia="zh-CN"/>
        </w:rPr>
        <w:t>1.2</w:t>
      </w:r>
      <w:r>
        <w:rPr>
          <w:rFonts w:hint="eastAsia"/>
          <w:lang w:eastAsia="zh-CN"/>
        </w:rPr>
        <w:t>，收集设备诊断、日志等信息，返回技术支持中心分析。</w:t>
      </w:r>
    </w:p>
    <w:p w14:paraId="1E38BE35" w14:textId="77777777" w:rsidR="00BA778B" w:rsidRPr="002712CB" w:rsidRDefault="00BA778B" w:rsidP="00BA778B">
      <w:pPr>
        <w:pStyle w:val="3"/>
        <w:numPr>
          <w:ilvl w:val="2"/>
          <w:numId w:val="2"/>
        </w:numPr>
      </w:pPr>
      <w:r>
        <w:rPr>
          <w:rFonts w:hint="eastAsia"/>
        </w:rPr>
        <w:t>故障处理步骤</w:t>
      </w:r>
    </w:p>
    <w:p w14:paraId="01E5CB67" w14:textId="77777777" w:rsidR="00BA778B" w:rsidRPr="0010104A" w:rsidRDefault="00BA778B" w:rsidP="00BA778B">
      <w:pPr>
        <w:pStyle w:val="ItemStep"/>
        <w:numPr>
          <w:ilvl w:val="4"/>
          <w:numId w:val="2"/>
        </w:numPr>
        <w:rPr>
          <w:lang w:eastAsia="zh-CN"/>
        </w:rPr>
      </w:pPr>
      <w:r w:rsidRPr="00087125">
        <w:rPr>
          <w:rFonts w:hint="eastAsia"/>
          <w:szCs w:val="21"/>
        </w:rPr>
        <w:t>检查光纤和光模块</w:t>
      </w:r>
    </w:p>
    <w:p w14:paraId="67B8E138" w14:textId="77777777" w:rsidR="00BA778B" w:rsidRDefault="00BA778B" w:rsidP="00BA778B">
      <w:pPr>
        <w:rPr>
          <w:i/>
        </w:rPr>
      </w:pPr>
      <w:r>
        <w:rPr>
          <w:rFonts w:hint="eastAsia"/>
        </w:rPr>
        <w:t>查看光模块的诊断信息和告警信息，查看诊断信息中光模块的接收功率和发送功率是否在规定的最大值和最小值的范围内，检查是否出现</w:t>
      </w:r>
      <w:r>
        <w:rPr>
          <w:rFonts w:hint="eastAsia"/>
        </w:rPr>
        <w:t>RX LOS</w:t>
      </w:r>
      <w:r>
        <w:rPr>
          <w:rFonts w:hint="eastAsia"/>
        </w:rPr>
        <w:t>和</w:t>
      </w:r>
      <w:r>
        <w:rPr>
          <w:rFonts w:hint="eastAsia"/>
        </w:rPr>
        <w:t>TX FAULT</w:t>
      </w:r>
      <w:r>
        <w:rPr>
          <w:rFonts w:hint="eastAsia"/>
        </w:rPr>
        <w:t>告警信息。如果光模块报</w:t>
      </w:r>
      <w:r>
        <w:rPr>
          <w:rFonts w:hint="eastAsia"/>
        </w:rPr>
        <w:t>LOS</w:t>
      </w:r>
      <w:r>
        <w:rPr>
          <w:rFonts w:hint="eastAsia"/>
        </w:rPr>
        <w:t>信号，则重点检查对端发送是否正常，是否光纤虚插或者错插。</w:t>
      </w:r>
    </w:p>
    <w:p w14:paraId="3AA50108" w14:textId="77777777" w:rsidR="00BA778B" w:rsidRDefault="00BA778B" w:rsidP="002C5D4B">
      <w:r>
        <w:rPr>
          <w:rFonts w:hint="eastAsia"/>
        </w:rPr>
        <w:t>方法同</w:t>
      </w:r>
      <w:r>
        <w:rPr>
          <w:rFonts w:hint="eastAsia"/>
        </w:rPr>
        <w:t>4.1.3</w:t>
      </w:r>
      <w:r>
        <w:rPr>
          <w:rFonts w:hint="eastAsia"/>
        </w:rPr>
        <w:t>中检查方法</w:t>
      </w:r>
      <w:r w:rsidR="002C5D4B">
        <w:rPr>
          <w:rFonts w:hint="eastAsia"/>
        </w:rPr>
        <w:t>。</w:t>
      </w:r>
    </w:p>
    <w:p w14:paraId="01F90B7F" w14:textId="035FC39C" w:rsidR="00BF2C8C" w:rsidRDefault="00BF2C8C" w:rsidP="00BF2C8C">
      <w:pPr>
        <w:pStyle w:val="ItemStep"/>
      </w:pPr>
      <w:r>
        <w:rPr>
          <w:rFonts w:hint="eastAsia"/>
          <w:lang w:eastAsia="zh-CN"/>
        </w:rPr>
        <w:t>检查两端接口</w:t>
      </w:r>
      <w:r>
        <w:rPr>
          <w:rFonts w:hint="eastAsia"/>
          <w:lang w:eastAsia="zh-CN"/>
        </w:rPr>
        <w:t>L</w:t>
      </w:r>
      <w:r>
        <w:rPr>
          <w:lang w:eastAsia="zh-CN"/>
        </w:rPr>
        <w:t>AN/WAN</w:t>
      </w:r>
      <w:r>
        <w:rPr>
          <w:rFonts w:hint="eastAsia"/>
          <w:lang w:eastAsia="zh-CN"/>
        </w:rPr>
        <w:t>模式是否配置一致。</w:t>
      </w:r>
    </w:p>
    <w:p w14:paraId="49057FF1" w14:textId="77777777" w:rsidR="00BF2C8C" w:rsidRPr="00BF2C8C" w:rsidRDefault="00BF2C8C" w:rsidP="00BF2C8C">
      <w:pPr>
        <w:ind w:leftChars="300" w:left="630" w:firstLine="425"/>
        <w:rPr>
          <w:shd w:val="pct15" w:color="auto" w:fill="FFFFFF"/>
        </w:rPr>
      </w:pPr>
      <w:r w:rsidRPr="00BF2C8C">
        <w:rPr>
          <w:shd w:val="pct15" w:color="auto" w:fill="FFFFFF"/>
        </w:rPr>
        <w:t>#</w:t>
      </w:r>
    </w:p>
    <w:p w14:paraId="730A23C1" w14:textId="77777777" w:rsidR="00BF2C8C" w:rsidRPr="00BF2C8C" w:rsidRDefault="00BF2C8C" w:rsidP="00BF2C8C">
      <w:pPr>
        <w:ind w:leftChars="300" w:left="630" w:firstLine="425"/>
        <w:rPr>
          <w:shd w:val="pct15" w:color="auto" w:fill="FFFFFF"/>
        </w:rPr>
      </w:pPr>
      <w:r w:rsidRPr="00BF2C8C">
        <w:rPr>
          <w:shd w:val="pct15" w:color="auto" w:fill="FFFFFF"/>
        </w:rPr>
        <w:t>interface Ten-GigabitEthernet1/0/2/1</w:t>
      </w:r>
    </w:p>
    <w:p w14:paraId="670A8FD5" w14:textId="77777777" w:rsidR="00BF2C8C" w:rsidRPr="00BF2C8C" w:rsidRDefault="00BF2C8C" w:rsidP="00BF2C8C">
      <w:pPr>
        <w:ind w:leftChars="300" w:left="630" w:firstLine="425"/>
        <w:rPr>
          <w:shd w:val="pct15" w:color="auto" w:fill="FFFFFF"/>
        </w:rPr>
      </w:pPr>
      <w:r w:rsidRPr="00BF2C8C">
        <w:rPr>
          <w:shd w:val="pct15" w:color="auto" w:fill="FFFFFF"/>
        </w:rPr>
        <w:t xml:space="preserve"> </w:t>
      </w:r>
      <w:r w:rsidRPr="00BF2C8C">
        <w:rPr>
          <w:color w:val="FF0000"/>
          <w:shd w:val="pct15" w:color="auto" w:fill="FFFFFF"/>
        </w:rPr>
        <w:t>port-mode wan</w:t>
      </w:r>
    </w:p>
    <w:p w14:paraId="6658BA56" w14:textId="1B3CCDCD" w:rsidR="00BF2C8C" w:rsidRPr="00BF2C8C" w:rsidRDefault="00BF2C8C" w:rsidP="00BF2C8C">
      <w:pPr>
        <w:ind w:leftChars="300" w:left="630" w:firstLine="425"/>
        <w:rPr>
          <w:shd w:val="pct15" w:color="auto" w:fill="FFFFFF"/>
        </w:rPr>
      </w:pPr>
      <w:r w:rsidRPr="00BF2C8C">
        <w:rPr>
          <w:shd w:val="pct15" w:color="auto" w:fill="FFFFFF"/>
        </w:rPr>
        <w:t>#</w:t>
      </w:r>
    </w:p>
    <w:p w14:paraId="119231FA" w14:textId="16731753" w:rsidR="003C6094" w:rsidRPr="003C6094" w:rsidRDefault="003C6094" w:rsidP="003C6094">
      <w:pPr>
        <w:pStyle w:val="ItemStep"/>
        <w:rPr>
          <w:rFonts w:cs="Arial"/>
          <w:kern w:val="2"/>
          <w:lang w:eastAsia="zh-CN"/>
        </w:rPr>
      </w:pPr>
      <w:bookmarkStart w:id="131" w:name="_Toc450040171"/>
      <w:r w:rsidRPr="003C6094">
        <w:rPr>
          <w:rFonts w:hint="eastAsia"/>
          <w:lang w:eastAsia="zh-CN"/>
        </w:rPr>
        <w:t>排查对端接口及光模块是否有异常</w:t>
      </w:r>
      <w:r>
        <w:rPr>
          <w:rFonts w:hint="eastAsia"/>
          <w:lang w:eastAsia="zh-CN"/>
        </w:rPr>
        <w:t>。</w:t>
      </w:r>
    </w:p>
    <w:p w14:paraId="3093F8CC" w14:textId="4775F110" w:rsidR="003C6094" w:rsidRDefault="003C6094" w:rsidP="003C6094">
      <w:pPr>
        <w:pStyle w:val="ItemStep"/>
        <w:rPr>
          <w:lang w:eastAsia="zh-CN"/>
        </w:rPr>
      </w:pPr>
      <w:r w:rsidRPr="003C6094">
        <w:rPr>
          <w:rFonts w:hint="eastAsia"/>
          <w:lang w:eastAsia="zh-CN"/>
        </w:rPr>
        <w:t>是否过传输，如果是。首先判断</w:t>
      </w:r>
      <w:r w:rsidRPr="003C6094">
        <w:rPr>
          <w:lang w:eastAsia="zh-CN"/>
        </w:rPr>
        <w:t>CR19K</w:t>
      </w:r>
      <w:r w:rsidRPr="003C6094">
        <w:rPr>
          <w:rFonts w:hint="eastAsia"/>
          <w:lang w:eastAsia="zh-CN"/>
        </w:rPr>
        <w:t>上异常接口是否过同一个传输，如果是，大概率对应的传输设备出现了故障，重点排查传输设备。</w:t>
      </w:r>
    </w:p>
    <w:p w14:paraId="672558A9" w14:textId="77777777" w:rsidR="00470441" w:rsidRDefault="006B2E2A" w:rsidP="007A4E1C">
      <w:pPr>
        <w:pStyle w:val="2"/>
      </w:pPr>
      <w:bookmarkStart w:id="132" w:name="_Toc61445710"/>
      <w:bookmarkStart w:id="133" w:name="_Toc61445711"/>
      <w:bookmarkEnd w:id="132"/>
      <w:r>
        <w:rPr>
          <w:rFonts w:hint="eastAsia"/>
        </w:rPr>
        <w:t>接口不可见问题</w:t>
      </w:r>
      <w:bookmarkEnd w:id="131"/>
      <w:bookmarkEnd w:id="133"/>
    </w:p>
    <w:p w14:paraId="1EC7338C" w14:textId="77777777" w:rsidR="006B2E2A" w:rsidRDefault="006B2E2A" w:rsidP="006B2E2A">
      <w:pPr>
        <w:pStyle w:val="3"/>
        <w:numPr>
          <w:ilvl w:val="2"/>
          <w:numId w:val="2"/>
        </w:numPr>
      </w:pPr>
      <w:r>
        <w:rPr>
          <w:rFonts w:hint="eastAsia"/>
        </w:rPr>
        <w:t>故障描述</w:t>
      </w:r>
    </w:p>
    <w:p w14:paraId="5B1147C4" w14:textId="77777777" w:rsidR="006B2E2A" w:rsidRPr="00043CD5" w:rsidRDefault="006B2E2A" w:rsidP="006B2E2A">
      <w:r>
        <w:rPr>
          <w:rFonts w:hint="eastAsia"/>
        </w:rPr>
        <w:t>线卡、子卡在位，启动完成后，接口不可见</w:t>
      </w:r>
    </w:p>
    <w:p w14:paraId="40FB161A" w14:textId="77777777" w:rsidR="006B2E2A" w:rsidRDefault="006B2E2A" w:rsidP="006B2E2A">
      <w:pPr>
        <w:pStyle w:val="3"/>
        <w:numPr>
          <w:ilvl w:val="2"/>
          <w:numId w:val="2"/>
        </w:numPr>
      </w:pPr>
      <w:r>
        <w:rPr>
          <w:rFonts w:hint="eastAsia"/>
        </w:rPr>
        <w:t>常见原因</w:t>
      </w:r>
    </w:p>
    <w:p w14:paraId="1DB8C333" w14:textId="72C83D59" w:rsidR="00D27775" w:rsidRPr="003C6094" w:rsidRDefault="00D27775" w:rsidP="007A4E1C">
      <w:pPr>
        <w:pStyle w:val="ItemList"/>
        <w:rPr>
          <w:lang w:eastAsia="zh-CN"/>
        </w:rPr>
      </w:pPr>
      <w:r w:rsidRPr="003C6094">
        <w:rPr>
          <w:rFonts w:hint="eastAsia"/>
          <w:lang w:eastAsia="zh-CN"/>
        </w:rPr>
        <w:t>M</w:t>
      </w:r>
      <w:r w:rsidRPr="003C6094">
        <w:rPr>
          <w:lang w:eastAsia="zh-CN"/>
        </w:rPr>
        <w:t>DC</w:t>
      </w:r>
      <w:r w:rsidRPr="003C6094">
        <w:rPr>
          <w:rFonts w:hint="eastAsia"/>
          <w:lang w:eastAsia="zh-CN"/>
        </w:rPr>
        <w:t>配置导致部分接口不可见</w:t>
      </w:r>
    </w:p>
    <w:p w14:paraId="7B8BAC7F" w14:textId="77777777" w:rsidR="006B2E2A" w:rsidRDefault="006B2E2A" w:rsidP="007A4E1C">
      <w:pPr>
        <w:pStyle w:val="ItemList"/>
        <w:rPr>
          <w:lang w:eastAsia="zh-CN"/>
        </w:rPr>
      </w:pPr>
      <w:r>
        <w:rPr>
          <w:rFonts w:hint="eastAsia"/>
          <w:lang w:eastAsia="zh-CN"/>
        </w:rPr>
        <w:t>配置大，没有启动完成，若时间过长，不正常</w:t>
      </w:r>
    </w:p>
    <w:p w14:paraId="38658829" w14:textId="3B51B264" w:rsidR="006B2E2A" w:rsidRDefault="006B2E2A" w:rsidP="007A4E1C">
      <w:pPr>
        <w:pStyle w:val="ItemList"/>
      </w:pPr>
      <w:r>
        <w:rPr>
          <w:rFonts w:hint="eastAsia"/>
        </w:rPr>
        <w:t>接口初始化流程存在异常</w:t>
      </w:r>
    </w:p>
    <w:p w14:paraId="2A2568D5" w14:textId="0F66C115" w:rsidR="006B2E2A" w:rsidRDefault="006B2E2A" w:rsidP="007A4E1C">
      <w:pPr>
        <w:pStyle w:val="ItemList"/>
      </w:pPr>
      <w:r>
        <w:rPr>
          <w:rFonts w:hint="eastAsia"/>
        </w:rPr>
        <w:t>接口管理流程存在异常</w:t>
      </w:r>
    </w:p>
    <w:p w14:paraId="78338858" w14:textId="77777777" w:rsidR="006B2E2A" w:rsidRDefault="006B2E2A" w:rsidP="007A4E1C">
      <w:pPr>
        <w:pStyle w:val="ItemList"/>
      </w:pPr>
      <w:r>
        <w:rPr>
          <w:rFonts w:hint="eastAsia"/>
        </w:rPr>
        <w:t>线卡异常，在不停</w:t>
      </w:r>
      <w:r>
        <w:rPr>
          <w:rFonts w:hint="eastAsia"/>
        </w:rPr>
        <w:t>rebooting</w:t>
      </w:r>
    </w:p>
    <w:p w14:paraId="44375BE6" w14:textId="76891F61" w:rsidR="00DB3708" w:rsidRDefault="00DB3708" w:rsidP="00013AED">
      <w:pPr>
        <w:pStyle w:val="3"/>
      </w:pPr>
      <w:r>
        <w:rPr>
          <w:rFonts w:hint="eastAsia"/>
        </w:rPr>
        <w:t>故障诊断流程</w:t>
      </w:r>
    </w:p>
    <w:p w14:paraId="6C1927AF" w14:textId="2C717978" w:rsidR="00DB3708" w:rsidRDefault="00DB3708" w:rsidP="00013AED">
      <w:pPr>
        <w:pStyle w:val="ItemStep"/>
        <w:rPr>
          <w:lang w:eastAsia="zh-CN"/>
        </w:rPr>
      </w:pPr>
      <w:r>
        <w:rPr>
          <w:rFonts w:hint="eastAsia"/>
          <w:lang w:eastAsia="zh-CN"/>
        </w:rPr>
        <w:t>检查故障时间点日志是否存在板卡故障等异常记录，如存在板卡无法启动等记录，参考对应模块手册处理，否则执行步骤</w:t>
      </w:r>
      <w:r>
        <w:rPr>
          <w:rFonts w:hint="eastAsia"/>
          <w:lang w:eastAsia="zh-CN"/>
        </w:rPr>
        <w:t>(</w:t>
      </w:r>
      <w:r>
        <w:rPr>
          <w:lang w:eastAsia="zh-CN"/>
        </w:rPr>
        <w:t>2)</w:t>
      </w:r>
      <w:r>
        <w:rPr>
          <w:lang w:eastAsia="zh-CN"/>
        </w:rPr>
        <w:t>；</w:t>
      </w:r>
    </w:p>
    <w:p w14:paraId="639A6A40" w14:textId="15567EAC" w:rsidR="00DB3708" w:rsidRPr="00937DF6" w:rsidRDefault="00DB3708" w:rsidP="00013AED">
      <w:pPr>
        <w:pStyle w:val="ItemStep"/>
        <w:rPr>
          <w:lang w:eastAsia="zh-CN"/>
        </w:rPr>
      </w:pPr>
      <w:r>
        <w:rPr>
          <w:rFonts w:hint="eastAsia"/>
          <w:lang w:eastAsia="zh-CN"/>
        </w:rPr>
        <w:t>参考章节</w:t>
      </w:r>
      <w:r>
        <w:rPr>
          <w:rFonts w:hint="eastAsia"/>
          <w:lang w:eastAsia="zh-CN"/>
        </w:rPr>
        <w:t>1.2</w:t>
      </w:r>
      <w:r>
        <w:rPr>
          <w:rFonts w:hint="eastAsia"/>
          <w:lang w:eastAsia="zh-CN"/>
        </w:rPr>
        <w:t>，收集设备诊断、日志等信息，返回技术支持中心分析。</w:t>
      </w:r>
    </w:p>
    <w:p w14:paraId="6C02976B" w14:textId="77777777" w:rsidR="006B2E2A" w:rsidRPr="002712CB" w:rsidRDefault="006B2E2A" w:rsidP="006B2E2A">
      <w:pPr>
        <w:pStyle w:val="3"/>
        <w:numPr>
          <w:ilvl w:val="2"/>
          <w:numId w:val="2"/>
        </w:numPr>
      </w:pPr>
      <w:r>
        <w:rPr>
          <w:rFonts w:hint="eastAsia"/>
        </w:rPr>
        <w:t>故障处理步骤</w:t>
      </w:r>
    </w:p>
    <w:p w14:paraId="3A77E306" w14:textId="65E49A7A" w:rsidR="006B2E2A" w:rsidRDefault="006B2E2A" w:rsidP="006B2E2A">
      <w:pPr>
        <w:pStyle w:val="ItemStep"/>
        <w:numPr>
          <w:ilvl w:val="4"/>
          <w:numId w:val="2"/>
        </w:numPr>
        <w:rPr>
          <w:lang w:eastAsia="zh-CN"/>
        </w:rPr>
      </w:pPr>
      <w:r>
        <w:rPr>
          <w:rFonts w:hint="eastAsia"/>
          <w:lang w:eastAsia="zh-CN"/>
        </w:rPr>
        <w:t>收集</w:t>
      </w:r>
      <w:r w:rsidRPr="00DD47A6">
        <w:rPr>
          <w:rFonts w:hint="eastAsia"/>
          <w:szCs w:val="21"/>
          <w:lang w:eastAsia="zh-CN"/>
        </w:rPr>
        <w:t>接口所在线卡的</w:t>
      </w:r>
      <w:r w:rsidRPr="00DD47A6">
        <w:rPr>
          <w:rFonts w:hint="eastAsia"/>
          <w:szCs w:val="21"/>
          <w:lang w:eastAsia="zh-CN"/>
        </w:rPr>
        <w:t>diag</w:t>
      </w:r>
      <w:r w:rsidRPr="00DD47A6">
        <w:rPr>
          <w:rFonts w:hint="eastAsia"/>
          <w:szCs w:val="21"/>
          <w:lang w:eastAsia="zh-CN"/>
        </w:rPr>
        <w:t>和</w:t>
      </w:r>
      <w:r w:rsidRPr="00DD47A6">
        <w:rPr>
          <w:rFonts w:hint="eastAsia"/>
          <w:szCs w:val="21"/>
          <w:lang w:eastAsia="zh-CN"/>
        </w:rPr>
        <w:t>log</w:t>
      </w:r>
      <w:r w:rsidRPr="00DD47A6">
        <w:rPr>
          <w:rFonts w:hint="eastAsia"/>
          <w:szCs w:val="21"/>
          <w:lang w:eastAsia="zh-CN"/>
        </w:rPr>
        <w:t>可维护记录文件</w:t>
      </w:r>
    </w:p>
    <w:p w14:paraId="244D4076" w14:textId="77777777" w:rsidR="006B2E2A" w:rsidRDefault="006B2E2A" w:rsidP="006B2E2A">
      <w:r>
        <w:rPr>
          <w:rFonts w:hint="eastAsia"/>
        </w:rPr>
        <w:t>查看接口的初始化流程是否存在异常信息。很可能接口初始化过程中由于总线异常导致寄存器读写异常，从而导致初始化失败，此时需要更换硬件。如果初始化过程中没有异常，查看日志中</w:t>
      </w:r>
      <w:r>
        <w:rPr>
          <w:rFonts w:hint="eastAsia"/>
        </w:rPr>
        <w:t>powerup</w:t>
      </w:r>
      <w:r>
        <w:rPr>
          <w:rFonts w:hint="eastAsia"/>
        </w:rPr>
        <w:t>命令字是否下发，往往是</w:t>
      </w:r>
      <w:r>
        <w:rPr>
          <w:rFonts w:hint="eastAsia"/>
        </w:rPr>
        <w:t>powerup</w:t>
      </w:r>
      <w:r>
        <w:rPr>
          <w:rFonts w:hint="eastAsia"/>
        </w:rPr>
        <w:t>命令字没有下发导致接口不可见。</w:t>
      </w:r>
    </w:p>
    <w:p w14:paraId="3246456E" w14:textId="1D2C2678" w:rsidR="00DB3708" w:rsidRDefault="00DB3708" w:rsidP="00013AED">
      <w:pPr>
        <w:pStyle w:val="ItemStep"/>
        <w:rPr>
          <w:lang w:eastAsia="zh-CN"/>
        </w:rPr>
      </w:pPr>
      <w:r>
        <w:rPr>
          <w:rFonts w:hint="eastAsia"/>
          <w:lang w:eastAsia="zh-CN"/>
        </w:rPr>
        <w:lastRenderedPageBreak/>
        <w:t>参考章节</w:t>
      </w:r>
      <w:r>
        <w:rPr>
          <w:rFonts w:hint="eastAsia"/>
          <w:lang w:eastAsia="zh-CN"/>
        </w:rPr>
        <w:t>1.2</w:t>
      </w:r>
      <w:r>
        <w:rPr>
          <w:rFonts w:hint="eastAsia"/>
          <w:lang w:eastAsia="zh-CN"/>
        </w:rPr>
        <w:t>，收集设备诊断、日志等信息，返回技术支持中心分析。</w:t>
      </w:r>
    </w:p>
    <w:p w14:paraId="6C89ACED" w14:textId="778E2984" w:rsidR="003D677D" w:rsidRDefault="003D677D" w:rsidP="003D677D">
      <w:pPr>
        <w:pStyle w:val="2"/>
      </w:pPr>
      <w:r>
        <w:rPr>
          <w:rFonts w:hint="eastAsia"/>
        </w:rPr>
        <w:t>聚合接口异常问题</w:t>
      </w:r>
    </w:p>
    <w:p w14:paraId="3C77D5E6" w14:textId="77777777" w:rsidR="003D677D" w:rsidRDefault="003D677D" w:rsidP="003D677D">
      <w:pPr>
        <w:pStyle w:val="3"/>
        <w:numPr>
          <w:ilvl w:val="2"/>
          <w:numId w:val="2"/>
        </w:numPr>
      </w:pPr>
      <w:r>
        <w:rPr>
          <w:rFonts w:hint="eastAsia"/>
        </w:rPr>
        <w:t>故障描述</w:t>
      </w:r>
    </w:p>
    <w:p w14:paraId="692FDEF8" w14:textId="4D66D78E" w:rsidR="003D677D" w:rsidRDefault="003D677D" w:rsidP="003D677D">
      <w:pPr>
        <w:pStyle w:val="ItemStep"/>
        <w:numPr>
          <w:ilvl w:val="0"/>
          <w:numId w:val="0"/>
        </w:numPr>
        <w:ind w:left="1361" w:hanging="510"/>
        <w:rPr>
          <w:lang w:eastAsia="zh-CN"/>
        </w:rPr>
      </w:pPr>
      <w:r>
        <w:rPr>
          <w:rFonts w:hint="eastAsia"/>
          <w:lang w:eastAsia="zh-CN"/>
        </w:rPr>
        <w:t>聚合口部分成员口无法选中，或转发不通。</w:t>
      </w:r>
    </w:p>
    <w:p w14:paraId="221C9C32" w14:textId="77777777" w:rsidR="003D677D" w:rsidRDefault="003D677D" w:rsidP="003D677D">
      <w:pPr>
        <w:pStyle w:val="3"/>
        <w:numPr>
          <w:ilvl w:val="2"/>
          <w:numId w:val="2"/>
        </w:numPr>
      </w:pPr>
      <w:r>
        <w:rPr>
          <w:rFonts w:hint="eastAsia"/>
        </w:rPr>
        <w:t>常见原因</w:t>
      </w:r>
    </w:p>
    <w:p w14:paraId="5D82398F" w14:textId="50F5A3DD" w:rsidR="003D677D" w:rsidRDefault="003D677D" w:rsidP="003D677D">
      <w:pPr>
        <w:pStyle w:val="ItemList"/>
        <w:rPr>
          <w:lang w:eastAsia="zh-CN"/>
        </w:rPr>
      </w:pPr>
      <w:r>
        <w:rPr>
          <w:rFonts w:hint="eastAsia"/>
          <w:lang w:eastAsia="zh-CN"/>
        </w:rPr>
        <w:t>两端聚合口聚合方式配置不一致，导致成员口选中状态不一致</w:t>
      </w:r>
    </w:p>
    <w:p w14:paraId="7A9C430D" w14:textId="2F1CCEB0" w:rsidR="003D677D" w:rsidRPr="003C6094" w:rsidRDefault="003D677D" w:rsidP="003D677D">
      <w:pPr>
        <w:pStyle w:val="ItemList"/>
        <w:rPr>
          <w:lang w:eastAsia="zh-CN"/>
        </w:rPr>
      </w:pPr>
      <w:r>
        <w:rPr>
          <w:rFonts w:hint="eastAsia"/>
          <w:lang w:eastAsia="zh-CN"/>
        </w:rPr>
        <w:t>成员口链路异常</w:t>
      </w:r>
    </w:p>
    <w:p w14:paraId="420E3993" w14:textId="1564B2EF" w:rsidR="003D677D" w:rsidRDefault="003D677D" w:rsidP="003D677D">
      <w:pPr>
        <w:pStyle w:val="ItemList"/>
        <w:rPr>
          <w:lang w:eastAsia="zh-CN"/>
        </w:rPr>
      </w:pPr>
      <w:r>
        <w:rPr>
          <w:rFonts w:hint="eastAsia"/>
          <w:lang w:eastAsia="zh-CN"/>
        </w:rPr>
        <w:t>成员口数量超出所配置的最大选中端口数量</w:t>
      </w:r>
    </w:p>
    <w:p w14:paraId="533137D1" w14:textId="66D00A3A" w:rsidR="003D677D" w:rsidRDefault="003D677D" w:rsidP="003D677D">
      <w:pPr>
        <w:pStyle w:val="ItemList"/>
        <w:rPr>
          <w:lang w:eastAsia="zh-CN"/>
        </w:rPr>
      </w:pPr>
      <w:r>
        <w:rPr>
          <w:lang w:eastAsia="zh-CN"/>
        </w:rPr>
        <w:t>L</w:t>
      </w:r>
      <w:r>
        <w:rPr>
          <w:rFonts w:hint="eastAsia"/>
          <w:lang w:eastAsia="zh-CN"/>
        </w:rPr>
        <w:t>acp</w:t>
      </w:r>
      <w:r>
        <w:rPr>
          <w:rFonts w:hint="eastAsia"/>
          <w:lang w:eastAsia="zh-CN"/>
        </w:rPr>
        <w:t>模块处理异常</w:t>
      </w:r>
    </w:p>
    <w:p w14:paraId="6FED2220" w14:textId="77777777" w:rsidR="003D677D" w:rsidRDefault="003D677D" w:rsidP="003D677D">
      <w:pPr>
        <w:pStyle w:val="3"/>
      </w:pPr>
      <w:r>
        <w:rPr>
          <w:rFonts w:hint="eastAsia"/>
        </w:rPr>
        <w:t>故障诊断流程</w:t>
      </w:r>
    </w:p>
    <w:p w14:paraId="65EF691C" w14:textId="64C46B4E" w:rsidR="003D677D" w:rsidRDefault="003D677D" w:rsidP="000873F2">
      <w:pPr>
        <w:pStyle w:val="ItemStep"/>
        <w:rPr>
          <w:lang w:eastAsia="zh-CN"/>
        </w:rPr>
      </w:pPr>
      <w:r>
        <w:rPr>
          <w:rFonts w:hint="eastAsia"/>
          <w:lang w:eastAsia="zh-CN"/>
        </w:rPr>
        <w:t>确认哪些成员口未选中；</w:t>
      </w:r>
    </w:p>
    <w:p w14:paraId="5E5570E4" w14:textId="5E00D663" w:rsidR="003D677D" w:rsidRDefault="003D677D" w:rsidP="000873F2">
      <w:pPr>
        <w:pStyle w:val="ItemStep"/>
        <w:rPr>
          <w:lang w:eastAsia="zh-CN"/>
        </w:rPr>
      </w:pPr>
      <w:r>
        <w:rPr>
          <w:rFonts w:hint="eastAsia"/>
          <w:lang w:eastAsia="zh-CN"/>
        </w:rPr>
        <w:t>确认两端聚合口聚合方式是否一致，即是否都是动态聚合，或都是静态聚合；</w:t>
      </w:r>
    </w:p>
    <w:p w14:paraId="612D6B55" w14:textId="253FAEA2" w:rsidR="003D677D" w:rsidRDefault="003D677D" w:rsidP="000873F2">
      <w:pPr>
        <w:pStyle w:val="ItemStep"/>
        <w:rPr>
          <w:lang w:eastAsia="zh-CN"/>
        </w:rPr>
      </w:pPr>
      <w:r>
        <w:rPr>
          <w:rFonts w:hint="eastAsia"/>
          <w:lang w:eastAsia="zh-CN"/>
        </w:rPr>
        <w:t>确认未选中成员口链路是否正常；</w:t>
      </w:r>
    </w:p>
    <w:p w14:paraId="171B5100" w14:textId="717C349B" w:rsidR="003D677D" w:rsidRDefault="003D677D" w:rsidP="000873F2">
      <w:pPr>
        <w:pStyle w:val="ItemStep"/>
        <w:rPr>
          <w:lang w:eastAsia="zh-CN"/>
        </w:rPr>
      </w:pPr>
      <w:r>
        <w:rPr>
          <w:rFonts w:hint="eastAsia"/>
          <w:lang w:eastAsia="zh-CN"/>
        </w:rPr>
        <w:t>确认两端是否配置了最大选中端口，成员口数量是否超出了最大选中端口数；</w:t>
      </w:r>
    </w:p>
    <w:p w14:paraId="44FB2089" w14:textId="7390C609" w:rsidR="003D677D" w:rsidRDefault="003D677D" w:rsidP="000873F2">
      <w:pPr>
        <w:pStyle w:val="ItemStep"/>
        <w:rPr>
          <w:lang w:eastAsia="zh-CN"/>
        </w:rPr>
      </w:pPr>
      <w:r>
        <w:rPr>
          <w:rFonts w:hint="eastAsia"/>
          <w:lang w:eastAsia="zh-CN"/>
        </w:rPr>
        <w:t>收集</w:t>
      </w:r>
      <w:r>
        <w:rPr>
          <w:rFonts w:hint="eastAsia"/>
          <w:lang w:eastAsia="zh-CN"/>
        </w:rPr>
        <w:t>L</w:t>
      </w:r>
      <w:r>
        <w:rPr>
          <w:lang w:eastAsia="zh-CN"/>
        </w:rPr>
        <w:t>ACP</w:t>
      </w:r>
      <w:r>
        <w:rPr>
          <w:rFonts w:hint="eastAsia"/>
          <w:lang w:eastAsia="zh-CN"/>
        </w:rPr>
        <w:t>调试信息进一步分析；</w:t>
      </w:r>
    </w:p>
    <w:p w14:paraId="140A3EC8" w14:textId="25AB4629" w:rsidR="003D677D" w:rsidRDefault="003D677D" w:rsidP="000873F2">
      <w:pPr>
        <w:pStyle w:val="ItemStep"/>
        <w:rPr>
          <w:lang w:eastAsia="zh-CN"/>
        </w:rPr>
      </w:pPr>
      <w:r>
        <w:rPr>
          <w:rFonts w:hint="eastAsia"/>
          <w:lang w:eastAsia="zh-CN"/>
        </w:rPr>
        <w:t>如以上步骤均不能定位问题，参考章节</w:t>
      </w:r>
      <w:r>
        <w:rPr>
          <w:rFonts w:hint="eastAsia"/>
          <w:lang w:eastAsia="zh-CN"/>
        </w:rPr>
        <w:t>1.2</w:t>
      </w:r>
      <w:r>
        <w:rPr>
          <w:rFonts w:hint="eastAsia"/>
          <w:lang w:eastAsia="zh-CN"/>
        </w:rPr>
        <w:t>，收集设备诊断、日志等信息，返回技术支持中心分析。</w:t>
      </w:r>
    </w:p>
    <w:p w14:paraId="2ECE362C" w14:textId="77777777" w:rsidR="003D677D" w:rsidRPr="002712CB" w:rsidRDefault="003D677D" w:rsidP="003D677D">
      <w:pPr>
        <w:pStyle w:val="3"/>
        <w:numPr>
          <w:ilvl w:val="2"/>
          <w:numId w:val="2"/>
        </w:numPr>
      </w:pPr>
      <w:r>
        <w:rPr>
          <w:rFonts w:hint="eastAsia"/>
        </w:rPr>
        <w:t>故障处理步骤</w:t>
      </w:r>
    </w:p>
    <w:p w14:paraId="17201000" w14:textId="147F2A66" w:rsidR="003D677D" w:rsidRDefault="000873F2" w:rsidP="003D677D">
      <w:pPr>
        <w:pStyle w:val="ItemStep"/>
        <w:numPr>
          <w:ilvl w:val="4"/>
          <w:numId w:val="2"/>
        </w:numPr>
        <w:rPr>
          <w:lang w:eastAsia="zh-CN"/>
        </w:rPr>
      </w:pPr>
      <w:r>
        <w:rPr>
          <w:rFonts w:hint="eastAsia"/>
          <w:lang w:eastAsia="zh-CN"/>
        </w:rPr>
        <w:t>确认哪些成员口未选中，选中状态为</w:t>
      </w:r>
      <w:r>
        <w:rPr>
          <w:rFonts w:hint="eastAsia"/>
          <w:lang w:eastAsia="zh-CN"/>
        </w:rPr>
        <w:t>S</w:t>
      </w:r>
      <w:r>
        <w:rPr>
          <w:rFonts w:hint="eastAsia"/>
          <w:lang w:eastAsia="zh-CN"/>
        </w:rPr>
        <w:t>，未选中状态为</w:t>
      </w:r>
      <w:r>
        <w:rPr>
          <w:rFonts w:hint="eastAsia"/>
          <w:lang w:eastAsia="zh-CN"/>
        </w:rPr>
        <w:t>U</w:t>
      </w:r>
      <w:r>
        <w:rPr>
          <w:rFonts w:hint="eastAsia"/>
          <w:lang w:eastAsia="zh-CN"/>
        </w:rPr>
        <w:t>。</w:t>
      </w:r>
    </w:p>
    <w:p w14:paraId="59323440" w14:textId="25480C36" w:rsidR="003D677D" w:rsidRDefault="003D677D" w:rsidP="003D677D">
      <w:pPr>
        <w:pStyle w:val="TerminalDisplayIndent1"/>
        <w:ind w:leftChars="640" w:left="1344"/>
      </w:pPr>
      <w:r>
        <w:t>[H3C]display link-aggregation verbose Route-Aggregation 1</w:t>
      </w:r>
    </w:p>
    <w:p w14:paraId="760B5709" w14:textId="77777777" w:rsidR="003D677D" w:rsidRDefault="003D677D" w:rsidP="003D677D">
      <w:pPr>
        <w:pStyle w:val="TerminalDisplayIndent1"/>
        <w:ind w:leftChars="640" w:left="1344"/>
      </w:pPr>
      <w:r>
        <w:t xml:space="preserve">Loadsharing Type: Shar -- Loadsharing, NonS -- Non-Loadsharing </w:t>
      </w:r>
    </w:p>
    <w:p w14:paraId="2C16E1AB" w14:textId="77777777" w:rsidR="003D677D" w:rsidRDefault="003D677D" w:rsidP="003D677D">
      <w:pPr>
        <w:pStyle w:val="TerminalDisplayIndent1"/>
        <w:ind w:leftChars="640" w:left="1344"/>
      </w:pPr>
      <w:r>
        <w:t xml:space="preserve">Port Status: S -- Selected, U -- Unselected, I -- Individual </w:t>
      </w:r>
    </w:p>
    <w:p w14:paraId="04DC1818" w14:textId="77777777" w:rsidR="003D677D" w:rsidRDefault="003D677D" w:rsidP="003D677D">
      <w:pPr>
        <w:pStyle w:val="TerminalDisplayIndent1"/>
        <w:ind w:leftChars="640" w:left="1344"/>
      </w:pPr>
      <w:r>
        <w:t>Port: A -- Auto</w:t>
      </w:r>
    </w:p>
    <w:p w14:paraId="0A950253" w14:textId="77777777" w:rsidR="003D677D" w:rsidRDefault="003D677D" w:rsidP="003D677D">
      <w:pPr>
        <w:pStyle w:val="TerminalDisplayIndent1"/>
        <w:ind w:leftChars="640" w:left="1344"/>
      </w:pPr>
      <w:r>
        <w:t xml:space="preserve">Flags:  A -- LACP_Activity, B -- LACP_Timeout, C -- Aggregation, </w:t>
      </w:r>
    </w:p>
    <w:p w14:paraId="1186E712" w14:textId="77777777" w:rsidR="003D677D" w:rsidRDefault="003D677D" w:rsidP="003D677D">
      <w:pPr>
        <w:pStyle w:val="TerminalDisplayIndent1"/>
        <w:ind w:leftChars="640" w:left="1344"/>
      </w:pPr>
      <w:r>
        <w:t xml:space="preserve">        D -- Synchronization, E -- Collecting, F -- Distributing,  </w:t>
      </w:r>
    </w:p>
    <w:p w14:paraId="7F5B6ADD" w14:textId="77777777" w:rsidR="003D677D" w:rsidRDefault="003D677D" w:rsidP="003D677D">
      <w:pPr>
        <w:pStyle w:val="TerminalDisplayIndent1"/>
        <w:ind w:leftChars="640" w:left="1344"/>
      </w:pPr>
      <w:r>
        <w:t xml:space="preserve">        G -- Defaulted, H -- Expired</w:t>
      </w:r>
    </w:p>
    <w:p w14:paraId="711F8B81" w14:textId="77777777" w:rsidR="003D677D" w:rsidRDefault="003D677D" w:rsidP="003D677D">
      <w:pPr>
        <w:pStyle w:val="TerminalDisplayIndent1"/>
        <w:ind w:leftChars="640" w:left="1344"/>
      </w:pPr>
    </w:p>
    <w:p w14:paraId="6237D15E" w14:textId="77777777" w:rsidR="003D677D" w:rsidRDefault="003D677D" w:rsidP="003D677D">
      <w:pPr>
        <w:pStyle w:val="TerminalDisplayIndent1"/>
        <w:ind w:leftChars="640" w:left="1344"/>
      </w:pPr>
      <w:r>
        <w:t>Aggregate Interface: Route-Aggregation1</w:t>
      </w:r>
    </w:p>
    <w:p w14:paraId="1267E695" w14:textId="77777777" w:rsidR="003D677D" w:rsidRDefault="003D677D" w:rsidP="003D677D">
      <w:pPr>
        <w:pStyle w:val="TerminalDisplayIndent1"/>
        <w:ind w:leftChars="640" w:left="1344"/>
      </w:pPr>
      <w:r>
        <w:t>Aggregation Mode: Static</w:t>
      </w:r>
    </w:p>
    <w:p w14:paraId="37059707" w14:textId="77777777" w:rsidR="003D677D" w:rsidRDefault="003D677D" w:rsidP="003D677D">
      <w:pPr>
        <w:pStyle w:val="TerminalDisplayIndent1"/>
        <w:ind w:leftChars="640" w:left="1344"/>
      </w:pPr>
      <w:r>
        <w:t>Loadsharing Type: Shar</w:t>
      </w:r>
    </w:p>
    <w:p w14:paraId="6C7FCA85" w14:textId="77777777" w:rsidR="003D677D" w:rsidRDefault="003D677D" w:rsidP="003D677D">
      <w:pPr>
        <w:pStyle w:val="TerminalDisplayIndent1"/>
        <w:ind w:leftChars="640" w:left="1344"/>
      </w:pPr>
      <w:r>
        <w:t xml:space="preserve">  Port             </w:t>
      </w:r>
      <w:r w:rsidRPr="003D677D">
        <w:rPr>
          <w:color w:val="FF0000"/>
        </w:rPr>
        <w:t>Status</w:t>
      </w:r>
      <w:r>
        <w:t xml:space="preserve">  Priority Oper-Key</w:t>
      </w:r>
    </w:p>
    <w:p w14:paraId="7D894E7E" w14:textId="77777777" w:rsidR="003D677D" w:rsidRDefault="003D677D" w:rsidP="003D677D">
      <w:pPr>
        <w:pStyle w:val="TerminalDisplayIndent1"/>
        <w:ind w:leftChars="640" w:left="1344"/>
      </w:pPr>
      <w:r>
        <w:t xml:space="preserve">  GE2/0/1/2        </w:t>
      </w:r>
      <w:r w:rsidRPr="003D677D">
        <w:rPr>
          <w:color w:val="FF0000"/>
        </w:rPr>
        <w:t xml:space="preserve">S     </w:t>
      </w:r>
      <w:r>
        <w:t xml:space="preserve">  32768    1         </w:t>
      </w:r>
    </w:p>
    <w:p w14:paraId="7D683740" w14:textId="2966C008" w:rsidR="003D677D" w:rsidRDefault="003D677D" w:rsidP="003D677D">
      <w:pPr>
        <w:pStyle w:val="TerminalDisplayIndent1"/>
        <w:ind w:leftChars="640" w:left="1344"/>
      </w:pPr>
      <w:r>
        <w:t xml:space="preserve">  GE2/0/1/3        </w:t>
      </w:r>
      <w:r w:rsidRPr="003D677D">
        <w:rPr>
          <w:color w:val="FF0000"/>
        </w:rPr>
        <w:t xml:space="preserve">U     </w:t>
      </w:r>
      <w:r>
        <w:t xml:space="preserve">  32768    1         </w:t>
      </w:r>
    </w:p>
    <w:p w14:paraId="45707157" w14:textId="7ACBD5DE" w:rsidR="003D677D" w:rsidRDefault="003D677D" w:rsidP="003D677D">
      <w:pPr>
        <w:pStyle w:val="ItemStep"/>
        <w:numPr>
          <w:ilvl w:val="4"/>
          <w:numId w:val="2"/>
        </w:numPr>
        <w:rPr>
          <w:lang w:eastAsia="zh-CN"/>
        </w:rPr>
      </w:pPr>
      <w:r>
        <w:rPr>
          <w:rFonts w:hint="eastAsia"/>
          <w:lang w:eastAsia="zh-CN"/>
        </w:rPr>
        <w:t>确认两端聚合模式是否一致，如一端静态聚合，另一端动态聚合，则静态聚合一端不会收发</w:t>
      </w:r>
      <w:r>
        <w:rPr>
          <w:rFonts w:hint="eastAsia"/>
          <w:lang w:eastAsia="zh-CN"/>
        </w:rPr>
        <w:t>lacp</w:t>
      </w:r>
      <w:r w:rsidR="000873F2">
        <w:rPr>
          <w:rFonts w:hint="eastAsia"/>
          <w:lang w:eastAsia="zh-CN"/>
        </w:rPr>
        <w:t>报文，导致动态聚合一段选中情况异常及转发异常。聚合口默认为静态聚合。</w:t>
      </w:r>
    </w:p>
    <w:p w14:paraId="43B53390" w14:textId="2C5120C7" w:rsidR="003D677D" w:rsidRDefault="003D677D" w:rsidP="003D677D">
      <w:pPr>
        <w:pStyle w:val="TerminalDisplayIndent1"/>
        <w:ind w:leftChars="640" w:left="1344"/>
      </w:pPr>
      <w:r>
        <w:t>[H3C]display current-configuration interface Route-Aggregation 1</w:t>
      </w:r>
    </w:p>
    <w:p w14:paraId="1987E7E4" w14:textId="77777777" w:rsidR="003D677D" w:rsidRDefault="003D677D" w:rsidP="003D677D">
      <w:pPr>
        <w:pStyle w:val="TerminalDisplayIndent1"/>
        <w:ind w:leftChars="640" w:left="1344"/>
      </w:pPr>
      <w:r>
        <w:t>#</w:t>
      </w:r>
    </w:p>
    <w:p w14:paraId="0DD7E1BC" w14:textId="77777777" w:rsidR="003D677D" w:rsidRDefault="003D677D" w:rsidP="003D677D">
      <w:pPr>
        <w:pStyle w:val="TerminalDisplayIndent1"/>
        <w:ind w:leftChars="640" w:left="1344"/>
      </w:pPr>
      <w:r>
        <w:lastRenderedPageBreak/>
        <w:t>interface Route-Aggregation1</w:t>
      </w:r>
    </w:p>
    <w:p w14:paraId="2DFB9CD9" w14:textId="77777777" w:rsidR="003D677D" w:rsidRDefault="003D677D" w:rsidP="003D677D">
      <w:pPr>
        <w:pStyle w:val="TerminalDisplayIndent1"/>
        <w:ind w:leftChars="640" w:left="1344"/>
      </w:pPr>
      <w:r>
        <w:t xml:space="preserve"> </w:t>
      </w:r>
      <w:r w:rsidRPr="003D677D">
        <w:rPr>
          <w:color w:val="FF0000"/>
        </w:rPr>
        <w:t>link-aggregation mode dynamic</w:t>
      </w:r>
    </w:p>
    <w:p w14:paraId="5C706C9C" w14:textId="28BD0979" w:rsidR="003D677D" w:rsidRDefault="003D677D" w:rsidP="003D677D">
      <w:pPr>
        <w:pStyle w:val="TerminalDisplayIndent1"/>
        <w:ind w:leftChars="640" w:left="1344"/>
      </w:pPr>
      <w:r>
        <w:t>#</w:t>
      </w:r>
    </w:p>
    <w:p w14:paraId="3BC08088" w14:textId="39CFF0EE" w:rsidR="000873F2" w:rsidRDefault="000873F2" w:rsidP="000873F2">
      <w:pPr>
        <w:pStyle w:val="ItemStep"/>
        <w:numPr>
          <w:ilvl w:val="4"/>
          <w:numId w:val="2"/>
        </w:numPr>
        <w:rPr>
          <w:lang w:eastAsia="zh-CN"/>
        </w:rPr>
      </w:pPr>
      <w:r>
        <w:rPr>
          <w:rFonts w:hint="eastAsia"/>
          <w:lang w:eastAsia="zh-CN"/>
        </w:rPr>
        <w:t>对于未选中端口，需检查链路状态和接口状态。可以将两端未选中成员口移出聚合组，是否能</w:t>
      </w:r>
      <w:r>
        <w:rPr>
          <w:rFonts w:hint="eastAsia"/>
          <w:lang w:eastAsia="zh-CN"/>
        </w:rPr>
        <w:t>up</w:t>
      </w:r>
      <w:r>
        <w:rPr>
          <w:rFonts w:hint="eastAsia"/>
          <w:lang w:eastAsia="zh-CN"/>
        </w:rPr>
        <w:t>、是否能</w:t>
      </w:r>
      <w:r>
        <w:rPr>
          <w:rFonts w:hint="eastAsia"/>
          <w:lang w:eastAsia="zh-CN"/>
        </w:rPr>
        <w:t>ping</w:t>
      </w:r>
      <w:r>
        <w:rPr>
          <w:rFonts w:hint="eastAsia"/>
          <w:lang w:eastAsia="zh-CN"/>
        </w:rPr>
        <w:t>通。如有异常，需根据章节</w:t>
      </w:r>
      <w:r>
        <w:rPr>
          <w:rFonts w:hint="eastAsia"/>
          <w:lang w:eastAsia="zh-CN"/>
        </w:rPr>
        <w:t>4.2</w:t>
      </w:r>
      <w:r>
        <w:rPr>
          <w:rFonts w:hint="eastAsia"/>
          <w:lang w:eastAsia="zh-CN"/>
        </w:rPr>
        <w:t>和章节</w:t>
      </w:r>
      <w:r>
        <w:rPr>
          <w:rFonts w:hint="eastAsia"/>
          <w:lang w:eastAsia="zh-CN"/>
        </w:rPr>
        <w:t>5</w:t>
      </w:r>
      <w:r>
        <w:rPr>
          <w:rFonts w:hint="eastAsia"/>
          <w:lang w:eastAsia="zh-CN"/>
        </w:rPr>
        <w:t>进一步排查，替换接口、线路。</w:t>
      </w:r>
    </w:p>
    <w:p w14:paraId="11DB47CD" w14:textId="4877394A" w:rsidR="000873F2" w:rsidRDefault="000873F2" w:rsidP="000873F2">
      <w:pPr>
        <w:pStyle w:val="ItemStep"/>
        <w:numPr>
          <w:ilvl w:val="4"/>
          <w:numId w:val="2"/>
        </w:numPr>
        <w:rPr>
          <w:lang w:eastAsia="zh-CN"/>
        </w:rPr>
      </w:pPr>
      <w:r>
        <w:rPr>
          <w:rFonts w:hint="eastAsia"/>
          <w:lang w:eastAsia="zh-CN"/>
        </w:rPr>
        <w:t>检查本地是否配置了聚合组最大选中端口数，超出该配置数量的成员口不能被选中。</w:t>
      </w:r>
    </w:p>
    <w:p w14:paraId="14876306" w14:textId="77777777" w:rsidR="000873F2" w:rsidRDefault="000873F2" w:rsidP="000873F2">
      <w:pPr>
        <w:pStyle w:val="TerminalDisplayIndent1"/>
        <w:ind w:leftChars="640" w:left="1344"/>
      </w:pPr>
      <w:r>
        <w:t>[H3C]display current-configuration interface Route-Aggregation 1</w:t>
      </w:r>
    </w:p>
    <w:p w14:paraId="28EE9022" w14:textId="77777777" w:rsidR="000873F2" w:rsidRDefault="000873F2" w:rsidP="000873F2">
      <w:pPr>
        <w:pStyle w:val="TerminalDisplayIndent1"/>
        <w:ind w:leftChars="640" w:left="1344"/>
      </w:pPr>
      <w:r>
        <w:t>#</w:t>
      </w:r>
    </w:p>
    <w:p w14:paraId="631C2F9B" w14:textId="77777777" w:rsidR="000873F2" w:rsidRDefault="000873F2" w:rsidP="000873F2">
      <w:pPr>
        <w:pStyle w:val="TerminalDisplayIndent1"/>
        <w:ind w:leftChars="640" w:left="1344"/>
      </w:pPr>
      <w:r>
        <w:t>interface Route-Aggregation1</w:t>
      </w:r>
    </w:p>
    <w:p w14:paraId="4B5B438C" w14:textId="27D3F2F5" w:rsidR="000873F2" w:rsidRDefault="000873F2" w:rsidP="000873F2">
      <w:pPr>
        <w:pStyle w:val="TerminalDisplayIndent1"/>
        <w:ind w:leftChars="640" w:left="1344" w:firstLineChars="50" w:firstLine="85"/>
      </w:pPr>
      <w:r w:rsidRPr="003D677D">
        <w:t>link-aggregation mode dynamic</w:t>
      </w:r>
    </w:p>
    <w:p w14:paraId="3044756F" w14:textId="0CA3305A" w:rsidR="000873F2" w:rsidRDefault="000873F2" w:rsidP="000873F2">
      <w:pPr>
        <w:pStyle w:val="TerminalDisplayIndent1"/>
        <w:ind w:leftChars="640" w:left="1344" w:firstLineChars="50" w:firstLine="85"/>
      </w:pPr>
      <w:r w:rsidRPr="000873F2">
        <w:rPr>
          <w:color w:val="FF0000"/>
        </w:rPr>
        <w:t>link-aggregation selected-port maximum 1</w:t>
      </w:r>
    </w:p>
    <w:p w14:paraId="073B1D77" w14:textId="77777777" w:rsidR="000873F2" w:rsidRDefault="000873F2" w:rsidP="000873F2">
      <w:pPr>
        <w:pStyle w:val="TerminalDisplayIndent1"/>
        <w:ind w:leftChars="640" w:left="1344"/>
      </w:pPr>
      <w:r>
        <w:t>#</w:t>
      </w:r>
    </w:p>
    <w:p w14:paraId="0E0162C0" w14:textId="6D02316D" w:rsidR="000873F2" w:rsidRDefault="000873F2" w:rsidP="000873F2">
      <w:pPr>
        <w:pStyle w:val="ItemStep"/>
        <w:numPr>
          <w:ilvl w:val="4"/>
          <w:numId w:val="2"/>
        </w:numPr>
        <w:rPr>
          <w:lang w:eastAsia="zh-CN"/>
        </w:rPr>
      </w:pPr>
      <w:r>
        <w:rPr>
          <w:rFonts w:hint="eastAsia"/>
          <w:lang w:eastAsia="zh-CN"/>
        </w:rPr>
        <w:t>对于动态聚合，还需收集</w:t>
      </w:r>
      <w:r>
        <w:rPr>
          <w:lang w:eastAsia="zh-CN"/>
        </w:rPr>
        <w:t>LACP</w:t>
      </w:r>
      <w:r>
        <w:rPr>
          <w:rFonts w:hint="eastAsia"/>
          <w:lang w:eastAsia="zh-CN"/>
        </w:rPr>
        <w:t>调试信息分析</w:t>
      </w:r>
      <w:r w:rsidR="000E7921">
        <w:rPr>
          <w:rFonts w:hint="eastAsia"/>
          <w:lang w:eastAsia="zh-CN"/>
        </w:rPr>
        <w:t>，检查是否存在</w:t>
      </w:r>
      <w:r w:rsidR="000E7921">
        <w:rPr>
          <w:rFonts w:hint="eastAsia"/>
          <w:lang w:eastAsia="zh-CN"/>
        </w:rPr>
        <w:t>lacp</w:t>
      </w:r>
      <w:r w:rsidR="000E7921">
        <w:rPr>
          <w:rFonts w:hint="eastAsia"/>
          <w:lang w:eastAsia="zh-CN"/>
        </w:rPr>
        <w:t>报文单通等情况。</w:t>
      </w:r>
    </w:p>
    <w:p w14:paraId="20DDAB45" w14:textId="5CB9B7BB" w:rsidR="000873F2" w:rsidRDefault="000873F2" w:rsidP="000873F2">
      <w:pPr>
        <w:pStyle w:val="ItemStep"/>
        <w:numPr>
          <w:ilvl w:val="0"/>
          <w:numId w:val="0"/>
        </w:numPr>
        <w:ind w:left="1361"/>
        <w:rPr>
          <w:lang w:eastAsia="zh-CN"/>
        </w:rPr>
      </w:pPr>
      <w:r>
        <w:rPr>
          <w:rFonts w:hint="eastAsia"/>
          <w:lang w:eastAsia="zh-CN"/>
        </w:rPr>
        <w:t>收集调试信息前，建议联系技术支持。</w:t>
      </w:r>
    </w:p>
    <w:p w14:paraId="0E59C372" w14:textId="0C528EE8" w:rsidR="000873F2" w:rsidRDefault="000873F2" w:rsidP="000873F2">
      <w:pPr>
        <w:pStyle w:val="TerminalDisplayIndent1"/>
        <w:ind w:leftChars="640" w:left="1344"/>
      </w:pPr>
      <w:r>
        <w:t>&lt;H3C&gt;debugging link-aggregation lacp packet all interface GigabitEthernet 2/0/1/3</w:t>
      </w:r>
    </w:p>
    <w:p w14:paraId="1441CE31" w14:textId="5D416DF2" w:rsidR="00CE7F48" w:rsidRDefault="00CE7F48" w:rsidP="00CE7F48">
      <w:pPr>
        <w:pStyle w:val="TerminalDisplayIndent1"/>
        <w:ind w:leftChars="640" w:left="1344"/>
      </w:pPr>
      <w:r>
        <w:t>*Feb  8 16:10:35:339 2021 CR19K-R LAGG/7/Packet: -MDC=1-Chassis=2-Slot=0; PACKET.GigabitEthernet2/0/1/3.</w:t>
      </w:r>
      <w:r w:rsidRPr="00CE7F48">
        <w:rPr>
          <w:color w:val="FF0000"/>
        </w:rPr>
        <w:t>receive</w:t>
      </w:r>
      <w:r>
        <w:t>.</w:t>
      </w:r>
    </w:p>
    <w:p w14:paraId="3B8FEE9D" w14:textId="77777777" w:rsidR="00CE7F48" w:rsidRDefault="00CE7F48" w:rsidP="00CE7F48">
      <w:pPr>
        <w:pStyle w:val="TerminalDisplayIndent1"/>
        <w:ind w:leftChars="640" w:left="1344"/>
      </w:pPr>
      <w:r>
        <w:t xml:space="preserve"> size=110, subtype=1, version=1</w:t>
      </w:r>
    </w:p>
    <w:p w14:paraId="1BC1DB73" w14:textId="77777777" w:rsidR="00CE7F48" w:rsidRDefault="00CE7F48" w:rsidP="00CE7F48">
      <w:pPr>
        <w:pStyle w:val="TerminalDisplayIndent1"/>
        <w:ind w:leftChars="640" w:left="1344"/>
      </w:pPr>
      <w:r>
        <w:t xml:space="preserve"> Actor: type=1, len=20, sys-pri=0x8000, sys-mac=78aa-82d2-c000, key=0x1, pri=0x8000, port-index=0x2, state=0xd</w:t>
      </w:r>
    </w:p>
    <w:p w14:paraId="770C7928" w14:textId="77777777" w:rsidR="00CE7F48" w:rsidRDefault="00CE7F48" w:rsidP="00CE7F48">
      <w:pPr>
        <w:pStyle w:val="TerminalDisplayIndent1"/>
        <w:ind w:leftChars="640" w:left="1344"/>
      </w:pPr>
      <w:r>
        <w:t xml:space="preserve"> Partner: type=2, len=20, sys-pri=0x8000, sys-mac=78aa-82d2-c400, key=0x1, pri=0x8000, port-index=0x2, state=0x5</w:t>
      </w:r>
    </w:p>
    <w:p w14:paraId="3490DE15" w14:textId="77777777" w:rsidR="00CE7F48" w:rsidRDefault="00CE7F48" w:rsidP="00CE7F48">
      <w:pPr>
        <w:pStyle w:val="TerminalDisplayIndent1"/>
        <w:ind w:leftChars="640" w:left="1344"/>
      </w:pPr>
      <w:r>
        <w:t xml:space="preserve"> Collector: type=3, len=16, col-max-delay=0x0</w:t>
      </w:r>
    </w:p>
    <w:p w14:paraId="42A6E30B" w14:textId="34A48A7F" w:rsidR="000873F2" w:rsidRDefault="00CE7F48" w:rsidP="00CE7F48">
      <w:pPr>
        <w:pStyle w:val="TerminalDisplayIndent1"/>
        <w:ind w:leftChars="640" w:left="1344"/>
      </w:pPr>
      <w:r>
        <w:t xml:space="preserve"> Terminator: type=0, len=0</w:t>
      </w:r>
    </w:p>
    <w:p w14:paraId="72C72773" w14:textId="77777777" w:rsidR="00CE7F48" w:rsidRDefault="00CE7F48" w:rsidP="00CE7F48">
      <w:pPr>
        <w:pStyle w:val="TerminalDisplayIndent1"/>
        <w:ind w:leftChars="640" w:left="1344"/>
      </w:pPr>
    </w:p>
    <w:p w14:paraId="1760EF58" w14:textId="5A31DD39" w:rsidR="000873F2" w:rsidRDefault="000873F2" w:rsidP="000873F2">
      <w:pPr>
        <w:pStyle w:val="TerminalDisplayIndent1"/>
        <w:ind w:leftChars="640" w:left="1344"/>
      </w:pPr>
      <w:r>
        <w:t>*Feb  8 16:10:41:101 2021 H3C LAGG/7/Packet: -MDC=1-Chassis=2-Slot=0; PACKET.GigabitEthernet2/0/1/3.</w:t>
      </w:r>
      <w:r w:rsidRPr="000E7921">
        <w:rPr>
          <w:color w:val="FF0000"/>
        </w:rPr>
        <w:t>send</w:t>
      </w:r>
      <w:r>
        <w:t>.</w:t>
      </w:r>
    </w:p>
    <w:p w14:paraId="7CCACE58" w14:textId="77777777" w:rsidR="000873F2" w:rsidRDefault="000873F2" w:rsidP="000873F2">
      <w:pPr>
        <w:pStyle w:val="TerminalDisplayIndent1"/>
        <w:ind w:leftChars="640" w:left="1344"/>
      </w:pPr>
      <w:r>
        <w:t xml:space="preserve"> size=110, subtype=1, version=1</w:t>
      </w:r>
    </w:p>
    <w:p w14:paraId="0B5AFBD6" w14:textId="77777777" w:rsidR="000873F2" w:rsidRDefault="000873F2" w:rsidP="000873F2">
      <w:pPr>
        <w:pStyle w:val="TerminalDisplayIndent1"/>
        <w:ind w:leftChars="640" w:left="1344"/>
      </w:pPr>
      <w:r>
        <w:t xml:space="preserve"> Actor: type=1, len=20, sys-pri=0x8000, sys-mac=78aa-82d2-c400, key=0x1, pri=0x8000, port-index=0x2, state=0x5</w:t>
      </w:r>
    </w:p>
    <w:p w14:paraId="3C7BE994" w14:textId="77777777" w:rsidR="000873F2" w:rsidRDefault="000873F2" w:rsidP="000873F2">
      <w:pPr>
        <w:pStyle w:val="TerminalDisplayIndent1"/>
        <w:ind w:leftChars="640" w:left="1344"/>
      </w:pPr>
      <w:r>
        <w:t xml:space="preserve"> Partner: type=2, len=20, sys-pri=0x8000, sys-mac=78aa-82d2-c000, key=0x1, pri=0x8000, port-index=0x2, state=0xd</w:t>
      </w:r>
    </w:p>
    <w:p w14:paraId="78BCAC60" w14:textId="77777777" w:rsidR="000873F2" w:rsidRDefault="000873F2" w:rsidP="000873F2">
      <w:pPr>
        <w:pStyle w:val="TerminalDisplayIndent1"/>
        <w:ind w:leftChars="640" w:left="1344"/>
      </w:pPr>
      <w:r>
        <w:t xml:space="preserve"> Collector: type=3, len=16, col-max-delay=0x0</w:t>
      </w:r>
    </w:p>
    <w:p w14:paraId="61AD83D5" w14:textId="1E068116" w:rsidR="000873F2" w:rsidRPr="000873F2" w:rsidRDefault="000873F2" w:rsidP="00F37B4D">
      <w:pPr>
        <w:pStyle w:val="TerminalDisplayIndent1"/>
        <w:ind w:leftChars="640" w:left="1344"/>
      </w:pPr>
      <w:r>
        <w:t xml:space="preserve"> Terminator: type=0, len=0</w:t>
      </w:r>
    </w:p>
    <w:p w14:paraId="42AEBC31" w14:textId="77777777" w:rsidR="00101221" w:rsidRDefault="00401E14" w:rsidP="007A4E1C">
      <w:pPr>
        <w:pStyle w:val="2"/>
      </w:pPr>
      <w:bookmarkStart w:id="134" w:name="_Toc450040173"/>
      <w:bookmarkStart w:id="135" w:name="_Toc61445712"/>
      <w:r>
        <w:rPr>
          <w:rFonts w:hint="eastAsia"/>
        </w:rPr>
        <w:lastRenderedPageBreak/>
        <w:t>故障诊断命令</w:t>
      </w:r>
      <w:bookmarkEnd w:id="134"/>
      <w:bookmarkEnd w:id="135"/>
    </w:p>
    <w:tbl>
      <w:tblPr>
        <w:tblStyle w:val="Table"/>
        <w:tblW w:w="9014" w:type="dxa"/>
        <w:tblLook w:val="04A0" w:firstRow="1" w:lastRow="0" w:firstColumn="1" w:lastColumn="0" w:noHBand="0" w:noVBand="1"/>
      </w:tblPr>
      <w:tblGrid>
        <w:gridCol w:w="4824"/>
        <w:gridCol w:w="4190"/>
      </w:tblGrid>
      <w:tr w:rsidR="00401E14" w:rsidRPr="00CB23B5" w14:paraId="72CB3D45" w14:textId="77777777" w:rsidTr="006D16FF">
        <w:trPr>
          <w:cnfStyle w:val="100000000000" w:firstRow="1" w:lastRow="0" w:firstColumn="0" w:lastColumn="0" w:oddVBand="0" w:evenVBand="0" w:oddHBand="0" w:evenHBand="0" w:firstRowFirstColumn="0" w:firstRowLastColumn="0" w:lastRowFirstColumn="0" w:lastRowLastColumn="0"/>
          <w:trHeight w:val="68"/>
          <w:tblHeader/>
        </w:trPr>
        <w:tc>
          <w:tcPr>
            <w:tcW w:w="482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4768F06" w14:textId="77777777" w:rsidR="00401E14" w:rsidRPr="005F1D74" w:rsidRDefault="00401E14" w:rsidP="004972DE">
            <w:pPr>
              <w:pStyle w:val="TableHeading"/>
            </w:pPr>
            <w:r w:rsidRPr="005F1D74">
              <w:rPr>
                <w:rFonts w:hint="eastAsia"/>
              </w:rPr>
              <w:t>命令</w:t>
            </w:r>
          </w:p>
        </w:tc>
        <w:tc>
          <w:tcPr>
            <w:tcW w:w="419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359B040" w14:textId="77777777" w:rsidR="00401E14" w:rsidRPr="005F1D74" w:rsidRDefault="00401E14" w:rsidP="004972DE">
            <w:pPr>
              <w:pStyle w:val="TableHeading"/>
            </w:pPr>
            <w:r w:rsidRPr="005F1D74">
              <w:rPr>
                <w:rFonts w:hint="eastAsia"/>
              </w:rPr>
              <w:t>说明</w:t>
            </w:r>
          </w:p>
        </w:tc>
      </w:tr>
      <w:tr w:rsidR="00401E14" w:rsidRPr="001863B2" w14:paraId="69775833" w14:textId="77777777" w:rsidTr="006D16FF">
        <w:trPr>
          <w:trHeight w:val="68"/>
        </w:trPr>
        <w:tc>
          <w:tcPr>
            <w:tcW w:w="4824" w:type="dxa"/>
          </w:tcPr>
          <w:p w14:paraId="79FA7ED8" w14:textId="0082283E" w:rsidR="00401E14" w:rsidRPr="005F1D74" w:rsidRDefault="00401E14" w:rsidP="00F37B4D">
            <w:pPr>
              <w:pStyle w:val="TableHeading"/>
              <w:jc w:val="left"/>
            </w:pPr>
            <w:commentRangeStart w:id="136"/>
            <w:r w:rsidRPr="005F1D74">
              <w:t>dis</w:t>
            </w:r>
            <w:commentRangeEnd w:id="136"/>
            <w:r w:rsidR="007E1865">
              <w:rPr>
                <w:rStyle w:val="ab"/>
                <w:rFonts w:eastAsia="宋体" w:cs="Arial"/>
                <w:bCs w:val="0"/>
                <w:kern w:val="2"/>
              </w:rPr>
              <w:commentReference w:id="136"/>
            </w:r>
            <w:r w:rsidR="00C50EAF">
              <w:t xml:space="preserve">play </w:t>
            </w:r>
            <w:r w:rsidRPr="005F1D74">
              <w:t xml:space="preserve">transceiver </w:t>
            </w:r>
            <w:r>
              <w:rPr>
                <w:rFonts w:hint="eastAsia"/>
              </w:rPr>
              <w:t>alarm</w:t>
            </w:r>
            <w:r w:rsidRPr="005F1D74">
              <w:t xml:space="preserve">  i</w:t>
            </w:r>
            <w:r w:rsidRPr="00E24672">
              <w:rPr>
                <w:i/>
              </w:rPr>
              <w:t>nterface-name</w:t>
            </w:r>
          </w:p>
        </w:tc>
        <w:tc>
          <w:tcPr>
            <w:tcW w:w="4190" w:type="dxa"/>
          </w:tcPr>
          <w:p w14:paraId="19E10B33" w14:textId="77777777" w:rsidR="00401E14" w:rsidRPr="005F1D74" w:rsidRDefault="00401E14" w:rsidP="00F37B4D">
            <w:pPr>
              <w:pStyle w:val="TableHeading"/>
              <w:jc w:val="left"/>
            </w:pPr>
            <w:r w:rsidRPr="005F1D74">
              <w:rPr>
                <w:rFonts w:hint="eastAsia"/>
              </w:rPr>
              <w:t>显示</w:t>
            </w:r>
            <w:r>
              <w:rPr>
                <w:rFonts w:hint="eastAsia"/>
              </w:rPr>
              <w:t>光模块告警信息</w:t>
            </w:r>
          </w:p>
        </w:tc>
      </w:tr>
      <w:tr w:rsidR="00401E14" w:rsidRPr="001863B2" w14:paraId="1812B9DE" w14:textId="77777777" w:rsidTr="006D16FF">
        <w:trPr>
          <w:trHeight w:val="68"/>
        </w:trPr>
        <w:tc>
          <w:tcPr>
            <w:tcW w:w="4824" w:type="dxa"/>
          </w:tcPr>
          <w:p w14:paraId="227F90F8" w14:textId="4E6266C6" w:rsidR="00401E14" w:rsidRPr="005F1D74" w:rsidRDefault="00401E14" w:rsidP="00F37B4D">
            <w:pPr>
              <w:pStyle w:val="TableHeading"/>
              <w:jc w:val="left"/>
            </w:pPr>
            <w:r w:rsidRPr="005F1D74">
              <w:t>dis</w:t>
            </w:r>
            <w:r w:rsidR="00C50EAF">
              <w:t>play</w:t>
            </w:r>
            <w:r w:rsidRPr="005F1D74">
              <w:t xml:space="preserve"> transceiver </w:t>
            </w:r>
            <w:r>
              <w:rPr>
                <w:rFonts w:hint="eastAsia"/>
              </w:rPr>
              <w:t>diagnosis</w:t>
            </w:r>
            <w:r w:rsidRPr="005F1D74">
              <w:t xml:space="preserve">  </w:t>
            </w:r>
            <w:r w:rsidRPr="00E24672">
              <w:rPr>
                <w:i/>
              </w:rPr>
              <w:t>interface-name</w:t>
            </w:r>
          </w:p>
        </w:tc>
        <w:tc>
          <w:tcPr>
            <w:tcW w:w="4190" w:type="dxa"/>
          </w:tcPr>
          <w:p w14:paraId="12E937EA" w14:textId="77777777" w:rsidR="00401E14" w:rsidRPr="005F1D74" w:rsidRDefault="00401E14" w:rsidP="00F37B4D">
            <w:pPr>
              <w:pStyle w:val="TableHeading"/>
              <w:jc w:val="left"/>
            </w:pPr>
            <w:r>
              <w:rPr>
                <w:rFonts w:hint="eastAsia"/>
              </w:rPr>
              <w:t>显示光模块诊断信息</w:t>
            </w:r>
          </w:p>
        </w:tc>
      </w:tr>
      <w:tr w:rsidR="00401E14" w:rsidRPr="001863B2" w14:paraId="1FFC59D1" w14:textId="77777777" w:rsidTr="006D16FF">
        <w:trPr>
          <w:trHeight w:val="68"/>
        </w:trPr>
        <w:tc>
          <w:tcPr>
            <w:tcW w:w="4824" w:type="dxa"/>
          </w:tcPr>
          <w:p w14:paraId="2171336C" w14:textId="66A5ADAF" w:rsidR="00401E14" w:rsidRPr="005F1D74" w:rsidRDefault="00401E14" w:rsidP="00F37B4D">
            <w:pPr>
              <w:pStyle w:val="TableHeading"/>
              <w:jc w:val="left"/>
            </w:pPr>
            <w:r w:rsidRPr="005F1D74">
              <w:t>dis</w:t>
            </w:r>
            <w:r w:rsidR="00C50EAF">
              <w:t>play</w:t>
            </w:r>
            <w:r w:rsidRPr="005F1D74">
              <w:t xml:space="preserve"> transceiver </w:t>
            </w:r>
            <w:r w:rsidRPr="00E24672">
              <w:rPr>
                <w:i/>
              </w:rPr>
              <w:t>interface-name</w:t>
            </w:r>
          </w:p>
        </w:tc>
        <w:tc>
          <w:tcPr>
            <w:tcW w:w="4190" w:type="dxa"/>
          </w:tcPr>
          <w:p w14:paraId="0ECE6B70" w14:textId="77777777" w:rsidR="00401E14" w:rsidRPr="005F1D74" w:rsidRDefault="00401E14" w:rsidP="00F37B4D">
            <w:pPr>
              <w:pStyle w:val="TableHeading"/>
              <w:jc w:val="left"/>
            </w:pPr>
            <w:r w:rsidRPr="005F1D74">
              <w:rPr>
                <w:rFonts w:hint="eastAsia"/>
              </w:rPr>
              <w:t>显示光模块信息</w:t>
            </w:r>
          </w:p>
        </w:tc>
      </w:tr>
      <w:tr w:rsidR="00F37B4D" w:rsidRPr="001863B2" w14:paraId="0954121A" w14:textId="77777777" w:rsidTr="006D16FF">
        <w:trPr>
          <w:trHeight w:val="68"/>
        </w:trPr>
        <w:tc>
          <w:tcPr>
            <w:tcW w:w="4824" w:type="dxa"/>
          </w:tcPr>
          <w:p w14:paraId="45C30684" w14:textId="44426643" w:rsidR="00F37B4D" w:rsidRPr="005F1D74" w:rsidRDefault="00F37B4D" w:rsidP="00F37B4D">
            <w:pPr>
              <w:pStyle w:val="TableHeading"/>
              <w:jc w:val="left"/>
            </w:pPr>
            <w:r>
              <w:t>display link-aggregation verbose</w:t>
            </w:r>
          </w:p>
        </w:tc>
        <w:tc>
          <w:tcPr>
            <w:tcW w:w="4190" w:type="dxa"/>
          </w:tcPr>
          <w:p w14:paraId="65DDCED1" w14:textId="35ADA1D9" w:rsidR="00F37B4D" w:rsidRPr="005F1D74" w:rsidRDefault="00F37B4D" w:rsidP="00F37B4D">
            <w:pPr>
              <w:pStyle w:val="TableHeading"/>
              <w:jc w:val="left"/>
            </w:pPr>
            <w:r>
              <w:rPr>
                <w:rFonts w:hint="eastAsia"/>
              </w:rPr>
              <w:t>显示聚合口详细状态信息</w:t>
            </w:r>
          </w:p>
        </w:tc>
      </w:tr>
    </w:tbl>
    <w:p w14:paraId="25AF8E48" w14:textId="3BB1C1E5" w:rsidR="003B3787" w:rsidRDefault="003B3787" w:rsidP="003B3787">
      <w:pPr>
        <w:pStyle w:val="1"/>
        <w:numPr>
          <w:ilvl w:val="0"/>
          <w:numId w:val="2"/>
        </w:numPr>
      </w:pPr>
      <w:bookmarkStart w:id="137" w:name="_Toc450031728"/>
      <w:bookmarkStart w:id="138" w:name="_Toc450040174"/>
      <w:bookmarkStart w:id="139" w:name="_Toc61445713"/>
      <w:bookmarkStart w:id="140" w:name="_Toc485307994"/>
      <w:bookmarkEnd w:id="120"/>
      <w:bookmarkEnd w:id="121"/>
      <w:bookmarkEnd w:id="122"/>
      <w:bookmarkEnd w:id="123"/>
      <w:r>
        <w:rPr>
          <w:rFonts w:hint="eastAsia"/>
        </w:rPr>
        <w:t>转发</w:t>
      </w:r>
      <w:bookmarkEnd w:id="137"/>
      <w:r>
        <w:rPr>
          <w:rFonts w:hint="eastAsia"/>
        </w:rPr>
        <w:t>故障处理</w:t>
      </w:r>
      <w:bookmarkEnd w:id="138"/>
      <w:bookmarkEnd w:id="139"/>
    </w:p>
    <w:p w14:paraId="5530898D" w14:textId="77777777" w:rsidR="003E19A5" w:rsidRPr="00E87EC8" w:rsidRDefault="003E19A5" w:rsidP="003E19A5">
      <w:pPr>
        <w:pStyle w:val="2"/>
        <w:numPr>
          <w:ilvl w:val="1"/>
          <w:numId w:val="2"/>
        </w:numPr>
      </w:pPr>
      <w:bookmarkStart w:id="141" w:name="_Toc61445714"/>
      <w:bookmarkStart w:id="142" w:name="_Toc61445715"/>
      <w:bookmarkStart w:id="143" w:name="_Toc61445716"/>
      <w:bookmarkStart w:id="144" w:name="_Toc61445717"/>
      <w:bookmarkStart w:id="145" w:name="_Toc61445718"/>
      <w:bookmarkStart w:id="146" w:name="_Toc61445719"/>
      <w:bookmarkStart w:id="147" w:name="_Toc61445720"/>
      <w:bookmarkStart w:id="148" w:name="_Toc61445721"/>
      <w:bookmarkStart w:id="149" w:name="_Toc61445722"/>
      <w:bookmarkStart w:id="150" w:name="_Toc61445723"/>
      <w:bookmarkStart w:id="151" w:name="_Toc61445724"/>
      <w:bookmarkStart w:id="152" w:name="_Toc61445725"/>
      <w:bookmarkStart w:id="153" w:name="_Toc61445726"/>
      <w:bookmarkStart w:id="154" w:name="_Toc61445727"/>
      <w:bookmarkStart w:id="155" w:name="_Toc61445728"/>
      <w:bookmarkStart w:id="156" w:name="_Toc61445729"/>
      <w:bookmarkStart w:id="157" w:name="_Toc61445730"/>
      <w:bookmarkStart w:id="158" w:name="_Toc61445731"/>
      <w:bookmarkStart w:id="159" w:name="_Toc61445732"/>
      <w:bookmarkStart w:id="160" w:name="_Toc61445733"/>
      <w:bookmarkStart w:id="161" w:name="_Toc61445734"/>
      <w:bookmarkStart w:id="162" w:name="_Toc61445735"/>
      <w:bookmarkStart w:id="163" w:name="_Toc61445736"/>
      <w:bookmarkStart w:id="164" w:name="_Toc61445737"/>
      <w:bookmarkStart w:id="165" w:name="_Toc61445738"/>
      <w:bookmarkStart w:id="166" w:name="_Toc61445739"/>
      <w:bookmarkStart w:id="167" w:name="_Toc61445740"/>
      <w:bookmarkStart w:id="168" w:name="_Toc61445741"/>
      <w:bookmarkStart w:id="169" w:name="_Toc61445742"/>
      <w:bookmarkStart w:id="170" w:name="_Toc61445743"/>
      <w:bookmarkStart w:id="171" w:name="_Toc61445744"/>
      <w:bookmarkStart w:id="172" w:name="_Toc61445745"/>
      <w:bookmarkStart w:id="173" w:name="_Toc61445746"/>
      <w:bookmarkStart w:id="174" w:name="_Toc61445747"/>
      <w:bookmarkStart w:id="175" w:name="_Toc61445748"/>
      <w:bookmarkStart w:id="176" w:name="_Toc61445749"/>
      <w:bookmarkStart w:id="177" w:name="_Toc61445750"/>
      <w:bookmarkStart w:id="178" w:name="_Toc61445751"/>
      <w:bookmarkStart w:id="179" w:name="_Toc61445752"/>
      <w:bookmarkStart w:id="180" w:name="_Toc61445753"/>
      <w:bookmarkStart w:id="181" w:name="_Toc61445754"/>
      <w:bookmarkStart w:id="182" w:name="_Toc61445755"/>
      <w:bookmarkStart w:id="183" w:name="_Toc61445756"/>
      <w:bookmarkStart w:id="184" w:name="_Toc61445757"/>
      <w:bookmarkStart w:id="185" w:name="_Toc61445758"/>
      <w:bookmarkStart w:id="186" w:name="_Toc61445759"/>
      <w:bookmarkStart w:id="187" w:name="_Toc61445760"/>
      <w:bookmarkStart w:id="188" w:name="_Toc61445761"/>
      <w:bookmarkStart w:id="189" w:name="_Toc61445762"/>
      <w:bookmarkStart w:id="190" w:name="_Toc61445763"/>
      <w:bookmarkStart w:id="191" w:name="_Toc61445764"/>
      <w:bookmarkStart w:id="192" w:name="_Toc61445765"/>
      <w:bookmarkStart w:id="193" w:name="_Toc61445766"/>
      <w:bookmarkStart w:id="194" w:name="_Toc61445767"/>
      <w:bookmarkStart w:id="195" w:name="_Toc61445768"/>
      <w:bookmarkStart w:id="196" w:name="_Toc61445769"/>
      <w:bookmarkStart w:id="197" w:name="_Toc61445770"/>
      <w:bookmarkStart w:id="198" w:name="_Toc61445771"/>
      <w:bookmarkStart w:id="199" w:name="_Toc61445772"/>
      <w:bookmarkStart w:id="200" w:name="_Toc61445773"/>
      <w:bookmarkStart w:id="201" w:name="_Toc61445774"/>
      <w:bookmarkStart w:id="202" w:name="_Toc61445775"/>
      <w:bookmarkStart w:id="203" w:name="_Toc61445776"/>
      <w:bookmarkStart w:id="204" w:name="_Toc61445777"/>
      <w:bookmarkStart w:id="205" w:name="_Toc61445778"/>
      <w:bookmarkStart w:id="206" w:name="_Toc61445779"/>
      <w:bookmarkStart w:id="207" w:name="_Toc61445780"/>
      <w:bookmarkStart w:id="208" w:name="_Toc61445781"/>
      <w:bookmarkStart w:id="209" w:name="_Toc61445782"/>
      <w:bookmarkStart w:id="210" w:name="_Toc61445783"/>
      <w:bookmarkStart w:id="211" w:name="_Toc61445784"/>
      <w:bookmarkStart w:id="212" w:name="_Toc61445785"/>
      <w:bookmarkStart w:id="213" w:name="_Toc61445786"/>
      <w:bookmarkStart w:id="214" w:name="_Toc61445787"/>
      <w:bookmarkStart w:id="215" w:name="_Toc61445788"/>
      <w:bookmarkStart w:id="216" w:name="_Toc61445789"/>
      <w:bookmarkStart w:id="217" w:name="_Toc61445790"/>
      <w:bookmarkStart w:id="218" w:name="_Toc61445791"/>
      <w:bookmarkStart w:id="219" w:name="_Toc61445792"/>
      <w:bookmarkStart w:id="220" w:name="_Toc61445793"/>
      <w:bookmarkStart w:id="221" w:name="_Toc61445794"/>
      <w:bookmarkStart w:id="222" w:name="_Toc61445795"/>
      <w:bookmarkStart w:id="223" w:name="_Toc61445796"/>
      <w:bookmarkStart w:id="224" w:name="_Toc61445797"/>
      <w:bookmarkStart w:id="225" w:name="_Toc61445798"/>
      <w:bookmarkStart w:id="226" w:name="_Toc61445799"/>
      <w:bookmarkStart w:id="227" w:name="_Toc61445800"/>
      <w:bookmarkStart w:id="228" w:name="_Toc61445801"/>
      <w:bookmarkStart w:id="229" w:name="_Toc61445802"/>
      <w:bookmarkStart w:id="230" w:name="_Toc61445803"/>
      <w:bookmarkStart w:id="231" w:name="_Toc61445804"/>
      <w:bookmarkStart w:id="232" w:name="_Toc61445805"/>
      <w:bookmarkStart w:id="233" w:name="_Toc61445806"/>
      <w:bookmarkStart w:id="234" w:name="_Toc61445807"/>
      <w:bookmarkStart w:id="235" w:name="_Toc61445808"/>
      <w:bookmarkStart w:id="236" w:name="_Toc61445809"/>
      <w:bookmarkStart w:id="237" w:name="_Toc61445810"/>
      <w:bookmarkStart w:id="238" w:name="_Toc61445811"/>
      <w:bookmarkStart w:id="239" w:name="_Toc61445812"/>
      <w:bookmarkStart w:id="240" w:name="_Toc61445813"/>
      <w:bookmarkStart w:id="241" w:name="_Toc61445814"/>
      <w:bookmarkStart w:id="242" w:name="_Toc61445815"/>
      <w:bookmarkStart w:id="243" w:name="_Toc61445816"/>
      <w:bookmarkStart w:id="244" w:name="_Toc61445817"/>
      <w:bookmarkStart w:id="245" w:name="_Toc61445818"/>
      <w:bookmarkStart w:id="246" w:name="_Toc61445819"/>
      <w:bookmarkStart w:id="247" w:name="_Toc61445820"/>
      <w:bookmarkStart w:id="248" w:name="_Toc61445821"/>
      <w:bookmarkStart w:id="249" w:name="_Toc61445822"/>
      <w:bookmarkStart w:id="250" w:name="_Toc61445823"/>
      <w:bookmarkStart w:id="251" w:name="_Toc61445824"/>
      <w:bookmarkStart w:id="252" w:name="_Toc61445825"/>
      <w:bookmarkStart w:id="253" w:name="_Toc61445826"/>
      <w:bookmarkStart w:id="254" w:name="_Toc61445827"/>
      <w:bookmarkStart w:id="255" w:name="_Toc61445828"/>
      <w:bookmarkStart w:id="256" w:name="_Toc61445829"/>
      <w:bookmarkStart w:id="257" w:name="_Toc61445830"/>
      <w:bookmarkStart w:id="258" w:name="_Toc61445831"/>
      <w:bookmarkStart w:id="259" w:name="_Toc61445832"/>
      <w:bookmarkStart w:id="260" w:name="_Toc61445833"/>
      <w:bookmarkStart w:id="261" w:name="_Toc61445834"/>
      <w:bookmarkStart w:id="262" w:name="_Toc61445835"/>
      <w:bookmarkStart w:id="263" w:name="_Toc61445836"/>
      <w:bookmarkStart w:id="264" w:name="_Toc61445837"/>
      <w:bookmarkStart w:id="265" w:name="_Toc61445838"/>
      <w:bookmarkStart w:id="266" w:name="_Toc61445839"/>
      <w:bookmarkStart w:id="267" w:name="_Toc61445840"/>
      <w:bookmarkStart w:id="268" w:name="_Toc61445841"/>
      <w:bookmarkStart w:id="269" w:name="_Toc61445842"/>
      <w:bookmarkStart w:id="270" w:name="_Toc61445843"/>
      <w:bookmarkStart w:id="271" w:name="_Toc61445844"/>
      <w:bookmarkStart w:id="272" w:name="_Toc61445845"/>
      <w:bookmarkStart w:id="273" w:name="_Toc61445846"/>
      <w:bookmarkStart w:id="274" w:name="_Toc61445847"/>
      <w:bookmarkStart w:id="275" w:name="_Toc61445848"/>
      <w:bookmarkStart w:id="276" w:name="_Toc61445849"/>
      <w:bookmarkStart w:id="277" w:name="_Toc61445850"/>
      <w:bookmarkStart w:id="278" w:name="_Toc61445851"/>
      <w:bookmarkStart w:id="279" w:name="_Toc61445852"/>
      <w:bookmarkStart w:id="280" w:name="_Toc61445853"/>
      <w:bookmarkStart w:id="281" w:name="_Toc61445854"/>
      <w:bookmarkStart w:id="282" w:name="_Toc61445855"/>
      <w:bookmarkStart w:id="283" w:name="_Toc61445856"/>
      <w:bookmarkStart w:id="284" w:name="_Toc61445857"/>
      <w:bookmarkStart w:id="285" w:name="_Toc61445858"/>
      <w:bookmarkStart w:id="286" w:name="_Toc61445859"/>
      <w:bookmarkStart w:id="287" w:name="_Toc61445860"/>
      <w:bookmarkStart w:id="288" w:name="_Toc61445861"/>
      <w:bookmarkStart w:id="289" w:name="_Toc61445862"/>
      <w:bookmarkStart w:id="290" w:name="_Toc61445863"/>
      <w:bookmarkStart w:id="291" w:name="_Toc61445864"/>
      <w:bookmarkStart w:id="292" w:name="_Toc61445865"/>
      <w:bookmarkStart w:id="293" w:name="_Toc61445866"/>
      <w:bookmarkStart w:id="294" w:name="_Toc61445867"/>
      <w:bookmarkStart w:id="295" w:name="_Toc61445868"/>
      <w:bookmarkStart w:id="296" w:name="_Toc61445869"/>
      <w:bookmarkStart w:id="297" w:name="_Toc61445870"/>
      <w:bookmarkStart w:id="298" w:name="_Toc61445871"/>
      <w:bookmarkStart w:id="299" w:name="_Toc61445872"/>
      <w:bookmarkStart w:id="300" w:name="_Toc61445873"/>
      <w:bookmarkStart w:id="301" w:name="_Toc61445874"/>
      <w:bookmarkStart w:id="302" w:name="_Toc61445875"/>
      <w:bookmarkStart w:id="303" w:name="_Toc61445876"/>
      <w:bookmarkStart w:id="304" w:name="_Toc61445877"/>
      <w:bookmarkStart w:id="305" w:name="_Toc61445878"/>
      <w:bookmarkStart w:id="306" w:name="_Toc61445879"/>
      <w:bookmarkStart w:id="307" w:name="_Toc61445880"/>
      <w:bookmarkStart w:id="308" w:name="_Toc61445881"/>
      <w:bookmarkStart w:id="309" w:name="_Toc61445882"/>
      <w:bookmarkStart w:id="310" w:name="_Toc61445883"/>
      <w:bookmarkStart w:id="311" w:name="_Toc61445884"/>
      <w:bookmarkStart w:id="312" w:name="_Toc61445885"/>
      <w:bookmarkStart w:id="313" w:name="_Toc61445886"/>
      <w:bookmarkStart w:id="314" w:name="_Toc61445887"/>
      <w:bookmarkStart w:id="315" w:name="_Toc61445888"/>
      <w:bookmarkStart w:id="316" w:name="_Toc61445889"/>
      <w:bookmarkStart w:id="317" w:name="_Toc61445890"/>
      <w:bookmarkStart w:id="318" w:name="_Toc61445891"/>
      <w:bookmarkStart w:id="319" w:name="_Toc61445892"/>
      <w:bookmarkStart w:id="320" w:name="_Toc61445893"/>
      <w:bookmarkStart w:id="321" w:name="_Toc61445894"/>
      <w:bookmarkStart w:id="322" w:name="_Toc61445895"/>
      <w:bookmarkStart w:id="323" w:name="_Toc61445896"/>
      <w:bookmarkStart w:id="324" w:name="_Toc61445897"/>
      <w:bookmarkStart w:id="325" w:name="_Toc61445898"/>
      <w:bookmarkStart w:id="326" w:name="_Toc61445899"/>
      <w:bookmarkStart w:id="327" w:name="_Toc61445900"/>
      <w:bookmarkStart w:id="328" w:name="_Toc61445901"/>
      <w:bookmarkStart w:id="329" w:name="_Toc61445902"/>
      <w:bookmarkStart w:id="330" w:name="_Toc61445903"/>
      <w:bookmarkStart w:id="331" w:name="_Toc61445904"/>
      <w:bookmarkStart w:id="332" w:name="_Toc61445905"/>
      <w:bookmarkStart w:id="333" w:name="_Toc61445906"/>
      <w:bookmarkStart w:id="334" w:name="_Toc61445907"/>
      <w:bookmarkStart w:id="335" w:name="_Toc61445908"/>
      <w:bookmarkStart w:id="336" w:name="_Toc61445909"/>
      <w:bookmarkStart w:id="337" w:name="_Toc61445910"/>
      <w:bookmarkStart w:id="338" w:name="_Toc61445911"/>
      <w:bookmarkStart w:id="339" w:name="_Toc61445912"/>
      <w:bookmarkStart w:id="340" w:name="_Toc61445913"/>
      <w:bookmarkStart w:id="341" w:name="_Toc61445914"/>
      <w:bookmarkStart w:id="342" w:name="_Toc61445915"/>
      <w:bookmarkStart w:id="343" w:name="_Toc61445916"/>
      <w:bookmarkStart w:id="344" w:name="_Toc61445917"/>
      <w:bookmarkStart w:id="345" w:name="_Toc61445918"/>
      <w:bookmarkStart w:id="346" w:name="_Toc61445919"/>
      <w:bookmarkStart w:id="347" w:name="_Toc61445920"/>
      <w:bookmarkStart w:id="348" w:name="_Toc61445921"/>
      <w:bookmarkStart w:id="349" w:name="_Toc61445922"/>
      <w:bookmarkStart w:id="350" w:name="_Toc61445923"/>
      <w:bookmarkStart w:id="351" w:name="_Toc61445924"/>
      <w:bookmarkStart w:id="352" w:name="_Toc61445925"/>
      <w:bookmarkStart w:id="353" w:name="_Toc61445926"/>
      <w:bookmarkStart w:id="354" w:name="_Toc61445927"/>
      <w:bookmarkStart w:id="355" w:name="_Toc61445928"/>
      <w:bookmarkStart w:id="356" w:name="_Toc61445929"/>
      <w:bookmarkStart w:id="357" w:name="_Toc61445930"/>
      <w:bookmarkStart w:id="358" w:name="_Toc61445931"/>
      <w:bookmarkStart w:id="359" w:name="_Toc61445932"/>
      <w:bookmarkStart w:id="360" w:name="_Toc61445933"/>
      <w:bookmarkStart w:id="361" w:name="_Toc61445934"/>
      <w:bookmarkStart w:id="362" w:name="_Toc61445935"/>
      <w:bookmarkStart w:id="363" w:name="_Toc61445936"/>
      <w:bookmarkStart w:id="364" w:name="_Toc61445937"/>
      <w:bookmarkStart w:id="365" w:name="_Toc61445938"/>
      <w:bookmarkStart w:id="366" w:name="_Toc61445939"/>
      <w:bookmarkStart w:id="367" w:name="_Toc61445940"/>
      <w:bookmarkStart w:id="368" w:name="_Toc61446059"/>
      <w:bookmarkStart w:id="369" w:name="_Toc61445941"/>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Fonts w:hint="eastAsia"/>
        </w:rPr>
        <w:t>部分业务不通、丢包，或业务访问慢</w:t>
      </w:r>
      <w:bookmarkEnd w:id="368"/>
    </w:p>
    <w:p w14:paraId="4219D3EB" w14:textId="77777777" w:rsidR="003E19A5" w:rsidRDefault="003E19A5" w:rsidP="003E19A5">
      <w:pPr>
        <w:pStyle w:val="3"/>
        <w:numPr>
          <w:ilvl w:val="2"/>
          <w:numId w:val="2"/>
        </w:numPr>
      </w:pPr>
      <w:r>
        <w:rPr>
          <w:rFonts w:hint="eastAsia"/>
        </w:rPr>
        <w:t>故障描</w:t>
      </w:r>
      <w:r w:rsidRPr="00C1031F">
        <w:rPr>
          <w:rFonts w:hint="eastAsia"/>
        </w:rPr>
        <w:t>述</w:t>
      </w:r>
    </w:p>
    <w:p w14:paraId="73E3B536" w14:textId="77777777" w:rsidR="003E19A5" w:rsidRDefault="003E19A5" w:rsidP="003E19A5">
      <w:r>
        <w:rPr>
          <w:rFonts w:hint="eastAsia"/>
        </w:rPr>
        <w:t>设备运行中，承载的部分业务不通、丢包，或增业务访问慢。</w:t>
      </w:r>
    </w:p>
    <w:p w14:paraId="01ABC677" w14:textId="77777777" w:rsidR="003E19A5" w:rsidRDefault="003E19A5" w:rsidP="003E19A5">
      <w:pPr>
        <w:pStyle w:val="3"/>
        <w:numPr>
          <w:ilvl w:val="2"/>
          <w:numId w:val="2"/>
        </w:numPr>
        <w:textAlignment w:val="auto"/>
      </w:pPr>
      <w:r>
        <w:rPr>
          <w:rFonts w:hint="eastAsia"/>
        </w:rPr>
        <w:t>常见原因</w:t>
      </w:r>
    </w:p>
    <w:p w14:paraId="35E981CC" w14:textId="77777777" w:rsidR="003E19A5" w:rsidRDefault="003E19A5" w:rsidP="003E19A5">
      <w:pPr>
        <w:pStyle w:val="ItemList"/>
        <w:rPr>
          <w:lang w:eastAsia="zh-CN"/>
        </w:rPr>
      </w:pPr>
      <w:r>
        <w:rPr>
          <w:rFonts w:hint="eastAsia"/>
          <w:lang w:eastAsia="zh-CN"/>
        </w:rPr>
        <w:t>路由异常，比如未发布部分业务路由</w:t>
      </w:r>
    </w:p>
    <w:p w14:paraId="5A253C49" w14:textId="77777777" w:rsidR="003E19A5" w:rsidRDefault="003E19A5" w:rsidP="003E19A5">
      <w:pPr>
        <w:pStyle w:val="ItemList"/>
      </w:pPr>
      <w:r>
        <w:rPr>
          <w:rFonts w:hint="eastAsia"/>
          <w:lang w:eastAsia="zh-CN"/>
        </w:rPr>
        <w:t>接口故障，比如接口有</w:t>
      </w:r>
      <w:r>
        <w:rPr>
          <w:rFonts w:hint="eastAsia"/>
          <w:lang w:eastAsia="zh-CN"/>
        </w:rPr>
        <w:t>CRC</w:t>
      </w:r>
      <w:r>
        <w:rPr>
          <w:rFonts w:hint="eastAsia"/>
          <w:lang w:eastAsia="zh-CN"/>
        </w:rPr>
        <w:t>或者芯片故障</w:t>
      </w:r>
    </w:p>
    <w:p w14:paraId="6186B0CE" w14:textId="77777777" w:rsidR="003E19A5" w:rsidRPr="00C1031F" w:rsidRDefault="003E19A5" w:rsidP="003E19A5">
      <w:pPr>
        <w:pStyle w:val="ItemList"/>
      </w:pPr>
      <w:r>
        <w:rPr>
          <w:rFonts w:hint="eastAsia"/>
          <w:lang w:eastAsia="zh-CN"/>
        </w:rPr>
        <w:t>板卡转发故障</w:t>
      </w:r>
      <w:r>
        <w:rPr>
          <w:rFonts w:hint="eastAsia"/>
          <w:lang w:eastAsia="zh-CN"/>
        </w:rPr>
        <w:t xml:space="preserve"> </w:t>
      </w:r>
    </w:p>
    <w:p w14:paraId="0739CB72" w14:textId="77777777" w:rsidR="003E19A5" w:rsidRDefault="003E19A5" w:rsidP="003E19A5">
      <w:pPr>
        <w:pStyle w:val="3"/>
        <w:numPr>
          <w:ilvl w:val="2"/>
          <w:numId w:val="2"/>
        </w:numPr>
      </w:pPr>
      <w:r>
        <w:rPr>
          <w:rFonts w:hint="eastAsia"/>
        </w:rPr>
        <w:t>故障处理步骤</w:t>
      </w:r>
    </w:p>
    <w:p w14:paraId="4F3E8A83" w14:textId="77777777" w:rsidR="003E19A5" w:rsidRDefault="003E19A5" w:rsidP="003E19A5">
      <w:pPr>
        <w:pStyle w:val="ItemStep"/>
        <w:numPr>
          <w:ilvl w:val="4"/>
          <w:numId w:val="2"/>
        </w:numPr>
        <w:rPr>
          <w:lang w:eastAsia="zh-CN"/>
        </w:rPr>
      </w:pPr>
      <w:r w:rsidRPr="009B174D">
        <w:rPr>
          <w:lang w:eastAsia="zh-CN"/>
        </w:rPr>
        <w:t>display logbuffer reverse</w:t>
      </w:r>
      <w:r>
        <w:rPr>
          <w:rFonts w:hint="eastAsia"/>
          <w:lang w:eastAsia="zh-CN"/>
        </w:rPr>
        <w:t>察看是否有异常日志信息</w:t>
      </w:r>
    </w:p>
    <w:p w14:paraId="2D54A2FA" w14:textId="77777777" w:rsidR="003E19A5" w:rsidRDefault="003E19A5" w:rsidP="003E19A5">
      <w:pPr>
        <w:pStyle w:val="ItemList2"/>
        <w:rPr>
          <w:lang w:eastAsia="zh-CN"/>
        </w:rPr>
      </w:pPr>
      <w:r>
        <w:rPr>
          <w:rFonts w:hint="eastAsia"/>
          <w:lang w:eastAsia="zh-CN"/>
        </w:rPr>
        <w:t>如果日志记录了接口振荡、协议振荡等异常，根据故障定位手册对应模块内容进行进一步排查。</w:t>
      </w:r>
    </w:p>
    <w:p w14:paraId="22FD0D11" w14:textId="77777777" w:rsidR="003E19A5" w:rsidRPr="00582D5A" w:rsidRDefault="003E19A5" w:rsidP="003E19A5">
      <w:pPr>
        <w:pStyle w:val="ItemList2"/>
        <w:rPr>
          <w:lang w:eastAsia="zh-CN"/>
        </w:rPr>
      </w:pPr>
      <w:r>
        <w:rPr>
          <w:rFonts w:hint="eastAsia"/>
          <w:lang w:eastAsia="zh-CN"/>
        </w:rPr>
        <w:t>如果日志没有记录异常信息，则执行步骤（</w:t>
      </w:r>
      <w:r>
        <w:rPr>
          <w:rFonts w:hint="eastAsia"/>
          <w:lang w:eastAsia="zh-CN"/>
        </w:rPr>
        <w:t>2</w:t>
      </w:r>
      <w:r>
        <w:rPr>
          <w:rFonts w:hint="eastAsia"/>
          <w:lang w:eastAsia="zh-CN"/>
        </w:rPr>
        <w:t>）。</w:t>
      </w:r>
    </w:p>
    <w:p w14:paraId="60EAFA26" w14:textId="77777777" w:rsidR="003E19A5" w:rsidRDefault="003E19A5" w:rsidP="003E19A5">
      <w:pPr>
        <w:pStyle w:val="ItemStep"/>
        <w:numPr>
          <w:ilvl w:val="4"/>
          <w:numId w:val="2"/>
        </w:numPr>
        <w:rPr>
          <w:lang w:eastAsia="zh-CN"/>
        </w:rPr>
      </w:pPr>
      <w:r w:rsidRPr="009B174D">
        <w:rPr>
          <w:lang w:eastAsia="zh-CN"/>
        </w:rPr>
        <w:t>display alarm</w:t>
      </w:r>
      <w:r>
        <w:rPr>
          <w:rFonts w:hint="eastAsia"/>
          <w:lang w:eastAsia="zh-CN"/>
        </w:rPr>
        <w:t>是否有告警</w:t>
      </w:r>
    </w:p>
    <w:p w14:paraId="318B6DC1" w14:textId="77777777" w:rsidR="003E19A5" w:rsidRDefault="003E19A5" w:rsidP="003E19A5">
      <w:pPr>
        <w:pStyle w:val="ItemList2"/>
        <w:rPr>
          <w:lang w:eastAsia="zh-CN"/>
        </w:rPr>
      </w:pPr>
      <w:r>
        <w:rPr>
          <w:rFonts w:hint="eastAsia"/>
          <w:lang w:eastAsia="zh-CN"/>
        </w:rPr>
        <w:t>如果设备当前存在告警，根据故障定位手册对应软件或硬件模块进一步排查。</w:t>
      </w:r>
    </w:p>
    <w:p w14:paraId="4CFE58CF" w14:textId="77777777" w:rsidR="003E19A5" w:rsidRPr="00B03AA2" w:rsidRDefault="003E19A5" w:rsidP="003E19A5">
      <w:pPr>
        <w:pStyle w:val="ItemList2"/>
        <w:rPr>
          <w:lang w:eastAsia="zh-CN"/>
        </w:rPr>
      </w:pPr>
      <w:r>
        <w:rPr>
          <w:rFonts w:hint="eastAsia"/>
          <w:lang w:eastAsia="zh-CN"/>
        </w:rPr>
        <w:t>如果设备当前运行无告警，则执行步骤（</w:t>
      </w:r>
      <w:r>
        <w:rPr>
          <w:rFonts w:hint="eastAsia"/>
          <w:lang w:eastAsia="zh-CN"/>
        </w:rPr>
        <w:t>3</w:t>
      </w:r>
      <w:r>
        <w:rPr>
          <w:rFonts w:hint="eastAsia"/>
          <w:lang w:eastAsia="zh-CN"/>
        </w:rPr>
        <w:t>）。</w:t>
      </w:r>
    </w:p>
    <w:p w14:paraId="54A1D2EB" w14:textId="77777777" w:rsidR="003E19A5" w:rsidRDefault="003E19A5" w:rsidP="003E19A5">
      <w:pPr>
        <w:pStyle w:val="ItemStep"/>
        <w:numPr>
          <w:ilvl w:val="4"/>
          <w:numId w:val="2"/>
        </w:numPr>
        <w:rPr>
          <w:lang w:eastAsia="zh-CN"/>
        </w:rPr>
      </w:pPr>
      <w:r>
        <w:rPr>
          <w:rFonts w:hint="eastAsia"/>
          <w:lang w:eastAsia="zh-CN"/>
        </w:rPr>
        <w:t>执行</w:t>
      </w:r>
      <w:r>
        <w:rPr>
          <w:lang w:eastAsia="zh-CN"/>
        </w:rPr>
        <w:t xml:space="preserve">display ip routing-table [vpn-instance </w:t>
      </w:r>
      <w:r w:rsidRPr="00EB4F38">
        <w:rPr>
          <w:i/>
          <w:lang w:eastAsia="zh-CN"/>
        </w:rPr>
        <w:t>instance-name</w:t>
      </w:r>
      <w:r>
        <w:rPr>
          <w:lang w:eastAsia="zh-CN"/>
        </w:rPr>
        <w:t>]</w:t>
      </w:r>
      <w:r>
        <w:rPr>
          <w:rFonts w:hint="eastAsia"/>
          <w:lang w:eastAsia="zh-CN"/>
        </w:rPr>
        <w:t>查看到两端业务地址路由状态：</w:t>
      </w:r>
    </w:p>
    <w:p w14:paraId="5F25536A" w14:textId="77777777" w:rsidR="003E19A5" w:rsidRDefault="003E19A5" w:rsidP="003E19A5">
      <w:pPr>
        <w:pStyle w:val="ItemList2"/>
        <w:rPr>
          <w:lang w:eastAsia="zh-CN"/>
        </w:rPr>
      </w:pPr>
      <w:r>
        <w:rPr>
          <w:rFonts w:hint="eastAsia"/>
          <w:lang w:eastAsia="zh-CN"/>
        </w:rPr>
        <w:t>如果没有路由，或路由出接口</w:t>
      </w:r>
      <w:r>
        <w:rPr>
          <w:rFonts w:hint="eastAsia"/>
          <w:lang w:eastAsia="zh-CN"/>
        </w:rPr>
        <w:t>/</w:t>
      </w:r>
      <w:r>
        <w:rPr>
          <w:rFonts w:hint="eastAsia"/>
          <w:lang w:eastAsia="zh-CN"/>
        </w:rPr>
        <w:t>下一跳不正确，需按照对应协议模块排查步骤操作。</w:t>
      </w:r>
    </w:p>
    <w:p w14:paraId="35FE05BD" w14:textId="77777777" w:rsidR="003E19A5" w:rsidRDefault="003E19A5" w:rsidP="003E19A5">
      <w:pPr>
        <w:pStyle w:val="ItemList2"/>
        <w:rPr>
          <w:lang w:eastAsia="zh-CN"/>
        </w:rPr>
      </w:pPr>
      <w:r>
        <w:rPr>
          <w:rFonts w:hint="eastAsia"/>
          <w:kern w:val="0"/>
          <w:lang w:eastAsia="zh-CN"/>
        </w:rPr>
        <w:t>如果设备到两端业务地址路由正常，则执行步骤（</w:t>
      </w:r>
      <w:r>
        <w:rPr>
          <w:rFonts w:hint="eastAsia"/>
          <w:kern w:val="0"/>
          <w:lang w:eastAsia="zh-CN"/>
        </w:rPr>
        <w:t>4</w:t>
      </w:r>
      <w:r>
        <w:rPr>
          <w:rFonts w:hint="eastAsia"/>
          <w:kern w:val="0"/>
          <w:lang w:eastAsia="zh-CN"/>
        </w:rPr>
        <w:t>）</w:t>
      </w:r>
      <w:r>
        <w:rPr>
          <w:rFonts w:hint="eastAsia"/>
          <w:lang w:eastAsia="zh-CN"/>
        </w:rPr>
        <w:t>。</w:t>
      </w:r>
    </w:p>
    <w:p w14:paraId="6D2F03A4" w14:textId="77777777" w:rsidR="003E19A5" w:rsidRDefault="003E19A5" w:rsidP="003E19A5">
      <w:pPr>
        <w:pStyle w:val="ItemStep"/>
        <w:numPr>
          <w:ilvl w:val="4"/>
          <w:numId w:val="2"/>
        </w:numPr>
        <w:rPr>
          <w:lang w:eastAsia="zh-CN"/>
        </w:rPr>
      </w:pPr>
      <w:r>
        <w:rPr>
          <w:rFonts w:hint="eastAsia"/>
          <w:lang w:eastAsia="zh-CN"/>
        </w:rPr>
        <w:t>统计受影响有哪些业务，对应路由是否集中于</w:t>
      </w:r>
      <w:r>
        <w:rPr>
          <w:rFonts w:hint="eastAsia"/>
          <w:lang w:eastAsia="zh-CN"/>
        </w:rPr>
        <w:t>C</w:t>
      </w:r>
      <w:r>
        <w:rPr>
          <w:lang w:eastAsia="zh-CN"/>
        </w:rPr>
        <w:t>R</w:t>
      </w:r>
      <w:r>
        <w:rPr>
          <w:rFonts w:hint="eastAsia"/>
          <w:lang w:eastAsia="zh-CN"/>
        </w:rPr>
        <w:t>某个接口或某块板卡：</w:t>
      </w:r>
    </w:p>
    <w:p w14:paraId="3FAB9E91" w14:textId="77777777" w:rsidR="003E19A5" w:rsidRDefault="003E19A5" w:rsidP="003E19A5">
      <w:pPr>
        <w:pStyle w:val="ItemList2"/>
        <w:rPr>
          <w:lang w:eastAsia="zh-CN"/>
        </w:rPr>
      </w:pPr>
      <w:r w:rsidRPr="009B174D">
        <w:rPr>
          <w:lang w:eastAsia="zh-CN"/>
        </w:rPr>
        <w:t>display interface link-info</w:t>
      </w:r>
      <w:r>
        <w:rPr>
          <w:rFonts w:hint="eastAsia"/>
          <w:lang w:eastAsia="zh-CN"/>
        </w:rPr>
        <w:t>察看接口是否有</w:t>
      </w:r>
      <w:r>
        <w:rPr>
          <w:rFonts w:hint="eastAsia"/>
          <w:lang w:eastAsia="zh-CN"/>
        </w:rPr>
        <w:t>CRC</w:t>
      </w:r>
      <w:r>
        <w:rPr>
          <w:rFonts w:hint="eastAsia"/>
          <w:lang w:eastAsia="zh-CN"/>
        </w:rPr>
        <w:t>增长，如果有，请参考《</w:t>
      </w:r>
      <w:r w:rsidRPr="00B756A9">
        <w:rPr>
          <w:rFonts w:hint="eastAsia"/>
          <w:lang w:eastAsia="zh-CN"/>
        </w:rPr>
        <w:t>H3C CR19000-20</w:t>
      </w:r>
      <w:r w:rsidRPr="00B756A9">
        <w:rPr>
          <w:rFonts w:hint="eastAsia"/>
          <w:lang w:eastAsia="zh-CN"/>
        </w:rPr>
        <w:t>系统故障定位与处理手册</w:t>
      </w:r>
      <w:r>
        <w:rPr>
          <w:rFonts w:hint="eastAsia"/>
          <w:lang w:eastAsia="zh-CN"/>
        </w:rPr>
        <w:t>》的</w:t>
      </w:r>
      <w:r>
        <w:rPr>
          <w:rFonts w:hint="eastAsia"/>
          <w:lang w:eastAsia="zh-CN"/>
        </w:rPr>
        <w:t>4.1</w:t>
      </w:r>
      <w:r>
        <w:rPr>
          <w:rFonts w:hint="eastAsia"/>
          <w:lang w:eastAsia="zh-CN"/>
        </w:rPr>
        <w:t>部分处理</w:t>
      </w:r>
    </w:p>
    <w:p w14:paraId="35EF0169" w14:textId="77777777" w:rsidR="003E19A5" w:rsidRDefault="003E19A5" w:rsidP="003E19A5">
      <w:pPr>
        <w:pStyle w:val="ItemList2"/>
        <w:rPr>
          <w:lang w:eastAsia="zh-CN"/>
        </w:rPr>
      </w:pPr>
      <w:r>
        <w:rPr>
          <w:lang w:eastAsia="zh-CN"/>
        </w:rPr>
        <w:t>t</w:t>
      </w:r>
      <w:r w:rsidRPr="009B174D">
        <w:rPr>
          <w:lang w:eastAsia="zh-CN"/>
        </w:rPr>
        <w:t>racert</w:t>
      </w:r>
      <w:r>
        <w:rPr>
          <w:rFonts w:hint="eastAsia"/>
          <w:lang w:eastAsia="zh-CN"/>
        </w:rPr>
        <w:t>判断一下相关路由的路径是否符合预期，如果路径与预期不符，察看是否存在相关的路由未在设备发布，如果存在，需要排查及调整路由策略。</w:t>
      </w:r>
    </w:p>
    <w:p w14:paraId="2D15DFBA" w14:textId="77777777" w:rsidR="003E19A5" w:rsidRDefault="003E19A5" w:rsidP="003E19A5">
      <w:pPr>
        <w:pStyle w:val="ItemList2"/>
        <w:rPr>
          <w:lang w:eastAsia="zh-CN"/>
        </w:rPr>
      </w:pPr>
      <w:r w:rsidRPr="002F3EA7">
        <w:lastRenderedPageBreak/>
        <w:t>displa</w:t>
      </w:r>
      <w:r>
        <w:t xml:space="preserve">y hardware np pktcnt drop slot </w:t>
      </w:r>
      <w:r>
        <w:rPr>
          <w:rFonts w:hint="eastAsia"/>
          <w:lang w:eastAsia="zh-CN"/>
        </w:rPr>
        <w:t>X</w:t>
      </w:r>
      <w:r>
        <w:t xml:space="preserve"> chip </w:t>
      </w:r>
      <w:r>
        <w:rPr>
          <w:rFonts w:hint="eastAsia"/>
          <w:lang w:eastAsia="zh-CN"/>
        </w:rPr>
        <w:t>Y</w:t>
      </w:r>
      <w:r>
        <w:rPr>
          <w:rFonts w:hint="eastAsia"/>
          <w:lang w:eastAsia="zh-CN"/>
        </w:rPr>
        <w:t>；多次察看</w:t>
      </w:r>
      <w:r>
        <w:rPr>
          <w:rFonts w:hint="eastAsia"/>
          <w:lang w:eastAsia="zh-CN"/>
        </w:rPr>
        <w:t>np</w:t>
      </w:r>
      <w:r>
        <w:rPr>
          <w:rFonts w:hint="eastAsia"/>
          <w:lang w:eastAsia="zh-CN"/>
        </w:rPr>
        <w:t>丢包统计判断是否存在</w:t>
      </w:r>
      <w:r>
        <w:rPr>
          <w:rFonts w:hint="eastAsia"/>
          <w:lang w:eastAsia="zh-CN"/>
        </w:rPr>
        <w:t>np</w:t>
      </w:r>
      <w:r>
        <w:rPr>
          <w:rFonts w:hint="eastAsia"/>
          <w:lang w:eastAsia="zh-CN"/>
        </w:rPr>
        <w:t>丢包及丢包原因。</w:t>
      </w:r>
    </w:p>
    <w:p w14:paraId="3B34C075" w14:textId="77777777" w:rsidR="003E19A5" w:rsidRDefault="003E19A5" w:rsidP="003E19A5">
      <w:pPr>
        <w:pStyle w:val="ItemList2"/>
        <w:rPr>
          <w:lang w:eastAsia="zh-CN"/>
        </w:rPr>
      </w:pPr>
      <w:r w:rsidRPr="00660C5C">
        <w:rPr>
          <w:rFonts w:hint="eastAsia"/>
          <w:color w:val="000000" w:themeColor="text1"/>
          <w:lang w:eastAsia="zh-CN"/>
        </w:rPr>
        <w:t>如果</w:t>
      </w:r>
      <w:r w:rsidRPr="00660C5C">
        <w:rPr>
          <w:color w:val="000000" w:themeColor="text1"/>
          <w:lang w:eastAsia="zh-CN"/>
        </w:rPr>
        <w:t>CR</w:t>
      </w:r>
      <w:r w:rsidRPr="00660C5C">
        <w:rPr>
          <w:rFonts w:hint="eastAsia"/>
          <w:color w:val="000000" w:themeColor="text1"/>
          <w:lang w:eastAsia="zh-CN"/>
        </w:rPr>
        <w:t>某个接口所有业务不通，其他接口卡业务正常，</w:t>
      </w:r>
      <w:r w:rsidRPr="004706CC">
        <w:rPr>
          <w:rFonts w:hint="eastAsia"/>
          <w:color w:val="000000" w:themeColor="text1"/>
          <w:lang w:eastAsia="zh-CN"/>
        </w:rPr>
        <w:t>可以尝试将业务切换到备份线路，或</w:t>
      </w:r>
      <w:r w:rsidRPr="004706CC">
        <w:rPr>
          <w:rFonts w:hint="eastAsia"/>
          <w:color w:val="000000" w:themeColor="text1"/>
          <w:lang w:eastAsia="zh-CN"/>
        </w:rPr>
        <w:t>s</w:t>
      </w:r>
      <w:r w:rsidRPr="004706CC">
        <w:rPr>
          <w:color w:val="000000" w:themeColor="text1"/>
          <w:lang w:eastAsia="zh-CN"/>
        </w:rPr>
        <w:t>hutdown/undo shutdown</w:t>
      </w:r>
      <w:r w:rsidRPr="004706CC">
        <w:rPr>
          <w:rFonts w:hint="eastAsia"/>
          <w:color w:val="000000" w:themeColor="text1"/>
          <w:lang w:eastAsia="zh-CN"/>
        </w:rPr>
        <w:t>接口或更换接口恢复；如果</w:t>
      </w:r>
      <w:r w:rsidRPr="004706CC">
        <w:rPr>
          <w:rFonts w:hint="eastAsia"/>
          <w:color w:val="000000" w:themeColor="text1"/>
          <w:lang w:eastAsia="zh-CN"/>
        </w:rPr>
        <w:t>C</w:t>
      </w:r>
      <w:r w:rsidRPr="004706CC">
        <w:rPr>
          <w:color w:val="000000" w:themeColor="text1"/>
          <w:lang w:eastAsia="zh-CN"/>
        </w:rPr>
        <w:t>R</w:t>
      </w:r>
      <w:r w:rsidRPr="004706CC">
        <w:rPr>
          <w:rFonts w:hint="eastAsia"/>
          <w:color w:val="000000" w:themeColor="text1"/>
          <w:lang w:eastAsia="zh-CN"/>
        </w:rPr>
        <w:t>某块板卡承载所有业务不通，其他板卡业务正常，可以尝试将业务切换到备份线路，或重启板卡恢复；</w:t>
      </w:r>
    </w:p>
    <w:p w14:paraId="71C812D4" w14:textId="77777777" w:rsidR="003E19A5" w:rsidRDefault="003E19A5" w:rsidP="003E19A5">
      <w:pPr>
        <w:pStyle w:val="ItemList2"/>
        <w:rPr>
          <w:lang w:eastAsia="zh-CN"/>
        </w:rPr>
      </w:pPr>
      <w:r>
        <w:rPr>
          <w:rFonts w:hint="eastAsia"/>
          <w:lang w:eastAsia="zh-CN"/>
        </w:rPr>
        <w:t>如果受影响业务非明显集中在</w:t>
      </w:r>
      <w:r>
        <w:rPr>
          <w:rFonts w:hint="eastAsia"/>
          <w:lang w:eastAsia="zh-CN"/>
        </w:rPr>
        <w:t>C</w:t>
      </w:r>
      <w:r>
        <w:rPr>
          <w:lang w:eastAsia="zh-CN"/>
        </w:rPr>
        <w:t>R</w:t>
      </w:r>
      <w:r>
        <w:rPr>
          <w:rFonts w:hint="eastAsia"/>
          <w:lang w:eastAsia="zh-CN"/>
        </w:rPr>
        <w:t>某接口或某板卡，则执行步骤</w:t>
      </w:r>
      <w:r>
        <w:rPr>
          <w:rFonts w:hint="eastAsia"/>
          <w:kern w:val="0"/>
          <w:lang w:eastAsia="zh-CN"/>
        </w:rPr>
        <w:t>（</w:t>
      </w:r>
      <w:r>
        <w:rPr>
          <w:rFonts w:hint="eastAsia"/>
          <w:kern w:val="0"/>
          <w:lang w:eastAsia="zh-CN"/>
        </w:rPr>
        <w:t>6</w:t>
      </w:r>
      <w:r>
        <w:rPr>
          <w:rFonts w:hint="eastAsia"/>
          <w:kern w:val="0"/>
          <w:lang w:eastAsia="zh-CN"/>
        </w:rPr>
        <w:t>）</w:t>
      </w:r>
      <w:r>
        <w:rPr>
          <w:rFonts w:hint="eastAsia"/>
          <w:lang w:eastAsia="zh-CN"/>
        </w:rPr>
        <w:t>。</w:t>
      </w:r>
    </w:p>
    <w:p w14:paraId="2387566A" w14:textId="4A859208" w:rsidR="003E19A5" w:rsidRDefault="003E19A5" w:rsidP="003E19A5">
      <w:pPr>
        <w:pStyle w:val="ItemStep"/>
        <w:numPr>
          <w:ilvl w:val="4"/>
          <w:numId w:val="2"/>
        </w:numPr>
        <w:rPr>
          <w:lang w:eastAsia="zh-CN"/>
        </w:rPr>
      </w:pPr>
      <w:r>
        <w:rPr>
          <w:rFonts w:hint="eastAsia"/>
          <w:lang w:eastAsia="zh-CN"/>
        </w:rPr>
        <w:t>根据受影响业务特征，在</w:t>
      </w:r>
      <w:r>
        <w:rPr>
          <w:rFonts w:hint="eastAsia"/>
          <w:lang w:eastAsia="zh-CN"/>
        </w:rPr>
        <w:t>C</w:t>
      </w:r>
      <w:r>
        <w:rPr>
          <w:lang w:eastAsia="zh-CN"/>
        </w:rPr>
        <w:t>R</w:t>
      </w:r>
      <w:r>
        <w:rPr>
          <w:rFonts w:hint="eastAsia"/>
          <w:lang w:eastAsia="zh-CN"/>
        </w:rPr>
        <w:t>进行流量统计他。流量统计具体操作可以参考</w:t>
      </w:r>
      <w:r>
        <w:rPr>
          <w:rFonts w:hint="eastAsia"/>
          <w:lang w:eastAsia="zh-CN"/>
        </w:rPr>
        <w:t>5.3.2</w:t>
      </w:r>
      <w:r>
        <w:rPr>
          <w:rFonts w:hint="eastAsia"/>
          <w:lang w:eastAsia="zh-CN"/>
        </w:rPr>
        <w:t>章节。</w:t>
      </w:r>
    </w:p>
    <w:p w14:paraId="1A0ADCAE" w14:textId="77777777" w:rsidR="003E19A5" w:rsidRDefault="003E19A5" w:rsidP="003E19A5">
      <w:pPr>
        <w:pStyle w:val="ItemList2"/>
        <w:rPr>
          <w:lang w:eastAsia="zh-CN"/>
        </w:rPr>
      </w:pPr>
      <w:r>
        <w:rPr>
          <w:rFonts w:hint="eastAsia"/>
          <w:lang w:eastAsia="zh-CN"/>
        </w:rPr>
        <w:t>如果流量统计显示业务报文未丢在</w:t>
      </w:r>
      <w:r>
        <w:rPr>
          <w:rFonts w:hint="eastAsia"/>
          <w:lang w:eastAsia="zh-CN"/>
        </w:rPr>
        <w:t>C</w:t>
      </w:r>
      <w:r>
        <w:rPr>
          <w:lang w:eastAsia="zh-CN"/>
        </w:rPr>
        <w:t>R</w:t>
      </w:r>
      <w:r>
        <w:rPr>
          <w:lang w:eastAsia="zh-CN"/>
        </w:rPr>
        <w:t>，</w:t>
      </w:r>
      <w:r>
        <w:rPr>
          <w:rFonts w:hint="eastAsia"/>
          <w:lang w:eastAsia="zh-CN"/>
        </w:rPr>
        <w:t>则排查上下游其他设备；</w:t>
      </w:r>
    </w:p>
    <w:p w14:paraId="2DC0AD38" w14:textId="77777777" w:rsidR="003E19A5" w:rsidRDefault="003E19A5" w:rsidP="003E19A5">
      <w:pPr>
        <w:pStyle w:val="ItemList2"/>
        <w:rPr>
          <w:lang w:eastAsia="zh-CN"/>
        </w:rPr>
      </w:pPr>
      <w:r>
        <w:rPr>
          <w:rFonts w:hint="eastAsia"/>
          <w:lang w:eastAsia="zh-CN"/>
        </w:rPr>
        <w:t>如果流量统计显示业务报文丢在</w:t>
      </w:r>
      <w:r>
        <w:rPr>
          <w:rFonts w:hint="eastAsia"/>
          <w:lang w:eastAsia="zh-CN"/>
        </w:rPr>
        <w:t>C</w:t>
      </w:r>
      <w:r>
        <w:rPr>
          <w:lang w:eastAsia="zh-CN"/>
        </w:rPr>
        <w:t>R</w:t>
      </w:r>
      <w:r>
        <w:rPr>
          <w:lang w:eastAsia="zh-CN"/>
        </w:rPr>
        <w:t>，</w:t>
      </w:r>
      <w:r>
        <w:rPr>
          <w:rFonts w:hint="eastAsia"/>
          <w:lang w:eastAsia="zh-CN"/>
        </w:rPr>
        <w:t>则通过关闭</w:t>
      </w:r>
      <w:r>
        <w:rPr>
          <w:rFonts w:hint="eastAsia"/>
          <w:lang w:eastAsia="zh-CN"/>
        </w:rPr>
        <w:t>C</w:t>
      </w:r>
      <w:r>
        <w:rPr>
          <w:lang w:eastAsia="zh-CN"/>
        </w:rPr>
        <w:t>R</w:t>
      </w:r>
      <w:r>
        <w:rPr>
          <w:rFonts w:hint="eastAsia"/>
          <w:lang w:eastAsia="zh-CN"/>
        </w:rPr>
        <w:t>接口等方式，将业务切换至其他线路恢复。之后收集设备信息返回总部分析，设备信息收集建议，请参考《</w:t>
      </w:r>
      <w:r w:rsidRPr="00EB4F38">
        <w:rPr>
          <w:rFonts w:hint="eastAsia"/>
          <w:lang w:eastAsia="zh-CN"/>
        </w:rPr>
        <w:t>H3C CR</w:t>
      </w:r>
      <w:r w:rsidRPr="00EB4F38">
        <w:rPr>
          <w:rFonts w:hint="eastAsia"/>
          <w:lang w:eastAsia="zh-CN"/>
        </w:rPr>
        <w:t>故障信息</w:t>
      </w:r>
      <w:r w:rsidRPr="00EB4F38">
        <w:rPr>
          <w:rFonts w:hint="eastAsia"/>
          <w:lang w:eastAsia="zh-CN"/>
        </w:rPr>
        <w:t>&amp;</w:t>
      </w:r>
      <w:r w:rsidRPr="00EB4F38">
        <w:rPr>
          <w:rFonts w:hint="eastAsia"/>
          <w:lang w:eastAsia="zh-CN"/>
        </w:rPr>
        <w:t>巡检信息收集指导</w:t>
      </w:r>
      <w:r>
        <w:rPr>
          <w:rFonts w:hint="eastAsia"/>
          <w:lang w:eastAsia="zh-CN"/>
        </w:rPr>
        <w:t>》。</w:t>
      </w:r>
    </w:p>
    <w:p w14:paraId="53C2050D" w14:textId="77777777" w:rsidR="003E19A5" w:rsidRDefault="003E19A5" w:rsidP="003E19A5">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5467"/>
        <w:gridCol w:w="3547"/>
      </w:tblGrid>
      <w:tr w:rsidR="003E19A5" w:rsidRPr="00CB23B5" w14:paraId="4CAD9673" w14:textId="77777777" w:rsidTr="00880125">
        <w:trPr>
          <w:cnfStyle w:val="100000000000" w:firstRow="1" w:lastRow="0" w:firstColumn="0" w:lastColumn="0" w:oddVBand="0" w:evenVBand="0" w:oddHBand="0" w:evenHBand="0" w:firstRowFirstColumn="0" w:firstRowLastColumn="0" w:lastRowFirstColumn="0" w:lastRowLastColumn="0"/>
          <w:trHeight w:val="68"/>
          <w:tblHeader/>
        </w:trPr>
        <w:tc>
          <w:tcPr>
            <w:tcW w:w="54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548970B" w14:textId="77777777" w:rsidR="003E19A5" w:rsidRPr="00641701" w:rsidRDefault="003E19A5" w:rsidP="00880125">
            <w:pPr>
              <w:pStyle w:val="TableHeading"/>
            </w:pPr>
            <w:r w:rsidRPr="00641701">
              <w:rPr>
                <w:rFonts w:hint="eastAsia"/>
              </w:rPr>
              <w:t>命令</w:t>
            </w:r>
          </w:p>
        </w:tc>
        <w:tc>
          <w:tcPr>
            <w:tcW w:w="354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CD75A3C" w14:textId="77777777" w:rsidR="003E19A5" w:rsidRPr="00641701" w:rsidRDefault="003E19A5" w:rsidP="00880125">
            <w:pPr>
              <w:pStyle w:val="TableHeading"/>
            </w:pPr>
            <w:r w:rsidRPr="00641701">
              <w:rPr>
                <w:rFonts w:hint="eastAsia"/>
              </w:rPr>
              <w:t>说明</w:t>
            </w:r>
          </w:p>
        </w:tc>
      </w:tr>
      <w:tr w:rsidR="003E19A5" w:rsidRPr="001863B2" w14:paraId="326AD675" w14:textId="77777777" w:rsidTr="00880125">
        <w:trPr>
          <w:trHeight w:val="68"/>
        </w:trPr>
        <w:tc>
          <w:tcPr>
            <w:tcW w:w="5467" w:type="dxa"/>
          </w:tcPr>
          <w:p w14:paraId="3A718DC6" w14:textId="77777777" w:rsidR="003E19A5" w:rsidRPr="00641701" w:rsidRDefault="003E19A5" w:rsidP="00880125">
            <w:pPr>
              <w:pStyle w:val="TableText"/>
            </w:pPr>
            <w:r w:rsidRPr="000B3CDF">
              <w:t xml:space="preserve">display </w:t>
            </w:r>
            <w:r>
              <w:t xml:space="preserve">ip routing-table [vpn-instance </w:t>
            </w:r>
            <w:r w:rsidRPr="00EB4F38">
              <w:rPr>
                <w:i/>
              </w:rPr>
              <w:t>instance-name</w:t>
            </w:r>
            <w:r>
              <w:t>]</w:t>
            </w:r>
          </w:p>
        </w:tc>
        <w:tc>
          <w:tcPr>
            <w:tcW w:w="3547" w:type="dxa"/>
          </w:tcPr>
          <w:p w14:paraId="3158B029" w14:textId="77777777" w:rsidR="003E19A5" w:rsidRPr="00641701" w:rsidRDefault="003E19A5" w:rsidP="00880125">
            <w:pPr>
              <w:pStyle w:val="TableText"/>
            </w:pPr>
            <w:r>
              <w:rPr>
                <w:rFonts w:hint="eastAsia"/>
              </w:rPr>
              <w:t>显示业务地址路由</w:t>
            </w:r>
          </w:p>
        </w:tc>
      </w:tr>
      <w:tr w:rsidR="003E19A5" w:rsidRPr="001863B2" w14:paraId="45254393" w14:textId="77777777" w:rsidTr="00880125">
        <w:trPr>
          <w:trHeight w:val="68"/>
        </w:trPr>
        <w:tc>
          <w:tcPr>
            <w:tcW w:w="5467" w:type="dxa"/>
          </w:tcPr>
          <w:p w14:paraId="47B21DDF" w14:textId="77777777" w:rsidR="003E19A5" w:rsidRPr="00747DC5" w:rsidRDefault="003E19A5" w:rsidP="00880125">
            <w:pPr>
              <w:pStyle w:val="TableText"/>
            </w:pPr>
            <w:r>
              <w:t>qos apply policy</w:t>
            </w:r>
            <w:r w:rsidRPr="00A15E14">
              <w:rPr>
                <w:i/>
              </w:rPr>
              <w:t xml:space="preserve"> policy-name</w:t>
            </w:r>
            <w:r>
              <w:t xml:space="preserve"> inbound/outbound</w:t>
            </w:r>
          </w:p>
        </w:tc>
        <w:tc>
          <w:tcPr>
            <w:tcW w:w="3547" w:type="dxa"/>
          </w:tcPr>
          <w:p w14:paraId="1730C5E9" w14:textId="77777777" w:rsidR="003E19A5" w:rsidRDefault="003E19A5" w:rsidP="00880125">
            <w:pPr>
              <w:pStyle w:val="TableText"/>
            </w:pPr>
            <w:r>
              <w:rPr>
                <w:rFonts w:hint="eastAsia"/>
              </w:rPr>
              <w:t>接口应用</w:t>
            </w:r>
            <w:r>
              <w:rPr>
                <w:rFonts w:hint="eastAsia"/>
              </w:rPr>
              <w:t>qos</w:t>
            </w:r>
            <w:r>
              <w:t xml:space="preserve"> </w:t>
            </w:r>
            <w:r>
              <w:rPr>
                <w:rFonts w:hint="eastAsia"/>
              </w:rPr>
              <w:t>policy</w:t>
            </w:r>
            <w:r>
              <w:rPr>
                <w:rFonts w:hint="eastAsia"/>
              </w:rPr>
              <w:t>，用于流量统计</w:t>
            </w:r>
          </w:p>
        </w:tc>
      </w:tr>
      <w:tr w:rsidR="003E19A5" w:rsidRPr="001863B2" w14:paraId="0BA5E690" w14:textId="77777777" w:rsidTr="00880125">
        <w:trPr>
          <w:trHeight w:val="68"/>
        </w:trPr>
        <w:tc>
          <w:tcPr>
            <w:tcW w:w="5467" w:type="dxa"/>
          </w:tcPr>
          <w:p w14:paraId="419E46A1" w14:textId="77777777" w:rsidR="003E19A5" w:rsidRPr="00EB0BB3" w:rsidRDefault="003E19A5" w:rsidP="00880125">
            <w:pPr>
              <w:pStyle w:val="TableText"/>
            </w:pPr>
            <w:r>
              <w:rPr>
                <w:rFonts w:hint="eastAsia"/>
              </w:rPr>
              <w:t>d</w:t>
            </w:r>
            <w:r w:rsidRPr="00A65421">
              <w:t xml:space="preserve">isplay </w:t>
            </w:r>
            <w:r>
              <w:t xml:space="preserve">qos policy interface </w:t>
            </w:r>
            <w:r w:rsidRPr="00A15E14">
              <w:rPr>
                <w:i/>
              </w:rPr>
              <w:t>interface-type interface-number</w:t>
            </w:r>
          </w:p>
        </w:tc>
        <w:tc>
          <w:tcPr>
            <w:tcW w:w="3547" w:type="dxa"/>
          </w:tcPr>
          <w:p w14:paraId="70085B5D" w14:textId="77777777" w:rsidR="003E19A5" w:rsidRDefault="003E19A5" w:rsidP="00880125">
            <w:pPr>
              <w:pStyle w:val="TableText"/>
            </w:pPr>
            <w:r>
              <w:rPr>
                <w:rFonts w:hint="eastAsia"/>
              </w:rPr>
              <w:t>显示接口流量统计情况</w:t>
            </w:r>
          </w:p>
        </w:tc>
      </w:tr>
    </w:tbl>
    <w:p w14:paraId="4AF41903" w14:textId="4BF9A732" w:rsidR="00FF59D6" w:rsidRDefault="00FF59D6" w:rsidP="00FF59D6">
      <w:pPr>
        <w:pStyle w:val="2"/>
        <w:numPr>
          <w:ilvl w:val="1"/>
          <w:numId w:val="2"/>
        </w:numPr>
      </w:pPr>
      <w:r>
        <w:rPr>
          <w:rFonts w:hint="eastAsia"/>
        </w:rPr>
        <w:t>ARP</w:t>
      </w:r>
      <w:r>
        <w:rPr>
          <w:rFonts w:hint="eastAsia"/>
        </w:rPr>
        <w:t>学习问题处理</w:t>
      </w:r>
      <w:bookmarkEnd w:id="369"/>
    </w:p>
    <w:p w14:paraId="1170575E" w14:textId="77777777" w:rsidR="00FF59D6" w:rsidRDefault="00FF59D6" w:rsidP="00FF59D6">
      <w:pPr>
        <w:pStyle w:val="3"/>
        <w:numPr>
          <w:ilvl w:val="2"/>
          <w:numId w:val="2"/>
        </w:numPr>
      </w:pPr>
      <w:r>
        <w:rPr>
          <w:rFonts w:hint="eastAsia"/>
        </w:rPr>
        <w:t>故障描</w:t>
      </w:r>
      <w:r w:rsidRPr="00C1031F">
        <w:rPr>
          <w:rFonts w:hint="eastAsia"/>
        </w:rPr>
        <w:t>述</w:t>
      </w:r>
    </w:p>
    <w:p w14:paraId="1DD46B5F" w14:textId="77777777" w:rsidR="00FF59D6" w:rsidRDefault="00FF59D6" w:rsidP="00FF59D6">
      <w:r w:rsidRPr="00167D57">
        <w:rPr>
          <w:rFonts w:hint="eastAsia"/>
        </w:rPr>
        <w:t>接口配置</w:t>
      </w:r>
      <w:r w:rsidRPr="00167D57">
        <w:rPr>
          <w:rFonts w:hint="eastAsia"/>
        </w:rPr>
        <w:t>IP</w:t>
      </w:r>
      <w:r w:rsidRPr="00167D57">
        <w:rPr>
          <w:rFonts w:hint="eastAsia"/>
        </w:rPr>
        <w:t>地址后，通过协议或者流量发起</w:t>
      </w:r>
      <w:r w:rsidRPr="00167D57">
        <w:rPr>
          <w:rFonts w:hint="eastAsia"/>
        </w:rPr>
        <w:t>ARP</w:t>
      </w:r>
      <w:r>
        <w:rPr>
          <w:rFonts w:hint="eastAsia"/>
        </w:rPr>
        <w:t>学习，但学不到对端</w:t>
      </w:r>
      <w:r>
        <w:rPr>
          <w:rFonts w:hint="eastAsia"/>
        </w:rPr>
        <w:t>MAC</w:t>
      </w:r>
      <w:r>
        <w:rPr>
          <w:rFonts w:hint="eastAsia"/>
        </w:rPr>
        <w:t>地址、无法形成</w:t>
      </w:r>
      <w:r>
        <w:rPr>
          <w:rFonts w:hint="eastAsia"/>
        </w:rPr>
        <w:t>ARP</w:t>
      </w:r>
      <w:r>
        <w:rPr>
          <w:rFonts w:hint="eastAsia"/>
        </w:rPr>
        <w:t>缓存表或</w:t>
      </w:r>
      <w:r>
        <w:rPr>
          <w:rFonts w:hint="eastAsia"/>
        </w:rPr>
        <w:t>ARP</w:t>
      </w:r>
      <w:r>
        <w:rPr>
          <w:rFonts w:hint="eastAsia"/>
        </w:rPr>
        <w:t>表项信息有误。</w:t>
      </w:r>
    </w:p>
    <w:p w14:paraId="7927D428" w14:textId="77777777" w:rsidR="00FF59D6" w:rsidRDefault="00FF59D6" w:rsidP="00FF59D6">
      <w:pPr>
        <w:pStyle w:val="3"/>
        <w:numPr>
          <w:ilvl w:val="2"/>
          <w:numId w:val="2"/>
        </w:numPr>
      </w:pPr>
      <w:r>
        <w:rPr>
          <w:rFonts w:hint="eastAsia"/>
        </w:rPr>
        <w:t>常见原因</w:t>
      </w:r>
    </w:p>
    <w:p w14:paraId="0802E8AA" w14:textId="77777777" w:rsidR="00FF59D6" w:rsidRPr="007A4E1C" w:rsidRDefault="00FF59D6" w:rsidP="00FF59D6">
      <w:pPr>
        <w:pStyle w:val="ItemList"/>
      </w:pPr>
      <w:r w:rsidRPr="007A4E1C">
        <w:rPr>
          <w:rFonts w:hint="eastAsia"/>
        </w:rPr>
        <w:t>接口物理层</w:t>
      </w:r>
      <w:r w:rsidRPr="007A4E1C">
        <w:rPr>
          <w:rFonts w:hint="eastAsia"/>
        </w:rPr>
        <w:t>down</w:t>
      </w:r>
    </w:p>
    <w:p w14:paraId="72A4650C" w14:textId="77777777" w:rsidR="00FF59D6" w:rsidRPr="007A4E1C" w:rsidRDefault="00FF59D6" w:rsidP="00FF59D6">
      <w:pPr>
        <w:pStyle w:val="ItemList"/>
      </w:pPr>
      <w:r w:rsidRPr="007A4E1C">
        <w:rPr>
          <w:rFonts w:hint="eastAsia"/>
        </w:rPr>
        <w:t>链路不稳定或光功率低</w:t>
      </w:r>
    </w:p>
    <w:p w14:paraId="27C56C68" w14:textId="77777777" w:rsidR="00FF59D6" w:rsidRPr="007A4E1C" w:rsidRDefault="00FF59D6" w:rsidP="00FF59D6">
      <w:pPr>
        <w:pStyle w:val="ItemList"/>
        <w:rPr>
          <w:lang w:eastAsia="zh-CN"/>
        </w:rPr>
      </w:pPr>
      <w:r w:rsidRPr="007A4E1C">
        <w:rPr>
          <w:rFonts w:hint="eastAsia"/>
          <w:lang w:eastAsia="zh-CN"/>
        </w:rPr>
        <w:t>直连接口的</w:t>
      </w:r>
      <w:r w:rsidRPr="007A4E1C">
        <w:rPr>
          <w:rFonts w:hint="eastAsia"/>
          <w:lang w:eastAsia="zh-CN"/>
        </w:rPr>
        <w:t>IP</w:t>
      </w:r>
      <w:r w:rsidRPr="007A4E1C">
        <w:rPr>
          <w:rFonts w:hint="eastAsia"/>
          <w:lang w:eastAsia="zh-CN"/>
        </w:rPr>
        <w:t>地址不在同一网段</w:t>
      </w:r>
    </w:p>
    <w:p w14:paraId="5BDC8CC0" w14:textId="77777777" w:rsidR="00FF59D6" w:rsidRPr="007A4E1C" w:rsidRDefault="00FF59D6" w:rsidP="00FF59D6">
      <w:pPr>
        <w:pStyle w:val="ItemList"/>
      </w:pPr>
      <w:r w:rsidRPr="007A4E1C">
        <w:rPr>
          <w:rFonts w:hint="eastAsia"/>
        </w:rPr>
        <w:t>设备软件故障</w:t>
      </w:r>
    </w:p>
    <w:p w14:paraId="371079B7" w14:textId="77777777" w:rsidR="00FF59D6" w:rsidRDefault="00FF59D6" w:rsidP="00FF59D6">
      <w:pPr>
        <w:pStyle w:val="ItemList"/>
      </w:pPr>
      <w:r w:rsidRPr="007A4E1C">
        <w:rPr>
          <w:rFonts w:hint="eastAsia"/>
        </w:rPr>
        <w:t>转发故障</w:t>
      </w:r>
    </w:p>
    <w:p w14:paraId="0E1A44C4" w14:textId="77777777" w:rsidR="00FF59D6" w:rsidRDefault="00FF59D6" w:rsidP="00FF59D6">
      <w:pPr>
        <w:pStyle w:val="3"/>
        <w:numPr>
          <w:ilvl w:val="2"/>
          <w:numId w:val="2"/>
        </w:numPr>
      </w:pPr>
      <w:r>
        <w:rPr>
          <w:rFonts w:hint="eastAsia"/>
        </w:rPr>
        <w:t>故障诊断流程</w:t>
      </w:r>
    </w:p>
    <w:p w14:paraId="20CCBA2B" w14:textId="77777777" w:rsidR="00FF59D6" w:rsidRDefault="00FF59D6" w:rsidP="00FF59D6">
      <w:pPr>
        <w:pStyle w:val="ItemStep"/>
        <w:numPr>
          <w:ilvl w:val="4"/>
          <w:numId w:val="2"/>
        </w:numPr>
        <w:rPr>
          <w:lang w:eastAsia="zh-CN"/>
        </w:rPr>
      </w:pPr>
      <w:r>
        <w:rPr>
          <w:rFonts w:hint="eastAsia"/>
          <w:lang w:eastAsia="zh-CN"/>
        </w:rPr>
        <w:t>检查接口状态，如接口</w:t>
      </w:r>
      <w:r>
        <w:rPr>
          <w:rFonts w:hint="eastAsia"/>
          <w:lang w:eastAsia="zh-CN"/>
        </w:rPr>
        <w:t>down</w:t>
      </w:r>
      <w:r>
        <w:rPr>
          <w:rFonts w:hint="eastAsia"/>
          <w:lang w:eastAsia="zh-CN"/>
        </w:rPr>
        <w:t>，则排查接口，如接口</w:t>
      </w:r>
      <w:r>
        <w:rPr>
          <w:rFonts w:hint="eastAsia"/>
          <w:lang w:eastAsia="zh-CN"/>
        </w:rPr>
        <w:t>up</w:t>
      </w:r>
      <w:r>
        <w:rPr>
          <w:rFonts w:hint="eastAsia"/>
          <w:lang w:eastAsia="zh-CN"/>
        </w:rPr>
        <w:t>，则执行步骤</w:t>
      </w:r>
      <w:r>
        <w:rPr>
          <w:rFonts w:hint="eastAsia"/>
          <w:lang w:eastAsia="zh-CN"/>
        </w:rPr>
        <w:t>(</w:t>
      </w:r>
      <w:r>
        <w:rPr>
          <w:lang w:eastAsia="zh-CN"/>
        </w:rPr>
        <w:t>2)</w:t>
      </w:r>
      <w:r>
        <w:rPr>
          <w:lang w:eastAsia="zh-CN"/>
        </w:rPr>
        <w:t>；</w:t>
      </w:r>
    </w:p>
    <w:p w14:paraId="690EC87A" w14:textId="77777777" w:rsidR="00FF59D6" w:rsidRDefault="00FF59D6" w:rsidP="00FF59D6">
      <w:pPr>
        <w:pStyle w:val="ItemStep"/>
        <w:numPr>
          <w:ilvl w:val="4"/>
          <w:numId w:val="2"/>
        </w:numPr>
        <w:rPr>
          <w:lang w:eastAsia="zh-CN"/>
        </w:rPr>
      </w:pPr>
      <w:r>
        <w:rPr>
          <w:rFonts w:hint="eastAsia"/>
          <w:lang w:eastAsia="zh-CN"/>
        </w:rPr>
        <w:t>检查两端接口</w:t>
      </w:r>
      <w:r>
        <w:rPr>
          <w:rFonts w:hint="eastAsia"/>
          <w:lang w:eastAsia="zh-CN"/>
        </w:rPr>
        <w:t>ip</w:t>
      </w:r>
      <w:r>
        <w:rPr>
          <w:rFonts w:hint="eastAsia"/>
          <w:lang w:eastAsia="zh-CN"/>
        </w:rPr>
        <w:t>是否在同一网段，否则修改配置，是则执行步骤</w:t>
      </w:r>
      <w:r>
        <w:rPr>
          <w:rFonts w:hint="eastAsia"/>
          <w:lang w:eastAsia="zh-CN"/>
        </w:rPr>
        <w:t>(</w:t>
      </w:r>
      <w:r>
        <w:rPr>
          <w:lang w:eastAsia="zh-CN"/>
        </w:rPr>
        <w:t>3)</w:t>
      </w:r>
      <w:r>
        <w:rPr>
          <w:lang w:eastAsia="zh-CN"/>
        </w:rPr>
        <w:t>；</w:t>
      </w:r>
    </w:p>
    <w:p w14:paraId="772DEDBF" w14:textId="77777777" w:rsidR="00FF59D6" w:rsidRDefault="00FF59D6" w:rsidP="00FF59D6">
      <w:pPr>
        <w:pStyle w:val="ItemStep"/>
        <w:numPr>
          <w:ilvl w:val="4"/>
          <w:numId w:val="2"/>
        </w:numPr>
        <w:rPr>
          <w:lang w:eastAsia="zh-CN"/>
        </w:rPr>
      </w:pPr>
      <w:r>
        <w:rPr>
          <w:rFonts w:hint="eastAsia"/>
          <w:lang w:eastAsia="zh-CN"/>
        </w:rPr>
        <w:t>检查本端接口是否有错包增长，有则排查接口及线路质量，否则执行步骤</w:t>
      </w:r>
      <w:r>
        <w:rPr>
          <w:rFonts w:hint="eastAsia"/>
          <w:lang w:eastAsia="zh-CN"/>
        </w:rPr>
        <w:t>(</w:t>
      </w:r>
      <w:r>
        <w:rPr>
          <w:lang w:eastAsia="zh-CN"/>
        </w:rPr>
        <w:t>4)</w:t>
      </w:r>
      <w:r>
        <w:rPr>
          <w:lang w:eastAsia="zh-CN"/>
        </w:rPr>
        <w:t>；</w:t>
      </w:r>
    </w:p>
    <w:p w14:paraId="3806BB23" w14:textId="77777777" w:rsidR="00FF59D6" w:rsidRDefault="00FF59D6" w:rsidP="00FF59D6">
      <w:pPr>
        <w:pStyle w:val="ItemStep"/>
        <w:numPr>
          <w:ilvl w:val="4"/>
          <w:numId w:val="2"/>
        </w:numPr>
        <w:rPr>
          <w:lang w:eastAsia="zh-CN"/>
        </w:rPr>
      </w:pPr>
      <w:r>
        <w:rPr>
          <w:rFonts w:hint="eastAsia"/>
          <w:lang w:eastAsia="zh-CN"/>
        </w:rPr>
        <w:t>检查到对端地址的</w:t>
      </w:r>
      <w:r>
        <w:rPr>
          <w:rFonts w:hint="eastAsia"/>
          <w:lang w:eastAsia="zh-CN"/>
        </w:rPr>
        <w:t>fib</w:t>
      </w:r>
      <w:r>
        <w:rPr>
          <w:rFonts w:hint="eastAsia"/>
          <w:lang w:eastAsia="zh-CN"/>
        </w:rPr>
        <w:t>表项，并执行步骤</w:t>
      </w:r>
      <w:r>
        <w:rPr>
          <w:rFonts w:hint="eastAsia"/>
          <w:lang w:eastAsia="zh-CN"/>
        </w:rPr>
        <w:t>(</w:t>
      </w:r>
      <w:r>
        <w:rPr>
          <w:lang w:eastAsia="zh-CN"/>
        </w:rPr>
        <w:t>5)</w:t>
      </w:r>
      <w:r>
        <w:rPr>
          <w:lang w:eastAsia="zh-CN"/>
        </w:rPr>
        <w:t>；</w:t>
      </w:r>
    </w:p>
    <w:p w14:paraId="7E66C1E1" w14:textId="1C09BD95" w:rsidR="00BA45D7" w:rsidRDefault="00BA45D7" w:rsidP="00FF59D6">
      <w:pPr>
        <w:pStyle w:val="ItemStep"/>
        <w:numPr>
          <w:ilvl w:val="4"/>
          <w:numId w:val="2"/>
        </w:numPr>
        <w:rPr>
          <w:lang w:eastAsia="zh-CN"/>
        </w:rPr>
      </w:pPr>
      <w:r>
        <w:rPr>
          <w:rFonts w:hint="eastAsia"/>
          <w:lang w:eastAsia="zh-CN"/>
        </w:rPr>
        <w:t>通过</w:t>
      </w:r>
      <w:r>
        <w:rPr>
          <w:rFonts w:hint="eastAsia"/>
          <w:lang w:eastAsia="zh-CN"/>
        </w:rPr>
        <w:t>debug</w:t>
      </w:r>
      <w:r>
        <w:rPr>
          <w:lang w:eastAsia="zh-CN"/>
        </w:rPr>
        <w:t xml:space="preserve"> </w:t>
      </w:r>
      <w:r>
        <w:rPr>
          <w:rFonts w:hint="eastAsia"/>
          <w:lang w:eastAsia="zh-CN"/>
        </w:rPr>
        <w:t>arp</w:t>
      </w:r>
      <w:r>
        <w:rPr>
          <w:lang w:eastAsia="zh-CN"/>
        </w:rPr>
        <w:t xml:space="preserve"> </w:t>
      </w:r>
      <w:r>
        <w:rPr>
          <w:rFonts w:hint="eastAsia"/>
          <w:lang w:eastAsia="zh-CN"/>
        </w:rPr>
        <w:t>packet</w:t>
      </w:r>
      <w:r>
        <w:rPr>
          <w:lang w:eastAsia="zh-CN"/>
        </w:rPr>
        <w:t xml:space="preserve"> acl/interface</w:t>
      </w:r>
      <w:r>
        <w:rPr>
          <w:rFonts w:hint="eastAsia"/>
          <w:lang w:eastAsia="zh-CN"/>
        </w:rPr>
        <w:t>，如果有条件则抓包，判断</w:t>
      </w:r>
      <w:r>
        <w:rPr>
          <w:rFonts w:hint="eastAsia"/>
          <w:lang w:eastAsia="zh-CN"/>
        </w:rPr>
        <w:t>arp</w:t>
      </w:r>
      <w:r>
        <w:rPr>
          <w:rFonts w:hint="eastAsia"/>
          <w:lang w:eastAsia="zh-CN"/>
        </w:rPr>
        <w:t>报文收发情况；</w:t>
      </w:r>
    </w:p>
    <w:p w14:paraId="75460634" w14:textId="77777777" w:rsidR="00FF59D6" w:rsidRPr="007A4E1C" w:rsidRDefault="00FF59D6" w:rsidP="00FF59D6">
      <w:pPr>
        <w:pStyle w:val="ItemStep"/>
        <w:numPr>
          <w:ilvl w:val="4"/>
          <w:numId w:val="2"/>
        </w:numPr>
        <w:rPr>
          <w:lang w:eastAsia="zh-CN"/>
        </w:rPr>
      </w:pPr>
      <w:r>
        <w:rPr>
          <w:rFonts w:hint="eastAsia"/>
          <w:lang w:eastAsia="zh-CN"/>
        </w:rPr>
        <w:t>参考章节</w:t>
      </w:r>
      <w:r>
        <w:rPr>
          <w:rFonts w:hint="eastAsia"/>
          <w:lang w:eastAsia="zh-CN"/>
        </w:rPr>
        <w:t>1.2</w:t>
      </w:r>
      <w:r>
        <w:rPr>
          <w:rFonts w:hint="eastAsia"/>
          <w:lang w:eastAsia="zh-CN"/>
        </w:rPr>
        <w:t>，收集设备诊断、日志等信息，返回技术支持中心分析。</w:t>
      </w:r>
    </w:p>
    <w:p w14:paraId="1A68E697" w14:textId="77777777" w:rsidR="00FF59D6" w:rsidRPr="00167D57" w:rsidRDefault="00FF59D6" w:rsidP="00FF59D6">
      <w:pPr>
        <w:pStyle w:val="3"/>
        <w:numPr>
          <w:ilvl w:val="2"/>
          <w:numId w:val="2"/>
        </w:numPr>
      </w:pPr>
      <w:r>
        <w:rPr>
          <w:rFonts w:hint="eastAsia"/>
        </w:rPr>
        <w:lastRenderedPageBreak/>
        <w:t>故障处理步骤</w:t>
      </w:r>
    </w:p>
    <w:p w14:paraId="4562DF56" w14:textId="77777777" w:rsidR="00FF59D6" w:rsidRDefault="00FF59D6" w:rsidP="00FF59D6">
      <w:pPr>
        <w:pStyle w:val="ItemStep"/>
        <w:numPr>
          <w:ilvl w:val="4"/>
          <w:numId w:val="2"/>
        </w:numPr>
        <w:spacing w:before="0" w:after="0"/>
        <w:rPr>
          <w:lang w:eastAsia="zh-CN"/>
        </w:rPr>
      </w:pPr>
      <w:r>
        <w:rPr>
          <w:rFonts w:hint="eastAsia"/>
          <w:lang w:eastAsia="zh-CN"/>
        </w:rPr>
        <w:t>执行</w:t>
      </w:r>
      <w:r>
        <w:rPr>
          <w:rFonts w:hint="eastAsia"/>
          <w:lang w:eastAsia="zh-CN"/>
        </w:rPr>
        <w:t>display interface</w:t>
      </w:r>
      <w:r w:rsidRPr="00751B38">
        <w:rPr>
          <w:i/>
          <w:lang w:eastAsia="zh-CN"/>
        </w:rPr>
        <w:t xml:space="preserve"> interface-type interface-number</w:t>
      </w:r>
      <w:r>
        <w:rPr>
          <w:rFonts w:hint="eastAsia"/>
          <w:lang w:eastAsia="zh-CN"/>
        </w:rPr>
        <w:t>查看接口状态：</w:t>
      </w:r>
    </w:p>
    <w:p w14:paraId="7D1EADB8" w14:textId="77777777" w:rsidR="00FF59D6" w:rsidRPr="00751B38" w:rsidRDefault="00FF59D6" w:rsidP="00FF59D6">
      <w:pPr>
        <w:pStyle w:val="ItemList2"/>
        <w:numPr>
          <w:ilvl w:val="0"/>
          <w:numId w:val="0"/>
        </w:numPr>
        <w:spacing w:before="0" w:after="0"/>
        <w:ind w:left="1418"/>
        <w:rPr>
          <w:lang w:eastAsia="zh-CN"/>
        </w:rPr>
      </w:pPr>
      <w:r w:rsidRPr="00751B38">
        <w:rPr>
          <w:rFonts w:hint="eastAsia"/>
          <w:lang w:eastAsia="zh-CN"/>
        </w:rPr>
        <w:t>如果显示为</w:t>
      </w:r>
      <w:r w:rsidRPr="00751B38">
        <w:rPr>
          <w:lang w:eastAsia="zh-CN"/>
        </w:rPr>
        <w:t>down</w:t>
      </w:r>
      <w:r w:rsidRPr="00751B38">
        <w:rPr>
          <w:rFonts w:hint="eastAsia"/>
          <w:lang w:eastAsia="zh-CN"/>
        </w:rPr>
        <w:t>，请参考</w:t>
      </w:r>
      <w:r w:rsidRPr="00751B38">
        <w:rPr>
          <w:lang w:eastAsia="zh-CN"/>
        </w:rPr>
        <w:t>4.</w:t>
      </w:r>
      <w:r>
        <w:rPr>
          <w:rFonts w:hint="eastAsia"/>
          <w:lang w:eastAsia="zh-CN"/>
        </w:rPr>
        <w:t>1</w:t>
      </w:r>
      <w:r w:rsidRPr="00751B38">
        <w:rPr>
          <w:rFonts w:hint="eastAsia"/>
          <w:lang w:eastAsia="zh-CN"/>
        </w:rPr>
        <w:t>章节处理。</w:t>
      </w:r>
    </w:p>
    <w:p w14:paraId="1CFB76FD" w14:textId="77777777" w:rsidR="00FF59D6" w:rsidRPr="00751B38" w:rsidRDefault="00FF59D6" w:rsidP="00FF59D6">
      <w:pPr>
        <w:pStyle w:val="ItemList2"/>
        <w:numPr>
          <w:ilvl w:val="0"/>
          <w:numId w:val="0"/>
        </w:numPr>
        <w:spacing w:before="0" w:after="0"/>
        <w:ind w:left="1418"/>
        <w:rPr>
          <w:lang w:eastAsia="zh-CN"/>
        </w:rPr>
      </w:pPr>
      <w:r w:rsidRPr="00751B38">
        <w:rPr>
          <w:rFonts w:hint="eastAsia"/>
          <w:lang w:eastAsia="zh-CN"/>
        </w:rPr>
        <w:t>如果现实为</w:t>
      </w:r>
      <w:r w:rsidRPr="00751B38">
        <w:rPr>
          <w:lang w:eastAsia="zh-CN"/>
        </w:rPr>
        <w:t>up</w:t>
      </w:r>
      <w:r w:rsidRPr="00751B38">
        <w:rPr>
          <w:rFonts w:hint="eastAsia"/>
          <w:lang w:eastAsia="zh-CN"/>
        </w:rPr>
        <w:t>，则执行步骤</w:t>
      </w:r>
      <w:r>
        <w:rPr>
          <w:rFonts w:hint="eastAsia"/>
          <w:lang w:eastAsia="zh-CN"/>
        </w:rPr>
        <w:t>(</w:t>
      </w:r>
      <w:r>
        <w:rPr>
          <w:lang w:eastAsia="zh-CN"/>
        </w:rPr>
        <w:t>2)</w:t>
      </w:r>
      <w:r w:rsidRPr="00751B38">
        <w:rPr>
          <w:rFonts w:hint="eastAsia"/>
          <w:lang w:eastAsia="zh-CN"/>
        </w:rPr>
        <w:t>。</w:t>
      </w:r>
    </w:p>
    <w:p w14:paraId="76108739" w14:textId="77777777" w:rsidR="00FF59D6" w:rsidRDefault="00FF59D6" w:rsidP="00FF59D6">
      <w:pPr>
        <w:pStyle w:val="ItemStep"/>
        <w:numPr>
          <w:ilvl w:val="4"/>
          <w:numId w:val="2"/>
        </w:numPr>
        <w:spacing w:before="0" w:after="0"/>
        <w:rPr>
          <w:lang w:eastAsia="zh-CN"/>
        </w:rPr>
      </w:pPr>
      <w:r>
        <w:rPr>
          <w:rFonts w:hint="eastAsia"/>
          <w:lang w:eastAsia="zh-CN"/>
        </w:rPr>
        <w:t>执行</w:t>
      </w:r>
      <w:r>
        <w:rPr>
          <w:rFonts w:hint="eastAsia"/>
          <w:lang w:eastAsia="zh-CN"/>
        </w:rPr>
        <w:t>display interface</w:t>
      </w:r>
      <w:r w:rsidRPr="00751B38">
        <w:rPr>
          <w:i/>
          <w:lang w:eastAsia="zh-CN"/>
        </w:rPr>
        <w:t xml:space="preserve"> interface-type interface-number</w:t>
      </w:r>
      <w:r>
        <w:rPr>
          <w:rFonts w:hint="eastAsia"/>
          <w:lang w:eastAsia="zh-CN"/>
        </w:rPr>
        <w:t>查看两端接口配置的</w:t>
      </w:r>
      <w:r>
        <w:rPr>
          <w:rFonts w:hint="eastAsia"/>
          <w:lang w:eastAsia="zh-CN"/>
        </w:rPr>
        <w:t>IP</w:t>
      </w:r>
      <w:r>
        <w:rPr>
          <w:rFonts w:hint="eastAsia"/>
          <w:lang w:eastAsia="zh-CN"/>
        </w:rPr>
        <w:t>地址：</w:t>
      </w:r>
    </w:p>
    <w:p w14:paraId="73208233" w14:textId="77777777" w:rsidR="00FF59D6" w:rsidRDefault="00FF59D6" w:rsidP="00FF59D6">
      <w:pPr>
        <w:pStyle w:val="ItemList2"/>
        <w:numPr>
          <w:ilvl w:val="0"/>
          <w:numId w:val="0"/>
        </w:numPr>
        <w:spacing w:before="0" w:after="0"/>
        <w:ind w:left="1418"/>
        <w:rPr>
          <w:lang w:eastAsia="zh-CN"/>
        </w:rPr>
      </w:pPr>
      <w:r>
        <w:rPr>
          <w:rFonts w:hint="eastAsia"/>
          <w:lang w:eastAsia="zh-CN"/>
        </w:rPr>
        <w:t>如果两端</w:t>
      </w:r>
      <w:r>
        <w:rPr>
          <w:rFonts w:hint="eastAsia"/>
          <w:lang w:eastAsia="zh-CN"/>
        </w:rPr>
        <w:t>IP</w:t>
      </w:r>
      <w:r>
        <w:rPr>
          <w:rFonts w:hint="eastAsia"/>
          <w:lang w:eastAsia="zh-CN"/>
        </w:rPr>
        <w:t>地址在不同网段，请修改</w:t>
      </w:r>
      <w:r>
        <w:rPr>
          <w:rFonts w:hint="eastAsia"/>
          <w:lang w:eastAsia="zh-CN"/>
        </w:rPr>
        <w:t>IP</w:t>
      </w:r>
      <w:r>
        <w:rPr>
          <w:rFonts w:hint="eastAsia"/>
          <w:lang w:eastAsia="zh-CN"/>
        </w:rPr>
        <w:t>地址使其在同一网段。</w:t>
      </w:r>
    </w:p>
    <w:p w14:paraId="412FDF54" w14:textId="77777777" w:rsidR="00FF59D6" w:rsidRDefault="00FF59D6" w:rsidP="00FF59D6">
      <w:pPr>
        <w:pStyle w:val="ItemList2"/>
        <w:numPr>
          <w:ilvl w:val="0"/>
          <w:numId w:val="0"/>
        </w:numPr>
        <w:spacing w:before="0" w:after="0"/>
        <w:ind w:left="1418"/>
        <w:rPr>
          <w:lang w:eastAsia="zh-CN"/>
        </w:rPr>
      </w:pPr>
      <w:r>
        <w:rPr>
          <w:rFonts w:hint="eastAsia"/>
          <w:lang w:eastAsia="zh-CN"/>
        </w:rPr>
        <w:t>如果两端</w:t>
      </w:r>
      <w:r>
        <w:rPr>
          <w:rFonts w:hint="eastAsia"/>
          <w:lang w:eastAsia="zh-CN"/>
        </w:rPr>
        <w:t>IP</w:t>
      </w:r>
      <w:r>
        <w:rPr>
          <w:rFonts w:hint="eastAsia"/>
          <w:lang w:eastAsia="zh-CN"/>
        </w:rPr>
        <w:t>地址在相同网段，请执行步骤</w:t>
      </w:r>
      <w:r>
        <w:rPr>
          <w:rFonts w:hint="eastAsia"/>
          <w:lang w:eastAsia="zh-CN"/>
        </w:rPr>
        <w:t>(</w:t>
      </w:r>
      <w:r>
        <w:rPr>
          <w:lang w:eastAsia="zh-CN"/>
        </w:rPr>
        <w:t>3)</w:t>
      </w:r>
      <w:r>
        <w:rPr>
          <w:rFonts w:hint="eastAsia"/>
          <w:lang w:eastAsia="zh-CN"/>
        </w:rPr>
        <w:t>。</w:t>
      </w:r>
    </w:p>
    <w:p w14:paraId="64977CA5" w14:textId="77777777" w:rsidR="00FF59D6" w:rsidRDefault="00FF59D6" w:rsidP="00FF59D6">
      <w:pPr>
        <w:pStyle w:val="ItemStep"/>
        <w:numPr>
          <w:ilvl w:val="4"/>
          <w:numId w:val="2"/>
        </w:numPr>
        <w:spacing w:before="0" w:after="0"/>
        <w:rPr>
          <w:lang w:eastAsia="zh-CN"/>
        </w:rPr>
      </w:pPr>
      <w:r>
        <w:rPr>
          <w:rFonts w:hint="eastAsia"/>
          <w:lang w:eastAsia="zh-CN"/>
        </w:rPr>
        <w:t>查看接口是否有错包，如果有错包且不断增长，需要排查链路质量问题，若故障不能排除，则执行步骤</w:t>
      </w:r>
      <w:r>
        <w:rPr>
          <w:rFonts w:hint="eastAsia"/>
          <w:lang w:eastAsia="zh-CN"/>
        </w:rPr>
        <w:t>(</w:t>
      </w:r>
      <w:r>
        <w:rPr>
          <w:lang w:eastAsia="zh-CN"/>
        </w:rPr>
        <w:t>4)</w:t>
      </w:r>
      <w:r>
        <w:rPr>
          <w:rFonts w:hint="eastAsia"/>
          <w:lang w:eastAsia="zh-CN"/>
        </w:rPr>
        <w:t>。</w:t>
      </w:r>
    </w:p>
    <w:p w14:paraId="2295ABB2" w14:textId="77777777" w:rsidR="00FF59D6" w:rsidRDefault="00FF59D6" w:rsidP="00FF59D6">
      <w:pPr>
        <w:pStyle w:val="ItemStep"/>
        <w:numPr>
          <w:ilvl w:val="4"/>
          <w:numId w:val="2"/>
        </w:numPr>
        <w:spacing w:before="0" w:after="0"/>
        <w:rPr>
          <w:lang w:eastAsia="zh-CN"/>
        </w:rPr>
      </w:pPr>
      <w:r>
        <w:rPr>
          <w:rFonts w:hint="eastAsia"/>
          <w:lang w:eastAsia="zh-CN"/>
        </w:rPr>
        <w:t>检查的</w:t>
      </w:r>
      <w:r>
        <w:rPr>
          <w:rFonts w:hint="eastAsia"/>
          <w:lang w:eastAsia="zh-CN"/>
        </w:rPr>
        <w:t>FIB</w:t>
      </w:r>
      <w:r>
        <w:rPr>
          <w:rFonts w:hint="eastAsia"/>
          <w:lang w:eastAsia="zh-CN"/>
        </w:rPr>
        <w:t>表项，确认本地配置路由生效，之后执行步骤</w:t>
      </w:r>
      <w:r>
        <w:rPr>
          <w:rFonts w:hint="eastAsia"/>
          <w:lang w:eastAsia="zh-CN"/>
        </w:rPr>
        <w:t>(</w:t>
      </w:r>
      <w:r>
        <w:rPr>
          <w:lang w:eastAsia="zh-CN"/>
        </w:rPr>
        <w:t>5)</w:t>
      </w:r>
      <w:r>
        <w:rPr>
          <w:rFonts w:hint="eastAsia"/>
          <w:lang w:eastAsia="zh-CN"/>
        </w:rPr>
        <w:t>。</w:t>
      </w:r>
    </w:p>
    <w:p w14:paraId="62E898C3" w14:textId="77777777" w:rsidR="00FF59D6" w:rsidRDefault="00FF59D6" w:rsidP="00FF59D6">
      <w:pPr>
        <w:pStyle w:val="ItemList2"/>
        <w:numPr>
          <w:ilvl w:val="0"/>
          <w:numId w:val="0"/>
        </w:numPr>
        <w:ind w:left="1418" w:hanging="284"/>
        <w:rPr>
          <w:lang w:eastAsia="zh-CN"/>
        </w:rPr>
      </w:pPr>
      <w:r>
        <w:rPr>
          <w:rFonts w:hint="eastAsia"/>
          <w:lang w:eastAsia="zh-CN"/>
        </w:rPr>
        <w:t>例：</w:t>
      </w:r>
    </w:p>
    <w:p w14:paraId="10396D86" w14:textId="77777777" w:rsidR="00FF59D6" w:rsidRPr="00BD1272" w:rsidRDefault="00FF59D6" w:rsidP="00FF59D6">
      <w:pPr>
        <w:pStyle w:val="TerminalDisplayIndent1"/>
      </w:pPr>
      <w:r w:rsidRPr="00BD1272">
        <w:t>[H3C-Route-Aggregation1]di</w:t>
      </w:r>
      <w:r w:rsidRPr="00BD1272">
        <w:rPr>
          <w:rFonts w:hint="eastAsia"/>
        </w:rPr>
        <w:t>splay</w:t>
      </w:r>
      <w:r w:rsidRPr="00BD1272">
        <w:t xml:space="preserve"> th</w:t>
      </w:r>
      <w:r w:rsidRPr="00BD1272">
        <w:rPr>
          <w:rFonts w:hint="eastAsia"/>
        </w:rPr>
        <w:t>is</w:t>
      </w:r>
      <w:r w:rsidRPr="00BD1272">
        <w:t xml:space="preserve">                                                                                                       </w:t>
      </w:r>
    </w:p>
    <w:p w14:paraId="062B6AC0" w14:textId="77777777" w:rsidR="00FF59D6" w:rsidRPr="00BD1272" w:rsidRDefault="00FF59D6" w:rsidP="00FF59D6">
      <w:pPr>
        <w:pStyle w:val="TerminalDisplayIndent1"/>
      </w:pPr>
      <w:r w:rsidRPr="00BD1272">
        <w:t xml:space="preserve">#                                                                                                                                   </w:t>
      </w:r>
    </w:p>
    <w:p w14:paraId="4AAAFCA6" w14:textId="77777777" w:rsidR="00FF59D6" w:rsidRPr="00BD1272" w:rsidRDefault="00FF59D6" w:rsidP="00FF59D6">
      <w:pPr>
        <w:pStyle w:val="TerminalDisplayIndent1"/>
      </w:pPr>
      <w:r w:rsidRPr="00BD1272">
        <w:t xml:space="preserve">interface Route-Aggregation1                                                                                                        </w:t>
      </w:r>
    </w:p>
    <w:p w14:paraId="1CAB4F4A" w14:textId="77777777" w:rsidR="00FF59D6" w:rsidRPr="00BD1272" w:rsidRDefault="00FF59D6" w:rsidP="00FF59D6">
      <w:pPr>
        <w:pStyle w:val="TerminalDisplayIndent1"/>
      </w:pPr>
      <w:r w:rsidRPr="00BD1272">
        <w:t xml:space="preserve"> ip address </w:t>
      </w:r>
      <w:r w:rsidRPr="00E24672">
        <w:t>1.1.1.2</w:t>
      </w:r>
      <w:r w:rsidRPr="00BD1272">
        <w:t xml:space="preserve"> 255.255.255.0                                                                                                   </w:t>
      </w:r>
    </w:p>
    <w:p w14:paraId="730D7B55" w14:textId="77777777" w:rsidR="00FF59D6" w:rsidRPr="00BD1272" w:rsidRDefault="00FF59D6" w:rsidP="00FF59D6">
      <w:pPr>
        <w:pStyle w:val="TerminalDisplayIndent1"/>
      </w:pPr>
      <w:r w:rsidRPr="00BD1272">
        <w:t xml:space="preserve"> link-aggregation mode dynamic                                                                                                      </w:t>
      </w:r>
    </w:p>
    <w:p w14:paraId="67416795" w14:textId="77777777" w:rsidR="00FF59D6" w:rsidRPr="00BD1272" w:rsidRDefault="00FF59D6" w:rsidP="00FF59D6">
      <w:pPr>
        <w:pStyle w:val="TerminalDisplayIndent1"/>
      </w:pPr>
      <w:r w:rsidRPr="00BD1272">
        <w:t xml:space="preserve">#                                                                                                                                   </w:t>
      </w:r>
    </w:p>
    <w:p w14:paraId="532FBB22" w14:textId="77777777" w:rsidR="00FF59D6" w:rsidRPr="00BD1272" w:rsidRDefault="00FF59D6" w:rsidP="00FF59D6">
      <w:pPr>
        <w:pStyle w:val="TerminalDisplayIndent1"/>
      </w:pPr>
      <w:r w:rsidRPr="00BD1272">
        <w:t>return</w:t>
      </w:r>
    </w:p>
    <w:p w14:paraId="692AF8CA" w14:textId="77777777" w:rsidR="00FF59D6" w:rsidRPr="00BD1272" w:rsidRDefault="00FF59D6" w:rsidP="00FF59D6">
      <w:pPr>
        <w:pStyle w:val="TerminalDisplayIndent1"/>
      </w:pPr>
      <w:r w:rsidRPr="00BD1272">
        <w:t>[H3C-Route-Aggregation1]</w:t>
      </w:r>
      <w:r w:rsidRPr="00E24672">
        <w:t xml:space="preserve">display fib 1.1.1.2 </w:t>
      </w:r>
      <w:r w:rsidRPr="00BD1272">
        <w:t xml:space="preserve">                                                                                                                                                                                                                    </w:t>
      </w:r>
    </w:p>
    <w:p w14:paraId="30975DBC" w14:textId="77777777" w:rsidR="00FF59D6" w:rsidRPr="00BD1272" w:rsidRDefault="00FF59D6" w:rsidP="00FF59D6">
      <w:pPr>
        <w:pStyle w:val="TerminalDisplayIndent1"/>
      </w:pPr>
      <w:r w:rsidRPr="00BD1272">
        <w:t xml:space="preserve">Destination count: 1 FIB entry count: 1                                                                                             </w:t>
      </w:r>
    </w:p>
    <w:p w14:paraId="39F3D4E8" w14:textId="77777777" w:rsidR="00FF59D6" w:rsidRPr="00BD1272" w:rsidRDefault="00FF59D6" w:rsidP="00FF59D6">
      <w:pPr>
        <w:pStyle w:val="TerminalDisplayIndent1"/>
      </w:pPr>
      <w:r w:rsidRPr="00BD1272">
        <w:t xml:space="preserve">                                                                                                                                  </w:t>
      </w:r>
    </w:p>
    <w:p w14:paraId="5A3B996D" w14:textId="77777777" w:rsidR="00FF59D6" w:rsidRPr="00BD1272" w:rsidRDefault="00FF59D6" w:rsidP="00FF59D6">
      <w:pPr>
        <w:pStyle w:val="TerminalDisplayIndent1"/>
      </w:pPr>
      <w:r w:rsidRPr="00BD1272">
        <w:t xml:space="preserve">Flag:                                                                                                                               </w:t>
      </w:r>
    </w:p>
    <w:p w14:paraId="3B79DFF0" w14:textId="77777777" w:rsidR="00FF59D6" w:rsidRPr="00BD1272" w:rsidRDefault="00FF59D6" w:rsidP="00FF59D6">
      <w:pPr>
        <w:pStyle w:val="TerminalDisplayIndent1"/>
      </w:pPr>
      <w:r w:rsidRPr="00BD1272">
        <w:t xml:space="preserve">  U:Useable   G:Gateway   H:Host   B:Blackhole   D:Dynamic   S:Static                                                               </w:t>
      </w:r>
    </w:p>
    <w:p w14:paraId="4D90BEE5" w14:textId="77777777" w:rsidR="00FF59D6" w:rsidRPr="00BD1272" w:rsidRDefault="00FF59D6" w:rsidP="00FF59D6">
      <w:pPr>
        <w:pStyle w:val="TerminalDisplayIndent1"/>
      </w:pPr>
      <w:r w:rsidRPr="00BD1272">
        <w:t xml:space="preserve">  R:Relay     F:FRR                                                                                                                 </w:t>
      </w:r>
    </w:p>
    <w:p w14:paraId="44F846AF" w14:textId="77777777" w:rsidR="00FF59D6" w:rsidRPr="00BD1272" w:rsidRDefault="00FF59D6" w:rsidP="00FF59D6">
      <w:pPr>
        <w:pStyle w:val="TerminalDisplayIndent1"/>
      </w:pPr>
      <w:r w:rsidRPr="00BD1272">
        <w:t xml:space="preserve">                                                                                                                                    </w:t>
      </w:r>
    </w:p>
    <w:p w14:paraId="03BC8C35" w14:textId="77777777" w:rsidR="00FF59D6" w:rsidRPr="00BD1272" w:rsidRDefault="00FF59D6" w:rsidP="00FF59D6">
      <w:pPr>
        <w:pStyle w:val="TerminalDisplayIndent1"/>
      </w:pPr>
      <w:r w:rsidRPr="00BD1272">
        <w:t xml:space="preserve">Destination/Mask   Nexthop         Flag     OutInterface/Token       Label                                                          </w:t>
      </w:r>
    </w:p>
    <w:p w14:paraId="735B7E8E" w14:textId="77777777" w:rsidR="00FF59D6" w:rsidRPr="00BD1272" w:rsidRDefault="00FF59D6" w:rsidP="00FF59D6">
      <w:pPr>
        <w:pStyle w:val="TerminalDisplayIndent1"/>
      </w:pPr>
      <w:r w:rsidRPr="00BD1272">
        <w:t>1.1.1.2/32         127.0.0.1       UH</w:t>
      </w:r>
      <w:r>
        <w:t xml:space="preserve">       InLoop0            </w:t>
      </w:r>
      <w:r w:rsidRPr="00BD1272">
        <w:t>Null</w:t>
      </w:r>
      <w:r w:rsidRPr="00BD1272">
        <w:rPr>
          <w:rFonts w:hint="eastAsia"/>
        </w:rPr>
        <w:t xml:space="preserve">        </w:t>
      </w:r>
    </w:p>
    <w:p w14:paraId="1812FB5C" w14:textId="77777777" w:rsidR="00FF59D6" w:rsidRPr="0038210C" w:rsidRDefault="00FF59D6" w:rsidP="00FF59D6">
      <w:pPr>
        <w:pStyle w:val="ItemStep"/>
        <w:numPr>
          <w:ilvl w:val="4"/>
          <w:numId w:val="2"/>
        </w:numPr>
        <w:spacing w:before="0" w:after="0"/>
        <w:rPr>
          <w:lang w:eastAsia="zh-CN"/>
        </w:rPr>
      </w:pPr>
      <w:r>
        <w:rPr>
          <w:rFonts w:hint="eastAsia"/>
          <w:lang w:eastAsia="zh-CN"/>
        </w:rPr>
        <w:t>若参照（</w:t>
      </w:r>
      <w:r>
        <w:rPr>
          <w:rFonts w:hint="eastAsia"/>
          <w:lang w:eastAsia="zh-CN"/>
        </w:rPr>
        <w:t>1</w:t>
      </w:r>
      <w:r>
        <w:rPr>
          <w:rFonts w:hint="eastAsia"/>
          <w:lang w:eastAsia="zh-CN"/>
        </w:rPr>
        <w:t>）</w:t>
      </w:r>
      <w:r>
        <w:rPr>
          <w:rFonts w:hint="eastAsia"/>
          <w:lang w:eastAsia="zh-CN"/>
        </w:rPr>
        <w:t>~</w:t>
      </w:r>
      <w:r>
        <w:rPr>
          <w:rFonts w:hint="eastAsia"/>
          <w:lang w:eastAsia="zh-CN"/>
        </w:rPr>
        <w:t>（</w:t>
      </w:r>
      <w:r>
        <w:rPr>
          <w:rFonts w:hint="eastAsia"/>
          <w:lang w:eastAsia="zh-CN"/>
        </w:rPr>
        <w:t>4</w:t>
      </w:r>
      <w:r>
        <w:rPr>
          <w:rFonts w:hint="eastAsia"/>
          <w:lang w:eastAsia="zh-CN"/>
        </w:rPr>
        <w:t>）步骤无法处理故障，则收集信息后联系新华三技术支持。</w:t>
      </w:r>
    </w:p>
    <w:p w14:paraId="2B41AFF2" w14:textId="77777777" w:rsidR="00FF59D6" w:rsidRDefault="00FF59D6" w:rsidP="00FF59D6">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4824"/>
        <w:gridCol w:w="4190"/>
      </w:tblGrid>
      <w:tr w:rsidR="00FF59D6" w:rsidRPr="00CB23B5" w14:paraId="256C320B" w14:textId="77777777" w:rsidTr="00F048EB">
        <w:trPr>
          <w:cnfStyle w:val="100000000000" w:firstRow="1" w:lastRow="0" w:firstColumn="0" w:lastColumn="0" w:oddVBand="0" w:evenVBand="0" w:oddHBand="0" w:evenHBand="0" w:firstRowFirstColumn="0" w:firstRowLastColumn="0" w:lastRowFirstColumn="0" w:lastRowLastColumn="0"/>
          <w:trHeight w:val="68"/>
          <w:tblHeader/>
        </w:trPr>
        <w:tc>
          <w:tcPr>
            <w:tcW w:w="482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207A13F" w14:textId="77777777" w:rsidR="00FF59D6" w:rsidRPr="005F1D74" w:rsidRDefault="00FF59D6" w:rsidP="00F048EB">
            <w:pPr>
              <w:pStyle w:val="TableHeading"/>
            </w:pPr>
            <w:r w:rsidRPr="005F1D74">
              <w:rPr>
                <w:rFonts w:hint="eastAsia"/>
              </w:rPr>
              <w:t>命令</w:t>
            </w:r>
          </w:p>
        </w:tc>
        <w:tc>
          <w:tcPr>
            <w:tcW w:w="419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9C1A88E" w14:textId="77777777" w:rsidR="00FF59D6" w:rsidRPr="005F1D74" w:rsidRDefault="00FF59D6" w:rsidP="00F048EB">
            <w:pPr>
              <w:pStyle w:val="TableHeading"/>
            </w:pPr>
            <w:r w:rsidRPr="005F1D74">
              <w:rPr>
                <w:rFonts w:hint="eastAsia"/>
              </w:rPr>
              <w:t>说明</w:t>
            </w:r>
          </w:p>
        </w:tc>
      </w:tr>
      <w:tr w:rsidR="00FF59D6" w:rsidRPr="001863B2" w14:paraId="4DC63A0C" w14:textId="77777777" w:rsidTr="00F048EB">
        <w:trPr>
          <w:trHeight w:val="68"/>
        </w:trPr>
        <w:tc>
          <w:tcPr>
            <w:tcW w:w="4824" w:type="dxa"/>
          </w:tcPr>
          <w:p w14:paraId="42C89D66" w14:textId="77777777" w:rsidR="00FF59D6" w:rsidRPr="005F1D74" w:rsidRDefault="00FF59D6" w:rsidP="00F048EB">
            <w:pPr>
              <w:pStyle w:val="TableHeading"/>
            </w:pPr>
            <w:r>
              <w:rPr>
                <w:rFonts w:hint="eastAsia"/>
              </w:rPr>
              <w:t>display interface</w:t>
            </w:r>
            <w:r w:rsidRPr="00751B38">
              <w:rPr>
                <w:i/>
              </w:rPr>
              <w:t xml:space="preserve"> interface-type interface-number</w:t>
            </w:r>
          </w:p>
        </w:tc>
        <w:tc>
          <w:tcPr>
            <w:tcW w:w="4190" w:type="dxa"/>
          </w:tcPr>
          <w:p w14:paraId="254B1DE2" w14:textId="77777777" w:rsidR="00FF59D6" w:rsidRPr="005F1D74" w:rsidRDefault="00FF59D6" w:rsidP="00F048EB">
            <w:pPr>
              <w:pStyle w:val="TableHeading"/>
            </w:pPr>
            <w:r w:rsidRPr="005F1D74">
              <w:rPr>
                <w:rFonts w:hint="eastAsia"/>
              </w:rPr>
              <w:t>显示</w:t>
            </w:r>
            <w:r>
              <w:rPr>
                <w:rFonts w:hint="eastAsia"/>
              </w:rPr>
              <w:t>接口状态</w:t>
            </w:r>
          </w:p>
        </w:tc>
      </w:tr>
      <w:tr w:rsidR="00FF59D6" w:rsidRPr="005F1D74" w14:paraId="60FEF5A7" w14:textId="77777777" w:rsidTr="00F048EB">
        <w:trPr>
          <w:trHeight w:val="68"/>
        </w:trPr>
        <w:tc>
          <w:tcPr>
            <w:tcW w:w="4824" w:type="dxa"/>
          </w:tcPr>
          <w:p w14:paraId="48ADBB1F" w14:textId="77777777" w:rsidR="00FF59D6" w:rsidRPr="005F1D74" w:rsidRDefault="00FF59D6" w:rsidP="00F048EB">
            <w:pPr>
              <w:pStyle w:val="TableHeading"/>
            </w:pPr>
            <w:r>
              <w:rPr>
                <w:rFonts w:hint="eastAsia"/>
              </w:rPr>
              <w:t xml:space="preserve">display </w:t>
            </w:r>
            <w:r>
              <w:t xml:space="preserve">fib </w:t>
            </w:r>
            <w:r w:rsidRPr="00431CAF">
              <w:rPr>
                <w:i/>
              </w:rPr>
              <w:t>x.x.x.x</w:t>
            </w:r>
          </w:p>
        </w:tc>
        <w:tc>
          <w:tcPr>
            <w:tcW w:w="4190" w:type="dxa"/>
          </w:tcPr>
          <w:p w14:paraId="4BF06928" w14:textId="77777777" w:rsidR="00FF59D6" w:rsidRPr="005F1D74" w:rsidRDefault="00FF59D6" w:rsidP="00F048EB">
            <w:pPr>
              <w:pStyle w:val="TableHeading"/>
            </w:pPr>
            <w:r w:rsidRPr="005F1D74">
              <w:rPr>
                <w:rFonts w:hint="eastAsia"/>
              </w:rPr>
              <w:t>显示</w:t>
            </w:r>
            <w:r>
              <w:rPr>
                <w:rFonts w:hint="eastAsia"/>
              </w:rPr>
              <w:t>f</w:t>
            </w:r>
            <w:r>
              <w:t>ib</w:t>
            </w:r>
            <w:r>
              <w:rPr>
                <w:rFonts w:hint="eastAsia"/>
              </w:rPr>
              <w:t>表项</w:t>
            </w:r>
          </w:p>
        </w:tc>
      </w:tr>
    </w:tbl>
    <w:p w14:paraId="3022E481" w14:textId="29979077" w:rsidR="00FF59D6" w:rsidRPr="009F46DA" w:rsidRDefault="00F048EB" w:rsidP="00FF59D6">
      <w:pPr>
        <w:pStyle w:val="2"/>
        <w:numPr>
          <w:ilvl w:val="1"/>
          <w:numId w:val="2"/>
        </w:numPr>
      </w:pPr>
      <w:bookmarkStart w:id="370" w:name="_Toc61445942"/>
      <w:r>
        <w:t>PING</w:t>
      </w:r>
      <w:r w:rsidR="00FF59D6">
        <w:rPr>
          <w:rFonts w:hint="eastAsia"/>
        </w:rPr>
        <w:t>不通或丢包</w:t>
      </w:r>
      <w:bookmarkEnd w:id="370"/>
    </w:p>
    <w:p w14:paraId="45A504BA" w14:textId="77777777" w:rsidR="00FF59D6" w:rsidRDefault="00FF59D6" w:rsidP="00FF59D6">
      <w:pPr>
        <w:pStyle w:val="3"/>
        <w:numPr>
          <w:ilvl w:val="2"/>
          <w:numId w:val="2"/>
        </w:numPr>
      </w:pPr>
      <w:r>
        <w:rPr>
          <w:rFonts w:hint="eastAsia"/>
        </w:rPr>
        <w:t>故障描述</w:t>
      </w:r>
    </w:p>
    <w:p w14:paraId="66B32192" w14:textId="77777777" w:rsidR="00FF59D6" w:rsidRDefault="00FF59D6" w:rsidP="00FF59D6">
      <w:r>
        <w:rPr>
          <w:rFonts w:hint="eastAsia"/>
        </w:rPr>
        <w:t>设备作为</w:t>
      </w:r>
      <w:r>
        <w:rPr>
          <w:rFonts w:hint="eastAsia"/>
        </w:rPr>
        <w:t>ping</w:t>
      </w:r>
      <w:r>
        <w:rPr>
          <w:rFonts w:hint="eastAsia"/>
        </w:rPr>
        <w:t>的源或目的设备，</w:t>
      </w:r>
      <w:r>
        <w:rPr>
          <w:rFonts w:hint="eastAsia"/>
        </w:rPr>
        <w:t>ping</w:t>
      </w:r>
      <w:r>
        <w:rPr>
          <w:rFonts w:hint="eastAsia"/>
        </w:rPr>
        <w:t>不通或丢包，</w:t>
      </w:r>
      <w:r w:rsidRPr="00021047">
        <w:t>tracert</w:t>
      </w:r>
      <w:r>
        <w:rPr>
          <w:rFonts w:hint="eastAsia"/>
        </w:rPr>
        <w:t>异常。</w:t>
      </w:r>
    </w:p>
    <w:p w14:paraId="011BBB41" w14:textId="77777777" w:rsidR="00FF59D6" w:rsidRPr="00C70868" w:rsidRDefault="00FF59D6" w:rsidP="00FF59D6">
      <w:pPr>
        <w:pStyle w:val="TerminalDisplay"/>
      </w:pPr>
      <w:r>
        <w:t xml:space="preserve">&lt;Sysname&gt; </w:t>
      </w:r>
      <w:r w:rsidRPr="00C70868">
        <w:t>ping 10.0.0.5</w:t>
      </w:r>
    </w:p>
    <w:p w14:paraId="1FEB5E98" w14:textId="77777777" w:rsidR="00FF59D6" w:rsidRPr="00941386" w:rsidRDefault="00FF59D6" w:rsidP="00FF59D6">
      <w:pPr>
        <w:pStyle w:val="TerminalDisplay"/>
      </w:pPr>
      <w:r w:rsidRPr="00941386">
        <w:t>PING 10.0.0.5 (10.0.0.5): 56 data bytes, press CTRL_C to break</w:t>
      </w:r>
    </w:p>
    <w:p w14:paraId="2398A69E" w14:textId="77777777" w:rsidR="00FF59D6" w:rsidRPr="00941386" w:rsidRDefault="00FF59D6" w:rsidP="00FF59D6">
      <w:pPr>
        <w:pStyle w:val="TerminalDisplay"/>
      </w:pPr>
      <w:r w:rsidRPr="00941386">
        <w:t>Request time out</w:t>
      </w:r>
    </w:p>
    <w:p w14:paraId="323CBF9F" w14:textId="77777777" w:rsidR="00FF59D6" w:rsidRPr="00941386" w:rsidRDefault="00FF59D6" w:rsidP="00FF59D6">
      <w:pPr>
        <w:pStyle w:val="TerminalDisplay"/>
      </w:pPr>
      <w:r w:rsidRPr="00941386">
        <w:t>Request time out</w:t>
      </w:r>
    </w:p>
    <w:p w14:paraId="5F900C24" w14:textId="77777777" w:rsidR="00FF59D6" w:rsidRPr="00941386" w:rsidRDefault="00FF59D6" w:rsidP="00FF59D6">
      <w:pPr>
        <w:pStyle w:val="TerminalDisplay"/>
      </w:pPr>
      <w:r w:rsidRPr="00941386">
        <w:lastRenderedPageBreak/>
        <w:t>Request time out</w:t>
      </w:r>
    </w:p>
    <w:p w14:paraId="342EAD50" w14:textId="77777777" w:rsidR="00FF59D6" w:rsidRPr="00941386" w:rsidRDefault="00FF59D6" w:rsidP="00FF59D6">
      <w:pPr>
        <w:pStyle w:val="TerminalDisplay"/>
      </w:pPr>
      <w:r w:rsidRPr="00941386">
        <w:t>Request time out</w:t>
      </w:r>
    </w:p>
    <w:p w14:paraId="7DBBAB54" w14:textId="77777777" w:rsidR="00FF59D6" w:rsidRPr="00941386" w:rsidRDefault="00FF59D6" w:rsidP="00FF59D6">
      <w:pPr>
        <w:pStyle w:val="TerminalDisplay"/>
      </w:pPr>
      <w:r w:rsidRPr="00941386">
        <w:t>Request time out</w:t>
      </w:r>
    </w:p>
    <w:p w14:paraId="23A8AA7B" w14:textId="77777777" w:rsidR="00FF59D6" w:rsidRPr="00941386" w:rsidRDefault="00FF59D6" w:rsidP="00FF59D6">
      <w:pPr>
        <w:pStyle w:val="TerminalDisplay"/>
      </w:pPr>
    </w:p>
    <w:p w14:paraId="18A0F8FE" w14:textId="77777777" w:rsidR="00FF59D6" w:rsidRPr="00941386" w:rsidRDefault="00FF59D6" w:rsidP="00FF59D6">
      <w:pPr>
        <w:pStyle w:val="TerminalDisplay"/>
      </w:pPr>
      <w:r w:rsidRPr="00941386">
        <w:t>--- 10.0.0.5 ping statistics ---</w:t>
      </w:r>
    </w:p>
    <w:p w14:paraId="727CE69C" w14:textId="77777777" w:rsidR="00FF59D6" w:rsidRDefault="00FF59D6" w:rsidP="00FF59D6">
      <w:pPr>
        <w:pStyle w:val="TerminalDisplay"/>
      </w:pPr>
      <w:r w:rsidRPr="00941386">
        <w:t>5 packet(s) transmitted, 0 packet(s) received, 100.0% packet loss</w:t>
      </w:r>
    </w:p>
    <w:p w14:paraId="3CA7F3AC" w14:textId="77777777" w:rsidR="00FF59D6" w:rsidRDefault="00FF59D6" w:rsidP="00FF59D6">
      <w:pPr>
        <w:pStyle w:val="3"/>
        <w:numPr>
          <w:ilvl w:val="2"/>
          <w:numId w:val="2"/>
        </w:numPr>
      </w:pPr>
      <w:r>
        <w:rPr>
          <w:rFonts w:hint="eastAsia"/>
        </w:rPr>
        <w:t>故障诊断流程</w:t>
      </w:r>
    </w:p>
    <w:p w14:paraId="123BD0D9" w14:textId="77777777" w:rsidR="00FF59D6" w:rsidRDefault="00FF59D6" w:rsidP="00FF59D6">
      <w:pPr>
        <w:pStyle w:val="ItemStep"/>
        <w:numPr>
          <w:ilvl w:val="4"/>
          <w:numId w:val="2"/>
        </w:numPr>
        <w:rPr>
          <w:lang w:eastAsia="zh-CN"/>
        </w:rPr>
      </w:pPr>
      <w:r>
        <w:rPr>
          <w:rFonts w:hint="eastAsia"/>
          <w:lang w:eastAsia="zh-CN"/>
        </w:rPr>
        <w:t>通过</w:t>
      </w:r>
      <w:r>
        <w:rPr>
          <w:rFonts w:hint="eastAsia"/>
          <w:lang w:eastAsia="zh-CN"/>
        </w:rPr>
        <w:t>debug</w:t>
      </w:r>
      <w:r>
        <w:rPr>
          <w:lang w:eastAsia="zh-CN"/>
        </w:rPr>
        <w:t xml:space="preserve"> ip icmp</w:t>
      </w:r>
      <w:r>
        <w:rPr>
          <w:rFonts w:hint="eastAsia"/>
          <w:lang w:eastAsia="zh-CN"/>
        </w:rPr>
        <w:t>判断本端收到报文是否正常收发报文。如未收到对端报文，执行步骤</w:t>
      </w:r>
      <w:r>
        <w:rPr>
          <w:rFonts w:hint="eastAsia"/>
          <w:lang w:eastAsia="zh-CN"/>
        </w:rPr>
        <w:t>(</w:t>
      </w:r>
      <w:r>
        <w:rPr>
          <w:lang w:eastAsia="zh-CN"/>
        </w:rPr>
        <w:t>2)</w:t>
      </w:r>
      <w:r>
        <w:rPr>
          <w:lang w:eastAsia="zh-CN"/>
        </w:rPr>
        <w:t>，</w:t>
      </w:r>
      <w:r>
        <w:rPr>
          <w:rFonts w:hint="eastAsia"/>
          <w:lang w:eastAsia="zh-CN"/>
        </w:rPr>
        <w:t>并协调对端排查；如本端未正常发出，执行步骤</w:t>
      </w:r>
      <w:r>
        <w:rPr>
          <w:rFonts w:hint="eastAsia"/>
          <w:lang w:eastAsia="zh-CN"/>
        </w:rPr>
        <w:t>(</w:t>
      </w:r>
      <w:r>
        <w:rPr>
          <w:lang w:eastAsia="zh-CN"/>
        </w:rPr>
        <w:t>3)</w:t>
      </w:r>
      <w:r>
        <w:rPr>
          <w:lang w:eastAsia="zh-CN"/>
        </w:rPr>
        <w:t>；</w:t>
      </w:r>
    </w:p>
    <w:p w14:paraId="1BC7D3A0" w14:textId="77777777" w:rsidR="00FF59D6" w:rsidRDefault="00FF59D6" w:rsidP="00FF59D6">
      <w:pPr>
        <w:pStyle w:val="ItemStep"/>
        <w:numPr>
          <w:ilvl w:val="4"/>
          <w:numId w:val="2"/>
        </w:numPr>
        <w:rPr>
          <w:lang w:eastAsia="zh-CN"/>
        </w:rPr>
      </w:pPr>
      <w:r>
        <w:rPr>
          <w:rFonts w:hint="eastAsia"/>
          <w:lang w:eastAsia="zh-CN"/>
        </w:rPr>
        <w:t>对设备接口入方向，配置流量统计，进一步判断报文接收情况；</w:t>
      </w:r>
    </w:p>
    <w:p w14:paraId="5C0E5CD7" w14:textId="77777777" w:rsidR="00FF59D6" w:rsidRPr="00431CAF" w:rsidRDefault="00FF59D6" w:rsidP="00FF59D6">
      <w:pPr>
        <w:pStyle w:val="ItemStep"/>
        <w:numPr>
          <w:ilvl w:val="4"/>
          <w:numId w:val="2"/>
        </w:numPr>
        <w:rPr>
          <w:lang w:eastAsia="zh-CN"/>
        </w:rPr>
      </w:pPr>
      <w:r>
        <w:rPr>
          <w:rFonts w:hint="eastAsia"/>
          <w:lang w:eastAsia="zh-CN"/>
        </w:rPr>
        <w:t>参考章节</w:t>
      </w:r>
      <w:r>
        <w:rPr>
          <w:rFonts w:hint="eastAsia"/>
          <w:lang w:eastAsia="zh-CN"/>
        </w:rPr>
        <w:t>1.2</w:t>
      </w:r>
      <w:r>
        <w:rPr>
          <w:rFonts w:hint="eastAsia"/>
          <w:lang w:eastAsia="zh-CN"/>
        </w:rPr>
        <w:t>，收集设备诊断、日志等信息，返回技术支持中心分析。</w:t>
      </w:r>
    </w:p>
    <w:p w14:paraId="2E0C9B65" w14:textId="77777777" w:rsidR="00FF59D6" w:rsidRDefault="00FF59D6" w:rsidP="00FF59D6">
      <w:pPr>
        <w:pStyle w:val="3"/>
        <w:numPr>
          <w:ilvl w:val="2"/>
          <w:numId w:val="2"/>
        </w:numPr>
      </w:pPr>
      <w:r>
        <w:rPr>
          <w:rFonts w:hint="eastAsia"/>
        </w:rPr>
        <w:t>故障处理步骤</w:t>
      </w:r>
    </w:p>
    <w:p w14:paraId="34B22BC3" w14:textId="77777777" w:rsidR="00FF59D6" w:rsidRDefault="00FF59D6" w:rsidP="00FF59D6">
      <w:pPr>
        <w:pStyle w:val="ItemStep"/>
        <w:numPr>
          <w:ilvl w:val="4"/>
          <w:numId w:val="2"/>
        </w:numPr>
        <w:rPr>
          <w:lang w:eastAsia="zh-CN"/>
        </w:rPr>
      </w:pPr>
      <w:r>
        <w:rPr>
          <w:rFonts w:hint="eastAsia"/>
          <w:lang w:eastAsia="zh-CN"/>
        </w:rPr>
        <w:t>查看</w:t>
      </w:r>
      <w:r>
        <w:rPr>
          <w:rFonts w:hint="eastAsia"/>
          <w:lang w:eastAsia="zh-CN"/>
        </w:rPr>
        <w:t>ICMP</w:t>
      </w:r>
      <w:r>
        <w:rPr>
          <w:rFonts w:hint="eastAsia"/>
          <w:lang w:eastAsia="zh-CN"/>
        </w:rPr>
        <w:t>调试信息</w:t>
      </w:r>
    </w:p>
    <w:p w14:paraId="3245A8EA" w14:textId="77777777" w:rsidR="00FF59D6" w:rsidRDefault="00FF59D6" w:rsidP="00FF59D6">
      <w:pPr>
        <w:rPr>
          <w:color w:val="000000"/>
          <w:szCs w:val="21"/>
        </w:rPr>
      </w:pPr>
      <w:r>
        <w:rPr>
          <w:rFonts w:hint="eastAsia"/>
        </w:rPr>
        <w:t>在</w:t>
      </w:r>
      <w:r>
        <w:t>ping</w:t>
      </w:r>
      <w:r>
        <w:t>的源和目的设备上，</w:t>
      </w:r>
      <w:r>
        <w:rPr>
          <w:rFonts w:hint="eastAsia"/>
        </w:rPr>
        <w:t>使用</w:t>
      </w:r>
      <w:r>
        <w:rPr>
          <w:b/>
          <w:bCs/>
          <w:color w:val="000000"/>
          <w:szCs w:val="21"/>
        </w:rPr>
        <w:t>debugging</w:t>
      </w:r>
      <w:r>
        <w:rPr>
          <w:color w:val="000000"/>
          <w:szCs w:val="21"/>
        </w:rPr>
        <w:t xml:space="preserve"> </w:t>
      </w:r>
      <w:r>
        <w:rPr>
          <w:b/>
          <w:bCs/>
          <w:color w:val="000000"/>
          <w:szCs w:val="21"/>
        </w:rPr>
        <w:t>ip icmp</w:t>
      </w:r>
      <w:r>
        <w:rPr>
          <w:rFonts w:hint="eastAsia"/>
          <w:color w:val="000000"/>
          <w:szCs w:val="21"/>
        </w:rPr>
        <w:t>命令打开</w:t>
      </w:r>
      <w:r>
        <w:rPr>
          <w:rFonts w:hint="eastAsia"/>
          <w:color w:val="000000"/>
          <w:szCs w:val="21"/>
        </w:rPr>
        <w:t>ICMP</w:t>
      </w:r>
      <w:r>
        <w:rPr>
          <w:rFonts w:hint="eastAsia"/>
          <w:color w:val="000000"/>
          <w:szCs w:val="21"/>
        </w:rPr>
        <w:t>调试信息开关；中间</w:t>
      </w:r>
      <w:r>
        <w:rPr>
          <w:color w:val="000000"/>
          <w:szCs w:val="21"/>
        </w:rPr>
        <w:t>硬转发设备可做流统。</w:t>
      </w:r>
      <w:r>
        <w:rPr>
          <w:rFonts w:hint="eastAsia"/>
          <w:color w:val="000000"/>
          <w:szCs w:val="21"/>
        </w:rPr>
        <w:t>当对端</w:t>
      </w:r>
      <w:r>
        <w:rPr>
          <w:rFonts w:hint="eastAsia"/>
          <w:color w:val="000000"/>
          <w:szCs w:val="21"/>
        </w:rPr>
        <w:t>ping</w:t>
      </w:r>
      <w:r>
        <w:rPr>
          <w:rFonts w:hint="eastAsia"/>
          <w:color w:val="000000"/>
          <w:szCs w:val="21"/>
        </w:rPr>
        <w:t>本设备时，可以看到下列调试信息。如果未显示</w:t>
      </w:r>
      <w:r>
        <w:rPr>
          <w:rFonts w:hint="eastAsia"/>
          <w:color w:val="000000"/>
          <w:szCs w:val="21"/>
        </w:rPr>
        <w:t>ICMP</w:t>
      </w:r>
      <w:r>
        <w:rPr>
          <w:rFonts w:hint="eastAsia"/>
          <w:color w:val="000000"/>
          <w:szCs w:val="21"/>
        </w:rPr>
        <w:t>请求报文信息，则说明未接收到请求报文；如果未显示</w:t>
      </w:r>
      <w:r>
        <w:rPr>
          <w:rFonts w:hint="eastAsia"/>
          <w:color w:val="000000"/>
          <w:szCs w:val="21"/>
        </w:rPr>
        <w:t>ICMP</w:t>
      </w:r>
      <w:r>
        <w:rPr>
          <w:rFonts w:hint="eastAsia"/>
          <w:color w:val="000000"/>
          <w:szCs w:val="21"/>
        </w:rPr>
        <w:t>应答报文，则说明本设备未应答</w:t>
      </w:r>
      <w:r>
        <w:rPr>
          <w:rFonts w:hint="eastAsia"/>
          <w:color w:val="000000"/>
          <w:szCs w:val="21"/>
        </w:rPr>
        <w:t>ICMP</w:t>
      </w:r>
      <w:r>
        <w:rPr>
          <w:rFonts w:hint="eastAsia"/>
          <w:color w:val="000000"/>
          <w:szCs w:val="21"/>
        </w:rPr>
        <w:t>请求。</w:t>
      </w:r>
    </w:p>
    <w:p w14:paraId="356DE104" w14:textId="77777777" w:rsidR="00FF59D6" w:rsidRPr="007444C2" w:rsidRDefault="00FF59D6" w:rsidP="00FF59D6">
      <w:r w:rsidRPr="007444C2">
        <w:t>#</w:t>
      </w:r>
      <w:r w:rsidRPr="007444C2">
        <w:rPr>
          <w:rFonts w:hint="eastAsia"/>
        </w:rPr>
        <w:t xml:space="preserve"> </w:t>
      </w:r>
      <w:r w:rsidRPr="007444C2">
        <w:rPr>
          <w:rFonts w:hint="eastAsia"/>
        </w:rPr>
        <w:t>打开</w:t>
      </w:r>
      <w:r w:rsidRPr="007444C2">
        <w:t>ICMP</w:t>
      </w:r>
      <w:r w:rsidRPr="007444C2">
        <w:rPr>
          <w:rFonts w:hint="eastAsia"/>
        </w:rPr>
        <w:t>的调试信息开关。</w:t>
      </w:r>
      <w:r>
        <w:rPr>
          <w:rFonts w:hint="eastAsia"/>
        </w:rPr>
        <w:t>对端</w:t>
      </w:r>
      <w:r w:rsidRPr="007444C2">
        <w:rPr>
          <w:rFonts w:hint="eastAsia"/>
          <w:bCs/>
        </w:rPr>
        <w:t>ping</w:t>
      </w:r>
      <w:r>
        <w:rPr>
          <w:rFonts w:hint="eastAsia"/>
          <w:bCs/>
        </w:rPr>
        <w:t>本设备时，本设备会输出下列调试信息</w:t>
      </w:r>
      <w:r w:rsidRPr="007444C2">
        <w:rPr>
          <w:rFonts w:hint="eastAsia"/>
          <w:bCs/>
        </w:rPr>
        <w:t>。</w:t>
      </w:r>
    </w:p>
    <w:p w14:paraId="535E1F48" w14:textId="3DBFE0BA" w:rsidR="00FF59D6" w:rsidRPr="007444C2" w:rsidRDefault="00FF59D6" w:rsidP="00FF59D6">
      <w:pPr>
        <w:pStyle w:val="TerminalDisplay"/>
      </w:pPr>
      <w:r w:rsidRPr="007444C2">
        <w:t>&lt;Sysname&gt; debugging ip icmp</w:t>
      </w:r>
      <w:r w:rsidR="00BA45D7">
        <w:t xml:space="preserve"> acl 3000</w:t>
      </w:r>
    </w:p>
    <w:p w14:paraId="5CE2FC46" w14:textId="77777777" w:rsidR="00FF59D6" w:rsidRDefault="00FF59D6" w:rsidP="00FF59D6">
      <w:pPr>
        <w:pStyle w:val="TerminalDisplay"/>
      </w:pPr>
      <w:r>
        <w:t xml:space="preserve">*Feb  8 18:28:47:417 2011 </w:t>
      </w:r>
      <w:r w:rsidRPr="007444C2">
        <w:t>Sysname</w:t>
      </w:r>
      <w:r>
        <w:t xml:space="preserve"> SOCKET/7/ICMP:</w:t>
      </w:r>
    </w:p>
    <w:p w14:paraId="0AF4F195" w14:textId="77777777" w:rsidR="00FF59D6" w:rsidRDefault="00FF59D6" w:rsidP="00FF59D6">
      <w:pPr>
        <w:pStyle w:val="TerminalDisplay"/>
      </w:pPr>
      <w:r>
        <w:t>ICMP Input:</w:t>
      </w:r>
    </w:p>
    <w:p w14:paraId="71E4A709" w14:textId="77777777" w:rsidR="00FF59D6" w:rsidRDefault="00FF59D6" w:rsidP="00FF59D6">
      <w:pPr>
        <w:pStyle w:val="TerminalDisplay"/>
      </w:pPr>
      <w:r>
        <w:t xml:space="preserve"> ICMP Packet: src = 192.168.20.14, dst = 192.168.20.13</w:t>
      </w:r>
    </w:p>
    <w:p w14:paraId="6BE8F02A" w14:textId="77777777" w:rsidR="00FF59D6" w:rsidRDefault="00FF59D6" w:rsidP="00FF59D6">
      <w:pPr>
        <w:pStyle w:val="TerminalDisplay"/>
      </w:pPr>
      <w:r>
        <w:t xml:space="preserve">              type = 8, code = 0 (echo)</w:t>
      </w:r>
    </w:p>
    <w:p w14:paraId="62526AAD" w14:textId="77777777" w:rsidR="00FF59D6" w:rsidRPr="007F4343" w:rsidRDefault="00FF59D6" w:rsidP="00FF59D6">
      <w:r w:rsidRPr="007444C2">
        <w:rPr>
          <w:rFonts w:hint="eastAsia"/>
          <w:i/>
          <w:lang w:val="sv-SE"/>
        </w:rPr>
        <w:t xml:space="preserve">// </w:t>
      </w:r>
      <w:r w:rsidRPr="007444C2">
        <w:rPr>
          <w:rFonts w:hint="eastAsia"/>
          <w:i/>
          <w:lang w:val="sv-SE"/>
        </w:rPr>
        <w:t>接收</w:t>
      </w:r>
      <w:r w:rsidRPr="007444C2">
        <w:rPr>
          <w:rFonts w:hint="eastAsia"/>
          <w:i/>
          <w:lang w:val="sv-SE"/>
        </w:rPr>
        <w:t>ICMP</w:t>
      </w:r>
      <w:r>
        <w:rPr>
          <w:rFonts w:hint="eastAsia"/>
          <w:i/>
          <w:lang w:val="sv-SE"/>
        </w:rPr>
        <w:t>请求</w:t>
      </w:r>
      <w:r w:rsidRPr="007444C2">
        <w:rPr>
          <w:rFonts w:hint="eastAsia"/>
          <w:i/>
          <w:lang w:val="sv-SE"/>
        </w:rPr>
        <w:t>报文，</w:t>
      </w:r>
      <w:r>
        <w:rPr>
          <w:rFonts w:hint="eastAsia"/>
          <w:i/>
          <w:lang w:val="sv-SE"/>
        </w:rPr>
        <w:t>报文</w:t>
      </w:r>
      <w:r w:rsidRPr="007444C2">
        <w:rPr>
          <w:rFonts w:hint="eastAsia"/>
          <w:i/>
          <w:lang w:val="sv-SE"/>
        </w:rPr>
        <w:t>源</w:t>
      </w:r>
      <w:r w:rsidRPr="007444C2">
        <w:rPr>
          <w:rFonts w:hint="eastAsia"/>
          <w:i/>
          <w:lang w:val="sv-SE"/>
        </w:rPr>
        <w:t>IP</w:t>
      </w:r>
      <w:r w:rsidRPr="007444C2">
        <w:rPr>
          <w:rFonts w:hint="eastAsia"/>
          <w:i/>
          <w:lang w:val="sv-SE"/>
        </w:rPr>
        <w:t>地址</w:t>
      </w:r>
      <w:r w:rsidRPr="00BA24E8">
        <w:rPr>
          <w:rFonts w:hint="eastAsia"/>
          <w:i/>
          <w:lang w:val="sv-SE"/>
        </w:rPr>
        <w:t>为</w:t>
      </w:r>
      <w:r w:rsidRPr="00BA24E8">
        <w:rPr>
          <w:i/>
        </w:rPr>
        <w:t>192.168.20.14</w:t>
      </w:r>
      <w:r w:rsidRPr="00BA24E8">
        <w:rPr>
          <w:rFonts w:hint="eastAsia"/>
          <w:i/>
          <w:lang w:val="sv-SE"/>
        </w:rPr>
        <w:t>，报文目的</w:t>
      </w:r>
      <w:r w:rsidRPr="00BA24E8">
        <w:rPr>
          <w:rFonts w:hint="eastAsia"/>
          <w:i/>
          <w:lang w:val="sv-SE"/>
        </w:rPr>
        <w:t>IP</w:t>
      </w:r>
      <w:r w:rsidRPr="00BA24E8">
        <w:rPr>
          <w:rFonts w:hint="eastAsia"/>
          <w:i/>
          <w:lang w:val="sv-SE"/>
        </w:rPr>
        <w:t>地址为</w:t>
      </w:r>
      <w:r w:rsidRPr="00BA24E8">
        <w:rPr>
          <w:i/>
        </w:rPr>
        <w:t>192.168.20.13</w:t>
      </w:r>
    </w:p>
    <w:p w14:paraId="0ED34C96" w14:textId="77777777" w:rsidR="00FF59D6" w:rsidRDefault="00FF59D6" w:rsidP="00FF59D6">
      <w:pPr>
        <w:pStyle w:val="TerminalDisplay"/>
      </w:pPr>
      <w:r>
        <w:t xml:space="preserve">*Feb  8 18:28:47:451 2011 </w:t>
      </w:r>
      <w:r w:rsidRPr="007444C2">
        <w:t>Sysname</w:t>
      </w:r>
      <w:r>
        <w:t xml:space="preserve"> SOCKET/7/ICMP:</w:t>
      </w:r>
    </w:p>
    <w:p w14:paraId="5B2DD2E2" w14:textId="77777777" w:rsidR="00FF59D6" w:rsidRDefault="00FF59D6" w:rsidP="00FF59D6">
      <w:pPr>
        <w:pStyle w:val="TerminalDisplay"/>
      </w:pPr>
      <w:r>
        <w:t>ICMP Output:</w:t>
      </w:r>
    </w:p>
    <w:p w14:paraId="08001161" w14:textId="77777777" w:rsidR="00FF59D6" w:rsidRDefault="00FF59D6" w:rsidP="00FF59D6">
      <w:pPr>
        <w:pStyle w:val="TerminalDisplay"/>
      </w:pPr>
      <w:r>
        <w:t xml:space="preserve"> ICMP Packet: src = 192.168.20.13, dst = 192.168.20.14</w:t>
      </w:r>
    </w:p>
    <w:p w14:paraId="05A77196" w14:textId="77777777" w:rsidR="00FF59D6" w:rsidRDefault="00FF59D6" w:rsidP="00FF59D6">
      <w:pPr>
        <w:pStyle w:val="TerminalDisplay"/>
      </w:pPr>
      <w:r>
        <w:t xml:space="preserve">              type = 0, code = 0 (echo-reply)</w:t>
      </w:r>
    </w:p>
    <w:p w14:paraId="03BD3594" w14:textId="77777777" w:rsidR="00FF59D6" w:rsidRDefault="00FF59D6" w:rsidP="00FF59D6">
      <w:r w:rsidRPr="007444C2">
        <w:rPr>
          <w:i/>
        </w:rPr>
        <w:t>/</w:t>
      </w:r>
      <w:r w:rsidRPr="007444C2">
        <w:rPr>
          <w:rFonts w:hint="eastAsia"/>
          <w:i/>
        </w:rPr>
        <w:t xml:space="preserve">/ </w:t>
      </w:r>
      <w:r w:rsidRPr="007444C2">
        <w:rPr>
          <w:rFonts w:hint="eastAsia"/>
          <w:i/>
        </w:rPr>
        <w:t>发送</w:t>
      </w:r>
      <w:r w:rsidRPr="007444C2">
        <w:rPr>
          <w:i/>
        </w:rPr>
        <w:t>ICMP</w:t>
      </w:r>
      <w:r w:rsidRPr="007444C2">
        <w:rPr>
          <w:rFonts w:hint="eastAsia"/>
          <w:i/>
          <w:lang w:val="sv-SE"/>
        </w:rPr>
        <w:t>应答</w:t>
      </w:r>
      <w:r w:rsidRPr="007444C2">
        <w:rPr>
          <w:rFonts w:hint="eastAsia"/>
          <w:i/>
        </w:rPr>
        <w:t>报文，</w:t>
      </w:r>
      <w:r>
        <w:rPr>
          <w:rFonts w:hint="eastAsia"/>
          <w:i/>
          <w:lang w:val="sv-SE"/>
        </w:rPr>
        <w:t>报文</w:t>
      </w:r>
      <w:r w:rsidRPr="007444C2">
        <w:rPr>
          <w:rFonts w:hint="eastAsia"/>
          <w:i/>
          <w:lang w:val="sv-SE"/>
        </w:rPr>
        <w:t>源</w:t>
      </w:r>
      <w:r w:rsidRPr="007444C2">
        <w:rPr>
          <w:rFonts w:hint="eastAsia"/>
          <w:i/>
          <w:lang w:val="sv-SE"/>
        </w:rPr>
        <w:t>IP</w:t>
      </w:r>
      <w:r w:rsidRPr="007444C2">
        <w:rPr>
          <w:rFonts w:hint="eastAsia"/>
          <w:i/>
          <w:lang w:val="sv-SE"/>
        </w:rPr>
        <w:t>地址</w:t>
      </w:r>
      <w:r w:rsidRPr="00BA24E8">
        <w:rPr>
          <w:rFonts w:hint="eastAsia"/>
          <w:i/>
          <w:lang w:val="sv-SE"/>
        </w:rPr>
        <w:t>为</w:t>
      </w:r>
      <w:r w:rsidRPr="00BA24E8">
        <w:rPr>
          <w:i/>
        </w:rPr>
        <w:t>192.168.20.1</w:t>
      </w:r>
      <w:r>
        <w:rPr>
          <w:rFonts w:hint="eastAsia"/>
          <w:i/>
        </w:rPr>
        <w:t>3</w:t>
      </w:r>
      <w:r w:rsidRPr="00BA24E8">
        <w:rPr>
          <w:rFonts w:hint="eastAsia"/>
          <w:i/>
          <w:lang w:val="sv-SE"/>
        </w:rPr>
        <w:t>，报文目的</w:t>
      </w:r>
      <w:r w:rsidRPr="00BA24E8">
        <w:rPr>
          <w:rFonts w:hint="eastAsia"/>
          <w:i/>
          <w:lang w:val="sv-SE"/>
        </w:rPr>
        <w:t>IP</w:t>
      </w:r>
      <w:r w:rsidRPr="00BA24E8">
        <w:rPr>
          <w:rFonts w:hint="eastAsia"/>
          <w:i/>
          <w:lang w:val="sv-SE"/>
        </w:rPr>
        <w:t>地址为</w:t>
      </w:r>
      <w:r w:rsidRPr="00BA24E8">
        <w:rPr>
          <w:i/>
        </w:rPr>
        <w:t>192.168.20.1</w:t>
      </w:r>
      <w:r>
        <w:rPr>
          <w:rFonts w:hint="eastAsia"/>
          <w:i/>
        </w:rPr>
        <w:t>4</w:t>
      </w:r>
    </w:p>
    <w:p w14:paraId="0CBD1715" w14:textId="55765112" w:rsidR="00FF59D6" w:rsidRPr="00B62283" w:rsidRDefault="00FF59D6" w:rsidP="00FF59D6">
      <w:pPr>
        <w:pStyle w:val="ItemStep"/>
        <w:numPr>
          <w:ilvl w:val="4"/>
          <w:numId w:val="2"/>
        </w:numPr>
        <w:rPr>
          <w:lang w:eastAsia="zh-CN"/>
        </w:rPr>
      </w:pPr>
      <w:r>
        <w:rPr>
          <w:rFonts w:hint="eastAsia"/>
          <w:lang w:eastAsia="zh-CN"/>
        </w:rPr>
        <w:t>设备入方向报文流量统计</w:t>
      </w:r>
      <w:r w:rsidRPr="000143E7">
        <w:rPr>
          <w:rFonts w:hint="eastAsia"/>
          <w:lang w:eastAsia="zh-CN"/>
        </w:rPr>
        <w:t>（本机发出报文统计不到</w:t>
      </w:r>
      <w:r w:rsidR="009B523E">
        <w:rPr>
          <w:rFonts w:hint="eastAsia"/>
          <w:lang w:eastAsia="zh-CN"/>
        </w:rPr>
        <w:t>，对于转发报文双向都可以统计</w:t>
      </w:r>
      <w:r w:rsidRPr="000143E7">
        <w:rPr>
          <w:rFonts w:hint="eastAsia"/>
          <w:lang w:eastAsia="zh-CN"/>
        </w:rPr>
        <w:t>）</w:t>
      </w:r>
    </w:p>
    <w:p w14:paraId="4D2B2977" w14:textId="77777777" w:rsidR="00FF59D6" w:rsidRDefault="00FF59D6" w:rsidP="00FF59D6">
      <w:r>
        <w:rPr>
          <w:rFonts w:hint="eastAsia"/>
        </w:rPr>
        <w:t>报文转发异常通常会涉及多台设备，需要逐一排查。为方便排查，排查前建议先明确报文的转发走向，如经过哪些中间设备，在设备的哪些接口进入设备，又会从哪些接口出去。通过镜像抓包或配置</w:t>
      </w:r>
      <w:r>
        <w:rPr>
          <w:rFonts w:hint="eastAsia"/>
        </w:rPr>
        <w:t>ACL</w:t>
      </w:r>
      <w:r>
        <w:rPr>
          <w:rFonts w:hint="eastAsia"/>
        </w:rPr>
        <w:t>规则统计设备有没有收到相应业务报文，以配置</w:t>
      </w:r>
      <w:r>
        <w:rPr>
          <w:rFonts w:hint="eastAsia"/>
        </w:rPr>
        <w:t>ACL</w:t>
      </w:r>
      <w:r>
        <w:rPr>
          <w:rFonts w:hint="eastAsia"/>
        </w:rPr>
        <w:t>规则统计端口入方向</w:t>
      </w:r>
      <w:r>
        <w:rPr>
          <w:rFonts w:hint="eastAsia"/>
        </w:rPr>
        <w:t>Ping</w:t>
      </w:r>
      <w:r>
        <w:rPr>
          <w:rFonts w:hint="eastAsia"/>
        </w:rPr>
        <w:t>报文为例：</w:t>
      </w:r>
    </w:p>
    <w:p w14:paraId="0BE293D9" w14:textId="77777777" w:rsidR="00FF59D6" w:rsidRDefault="00FF59D6" w:rsidP="00FF59D6">
      <w:pPr>
        <w:pStyle w:val="ItemStep"/>
        <w:numPr>
          <w:ilvl w:val="0"/>
          <w:numId w:val="0"/>
        </w:numPr>
        <w:ind w:left="1134" w:hanging="510"/>
      </w:pPr>
      <w:r>
        <w:rPr>
          <w:rFonts w:hint="eastAsia"/>
        </w:rPr>
        <w:t>定义相关的</w:t>
      </w:r>
      <w:r>
        <w:rPr>
          <w:rFonts w:hint="eastAsia"/>
        </w:rPr>
        <w:t>ACL</w:t>
      </w:r>
    </w:p>
    <w:p w14:paraId="0E4EA89A" w14:textId="77777777" w:rsidR="00FF59D6" w:rsidRPr="00C70868" w:rsidRDefault="00FF59D6" w:rsidP="00FF59D6">
      <w:pPr>
        <w:pStyle w:val="TerminalDisplay"/>
      </w:pPr>
      <w:r>
        <w:t xml:space="preserve">[Sysname] </w:t>
      </w:r>
      <w:r w:rsidRPr="00C70868">
        <w:t>acl number 3000</w:t>
      </w:r>
    </w:p>
    <w:p w14:paraId="7AA6DB55" w14:textId="77777777" w:rsidR="00FF59D6" w:rsidRPr="00C70868" w:rsidRDefault="00FF59D6" w:rsidP="00FF59D6">
      <w:pPr>
        <w:pStyle w:val="TerminalDisplay"/>
      </w:pPr>
      <w:r w:rsidRPr="00C70868">
        <w:t>[</w:t>
      </w:r>
      <w:r>
        <w:rPr>
          <w:rFonts w:hint="eastAsia"/>
        </w:rPr>
        <w:t>Sysname</w:t>
      </w:r>
      <w:r w:rsidRPr="00C70868">
        <w:t>-acl-adv-3000] rule 1 permit ip destination 1.1.1.1 0</w:t>
      </w:r>
    </w:p>
    <w:p w14:paraId="6E393F57" w14:textId="77777777" w:rsidR="00FF59D6" w:rsidRDefault="00FF59D6" w:rsidP="00FF59D6">
      <w:pPr>
        <w:pStyle w:val="ItemStep"/>
        <w:numPr>
          <w:ilvl w:val="0"/>
          <w:numId w:val="0"/>
        </w:numPr>
        <w:ind w:left="1134" w:hanging="510"/>
      </w:pPr>
      <w:r>
        <w:rPr>
          <w:rFonts w:hint="eastAsia"/>
        </w:rPr>
        <w:t>定义流分类和流行为</w:t>
      </w:r>
    </w:p>
    <w:p w14:paraId="253FE95D" w14:textId="77777777" w:rsidR="00FF59D6" w:rsidRPr="00C70868" w:rsidRDefault="00FF59D6" w:rsidP="00FF59D6">
      <w:pPr>
        <w:pStyle w:val="TerminalDisplay"/>
      </w:pPr>
      <w:r>
        <w:t xml:space="preserve">[Sysname] </w:t>
      </w:r>
      <w:r w:rsidRPr="00C70868">
        <w:t>traffic classifier  statistic_1</w:t>
      </w:r>
    </w:p>
    <w:p w14:paraId="1FE858E6" w14:textId="77777777" w:rsidR="00FF59D6" w:rsidRPr="00C70868" w:rsidRDefault="00FF59D6" w:rsidP="00FF59D6">
      <w:pPr>
        <w:pStyle w:val="TerminalDisplay"/>
      </w:pPr>
      <w:r w:rsidRPr="00C70868">
        <w:t>[</w:t>
      </w:r>
      <w:r>
        <w:rPr>
          <w:rFonts w:hint="eastAsia"/>
        </w:rPr>
        <w:t>Sysname</w:t>
      </w:r>
      <w:r w:rsidRPr="00C70868">
        <w:t>-classifier-static] if-match acl 3000</w:t>
      </w:r>
    </w:p>
    <w:p w14:paraId="2FA7274D" w14:textId="77777777" w:rsidR="00FF59D6" w:rsidRPr="00C70868" w:rsidRDefault="00FF59D6" w:rsidP="00FF59D6">
      <w:pPr>
        <w:pStyle w:val="TerminalDisplay"/>
      </w:pPr>
      <w:r>
        <w:t>[Sysname]</w:t>
      </w:r>
      <w:r w:rsidRPr="00C70868">
        <w:t xml:space="preserve"> traffic behavior statistic_1</w:t>
      </w:r>
    </w:p>
    <w:p w14:paraId="3A9B9435" w14:textId="77777777" w:rsidR="00FF59D6" w:rsidRPr="00B42245" w:rsidRDefault="00FF59D6" w:rsidP="00FF59D6">
      <w:pPr>
        <w:pStyle w:val="TerminalDisplay"/>
      </w:pPr>
      <w:r w:rsidRPr="00C70868">
        <w:t>[</w:t>
      </w:r>
      <w:r>
        <w:rPr>
          <w:rFonts w:hint="eastAsia"/>
        </w:rPr>
        <w:t>Sysname</w:t>
      </w:r>
      <w:r w:rsidRPr="00C70868">
        <w:t>-classifier-static]</w:t>
      </w:r>
      <w:r w:rsidRPr="00B42245">
        <w:t xml:space="preserve"> </w:t>
      </w:r>
      <w:r w:rsidRPr="007313C1">
        <w:rPr>
          <w:rStyle w:val="TerminalDisplayshading"/>
          <w:shd w:val="clear" w:color="auto" w:fill="auto"/>
        </w:rPr>
        <w:t xml:space="preserve">accounting </w:t>
      </w:r>
      <w:r w:rsidRPr="00182060">
        <w:rPr>
          <w:rStyle w:val="TerminalDisplayshading"/>
          <w:shd w:val="clear" w:color="auto" w:fill="auto"/>
        </w:rPr>
        <w:t>packet</w:t>
      </w:r>
    </w:p>
    <w:p w14:paraId="7D9189EB" w14:textId="77777777" w:rsidR="00FF59D6" w:rsidRDefault="00FF59D6" w:rsidP="00FF59D6">
      <w:pPr>
        <w:pStyle w:val="ItemStep"/>
        <w:numPr>
          <w:ilvl w:val="0"/>
          <w:numId w:val="0"/>
        </w:numPr>
        <w:ind w:left="1134" w:hanging="510"/>
      </w:pPr>
      <w:r>
        <w:rPr>
          <w:rFonts w:hint="eastAsia"/>
        </w:rPr>
        <w:t>定义策略</w:t>
      </w:r>
    </w:p>
    <w:p w14:paraId="53650650" w14:textId="77777777" w:rsidR="00FF59D6" w:rsidRPr="00C70868" w:rsidRDefault="00FF59D6" w:rsidP="00FF59D6">
      <w:pPr>
        <w:pStyle w:val="TerminalDisplay"/>
      </w:pPr>
      <w:r>
        <w:lastRenderedPageBreak/>
        <w:t>[Sysname]</w:t>
      </w:r>
      <w:r w:rsidRPr="00C70868">
        <w:t xml:space="preserve"> qos policy statistic_1</w:t>
      </w:r>
    </w:p>
    <w:p w14:paraId="65B01456" w14:textId="77777777" w:rsidR="00FF59D6" w:rsidRPr="00C70868" w:rsidRDefault="00FF59D6" w:rsidP="00FF59D6">
      <w:pPr>
        <w:pStyle w:val="TerminalDisplay"/>
      </w:pPr>
      <w:r w:rsidRPr="00C70868">
        <w:t>[</w:t>
      </w:r>
      <w:r>
        <w:rPr>
          <w:rFonts w:hint="eastAsia"/>
        </w:rPr>
        <w:t>Sysname</w:t>
      </w:r>
      <w:r w:rsidRPr="00C70868">
        <w:t>-classifier-static] classifier statistic_1 behavior statistic_1</w:t>
      </w:r>
    </w:p>
    <w:p w14:paraId="2F0908F3" w14:textId="77777777" w:rsidR="00FF59D6" w:rsidRDefault="00FF59D6" w:rsidP="00FF59D6">
      <w:pPr>
        <w:pStyle w:val="ItemStep"/>
        <w:numPr>
          <w:ilvl w:val="0"/>
          <w:numId w:val="0"/>
        </w:numPr>
        <w:ind w:left="1134" w:hanging="510"/>
        <w:rPr>
          <w:lang w:eastAsia="zh-CN"/>
        </w:rPr>
      </w:pPr>
      <w:r>
        <w:rPr>
          <w:rFonts w:hint="eastAsia"/>
          <w:lang w:eastAsia="zh-CN"/>
        </w:rPr>
        <w:t>将策略应用到端口入方向</w:t>
      </w:r>
    </w:p>
    <w:p w14:paraId="08A926BA" w14:textId="77777777" w:rsidR="00FF59D6" w:rsidRPr="00C70868" w:rsidRDefault="00FF59D6" w:rsidP="00FF59D6">
      <w:pPr>
        <w:pStyle w:val="TerminalDisplay"/>
      </w:pPr>
      <w:r>
        <w:t>[Sysname]</w:t>
      </w:r>
      <w:r w:rsidRPr="00C70868">
        <w:t xml:space="preserve"> </w:t>
      </w:r>
      <w:r>
        <w:t xml:space="preserve">interface </w:t>
      </w:r>
      <w:r>
        <w:rPr>
          <w:rFonts w:hint="eastAsia"/>
        </w:rPr>
        <w:t xml:space="preserve">gigabitehternet </w:t>
      </w:r>
      <w:r w:rsidRPr="00C70868">
        <w:t>8/0/1</w:t>
      </w:r>
    </w:p>
    <w:p w14:paraId="5C3F55E1" w14:textId="77777777" w:rsidR="00FF59D6" w:rsidRPr="00C70868" w:rsidRDefault="00FF59D6" w:rsidP="00FF59D6">
      <w:pPr>
        <w:pStyle w:val="TerminalDisplay"/>
      </w:pPr>
      <w:r w:rsidRPr="00C70868">
        <w:t>[</w:t>
      </w:r>
      <w:r>
        <w:rPr>
          <w:rFonts w:hint="eastAsia"/>
        </w:rPr>
        <w:t>Sysname</w:t>
      </w:r>
      <w:r w:rsidRPr="00C70868">
        <w:t>-GigabitEthernet8/0/1] qos apply policy statistic_1 inbound</w:t>
      </w:r>
    </w:p>
    <w:p w14:paraId="04CE8E4E" w14:textId="77777777" w:rsidR="00FF59D6" w:rsidRDefault="00FF59D6" w:rsidP="00FF59D6">
      <w:pPr>
        <w:pStyle w:val="ItemStep"/>
        <w:numPr>
          <w:ilvl w:val="0"/>
          <w:numId w:val="0"/>
        </w:numPr>
        <w:ind w:left="1134" w:hanging="510"/>
      </w:pPr>
      <w:r>
        <w:rPr>
          <w:rFonts w:hint="eastAsia"/>
        </w:rPr>
        <w:t>检查入方向报文统计计数，可以</w:t>
      </w:r>
      <w:r w:rsidRPr="00834653">
        <w:rPr>
          <w:rFonts w:hint="eastAsia"/>
        </w:rPr>
        <w:t>通过</w:t>
      </w:r>
      <w:r w:rsidRPr="00EF20A4">
        <w:t>reset counter interface</w:t>
      </w:r>
      <w:r w:rsidRPr="00834653">
        <w:rPr>
          <w:rFonts w:hint="eastAsia"/>
        </w:rPr>
        <w:t>命</w:t>
      </w:r>
      <w:r w:rsidRPr="00965326">
        <w:rPr>
          <w:rFonts w:hint="eastAsia"/>
        </w:rPr>
        <w:t>令</w:t>
      </w:r>
      <w:r>
        <w:rPr>
          <w:rFonts w:hint="eastAsia"/>
        </w:rPr>
        <w:t>清除计数</w:t>
      </w:r>
    </w:p>
    <w:p w14:paraId="0335F997" w14:textId="77777777" w:rsidR="00FF59D6" w:rsidRPr="00C70868" w:rsidRDefault="00FF59D6" w:rsidP="00FF59D6">
      <w:pPr>
        <w:pStyle w:val="TerminalDisplay"/>
      </w:pPr>
      <w:r>
        <w:t>&lt;Sysname&gt;</w:t>
      </w:r>
      <w:r w:rsidRPr="00C70868">
        <w:t xml:space="preserve"> </w:t>
      </w:r>
      <w:r>
        <w:t xml:space="preserve">display </w:t>
      </w:r>
      <w:r w:rsidRPr="00C70868">
        <w:t>qos policy interface g</w:t>
      </w:r>
      <w:r>
        <w:rPr>
          <w:rFonts w:hint="eastAsia"/>
        </w:rPr>
        <w:t>igabitethernet</w:t>
      </w:r>
      <w:r w:rsidRPr="00C70868">
        <w:t>8/0/1</w:t>
      </w:r>
    </w:p>
    <w:p w14:paraId="48B4D29F" w14:textId="77777777" w:rsidR="00FF59D6" w:rsidRPr="00C70868" w:rsidRDefault="00FF59D6" w:rsidP="00FF59D6">
      <w:pPr>
        <w:pStyle w:val="TerminalDisplay"/>
      </w:pPr>
      <w:r w:rsidRPr="00C70868">
        <w:t>Interface: GigabitEthernet8/0/1</w:t>
      </w:r>
    </w:p>
    <w:p w14:paraId="5C010384" w14:textId="77777777" w:rsidR="00FF59D6" w:rsidRPr="00C70868" w:rsidRDefault="00FF59D6" w:rsidP="00FF59D6">
      <w:pPr>
        <w:pStyle w:val="TerminalDisplay"/>
      </w:pPr>
    </w:p>
    <w:p w14:paraId="2DF0C30F" w14:textId="77777777" w:rsidR="00FF59D6" w:rsidRPr="00C70868" w:rsidRDefault="00FF59D6" w:rsidP="00FF59D6">
      <w:pPr>
        <w:pStyle w:val="TerminalDisplay"/>
      </w:pPr>
      <w:r w:rsidRPr="00C70868">
        <w:t xml:space="preserve">  Direction: Inbound</w:t>
      </w:r>
    </w:p>
    <w:p w14:paraId="0877E3B4" w14:textId="77777777" w:rsidR="00FF59D6" w:rsidRPr="00C70868" w:rsidRDefault="00FF59D6" w:rsidP="00FF59D6">
      <w:pPr>
        <w:pStyle w:val="TerminalDisplay"/>
      </w:pPr>
    </w:p>
    <w:p w14:paraId="7A672E47" w14:textId="77777777" w:rsidR="00FF59D6" w:rsidRPr="00C70868" w:rsidRDefault="00FF59D6" w:rsidP="00FF59D6">
      <w:pPr>
        <w:pStyle w:val="TerminalDisplay"/>
      </w:pPr>
      <w:r w:rsidRPr="00C70868">
        <w:t xml:space="preserve">  Policy: statistic_1</w:t>
      </w:r>
    </w:p>
    <w:p w14:paraId="63675B58" w14:textId="77777777" w:rsidR="00FF59D6" w:rsidRPr="00C70868" w:rsidRDefault="00FF59D6" w:rsidP="00FF59D6">
      <w:pPr>
        <w:pStyle w:val="TerminalDisplay"/>
      </w:pPr>
      <w:r w:rsidRPr="00C70868">
        <w:t xml:space="preserve">   Classifier: statistic_1</w:t>
      </w:r>
    </w:p>
    <w:p w14:paraId="0F281B0F" w14:textId="77777777" w:rsidR="00FF59D6" w:rsidRPr="00C70868" w:rsidRDefault="00FF59D6" w:rsidP="00FF59D6">
      <w:pPr>
        <w:pStyle w:val="TerminalDisplay"/>
      </w:pPr>
      <w:r w:rsidRPr="00C70868">
        <w:t xml:space="preserve">     Operator: AND</w:t>
      </w:r>
    </w:p>
    <w:p w14:paraId="10A2CAFF" w14:textId="77777777" w:rsidR="00FF59D6" w:rsidRPr="00C70868" w:rsidRDefault="00FF59D6" w:rsidP="00FF59D6">
      <w:pPr>
        <w:pStyle w:val="TerminalDisplay"/>
      </w:pPr>
      <w:r w:rsidRPr="00C70868">
        <w:t xml:space="preserve">     Rule(s) : If-match acl 3000</w:t>
      </w:r>
    </w:p>
    <w:p w14:paraId="5052431F" w14:textId="77777777" w:rsidR="00FF59D6" w:rsidRPr="00C70868" w:rsidRDefault="00FF59D6" w:rsidP="00FF59D6">
      <w:pPr>
        <w:pStyle w:val="TerminalDisplay"/>
      </w:pPr>
      <w:r w:rsidRPr="00C70868">
        <w:t xml:space="preserve">     Behavior: statistic_1</w:t>
      </w:r>
    </w:p>
    <w:p w14:paraId="7EE5D5B9" w14:textId="77777777" w:rsidR="00FF59D6" w:rsidRPr="00C70868" w:rsidRDefault="00FF59D6" w:rsidP="00FF59D6">
      <w:pPr>
        <w:pStyle w:val="TerminalDisplay"/>
      </w:pPr>
      <w:r w:rsidRPr="00C70868">
        <w:t xml:space="preserve">      Accounting Enable:</w:t>
      </w:r>
    </w:p>
    <w:p w14:paraId="524515C3" w14:textId="77777777" w:rsidR="00FF59D6" w:rsidRPr="00C70868" w:rsidRDefault="00FF59D6" w:rsidP="00FF59D6">
      <w:pPr>
        <w:pStyle w:val="TerminalDisplay"/>
      </w:pPr>
      <w:r w:rsidRPr="00C70868">
        <w:t xml:space="preserve">   </w:t>
      </w:r>
      <w:r w:rsidRPr="00E47682">
        <w:rPr>
          <w:rStyle w:val="TerminalDisplayshading"/>
        </w:rPr>
        <w:t xml:space="preserve">     1000 (Packets)</w:t>
      </w:r>
    </w:p>
    <w:p w14:paraId="3F60C7E9" w14:textId="77777777" w:rsidR="00FF59D6" w:rsidRDefault="00FF59D6" w:rsidP="00FF59D6">
      <w:pPr>
        <w:pStyle w:val="ItemStep"/>
        <w:numPr>
          <w:ilvl w:val="4"/>
          <w:numId w:val="2"/>
        </w:numPr>
      </w:pPr>
      <w:r>
        <w:rPr>
          <w:rFonts w:hint="eastAsia"/>
        </w:rPr>
        <w:t>报文计数分析</w:t>
      </w:r>
    </w:p>
    <w:p w14:paraId="7EE208F6" w14:textId="264641D5" w:rsidR="00FF59D6" w:rsidRDefault="00FF59D6" w:rsidP="00FF59D6">
      <w:pPr>
        <w:ind w:firstLine="216"/>
      </w:pPr>
      <w:r>
        <w:rPr>
          <w:rFonts w:hint="eastAsia"/>
        </w:rPr>
        <w:t>如设备未收到</w:t>
      </w:r>
      <w:r>
        <w:rPr>
          <w:rFonts w:hint="eastAsia"/>
        </w:rPr>
        <w:t>Ping</w:t>
      </w:r>
      <w:r>
        <w:rPr>
          <w:rFonts w:hint="eastAsia"/>
        </w:rPr>
        <w:t>报文，或收到报文数量少于对端</w:t>
      </w:r>
      <w:r>
        <w:rPr>
          <w:rFonts w:hint="eastAsia"/>
        </w:rPr>
        <w:t>ping</w:t>
      </w:r>
      <w:r>
        <w:rPr>
          <w:rFonts w:hint="eastAsia"/>
        </w:rPr>
        <w:t>的数量，请排查对端</w:t>
      </w:r>
      <w:r w:rsidR="00BA45D7">
        <w:rPr>
          <w:rFonts w:hint="eastAsia"/>
        </w:rPr>
        <w:t>或线路</w:t>
      </w:r>
      <w:r>
        <w:rPr>
          <w:rFonts w:hint="eastAsia"/>
        </w:rPr>
        <w:t>；</w:t>
      </w:r>
    </w:p>
    <w:p w14:paraId="407EC4F8" w14:textId="77777777" w:rsidR="00FF59D6" w:rsidRDefault="00FF59D6" w:rsidP="00FF59D6">
      <w:pPr>
        <w:ind w:firstLine="216"/>
      </w:pPr>
      <w:r>
        <w:rPr>
          <w:rFonts w:hint="eastAsia"/>
        </w:rPr>
        <w:t>如</w:t>
      </w:r>
      <w:r>
        <w:rPr>
          <w:rFonts w:hint="eastAsia"/>
        </w:rPr>
        <w:t>debug</w:t>
      </w:r>
      <w:r>
        <w:t xml:space="preserve"> ip icmp</w:t>
      </w:r>
      <w:r>
        <w:rPr>
          <w:rFonts w:hint="eastAsia"/>
        </w:rPr>
        <w:t>显示未收到报文，流统显示收到报文，请联系技术支持中心分析；</w:t>
      </w:r>
    </w:p>
    <w:p w14:paraId="5A5744D2" w14:textId="522E15A9" w:rsidR="00FF59D6" w:rsidRDefault="00FF59D6" w:rsidP="00FF59D6">
      <w:pPr>
        <w:ind w:firstLine="216"/>
      </w:pPr>
      <w:r>
        <w:rPr>
          <w:rFonts w:hint="eastAsia"/>
        </w:rPr>
        <w:t>如入方向</w:t>
      </w:r>
      <w:r>
        <w:rPr>
          <w:rFonts w:hint="eastAsia"/>
        </w:rPr>
        <w:t>debug</w:t>
      </w:r>
      <w:r>
        <w:rPr>
          <w:rFonts w:hint="eastAsia"/>
        </w:rPr>
        <w:t>和流统数量均正确，出方向</w:t>
      </w:r>
      <w:r>
        <w:rPr>
          <w:rFonts w:hint="eastAsia"/>
        </w:rPr>
        <w:t>debug</w:t>
      </w:r>
      <w:r>
        <w:rPr>
          <w:rFonts w:hint="eastAsia"/>
        </w:rPr>
        <w:t>数量正确，请排查对端</w:t>
      </w:r>
      <w:r w:rsidR="00BA45D7">
        <w:rPr>
          <w:rFonts w:hint="eastAsia"/>
        </w:rPr>
        <w:t>或线路</w:t>
      </w:r>
      <w:r>
        <w:rPr>
          <w:rFonts w:hint="eastAsia"/>
        </w:rPr>
        <w:t>。</w:t>
      </w:r>
    </w:p>
    <w:p w14:paraId="60F80740" w14:textId="77777777" w:rsidR="00FF59D6" w:rsidRDefault="00FF59D6" w:rsidP="00FF59D6">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4824"/>
        <w:gridCol w:w="4190"/>
      </w:tblGrid>
      <w:tr w:rsidR="00FF59D6" w:rsidRPr="00CB23B5" w14:paraId="4A7AD549" w14:textId="77777777" w:rsidTr="00F048EB">
        <w:trPr>
          <w:cnfStyle w:val="100000000000" w:firstRow="1" w:lastRow="0" w:firstColumn="0" w:lastColumn="0" w:oddVBand="0" w:evenVBand="0" w:oddHBand="0" w:evenHBand="0" w:firstRowFirstColumn="0" w:firstRowLastColumn="0" w:lastRowFirstColumn="0" w:lastRowLastColumn="0"/>
          <w:trHeight w:val="68"/>
          <w:tblHeader/>
        </w:trPr>
        <w:tc>
          <w:tcPr>
            <w:tcW w:w="482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63B0FB9" w14:textId="77777777" w:rsidR="00FF59D6" w:rsidRPr="005F1D74" w:rsidRDefault="00FF59D6" w:rsidP="00F048EB">
            <w:pPr>
              <w:pStyle w:val="TableHeading"/>
            </w:pPr>
            <w:r w:rsidRPr="005F1D74">
              <w:rPr>
                <w:rFonts w:hint="eastAsia"/>
              </w:rPr>
              <w:t>命令</w:t>
            </w:r>
          </w:p>
        </w:tc>
        <w:tc>
          <w:tcPr>
            <w:tcW w:w="419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2D6EE25" w14:textId="77777777" w:rsidR="00FF59D6" w:rsidRPr="005F1D74" w:rsidRDefault="00FF59D6" w:rsidP="00F048EB">
            <w:pPr>
              <w:pStyle w:val="TableHeading"/>
            </w:pPr>
            <w:r w:rsidRPr="005F1D74">
              <w:rPr>
                <w:rFonts w:hint="eastAsia"/>
              </w:rPr>
              <w:t>说明</w:t>
            </w:r>
          </w:p>
        </w:tc>
      </w:tr>
      <w:tr w:rsidR="00FF59D6" w:rsidRPr="001863B2" w14:paraId="5A62B3C9" w14:textId="77777777" w:rsidTr="00F048EB">
        <w:trPr>
          <w:trHeight w:val="68"/>
        </w:trPr>
        <w:tc>
          <w:tcPr>
            <w:tcW w:w="4824" w:type="dxa"/>
          </w:tcPr>
          <w:p w14:paraId="6555352C" w14:textId="77777777" w:rsidR="00FF59D6" w:rsidRPr="005F1D74" w:rsidRDefault="00FF59D6" w:rsidP="00F048EB">
            <w:pPr>
              <w:pStyle w:val="TableHeading"/>
            </w:pPr>
            <w:r>
              <w:t>debugging ip icmp</w:t>
            </w:r>
          </w:p>
        </w:tc>
        <w:tc>
          <w:tcPr>
            <w:tcW w:w="4190" w:type="dxa"/>
          </w:tcPr>
          <w:p w14:paraId="10E5C928" w14:textId="77777777" w:rsidR="00FF59D6" w:rsidRPr="005F1D74" w:rsidRDefault="00FF59D6" w:rsidP="00F048EB">
            <w:pPr>
              <w:pStyle w:val="TableHeading"/>
            </w:pPr>
            <w:r>
              <w:rPr>
                <w:rFonts w:hint="eastAsia"/>
              </w:rPr>
              <w:t>打开</w:t>
            </w:r>
            <w:r>
              <w:rPr>
                <w:rFonts w:hint="eastAsia"/>
              </w:rPr>
              <w:t>icmp</w:t>
            </w:r>
            <w:r>
              <w:rPr>
                <w:rFonts w:hint="eastAsia"/>
              </w:rPr>
              <w:t>调试信息开关</w:t>
            </w:r>
          </w:p>
        </w:tc>
      </w:tr>
      <w:tr w:rsidR="00FF59D6" w:rsidRPr="005F1D74" w14:paraId="19E8E5EC" w14:textId="77777777" w:rsidTr="00F048EB">
        <w:trPr>
          <w:trHeight w:val="68"/>
        </w:trPr>
        <w:tc>
          <w:tcPr>
            <w:tcW w:w="4824" w:type="dxa"/>
          </w:tcPr>
          <w:p w14:paraId="1797FEF6" w14:textId="77777777" w:rsidR="00FF59D6" w:rsidRPr="005F1D74" w:rsidRDefault="00FF59D6" w:rsidP="00F048EB">
            <w:pPr>
              <w:pStyle w:val="TableHeading"/>
            </w:pPr>
            <w:r>
              <w:rPr>
                <w:rFonts w:hint="eastAsia"/>
              </w:rPr>
              <w:t>display q</w:t>
            </w:r>
            <w:r>
              <w:t>os policy interface</w:t>
            </w:r>
          </w:p>
        </w:tc>
        <w:tc>
          <w:tcPr>
            <w:tcW w:w="4190" w:type="dxa"/>
          </w:tcPr>
          <w:p w14:paraId="3D1CEE25" w14:textId="77777777" w:rsidR="00FF59D6" w:rsidRPr="005F1D74" w:rsidRDefault="00FF59D6" w:rsidP="00F048EB">
            <w:pPr>
              <w:pStyle w:val="TableHeading"/>
            </w:pPr>
            <w:r w:rsidRPr="005F1D74">
              <w:rPr>
                <w:rFonts w:hint="eastAsia"/>
              </w:rPr>
              <w:t>显示</w:t>
            </w:r>
            <w:r>
              <w:rPr>
                <w:rFonts w:hint="eastAsia"/>
              </w:rPr>
              <w:t>流量统计</w:t>
            </w:r>
            <w:r>
              <w:t>(qos)</w:t>
            </w:r>
            <w:r>
              <w:rPr>
                <w:rFonts w:hint="eastAsia"/>
              </w:rPr>
              <w:t>结果</w:t>
            </w:r>
          </w:p>
        </w:tc>
      </w:tr>
    </w:tbl>
    <w:p w14:paraId="16C95877" w14:textId="77777777" w:rsidR="00FF59D6" w:rsidRDefault="00FF59D6" w:rsidP="00FF59D6">
      <w:pPr>
        <w:pStyle w:val="2"/>
        <w:numPr>
          <w:ilvl w:val="1"/>
          <w:numId w:val="2"/>
        </w:numPr>
      </w:pPr>
      <w:bookmarkStart w:id="371" w:name="_Toc61445943"/>
      <w:r>
        <w:rPr>
          <w:rFonts w:hint="eastAsia"/>
        </w:rPr>
        <w:t>I</w:t>
      </w:r>
      <w:r>
        <w:t>P</w:t>
      </w:r>
      <w:r>
        <w:rPr>
          <w:rFonts w:hint="eastAsia"/>
        </w:rPr>
        <w:t>转发不通或丢包</w:t>
      </w:r>
      <w:bookmarkEnd w:id="371"/>
    </w:p>
    <w:p w14:paraId="45539CE1" w14:textId="77777777" w:rsidR="00FF59D6" w:rsidRDefault="00FF59D6" w:rsidP="00FF59D6">
      <w:pPr>
        <w:pStyle w:val="3"/>
        <w:numPr>
          <w:ilvl w:val="2"/>
          <w:numId w:val="2"/>
        </w:numPr>
      </w:pPr>
      <w:r>
        <w:rPr>
          <w:rFonts w:hint="eastAsia"/>
        </w:rPr>
        <w:t>故障描</w:t>
      </w:r>
      <w:r w:rsidRPr="00C1031F">
        <w:rPr>
          <w:rFonts w:hint="eastAsia"/>
        </w:rPr>
        <w:t>述</w:t>
      </w:r>
    </w:p>
    <w:p w14:paraId="33B640CD" w14:textId="77777777" w:rsidR="00FF59D6" w:rsidRDefault="00FF59D6" w:rsidP="00FF59D6">
      <w:r>
        <w:rPr>
          <w:rFonts w:hint="eastAsia"/>
        </w:rPr>
        <w:t>正确组网后，</w:t>
      </w:r>
      <w:r>
        <w:rPr>
          <w:rFonts w:ascii="宋体" w:hAnsi="宋体" w:hint="eastAsia"/>
        </w:rPr>
        <w:t>各接口的</w:t>
      </w:r>
      <w:r>
        <w:t>IP</w:t>
      </w:r>
      <w:r>
        <w:rPr>
          <w:rFonts w:ascii="宋体" w:hAnsi="宋体" w:hint="eastAsia"/>
        </w:rPr>
        <w:t>地址及掩码配置完成</w:t>
      </w:r>
      <w:r>
        <w:rPr>
          <w:rFonts w:hint="eastAsia"/>
        </w:rPr>
        <w:t>，各路由器上路由协议配置完成，打入单播流量后，目的接口无流量统计，</w:t>
      </w:r>
      <w:r>
        <w:rPr>
          <w:rFonts w:hint="eastAsia"/>
        </w:rPr>
        <w:t>IP</w:t>
      </w:r>
      <w:r>
        <w:rPr>
          <w:rFonts w:hint="eastAsia"/>
        </w:rPr>
        <w:t>转发不通。</w:t>
      </w:r>
    </w:p>
    <w:p w14:paraId="71E0C2E0" w14:textId="77777777" w:rsidR="00FF59D6" w:rsidRDefault="00FF59D6" w:rsidP="00FF59D6">
      <w:pPr>
        <w:pStyle w:val="3"/>
        <w:numPr>
          <w:ilvl w:val="2"/>
          <w:numId w:val="2"/>
        </w:numPr>
      </w:pPr>
      <w:r>
        <w:rPr>
          <w:rFonts w:hint="eastAsia"/>
        </w:rPr>
        <w:t>常见原因</w:t>
      </w:r>
    </w:p>
    <w:p w14:paraId="56A0F360" w14:textId="77777777" w:rsidR="00FF59D6" w:rsidRDefault="00FF59D6" w:rsidP="00FF59D6">
      <w:pPr>
        <w:pStyle w:val="ItemStep"/>
        <w:numPr>
          <w:ilvl w:val="4"/>
          <w:numId w:val="2"/>
        </w:numPr>
        <w:spacing w:before="0" w:after="0"/>
        <w:rPr>
          <w:lang w:eastAsia="zh-CN"/>
        </w:rPr>
      </w:pPr>
      <w:r>
        <w:rPr>
          <w:rFonts w:hint="eastAsia"/>
          <w:lang w:eastAsia="zh-CN"/>
        </w:rPr>
        <w:t>直连接口</w:t>
      </w:r>
      <w:r>
        <w:rPr>
          <w:rFonts w:hint="eastAsia"/>
          <w:lang w:eastAsia="zh-CN"/>
        </w:rPr>
        <w:t>IP</w:t>
      </w:r>
      <w:r>
        <w:rPr>
          <w:rFonts w:hint="eastAsia"/>
          <w:lang w:eastAsia="zh-CN"/>
        </w:rPr>
        <w:t>地址或掩码配置错误</w:t>
      </w:r>
    </w:p>
    <w:p w14:paraId="77A58835" w14:textId="77777777" w:rsidR="00FF59D6" w:rsidRDefault="00FF59D6" w:rsidP="00FF59D6">
      <w:pPr>
        <w:pStyle w:val="ItemStep"/>
        <w:numPr>
          <w:ilvl w:val="4"/>
          <w:numId w:val="2"/>
        </w:numPr>
      </w:pPr>
      <w:r>
        <w:rPr>
          <w:rFonts w:hint="eastAsia"/>
        </w:rPr>
        <w:t>子接口配置</w:t>
      </w:r>
      <w:r w:rsidRPr="00FF5590">
        <w:rPr>
          <w:lang w:eastAsia="zh-CN"/>
        </w:rPr>
        <w:t>VLAN ID</w:t>
      </w:r>
      <w:r>
        <w:rPr>
          <w:rFonts w:hint="eastAsia"/>
        </w:rPr>
        <w:t>错误</w:t>
      </w:r>
    </w:p>
    <w:p w14:paraId="24674D65" w14:textId="77777777" w:rsidR="00FF59D6" w:rsidRDefault="00FF59D6" w:rsidP="00FF59D6">
      <w:pPr>
        <w:pStyle w:val="ItemStep"/>
        <w:numPr>
          <w:ilvl w:val="4"/>
          <w:numId w:val="2"/>
        </w:numPr>
        <w:spacing w:before="0" w:after="0"/>
        <w:rPr>
          <w:lang w:eastAsia="zh-CN"/>
        </w:rPr>
      </w:pPr>
      <w:r>
        <w:rPr>
          <w:rFonts w:hint="eastAsia"/>
          <w:lang w:eastAsia="zh-CN"/>
        </w:rPr>
        <w:t>没有单播路由</w:t>
      </w:r>
    </w:p>
    <w:p w14:paraId="2A10E426" w14:textId="77777777" w:rsidR="00FF59D6" w:rsidRDefault="00FF59D6" w:rsidP="00FF59D6">
      <w:pPr>
        <w:pStyle w:val="ItemStep"/>
        <w:numPr>
          <w:ilvl w:val="4"/>
          <w:numId w:val="2"/>
        </w:numPr>
        <w:spacing w:before="0" w:after="0"/>
        <w:rPr>
          <w:lang w:eastAsia="zh-CN"/>
        </w:rPr>
      </w:pPr>
      <w:r>
        <w:rPr>
          <w:rFonts w:hint="eastAsia"/>
          <w:lang w:eastAsia="zh-CN"/>
        </w:rPr>
        <w:t>ARP</w:t>
      </w:r>
      <w:r>
        <w:rPr>
          <w:rFonts w:hint="eastAsia"/>
          <w:lang w:eastAsia="zh-CN"/>
        </w:rPr>
        <w:t>学习失败</w:t>
      </w:r>
    </w:p>
    <w:p w14:paraId="650D5214" w14:textId="77777777" w:rsidR="00FF59D6" w:rsidRDefault="00FF59D6" w:rsidP="00FF59D6">
      <w:pPr>
        <w:pStyle w:val="ItemStep"/>
        <w:numPr>
          <w:ilvl w:val="4"/>
          <w:numId w:val="2"/>
        </w:numPr>
        <w:spacing w:before="0" w:after="0"/>
        <w:rPr>
          <w:lang w:eastAsia="zh-CN"/>
        </w:rPr>
      </w:pPr>
      <w:r>
        <w:rPr>
          <w:rFonts w:hint="eastAsia"/>
          <w:lang w:eastAsia="zh-CN"/>
        </w:rPr>
        <w:t>uRPF</w:t>
      </w:r>
      <w:r>
        <w:rPr>
          <w:rFonts w:hint="eastAsia"/>
          <w:lang w:eastAsia="zh-CN"/>
        </w:rPr>
        <w:t>检查失败</w:t>
      </w:r>
    </w:p>
    <w:p w14:paraId="78F41D26" w14:textId="5C880001" w:rsidR="004D3BC0" w:rsidRDefault="004D3BC0" w:rsidP="00FF59D6">
      <w:pPr>
        <w:pStyle w:val="ItemStep"/>
        <w:numPr>
          <w:ilvl w:val="4"/>
          <w:numId w:val="2"/>
        </w:numPr>
        <w:spacing w:before="0" w:after="0"/>
        <w:rPr>
          <w:lang w:eastAsia="zh-CN"/>
        </w:rPr>
      </w:pPr>
      <w:r>
        <w:rPr>
          <w:rFonts w:hint="eastAsia"/>
          <w:lang w:eastAsia="zh-CN"/>
        </w:rPr>
        <w:t>板卡硬件或软件问题导致转发异常</w:t>
      </w:r>
    </w:p>
    <w:p w14:paraId="4B12C605" w14:textId="77777777" w:rsidR="00FF59D6" w:rsidRDefault="00FF59D6" w:rsidP="00FF59D6">
      <w:pPr>
        <w:pStyle w:val="3"/>
        <w:numPr>
          <w:ilvl w:val="2"/>
          <w:numId w:val="2"/>
        </w:numPr>
      </w:pPr>
      <w:r>
        <w:rPr>
          <w:rFonts w:hint="eastAsia"/>
        </w:rPr>
        <w:lastRenderedPageBreak/>
        <w:t>故障诊断流程</w:t>
      </w:r>
    </w:p>
    <w:p w14:paraId="2A439837" w14:textId="77777777" w:rsidR="00FF59D6" w:rsidRDefault="00FF59D6" w:rsidP="00FF59D6">
      <w:pPr>
        <w:pStyle w:val="ItemStep"/>
        <w:numPr>
          <w:ilvl w:val="4"/>
          <w:numId w:val="2"/>
        </w:numPr>
        <w:rPr>
          <w:lang w:eastAsia="zh-CN"/>
        </w:rPr>
      </w:pPr>
      <w:r>
        <w:rPr>
          <w:rFonts w:hint="eastAsia"/>
          <w:lang w:eastAsia="zh-CN"/>
        </w:rPr>
        <w:t>检查设备接口</w:t>
      </w:r>
      <w:r>
        <w:rPr>
          <w:rFonts w:hint="eastAsia"/>
          <w:lang w:eastAsia="zh-CN"/>
        </w:rPr>
        <w:t>i</w:t>
      </w:r>
      <w:r>
        <w:rPr>
          <w:lang w:eastAsia="zh-CN"/>
        </w:rPr>
        <w:t>p</w:t>
      </w:r>
      <w:r>
        <w:rPr>
          <w:rFonts w:hint="eastAsia"/>
          <w:lang w:eastAsia="zh-CN"/>
        </w:rPr>
        <w:t>与三层直连对端接口</w:t>
      </w:r>
      <w:r>
        <w:rPr>
          <w:rFonts w:hint="eastAsia"/>
          <w:lang w:eastAsia="zh-CN"/>
        </w:rPr>
        <w:t>i</w:t>
      </w:r>
      <w:r>
        <w:rPr>
          <w:lang w:eastAsia="zh-CN"/>
        </w:rPr>
        <w:t>p</w:t>
      </w:r>
      <w:r>
        <w:rPr>
          <w:rFonts w:hint="eastAsia"/>
          <w:lang w:eastAsia="zh-CN"/>
        </w:rPr>
        <w:t>是否在同一网段。如互联接口为子接口，还需检查两端</w:t>
      </w:r>
      <w:r>
        <w:rPr>
          <w:rFonts w:hint="eastAsia"/>
          <w:lang w:eastAsia="zh-CN"/>
        </w:rPr>
        <w:t>V</w:t>
      </w:r>
      <w:r>
        <w:rPr>
          <w:lang w:eastAsia="zh-CN"/>
        </w:rPr>
        <w:t>LAN ID</w:t>
      </w:r>
      <w:r>
        <w:rPr>
          <w:rFonts w:hint="eastAsia"/>
          <w:lang w:eastAsia="zh-CN"/>
        </w:rPr>
        <w:t>是否一致。如</w:t>
      </w:r>
      <w:r>
        <w:rPr>
          <w:rFonts w:hint="eastAsia"/>
          <w:lang w:eastAsia="zh-CN"/>
        </w:rPr>
        <w:t>ip</w:t>
      </w:r>
      <w:r>
        <w:rPr>
          <w:rFonts w:hint="eastAsia"/>
          <w:lang w:eastAsia="zh-CN"/>
        </w:rPr>
        <w:t>或</w:t>
      </w:r>
      <w:r>
        <w:rPr>
          <w:lang w:eastAsia="zh-CN"/>
        </w:rPr>
        <w:t>VLAN ID</w:t>
      </w:r>
      <w:r>
        <w:rPr>
          <w:rFonts w:hint="eastAsia"/>
          <w:lang w:eastAsia="zh-CN"/>
        </w:rPr>
        <w:t>配置异常，修改配置；如</w:t>
      </w:r>
      <w:r>
        <w:rPr>
          <w:rFonts w:hint="eastAsia"/>
          <w:lang w:eastAsia="zh-CN"/>
        </w:rPr>
        <w:t>ip</w:t>
      </w:r>
      <w:r>
        <w:rPr>
          <w:rFonts w:hint="eastAsia"/>
          <w:lang w:eastAsia="zh-CN"/>
        </w:rPr>
        <w:t>或</w:t>
      </w:r>
      <w:r>
        <w:rPr>
          <w:lang w:eastAsia="zh-CN"/>
        </w:rPr>
        <w:t>VLAN ID</w:t>
      </w:r>
      <w:r>
        <w:rPr>
          <w:rFonts w:hint="eastAsia"/>
          <w:lang w:eastAsia="zh-CN"/>
        </w:rPr>
        <w:t>无异常，执行步骤</w:t>
      </w:r>
      <w:r>
        <w:rPr>
          <w:rFonts w:hint="eastAsia"/>
          <w:lang w:eastAsia="zh-CN"/>
        </w:rPr>
        <w:t>(</w:t>
      </w:r>
      <w:r>
        <w:rPr>
          <w:lang w:eastAsia="zh-CN"/>
        </w:rPr>
        <w:t>2)</w:t>
      </w:r>
      <w:r>
        <w:rPr>
          <w:lang w:eastAsia="zh-CN"/>
        </w:rPr>
        <w:t>；</w:t>
      </w:r>
    </w:p>
    <w:p w14:paraId="7E334D1E" w14:textId="77777777" w:rsidR="00FF59D6" w:rsidRDefault="00FF59D6" w:rsidP="00FF59D6">
      <w:pPr>
        <w:pStyle w:val="ItemStep"/>
        <w:numPr>
          <w:ilvl w:val="4"/>
          <w:numId w:val="2"/>
        </w:numPr>
        <w:rPr>
          <w:lang w:eastAsia="zh-CN"/>
        </w:rPr>
      </w:pPr>
      <w:r>
        <w:rPr>
          <w:rFonts w:hint="eastAsia"/>
          <w:lang w:eastAsia="zh-CN"/>
        </w:rPr>
        <w:t>检查设备到报文目的地址是否有正确的路由。如路由异常，参考本手册对应路由协议模块进一步排查；如路由正常，执行步骤</w:t>
      </w:r>
      <w:r>
        <w:rPr>
          <w:rFonts w:hint="eastAsia"/>
          <w:lang w:eastAsia="zh-CN"/>
        </w:rPr>
        <w:t>(</w:t>
      </w:r>
      <w:r>
        <w:rPr>
          <w:lang w:eastAsia="zh-CN"/>
        </w:rPr>
        <w:t>3)</w:t>
      </w:r>
      <w:r>
        <w:rPr>
          <w:lang w:eastAsia="zh-CN"/>
        </w:rPr>
        <w:t>；</w:t>
      </w:r>
    </w:p>
    <w:p w14:paraId="1122819F" w14:textId="77777777" w:rsidR="00FF59D6" w:rsidRDefault="00FF59D6" w:rsidP="00FF59D6">
      <w:pPr>
        <w:pStyle w:val="ItemStep"/>
        <w:numPr>
          <w:ilvl w:val="4"/>
          <w:numId w:val="2"/>
        </w:numPr>
        <w:rPr>
          <w:lang w:eastAsia="zh-CN"/>
        </w:rPr>
      </w:pPr>
      <w:r>
        <w:rPr>
          <w:rFonts w:hint="eastAsia"/>
          <w:lang w:eastAsia="zh-CN"/>
        </w:rPr>
        <w:t>检查设备到报文目的地址是否有转发表存在。如不存在</w:t>
      </w:r>
      <w:r>
        <w:rPr>
          <w:rFonts w:hint="eastAsia"/>
          <w:lang w:eastAsia="zh-CN"/>
        </w:rPr>
        <w:t>fib</w:t>
      </w:r>
      <w:r>
        <w:rPr>
          <w:rFonts w:hint="eastAsia"/>
          <w:lang w:eastAsia="zh-CN"/>
        </w:rPr>
        <w:t>，执行步骤</w:t>
      </w:r>
      <w:r>
        <w:rPr>
          <w:rFonts w:hint="eastAsia"/>
          <w:lang w:eastAsia="zh-CN"/>
        </w:rPr>
        <w:t>(</w:t>
      </w:r>
      <w:r>
        <w:rPr>
          <w:lang w:eastAsia="zh-CN"/>
        </w:rPr>
        <w:t>7)</w:t>
      </w:r>
      <w:r>
        <w:rPr>
          <w:lang w:eastAsia="zh-CN"/>
        </w:rPr>
        <w:t>；</w:t>
      </w:r>
      <w:r>
        <w:rPr>
          <w:rFonts w:hint="eastAsia"/>
          <w:lang w:eastAsia="zh-CN"/>
        </w:rPr>
        <w:t>如存在</w:t>
      </w:r>
      <w:r>
        <w:rPr>
          <w:rFonts w:hint="eastAsia"/>
          <w:lang w:eastAsia="zh-CN"/>
        </w:rPr>
        <w:t>fib</w:t>
      </w:r>
      <w:r>
        <w:rPr>
          <w:rFonts w:hint="eastAsia"/>
          <w:lang w:eastAsia="zh-CN"/>
        </w:rPr>
        <w:t>，执行步骤</w:t>
      </w:r>
      <w:r>
        <w:rPr>
          <w:rFonts w:hint="eastAsia"/>
          <w:lang w:eastAsia="zh-CN"/>
        </w:rPr>
        <w:t>(</w:t>
      </w:r>
      <w:r>
        <w:rPr>
          <w:lang w:eastAsia="zh-CN"/>
        </w:rPr>
        <w:t>4)</w:t>
      </w:r>
      <w:r>
        <w:rPr>
          <w:lang w:eastAsia="zh-CN"/>
        </w:rPr>
        <w:t>；</w:t>
      </w:r>
    </w:p>
    <w:p w14:paraId="73D35ED7" w14:textId="66C5C8D6" w:rsidR="00FF59D6" w:rsidRDefault="00FF59D6" w:rsidP="00FF59D6">
      <w:pPr>
        <w:pStyle w:val="ItemStep"/>
        <w:numPr>
          <w:ilvl w:val="4"/>
          <w:numId w:val="2"/>
        </w:numPr>
        <w:rPr>
          <w:lang w:eastAsia="zh-CN"/>
        </w:rPr>
      </w:pPr>
      <w:r>
        <w:rPr>
          <w:rFonts w:hint="eastAsia"/>
          <w:lang w:eastAsia="zh-CN"/>
        </w:rPr>
        <w:t>检查设备接口是否配置了</w:t>
      </w:r>
      <w:r>
        <w:rPr>
          <w:rFonts w:hint="eastAsia"/>
          <w:lang w:eastAsia="zh-CN"/>
        </w:rPr>
        <w:t>u</w:t>
      </w:r>
      <w:r>
        <w:rPr>
          <w:lang w:eastAsia="zh-CN"/>
        </w:rPr>
        <w:t>rpf</w:t>
      </w:r>
      <w:r>
        <w:rPr>
          <w:lang w:eastAsia="zh-CN"/>
        </w:rPr>
        <w:t>，</w:t>
      </w:r>
      <w:r>
        <w:rPr>
          <w:rFonts w:hint="eastAsia"/>
          <w:lang w:eastAsia="zh-CN"/>
        </w:rPr>
        <w:t>如配置了</w:t>
      </w:r>
      <w:r>
        <w:rPr>
          <w:rFonts w:hint="eastAsia"/>
          <w:lang w:eastAsia="zh-CN"/>
        </w:rPr>
        <w:t>urpf</w:t>
      </w:r>
      <w:r>
        <w:rPr>
          <w:rFonts w:hint="eastAsia"/>
          <w:lang w:eastAsia="zh-CN"/>
        </w:rPr>
        <w:t>需检查流量入接口与</w:t>
      </w:r>
      <w:r w:rsidR="0060288C">
        <w:rPr>
          <w:rFonts w:hint="eastAsia"/>
          <w:lang w:eastAsia="zh-CN"/>
        </w:rPr>
        <w:t>路由</w:t>
      </w:r>
      <w:r>
        <w:rPr>
          <w:rFonts w:hint="eastAsia"/>
          <w:lang w:eastAsia="zh-CN"/>
        </w:rPr>
        <w:t>表是否一致，不一致需要排查流量走向是否合理；如</w:t>
      </w:r>
      <w:r>
        <w:rPr>
          <w:rFonts w:hint="eastAsia"/>
          <w:lang w:eastAsia="zh-CN"/>
        </w:rPr>
        <w:t>urpf</w:t>
      </w:r>
      <w:r>
        <w:rPr>
          <w:rFonts w:hint="eastAsia"/>
          <w:lang w:eastAsia="zh-CN"/>
        </w:rPr>
        <w:t>无异常，或接口未配置</w:t>
      </w:r>
      <w:r>
        <w:rPr>
          <w:rFonts w:hint="eastAsia"/>
          <w:lang w:eastAsia="zh-CN"/>
        </w:rPr>
        <w:t>urpf</w:t>
      </w:r>
      <w:r>
        <w:rPr>
          <w:rFonts w:hint="eastAsia"/>
          <w:lang w:eastAsia="zh-CN"/>
        </w:rPr>
        <w:t>，则执行步骤</w:t>
      </w:r>
      <w:r>
        <w:rPr>
          <w:rFonts w:hint="eastAsia"/>
          <w:lang w:eastAsia="zh-CN"/>
        </w:rPr>
        <w:t>(</w:t>
      </w:r>
      <w:r>
        <w:rPr>
          <w:lang w:eastAsia="zh-CN"/>
        </w:rPr>
        <w:t>5)</w:t>
      </w:r>
    </w:p>
    <w:p w14:paraId="0EEA5326" w14:textId="77777777" w:rsidR="00FF59D6" w:rsidRDefault="00FF59D6" w:rsidP="00FF59D6">
      <w:pPr>
        <w:pStyle w:val="ItemStep"/>
        <w:numPr>
          <w:ilvl w:val="4"/>
          <w:numId w:val="2"/>
        </w:numPr>
        <w:rPr>
          <w:lang w:eastAsia="zh-CN"/>
        </w:rPr>
      </w:pPr>
      <w:r>
        <w:rPr>
          <w:rFonts w:hint="eastAsia"/>
          <w:lang w:eastAsia="zh-CN"/>
        </w:rPr>
        <w:t>检查设备到路由下一跳的</w:t>
      </w:r>
      <w:r>
        <w:rPr>
          <w:rFonts w:hint="eastAsia"/>
          <w:lang w:eastAsia="zh-CN"/>
        </w:rPr>
        <w:t>arp</w:t>
      </w:r>
      <w:r>
        <w:rPr>
          <w:rFonts w:hint="eastAsia"/>
          <w:lang w:eastAsia="zh-CN"/>
        </w:rPr>
        <w:t>是否存在。如不存在则参考本手册</w:t>
      </w:r>
      <w:r>
        <w:rPr>
          <w:rFonts w:hint="eastAsia"/>
          <w:lang w:eastAsia="zh-CN"/>
        </w:rPr>
        <w:t>arp</w:t>
      </w:r>
      <w:r>
        <w:rPr>
          <w:rFonts w:hint="eastAsia"/>
          <w:lang w:eastAsia="zh-CN"/>
        </w:rPr>
        <w:t>异常模块排查；如存在则执行步骤</w:t>
      </w:r>
      <w:r>
        <w:rPr>
          <w:rFonts w:hint="eastAsia"/>
          <w:lang w:eastAsia="zh-CN"/>
        </w:rPr>
        <w:t>(</w:t>
      </w:r>
      <w:r>
        <w:rPr>
          <w:lang w:eastAsia="zh-CN"/>
        </w:rPr>
        <w:t>6)</w:t>
      </w:r>
      <w:r>
        <w:rPr>
          <w:lang w:eastAsia="zh-CN"/>
        </w:rPr>
        <w:t>；</w:t>
      </w:r>
    </w:p>
    <w:p w14:paraId="4E8481CA" w14:textId="77777777" w:rsidR="00FF59D6" w:rsidRDefault="00FF59D6" w:rsidP="00FF59D6">
      <w:pPr>
        <w:pStyle w:val="ItemStep"/>
        <w:numPr>
          <w:ilvl w:val="4"/>
          <w:numId w:val="2"/>
        </w:numPr>
        <w:rPr>
          <w:lang w:eastAsia="zh-CN"/>
        </w:rPr>
      </w:pPr>
      <w:r>
        <w:rPr>
          <w:rFonts w:hint="eastAsia"/>
          <w:lang w:eastAsia="zh-CN"/>
        </w:rPr>
        <w:t>在报文</w:t>
      </w:r>
      <w:r w:rsidRPr="0060288C">
        <w:rPr>
          <w:rFonts w:hint="eastAsia"/>
          <w:b/>
          <w:lang w:eastAsia="zh-CN"/>
        </w:rPr>
        <w:t>入出接口配置流统</w:t>
      </w:r>
      <w:r w:rsidRPr="0060288C">
        <w:rPr>
          <w:rFonts w:hint="eastAsia"/>
          <w:b/>
          <w:lang w:eastAsia="zh-CN"/>
        </w:rPr>
        <w:t>qos</w:t>
      </w:r>
      <w:r w:rsidRPr="0060288C">
        <w:rPr>
          <w:rFonts w:hint="eastAsia"/>
          <w:b/>
          <w:lang w:eastAsia="zh-CN"/>
        </w:rPr>
        <w:t>策略</w:t>
      </w:r>
      <w:r>
        <w:rPr>
          <w:rFonts w:hint="eastAsia"/>
          <w:lang w:eastAsia="zh-CN"/>
        </w:rPr>
        <w:t>，判断丢包位置。如流统结果显示报文到达设备前已丢包，排查上游；如流统结果显示设备收发报文数量均正确，排查下游；如流统结果显示报文丢在本地，及报文入接口收到报文数大于出接口发出报文数，执行步骤</w:t>
      </w:r>
      <w:r>
        <w:rPr>
          <w:rFonts w:hint="eastAsia"/>
          <w:lang w:eastAsia="zh-CN"/>
        </w:rPr>
        <w:t>(</w:t>
      </w:r>
      <w:r>
        <w:rPr>
          <w:lang w:eastAsia="zh-CN"/>
        </w:rPr>
        <w:t>7)</w:t>
      </w:r>
      <w:r>
        <w:rPr>
          <w:lang w:eastAsia="zh-CN"/>
        </w:rPr>
        <w:t>；</w:t>
      </w:r>
    </w:p>
    <w:p w14:paraId="4C7409EF" w14:textId="77777777" w:rsidR="00FF59D6" w:rsidRPr="000B60AA" w:rsidRDefault="00FF59D6" w:rsidP="00FF59D6">
      <w:pPr>
        <w:pStyle w:val="ItemStep"/>
        <w:numPr>
          <w:ilvl w:val="4"/>
          <w:numId w:val="2"/>
        </w:numPr>
        <w:rPr>
          <w:lang w:eastAsia="zh-CN"/>
        </w:rPr>
      </w:pPr>
      <w:r>
        <w:rPr>
          <w:rFonts w:hint="eastAsia"/>
          <w:lang w:eastAsia="zh-CN"/>
        </w:rPr>
        <w:t>收集路由、</w:t>
      </w:r>
      <w:r>
        <w:rPr>
          <w:rFonts w:hint="eastAsia"/>
          <w:lang w:eastAsia="zh-CN"/>
        </w:rPr>
        <w:t>fib</w:t>
      </w:r>
      <w:r>
        <w:rPr>
          <w:rFonts w:hint="eastAsia"/>
          <w:lang w:eastAsia="zh-CN"/>
        </w:rPr>
        <w:t>、</w:t>
      </w:r>
      <w:r>
        <w:rPr>
          <w:rFonts w:hint="eastAsia"/>
          <w:lang w:eastAsia="zh-CN"/>
        </w:rPr>
        <w:t>np</w:t>
      </w:r>
      <w:r>
        <w:rPr>
          <w:rFonts w:hint="eastAsia"/>
          <w:lang w:eastAsia="zh-CN"/>
        </w:rPr>
        <w:t>芯片统计信息，并参考章节</w:t>
      </w:r>
      <w:r>
        <w:rPr>
          <w:rFonts w:hint="eastAsia"/>
          <w:lang w:eastAsia="zh-CN"/>
        </w:rPr>
        <w:t>1.2</w:t>
      </w:r>
      <w:r>
        <w:rPr>
          <w:rFonts w:hint="eastAsia"/>
          <w:lang w:eastAsia="zh-CN"/>
        </w:rPr>
        <w:t>收集设备信息，返回技术支持中心分析。</w:t>
      </w:r>
    </w:p>
    <w:p w14:paraId="1AADF0B7" w14:textId="77777777" w:rsidR="00FF59D6" w:rsidRPr="003A2FF8" w:rsidRDefault="00FF59D6" w:rsidP="00FF59D6">
      <w:pPr>
        <w:pStyle w:val="3"/>
        <w:numPr>
          <w:ilvl w:val="2"/>
          <w:numId w:val="2"/>
        </w:numPr>
      </w:pPr>
      <w:r>
        <w:rPr>
          <w:rFonts w:hint="eastAsia"/>
        </w:rPr>
        <w:t>故障处理步骤</w:t>
      </w:r>
    </w:p>
    <w:p w14:paraId="1DF85C9F" w14:textId="77777777" w:rsidR="00FF59D6" w:rsidRDefault="00FF59D6" w:rsidP="00FF59D6">
      <w:pPr>
        <w:pStyle w:val="ItemStep"/>
        <w:numPr>
          <w:ilvl w:val="4"/>
          <w:numId w:val="2"/>
        </w:numPr>
        <w:spacing w:before="0" w:after="0"/>
        <w:rPr>
          <w:lang w:eastAsia="zh-CN"/>
        </w:rPr>
      </w:pPr>
      <w:r>
        <w:rPr>
          <w:rFonts w:hint="eastAsia"/>
          <w:lang w:eastAsia="zh-CN"/>
        </w:rPr>
        <w:t>检查直连口</w:t>
      </w:r>
      <w:r>
        <w:rPr>
          <w:rFonts w:hint="eastAsia"/>
          <w:lang w:eastAsia="zh-CN"/>
        </w:rPr>
        <w:t>IP</w:t>
      </w:r>
      <w:r>
        <w:rPr>
          <w:rFonts w:hint="eastAsia"/>
          <w:lang w:eastAsia="zh-CN"/>
        </w:rPr>
        <w:t>地址以及掩码；</w:t>
      </w:r>
    </w:p>
    <w:p w14:paraId="5C0605D1" w14:textId="77777777" w:rsidR="00FF59D6" w:rsidRDefault="00FF59D6" w:rsidP="00FF59D6">
      <w:pPr>
        <w:ind w:leftChars="540" w:left="1134"/>
      </w:pPr>
      <w:r>
        <w:rPr>
          <w:rFonts w:hint="eastAsia"/>
        </w:rPr>
        <w:t>如果有子接口，检查子接口的</w:t>
      </w:r>
      <w:r w:rsidRPr="00FF5590">
        <w:t>VLAN ID</w:t>
      </w:r>
      <w:r>
        <w:rPr>
          <w:rFonts w:hint="eastAsia"/>
        </w:rPr>
        <w:t>；</w:t>
      </w:r>
    </w:p>
    <w:p w14:paraId="6E1A1CC2" w14:textId="77777777" w:rsidR="00FF59D6" w:rsidRDefault="00FF59D6" w:rsidP="00FF59D6">
      <w:pPr>
        <w:ind w:leftChars="540" w:left="1134"/>
      </w:pPr>
      <w:r>
        <w:rPr>
          <w:rFonts w:hint="eastAsia"/>
        </w:rPr>
        <w:t>若不正确，请更正；</w:t>
      </w:r>
    </w:p>
    <w:p w14:paraId="7ACE25A6" w14:textId="77777777" w:rsidR="00FF59D6" w:rsidRDefault="00FF59D6" w:rsidP="00FF59D6">
      <w:pPr>
        <w:ind w:leftChars="540" w:left="1134"/>
      </w:pPr>
      <w:r>
        <w:rPr>
          <w:rFonts w:hint="eastAsia"/>
        </w:rPr>
        <w:t>若正确，进行第</w:t>
      </w:r>
      <w:r>
        <w:rPr>
          <w:rFonts w:hint="eastAsia"/>
        </w:rPr>
        <w:t>(2)</w:t>
      </w:r>
      <w:r>
        <w:rPr>
          <w:rFonts w:hint="eastAsia"/>
        </w:rPr>
        <w:t>步。</w:t>
      </w:r>
    </w:p>
    <w:p w14:paraId="51875627" w14:textId="77777777" w:rsidR="00FF59D6" w:rsidRDefault="00FF59D6" w:rsidP="00FF59D6">
      <w:pPr>
        <w:pStyle w:val="ItemStep"/>
        <w:numPr>
          <w:ilvl w:val="4"/>
          <w:numId w:val="2"/>
        </w:numPr>
        <w:spacing w:before="0" w:after="0"/>
        <w:rPr>
          <w:lang w:eastAsia="zh-CN"/>
        </w:rPr>
      </w:pPr>
      <w:r>
        <w:rPr>
          <w:rFonts w:hint="eastAsia"/>
          <w:lang w:eastAsia="zh-CN"/>
        </w:rPr>
        <w:t>查看是否有路由表存在</w:t>
      </w:r>
    </w:p>
    <w:p w14:paraId="5000F1F4" w14:textId="77777777" w:rsidR="00FF59D6" w:rsidRDefault="00FF59D6" w:rsidP="00FF59D6">
      <w:pPr>
        <w:ind w:leftChars="497" w:left="1044" w:firstLineChars="50" w:firstLine="105"/>
      </w:pPr>
      <w:r w:rsidRPr="006B422C">
        <w:t>display ip routing-table</w:t>
      </w:r>
      <w:r>
        <w:rPr>
          <w:rFonts w:hint="eastAsia"/>
        </w:rPr>
        <w:t xml:space="preserve">  x.x.x.x</w:t>
      </w:r>
    </w:p>
    <w:p w14:paraId="4F4F0B09" w14:textId="77777777" w:rsidR="00FF59D6" w:rsidRDefault="00FF59D6" w:rsidP="00FF59D6">
      <w:pPr>
        <w:ind w:leftChars="497" w:left="1044" w:firstLineChars="50" w:firstLine="105"/>
      </w:pPr>
      <w:r>
        <w:rPr>
          <w:rFonts w:hint="eastAsia"/>
        </w:rPr>
        <w:t>若不存在，检查路由协议配置；</w:t>
      </w:r>
    </w:p>
    <w:p w14:paraId="2667399A" w14:textId="77777777" w:rsidR="00FF59D6" w:rsidRPr="006B422C" w:rsidRDefault="00FF59D6" w:rsidP="00FF59D6">
      <w:pPr>
        <w:ind w:leftChars="497" w:left="1044" w:firstLineChars="50" w:firstLine="105"/>
      </w:pPr>
      <w:r>
        <w:rPr>
          <w:rFonts w:hint="eastAsia"/>
        </w:rPr>
        <w:t>若存在，进行第</w:t>
      </w:r>
      <w:r>
        <w:rPr>
          <w:rFonts w:hint="eastAsia"/>
        </w:rPr>
        <w:t>(3)</w:t>
      </w:r>
      <w:r>
        <w:rPr>
          <w:rFonts w:hint="eastAsia"/>
        </w:rPr>
        <w:t>步。</w:t>
      </w:r>
    </w:p>
    <w:p w14:paraId="6119A0E9" w14:textId="77777777" w:rsidR="00FF59D6" w:rsidRDefault="00FF59D6" w:rsidP="00FF59D6">
      <w:pPr>
        <w:pStyle w:val="ItemStep"/>
        <w:numPr>
          <w:ilvl w:val="4"/>
          <w:numId w:val="2"/>
        </w:numPr>
        <w:spacing w:before="0" w:after="0"/>
        <w:rPr>
          <w:lang w:eastAsia="zh-CN"/>
        </w:rPr>
      </w:pPr>
      <w:r>
        <w:rPr>
          <w:rFonts w:hint="eastAsia"/>
          <w:lang w:eastAsia="zh-CN"/>
        </w:rPr>
        <w:t>查看是否有转发表存在</w:t>
      </w:r>
    </w:p>
    <w:p w14:paraId="2F3EEDED" w14:textId="77777777" w:rsidR="00FF59D6" w:rsidRDefault="00FF59D6" w:rsidP="00FF59D6">
      <w:pPr>
        <w:ind w:leftChars="497" w:left="1044" w:firstLineChars="50" w:firstLine="105"/>
      </w:pPr>
      <w:r w:rsidRPr="006B422C">
        <w:t>display fib x.x.x.x</w:t>
      </w:r>
    </w:p>
    <w:p w14:paraId="1C3A6A6D" w14:textId="77777777" w:rsidR="00FF59D6" w:rsidRDefault="00FF59D6" w:rsidP="00FF59D6">
      <w:pPr>
        <w:ind w:leftChars="497" w:left="1044" w:firstLineChars="50" w:firstLine="105"/>
      </w:pPr>
      <w:r>
        <w:rPr>
          <w:rFonts w:hint="eastAsia"/>
        </w:rPr>
        <w:t>若不存在，请联系新华三技术支持；</w:t>
      </w:r>
    </w:p>
    <w:p w14:paraId="08119C76" w14:textId="77777777" w:rsidR="00FF59D6" w:rsidRDefault="00FF59D6" w:rsidP="00FF59D6">
      <w:pPr>
        <w:ind w:leftChars="497" w:left="1044" w:firstLineChars="50" w:firstLine="105"/>
      </w:pPr>
      <w:r>
        <w:rPr>
          <w:rFonts w:hint="eastAsia"/>
        </w:rPr>
        <w:t>若存在，进行第</w:t>
      </w:r>
      <w:r>
        <w:rPr>
          <w:rFonts w:hint="eastAsia"/>
        </w:rPr>
        <w:t>(4)</w:t>
      </w:r>
      <w:r>
        <w:rPr>
          <w:rFonts w:hint="eastAsia"/>
        </w:rPr>
        <w:t>步。</w:t>
      </w:r>
    </w:p>
    <w:p w14:paraId="26AC0B93" w14:textId="77777777" w:rsidR="00FF59D6" w:rsidRDefault="00FF59D6" w:rsidP="00FF59D6">
      <w:pPr>
        <w:pStyle w:val="ItemStep"/>
        <w:numPr>
          <w:ilvl w:val="4"/>
          <w:numId w:val="2"/>
        </w:numPr>
        <w:rPr>
          <w:lang w:eastAsia="zh-CN"/>
        </w:rPr>
      </w:pPr>
      <w:r>
        <w:rPr>
          <w:rFonts w:hint="eastAsia"/>
          <w:lang w:eastAsia="zh-CN"/>
        </w:rPr>
        <w:t>检查接口下是否配置了</w:t>
      </w:r>
      <w:r>
        <w:rPr>
          <w:rFonts w:hint="eastAsia"/>
          <w:lang w:eastAsia="zh-CN"/>
        </w:rPr>
        <w:t>urpf</w:t>
      </w:r>
    </w:p>
    <w:p w14:paraId="3144BC6D" w14:textId="77777777" w:rsidR="00FF59D6" w:rsidRDefault="00FF59D6" w:rsidP="00FF59D6">
      <w:pPr>
        <w:ind w:leftChars="297" w:firstLineChars="250" w:firstLine="525"/>
      </w:pPr>
      <w:r>
        <w:t>&lt;H3C&gt;display current-configuration interface GigabitEthernet 1/0/1/1</w:t>
      </w:r>
    </w:p>
    <w:p w14:paraId="34FD7A04" w14:textId="77777777" w:rsidR="00FF59D6" w:rsidRDefault="00FF59D6" w:rsidP="00FF59D6">
      <w:pPr>
        <w:ind w:leftChars="297" w:firstLineChars="250" w:firstLine="525"/>
      </w:pPr>
      <w:r>
        <w:t>#</w:t>
      </w:r>
    </w:p>
    <w:p w14:paraId="7B3EABD0" w14:textId="77777777" w:rsidR="00FF59D6" w:rsidRDefault="00FF59D6" w:rsidP="00FF59D6">
      <w:pPr>
        <w:ind w:leftChars="297" w:firstLineChars="250" w:firstLine="525"/>
      </w:pPr>
      <w:r>
        <w:t>interface GigabitEthernet1/0/1/1</w:t>
      </w:r>
    </w:p>
    <w:p w14:paraId="2E524BE4" w14:textId="77777777" w:rsidR="00FF59D6" w:rsidRDefault="00FF59D6" w:rsidP="00FF59D6">
      <w:pPr>
        <w:ind w:leftChars="444" w:left="932" w:firstLineChars="150" w:firstLine="315"/>
      </w:pPr>
      <w:r>
        <w:t>ip address 144.2.40.14 255.255.255.0</w:t>
      </w:r>
    </w:p>
    <w:p w14:paraId="26363116" w14:textId="77777777" w:rsidR="00FF59D6" w:rsidRDefault="00FF59D6" w:rsidP="00FF59D6">
      <w:pPr>
        <w:ind w:leftChars="297" w:firstLineChars="300" w:firstLine="630"/>
      </w:pPr>
      <w:r w:rsidRPr="00A008F7">
        <w:rPr>
          <w:highlight w:val="lightGray"/>
        </w:rPr>
        <w:t>ip urpf strict</w:t>
      </w:r>
    </w:p>
    <w:p w14:paraId="0805E8DF" w14:textId="77777777" w:rsidR="00FF59D6" w:rsidRDefault="00FF59D6" w:rsidP="00FF59D6">
      <w:pPr>
        <w:ind w:leftChars="297" w:firstLineChars="250" w:firstLine="525"/>
      </w:pPr>
      <w:r>
        <w:t>#</w:t>
      </w:r>
    </w:p>
    <w:p w14:paraId="65C35840" w14:textId="77777777" w:rsidR="00FF59D6" w:rsidRDefault="00FF59D6" w:rsidP="00FF59D6">
      <w:pPr>
        <w:pStyle w:val="ItemStep"/>
        <w:numPr>
          <w:ilvl w:val="4"/>
          <w:numId w:val="2"/>
        </w:numPr>
        <w:rPr>
          <w:lang w:eastAsia="zh-CN"/>
        </w:rPr>
      </w:pPr>
      <w:r>
        <w:rPr>
          <w:rFonts w:hint="eastAsia"/>
          <w:lang w:eastAsia="zh-CN"/>
        </w:rPr>
        <w:t>查看</w:t>
      </w:r>
      <w:r>
        <w:rPr>
          <w:rFonts w:hint="eastAsia"/>
          <w:lang w:eastAsia="zh-CN"/>
        </w:rPr>
        <w:t>arp</w:t>
      </w:r>
      <w:r>
        <w:rPr>
          <w:rFonts w:hint="eastAsia"/>
          <w:lang w:eastAsia="zh-CN"/>
        </w:rPr>
        <w:t>是否存在</w:t>
      </w:r>
    </w:p>
    <w:p w14:paraId="121D73A8" w14:textId="0E6C23B5" w:rsidR="00FF59D6" w:rsidRDefault="00FF59D6" w:rsidP="00FF59D6">
      <w:pPr>
        <w:ind w:leftChars="497" w:left="1044" w:firstLine="90"/>
      </w:pPr>
      <w:r w:rsidRPr="000C4C1D">
        <w:lastRenderedPageBreak/>
        <w:t>dis</w:t>
      </w:r>
      <w:r w:rsidR="00F34A5B">
        <w:rPr>
          <w:rFonts w:hint="eastAsia"/>
        </w:rPr>
        <w:t>play</w:t>
      </w:r>
      <w:r w:rsidRPr="000C4C1D">
        <w:t xml:space="preserve"> arp</w:t>
      </w:r>
      <w:r>
        <w:rPr>
          <w:rFonts w:hint="eastAsia"/>
        </w:rPr>
        <w:t xml:space="preserve"> x.x.x.x</w:t>
      </w:r>
    </w:p>
    <w:p w14:paraId="0EEAB6CC" w14:textId="77777777" w:rsidR="00FF59D6" w:rsidRDefault="00FF59D6" w:rsidP="00FF59D6">
      <w:pPr>
        <w:ind w:leftChars="497" w:left="1044" w:firstLine="90"/>
      </w:pPr>
      <w:r>
        <w:rPr>
          <w:rFonts w:hint="eastAsia"/>
        </w:rPr>
        <w:t>若不存在，参考</w:t>
      </w:r>
      <w:r>
        <w:rPr>
          <w:rFonts w:hint="eastAsia"/>
        </w:rPr>
        <w:t>5.1.1</w:t>
      </w:r>
      <w:r>
        <w:rPr>
          <w:rFonts w:hint="eastAsia"/>
        </w:rPr>
        <w:t>章节处理；</w:t>
      </w:r>
    </w:p>
    <w:p w14:paraId="5D735D84" w14:textId="77777777" w:rsidR="00FF59D6" w:rsidRDefault="00FF59D6" w:rsidP="00FF59D6">
      <w:pPr>
        <w:ind w:leftChars="497" w:left="1044" w:firstLine="90"/>
      </w:pPr>
      <w:r>
        <w:rPr>
          <w:rFonts w:hint="eastAsia"/>
        </w:rPr>
        <w:t>若存在，进行第</w:t>
      </w:r>
      <w:r>
        <w:rPr>
          <w:rFonts w:hint="eastAsia"/>
        </w:rPr>
        <w:t>(5)</w:t>
      </w:r>
      <w:r>
        <w:rPr>
          <w:rFonts w:hint="eastAsia"/>
        </w:rPr>
        <w:t>步，并联系新华三技术支持。</w:t>
      </w:r>
    </w:p>
    <w:p w14:paraId="2DD76DA4" w14:textId="77777777" w:rsidR="00FF59D6" w:rsidRDefault="00FF59D6" w:rsidP="00FF59D6">
      <w:pPr>
        <w:pStyle w:val="ItemStep"/>
        <w:numPr>
          <w:ilvl w:val="4"/>
          <w:numId w:val="2"/>
        </w:numPr>
        <w:rPr>
          <w:lang w:eastAsia="zh-CN"/>
        </w:rPr>
      </w:pPr>
      <w:r>
        <w:rPr>
          <w:rFonts w:hint="eastAsia"/>
          <w:lang w:eastAsia="zh-CN"/>
        </w:rPr>
        <w:t>执行以下命令收集信息：</w:t>
      </w:r>
    </w:p>
    <w:p w14:paraId="3C95FA81" w14:textId="77777777" w:rsidR="00FF59D6" w:rsidRDefault="00FF59D6" w:rsidP="00FF59D6">
      <w:pPr>
        <w:ind w:leftChars="297" w:firstLineChars="250" w:firstLine="525"/>
      </w:pPr>
      <w:r w:rsidRPr="00361D9F">
        <w:rPr>
          <w:rFonts w:hint="eastAsia"/>
        </w:rPr>
        <w:t>display</w:t>
      </w:r>
      <w:r>
        <w:t xml:space="preserve"> ip routing-table</w:t>
      </w:r>
      <w:r w:rsidRPr="003C78BD">
        <w:t xml:space="preserve"> summary</w:t>
      </w:r>
    </w:p>
    <w:p w14:paraId="60B7FD1B" w14:textId="77777777" w:rsidR="00FF59D6" w:rsidRDefault="00FF59D6" w:rsidP="00FF59D6">
      <w:pPr>
        <w:ind w:leftChars="297" w:firstLineChars="250" w:firstLine="525"/>
      </w:pPr>
      <w:r>
        <w:t>display system  fib</w:t>
      </w:r>
      <w:r w:rsidRPr="00827547">
        <w:t xml:space="preserve"> prefix </w:t>
      </w:r>
      <w:r w:rsidRPr="00CF0CB6">
        <w:rPr>
          <w:rFonts w:hint="eastAsia"/>
          <w:i/>
        </w:rPr>
        <w:t>x.x.x.x x</w:t>
      </w:r>
      <w:r>
        <w:t xml:space="preserve"> chassis</w:t>
      </w:r>
      <w:r w:rsidRPr="00CF0CB6">
        <w:rPr>
          <w:i/>
        </w:rPr>
        <w:t xml:space="preserve"> chassis-num </w:t>
      </w:r>
      <w:r w:rsidRPr="00361D9F">
        <w:t>slot</w:t>
      </w:r>
      <w:r w:rsidRPr="00CF0CB6">
        <w:rPr>
          <w:i/>
        </w:rPr>
        <w:t xml:space="preserve"> </w:t>
      </w:r>
      <w:r w:rsidRPr="00CF0CB6">
        <w:rPr>
          <w:rFonts w:hint="eastAsia"/>
          <w:i/>
        </w:rPr>
        <w:t>slot-num</w:t>
      </w:r>
    </w:p>
    <w:p w14:paraId="0D75D146" w14:textId="77777777" w:rsidR="00FF59D6" w:rsidRPr="00D61024" w:rsidRDefault="00FF59D6" w:rsidP="00FF59D6">
      <w:pPr>
        <w:pStyle w:val="ItemList"/>
        <w:numPr>
          <w:ilvl w:val="0"/>
          <w:numId w:val="0"/>
        </w:numPr>
        <w:ind w:left="1134"/>
        <w:rPr>
          <w:lang w:eastAsia="zh-CN"/>
        </w:rPr>
      </w:pPr>
      <w:r>
        <w:rPr>
          <w:rFonts w:hint="eastAsia"/>
          <w:lang w:eastAsia="zh-CN"/>
        </w:rPr>
        <w:t>以下命令多敲几次，多取几次结果</w:t>
      </w:r>
    </w:p>
    <w:p w14:paraId="7BEA2372" w14:textId="77777777" w:rsidR="00FF59D6" w:rsidRDefault="00FF59D6" w:rsidP="00FF59D6">
      <w:pPr>
        <w:ind w:leftChars="297" w:firstLineChars="250" w:firstLine="525"/>
      </w:pPr>
      <w:r w:rsidRPr="00235419">
        <w:t xml:space="preserve">display </w:t>
      </w:r>
      <w:r w:rsidRPr="00235419">
        <w:rPr>
          <w:rFonts w:hint="eastAsia"/>
        </w:rPr>
        <w:t xml:space="preserve">hardware </w:t>
      </w:r>
      <w:r w:rsidRPr="00235419">
        <w:t xml:space="preserve">np pktcnt forward </w:t>
      </w:r>
      <w:r>
        <w:t xml:space="preserve">chassis chassis-num </w:t>
      </w:r>
      <w:r w:rsidRPr="00361D9F">
        <w:t xml:space="preserve">slot </w:t>
      </w:r>
      <w:r>
        <w:rPr>
          <w:rFonts w:hint="eastAsia"/>
        </w:rPr>
        <w:t>slot-num</w:t>
      </w:r>
      <w:r w:rsidRPr="00235419">
        <w:t xml:space="preserve"> </w:t>
      </w:r>
      <w:r>
        <w:t>c</w:t>
      </w:r>
      <w:r>
        <w:rPr>
          <w:rFonts w:hint="eastAsia"/>
        </w:rPr>
        <w:t>hip chip-id</w:t>
      </w:r>
    </w:p>
    <w:p w14:paraId="605ED562" w14:textId="77777777" w:rsidR="00FF59D6" w:rsidRDefault="00FF59D6" w:rsidP="00FF59D6">
      <w:pPr>
        <w:ind w:leftChars="297" w:firstLineChars="250" w:firstLine="525"/>
      </w:pPr>
      <w:r w:rsidRPr="00361D9F">
        <w:t xml:space="preserve">display </w:t>
      </w:r>
      <w:r w:rsidRPr="00361D9F">
        <w:rPr>
          <w:rFonts w:hint="eastAsia"/>
        </w:rPr>
        <w:t xml:space="preserve">hardware </w:t>
      </w:r>
      <w:r w:rsidRPr="00361D9F">
        <w:t xml:space="preserve">np pktcnt drop </w:t>
      </w:r>
      <w:r>
        <w:t xml:space="preserve">chassis </w:t>
      </w:r>
      <w:r w:rsidRPr="00CF0CB6">
        <w:rPr>
          <w:i/>
        </w:rPr>
        <w:t>chassis-num</w:t>
      </w:r>
      <w:r>
        <w:t xml:space="preserve"> </w:t>
      </w:r>
      <w:r w:rsidRPr="00361D9F">
        <w:t xml:space="preserve">slot </w:t>
      </w:r>
      <w:r w:rsidRPr="00CF0CB6">
        <w:rPr>
          <w:rFonts w:hint="eastAsia"/>
          <w:i/>
        </w:rPr>
        <w:t>slot-num</w:t>
      </w:r>
    </w:p>
    <w:p w14:paraId="312CEBF1" w14:textId="77777777" w:rsidR="00FF59D6" w:rsidRDefault="00FF59D6" w:rsidP="00FF59D6">
      <w:pPr>
        <w:ind w:leftChars="497" w:left="1044" w:firstLine="90"/>
      </w:pPr>
      <w:r>
        <w:rPr>
          <w:rFonts w:hint="eastAsia"/>
        </w:rPr>
        <w:t>此外，参考章节</w:t>
      </w:r>
      <w:r>
        <w:rPr>
          <w:rFonts w:hint="eastAsia"/>
        </w:rPr>
        <w:t>1.2</w:t>
      </w:r>
      <w:r>
        <w:rPr>
          <w:rFonts w:hint="eastAsia"/>
        </w:rPr>
        <w:t>收集设备信息，返回技术支持中心分析。</w:t>
      </w:r>
    </w:p>
    <w:p w14:paraId="23644023" w14:textId="77777777" w:rsidR="00FF59D6" w:rsidRDefault="00FF59D6" w:rsidP="00FF59D6">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4824"/>
        <w:gridCol w:w="4190"/>
      </w:tblGrid>
      <w:tr w:rsidR="00FF59D6" w:rsidRPr="00CB23B5" w14:paraId="7B83FF54" w14:textId="77777777" w:rsidTr="00F048EB">
        <w:trPr>
          <w:cnfStyle w:val="100000000000" w:firstRow="1" w:lastRow="0" w:firstColumn="0" w:lastColumn="0" w:oddVBand="0" w:evenVBand="0" w:oddHBand="0" w:evenHBand="0" w:firstRowFirstColumn="0" w:firstRowLastColumn="0" w:lastRowFirstColumn="0" w:lastRowLastColumn="0"/>
          <w:trHeight w:val="68"/>
          <w:tblHeader/>
        </w:trPr>
        <w:tc>
          <w:tcPr>
            <w:tcW w:w="482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7FD5269" w14:textId="77777777" w:rsidR="00FF59D6" w:rsidRPr="005F1D74" w:rsidRDefault="00FF59D6" w:rsidP="00F048EB">
            <w:pPr>
              <w:pStyle w:val="TableHeading"/>
            </w:pPr>
            <w:r w:rsidRPr="005F1D74">
              <w:rPr>
                <w:rFonts w:hint="eastAsia"/>
              </w:rPr>
              <w:t>命令</w:t>
            </w:r>
          </w:p>
        </w:tc>
        <w:tc>
          <w:tcPr>
            <w:tcW w:w="419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C4F5BDD" w14:textId="77777777" w:rsidR="00FF59D6" w:rsidRPr="005F1D74" w:rsidRDefault="00FF59D6" w:rsidP="00F048EB">
            <w:pPr>
              <w:pStyle w:val="TableHeading"/>
            </w:pPr>
            <w:r w:rsidRPr="005F1D74">
              <w:rPr>
                <w:rFonts w:hint="eastAsia"/>
              </w:rPr>
              <w:t>说明</w:t>
            </w:r>
          </w:p>
        </w:tc>
      </w:tr>
      <w:tr w:rsidR="00FF59D6" w:rsidRPr="001863B2" w14:paraId="6DB789E0" w14:textId="77777777" w:rsidTr="00F048EB">
        <w:trPr>
          <w:trHeight w:val="68"/>
        </w:trPr>
        <w:tc>
          <w:tcPr>
            <w:tcW w:w="4824" w:type="dxa"/>
          </w:tcPr>
          <w:p w14:paraId="11E735C0" w14:textId="77777777" w:rsidR="00FF59D6" w:rsidRPr="005F1D74" w:rsidRDefault="00FF59D6" w:rsidP="00F048EB">
            <w:pPr>
              <w:pStyle w:val="TableHeading"/>
            </w:pPr>
            <w:r>
              <w:t>display current-configuration interface</w:t>
            </w:r>
          </w:p>
        </w:tc>
        <w:tc>
          <w:tcPr>
            <w:tcW w:w="4190" w:type="dxa"/>
          </w:tcPr>
          <w:p w14:paraId="6E05C084" w14:textId="77777777" w:rsidR="00FF59D6" w:rsidRPr="005F1D74" w:rsidRDefault="00FF59D6" w:rsidP="00F048EB">
            <w:pPr>
              <w:pStyle w:val="TableHeading"/>
            </w:pPr>
            <w:r>
              <w:rPr>
                <w:rFonts w:hint="eastAsia"/>
              </w:rPr>
              <w:t>显示接口配置</w:t>
            </w:r>
          </w:p>
        </w:tc>
      </w:tr>
      <w:tr w:rsidR="00FF59D6" w:rsidRPr="005F1D74" w14:paraId="1E850CB3" w14:textId="77777777" w:rsidTr="00F048EB">
        <w:trPr>
          <w:trHeight w:val="68"/>
        </w:trPr>
        <w:tc>
          <w:tcPr>
            <w:tcW w:w="4824" w:type="dxa"/>
          </w:tcPr>
          <w:p w14:paraId="35315561" w14:textId="77777777" w:rsidR="00FF59D6" w:rsidRPr="005F1D74" w:rsidRDefault="00FF59D6" w:rsidP="00F048EB">
            <w:pPr>
              <w:pStyle w:val="TableHeading"/>
            </w:pPr>
            <w:r>
              <w:t>display arp</w:t>
            </w:r>
          </w:p>
        </w:tc>
        <w:tc>
          <w:tcPr>
            <w:tcW w:w="4190" w:type="dxa"/>
          </w:tcPr>
          <w:p w14:paraId="40A53F95" w14:textId="77777777" w:rsidR="00FF59D6" w:rsidRPr="005F1D74" w:rsidRDefault="00FF59D6" w:rsidP="00F048EB">
            <w:pPr>
              <w:pStyle w:val="TableHeading"/>
            </w:pPr>
            <w:r>
              <w:rPr>
                <w:rFonts w:hint="eastAsia"/>
              </w:rPr>
              <w:t>显示</w:t>
            </w:r>
            <w:r>
              <w:rPr>
                <w:rFonts w:hint="eastAsia"/>
              </w:rPr>
              <w:t>a</w:t>
            </w:r>
            <w:r>
              <w:t>rp</w:t>
            </w:r>
            <w:r>
              <w:rPr>
                <w:rFonts w:hint="eastAsia"/>
              </w:rPr>
              <w:t>信息</w:t>
            </w:r>
          </w:p>
        </w:tc>
      </w:tr>
      <w:tr w:rsidR="00FF59D6" w:rsidRPr="005F1D74" w14:paraId="447274E3" w14:textId="77777777" w:rsidTr="00F048EB">
        <w:trPr>
          <w:trHeight w:val="68"/>
        </w:trPr>
        <w:tc>
          <w:tcPr>
            <w:tcW w:w="4824" w:type="dxa"/>
          </w:tcPr>
          <w:p w14:paraId="7144F322" w14:textId="77777777" w:rsidR="00FF59D6" w:rsidRPr="005F1D74" w:rsidRDefault="00FF59D6" w:rsidP="00F048EB">
            <w:pPr>
              <w:pStyle w:val="TableHeading"/>
            </w:pPr>
            <w:r>
              <w:t xml:space="preserve">display </w:t>
            </w:r>
            <w:r>
              <w:rPr>
                <w:rFonts w:hint="eastAsia"/>
              </w:rPr>
              <w:t>ip</w:t>
            </w:r>
            <w:r>
              <w:t xml:space="preserve"> routing-table</w:t>
            </w:r>
          </w:p>
        </w:tc>
        <w:tc>
          <w:tcPr>
            <w:tcW w:w="4190" w:type="dxa"/>
          </w:tcPr>
          <w:p w14:paraId="7D3063D2" w14:textId="77777777" w:rsidR="00FF59D6" w:rsidRPr="005F1D74" w:rsidRDefault="00FF59D6" w:rsidP="00F048EB">
            <w:pPr>
              <w:pStyle w:val="TableHeading"/>
            </w:pPr>
            <w:r>
              <w:rPr>
                <w:rFonts w:hint="eastAsia"/>
              </w:rPr>
              <w:t>显示路由信息</w:t>
            </w:r>
          </w:p>
        </w:tc>
      </w:tr>
    </w:tbl>
    <w:p w14:paraId="4A425012" w14:textId="77777777" w:rsidR="003B3787" w:rsidRPr="00820386" w:rsidRDefault="003B3787" w:rsidP="007A4E1C">
      <w:pPr>
        <w:pStyle w:val="2"/>
      </w:pPr>
      <w:bookmarkStart w:id="372" w:name="_Toc61445944"/>
      <w:bookmarkStart w:id="373" w:name="_Toc450031750"/>
      <w:bookmarkStart w:id="374" w:name="_Toc450040184"/>
      <w:bookmarkStart w:id="375" w:name="_Toc61445945"/>
      <w:bookmarkEnd w:id="372"/>
      <w:r>
        <w:rPr>
          <w:rFonts w:hint="eastAsia"/>
        </w:rPr>
        <w:t>组播</w:t>
      </w:r>
      <w:r w:rsidRPr="00820386">
        <w:rPr>
          <w:rFonts w:hint="eastAsia"/>
        </w:rPr>
        <w:t>故障处理</w:t>
      </w:r>
      <w:bookmarkEnd w:id="373"/>
      <w:bookmarkEnd w:id="374"/>
      <w:bookmarkEnd w:id="375"/>
    </w:p>
    <w:p w14:paraId="6D0699AE" w14:textId="77777777" w:rsidR="003B3787" w:rsidRDefault="003B3787" w:rsidP="003B3787">
      <w:pPr>
        <w:pStyle w:val="3"/>
        <w:numPr>
          <w:ilvl w:val="2"/>
          <w:numId w:val="2"/>
        </w:numPr>
      </w:pPr>
      <w:r>
        <w:rPr>
          <w:rFonts w:hint="eastAsia"/>
        </w:rPr>
        <w:t>三层组播转发不通</w:t>
      </w:r>
    </w:p>
    <w:p w14:paraId="31428B91" w14:textId="77777777" w:rsidR="003B3787" w:rsidRDefault="003B3787" w:rsidP="003B3787">
      <w:pPr>
        <w:pStyle w:val="4"/>
        <w:numPr>
          <w:ilvl w:val="3"/>
          <w:numId w:val="2"/>
        </w:numPr>
      </w:pPr>
      <w:bookmarkStart w:id="376" w:name="_Toc450031752"/>
      <w:r>
        <w:rPr>
          <w:rFonts w:hint="eastAsia"/>
        </w:rPr>
        <w:t>故障描</w:t>
      </w:r>
      <w:r w:rsidRPr="00C1031F">
        <w:rPr>
          <w:rFonts w:hint="eastAsia"/>
        </w:rPr>
        <w:t>述</w:t>
      </w:r>
      <w:bookmarkEnd w:id="376"/>
    </w:p>
    <w:p w14:paraId="60F10E1E" w14:textId="77777777" w:rsidR="003B3787" w:rsidRDefault="003B3787" w:rsidP="003B3787">
      <w:r>
        <w:rPr>
          <w:rFonts w:hint="eastAsia"/>
        </w:rPr>
        <w:t>系统视图下全局使能三层</w:t>
      </w:r>
      <w:r>
        <w:rPr>
          <w:rFonts w:hint="eastAsia"/>
        </w:rPr>
        <w:t>IPV4/IPV6</w:t>
      </w:r>
      <w:r>
        <w:rPr>
          <w:rFonts w:hint="eastAsia"/>
        </w:rPr>
        <w:t>组播</w:t>
      </w:r>
      <w:r>
        <w:rPr>
          <w:rFonts w:hint="eastAsia"/>
        </w:rPr>
        <w:t>multicast/ipv6 multicast routing</w:t>
      </w:r>
      <w:r>
        <w:rPr>
          <w:rFonts w:hint="eastAsia"/>
        </w:rPr>
        <w:t>，配置</w:t>
      </w:r>
      <w:r>
        <w:rPr>
          <w:rFonts w:hint="eastAsia"/>
        </w:rPr>
        <w:t>IGMP/MLD</w:t>
      </w:r>
      <w:r w:rsidRPr="004E6403">
        <w:rPr>
          <w:rFonts w:hint="eastAsia"/>
        </w:rPr>
        <w:t>、</w:t>
      </w:r>
      <w:r w:rsidRPr="004E6403">
        <w:rPr>
          <w:rFonts w:hint="eastAsia"/>
        </w:rPr>
        <w:t>PIM</w:t>
      </w:r>
      <w:r>
        <w:rPr>
          <w:rFonts w:hint="eastAsia"/>
        </w:rPr>
        <w:t>/IPV6 PIM</w:t>
      </w:r>
      <w:r w:rsidRPr="004E6403">
        <w:rPr>
          <w:rFonts w:hint="eastAsia"/>
        </w:rPr>
        <w:t>等</w:t>
      </w:r>
      <w:r>
        <w:rPr>
          <w:rFonts w:hint="eastAsia"/>
        </w:rPr>
        <w:t>三层组播协议，打入组播流量，转发不通</w:t>
      </w:r>
      <w:r w:rsidRPr="00C1031F">
        <w:rPr>
          <w:rFonts w:hint="eastAsia"/>
        </w:rPr>
        <w:t>。</w:t>
      </w:r>
    </w:p>
    <w:p w14:paraId="1AB789F0" w14:textId="77777777" w:rsidR="003B3787" w:rsidRDefault="003B3787" w:rsidP="003B3787">
      <w:pPr>
        <w:pStyle w:val="4"/>
        <w:numPr>
          <w:ilvl w:val="3"/>
          <w:numId w:val="2"/>
        </w:numPr>
      </w:pPr>
      <w:r>
        <w:rPr>
          <w:rFonts w:hint="eastAsia"/>
        </w:rPr>
        <w:t>常见原因</w:t>
      </w:r>
    </w:p>
    <w:p w14:paraId="0E338B64" w14:textId="77777777" w:rsidR="003B3787" w:rsidRDefault="003B3787" w:rsidP="003B3787">
      <w:pPr>
        <w:pStyle w:val="ItemStep"/>
        <w:numPr>
          <w:ilvl w:val="4"/>
          <w:numId w:val="2"/>
        </w:numPr>
        <w:spacing w:before="0" w:after="0"/>
        <w:rPr>
          <w:lang w:eastAsia="zh-CN"/>
        </w:rPr>
      </w:pPr>
      <w:r>
        <w:rPr>
          <w:rFonts w:hint="eastAsia"/>
          <w:lang w:eastAsia="zh-CN"/>
        </w:rPr>
        <w:t>单播路由不通，组播路由没有学习到</w:t>
      </w:r>
    </w:p>
    <w:p w14:paraId="6A772E94" w14:textId="77777777" w:rsidR="003B3787" w:rsidRDefault="003B3787" w:rsidP="003B3787">
      <w:pPr>
        <w:pStyle w:val="ItemStep"/>
        <w:numPr>
          <w:ilvl w:val="4"/>
          <w:numId w:val="2"/>
        </w:numPr>
        <w:spacing w:before="0" w:after="0"/>
        <w:rPr>
          <w:lang w:eastAsia="zh-CN"/>
        </w:rPr>
      </w:pPr>
      <w:r>
        <w:rPr>
          <w:rFonts w:hint="eastAsia"/>
          <w:lang w:eastAsia="zh-CN"/>
        </w:rPr>
        <w:t>RPF</w:t>
      </w:r>
      <w:r>
        <w:rPr>
          <w:rFonts w:hint="eastAsia"/>
          <w:lang w:eastAsia="zh-CN"/>
        </w:rPr>
        <w:t>检查失败，报文丢弃</w:t>
      </w:r>
    </w:p>
    <w:p w14:paraId="782D963B" w14:textId="7D0AD517" w:rsidR="008D7E6A" w:rsidRDefault="008D7E6A" w:rsidP="00013AED">
      <w:pPr>
        <w:pStyle w:val="4"/>
        <w:numPr>
          <w:ilvl w:val="3"/>
          <w:numId w:val="2"/>
        </w:numPr>
      </w:pPr>
      <w:r>
        <w:rPr>
          <w:rFonts w:hint="eastAsia"/>
        </w:rPr>
        <w:t>故障诊断流程</w:t>
      </w:r>
    </w:p>
    <w:p w14:paraId="239DC519" w14:textId="42560851" w:rsidR="008D7E6A" w:rsidRDefault="008D7E6A" w:rsidP="00013AED">
      <w:pPr>
        <w:pStyle w:val="ItemStep"/>
        <w:rPr>
          <w:lang w:eastAsia="zh-CN"/>
        </w:rPr>
      </w:pPr>
      <w:r>
        <w:rPr>
          <w:rFonts w:hint="eastAsia"/>
          <w:lang w:eastAsia="zh-CN"/>
        </w:rPr>
        <w:t>检查组播源目地址之间双向是否能</w:t>
      </w:r>
      <w:r>
        <w:rPr>
          <w:rFonts w:hint="eastAsia"/>
          <w:lang w:eastAsia="zh-CN"/>
        </w:rPr>
        <w:t>ping</w:t>
      </w:r>
      <w:r>
        <w:rPr>
          <w:rFonts w:hint="eastAsia"/>
          <w:lang w:eastAsia="zh-CN"/>
        </w:rPr>
        <w:t>通，不通则参考章节</w:t>
      </w:r>
      <w:r>
        <w:rPr>
          <w:rFonts w:hint="eastAsia"/>
          <w:lang w:eastAsia="zh-CN"/>
        </w:rPr>
        <w:t>5.2</w:t>
      </w:r>
      <w:r>
        <w:rPr>
          <w:rFonts w:hint="eastAsia"/>
          <w:lang w:eastAsia="zh-CN"/>
        </w:rPr>
        <w:t>处理，通则执行步骤</w:t>
      </w:r>
      <w:r>
        <w:rPr>
          <w:rFonts w:hint="eastAsia"/>
          <w:lang w:eastAsia="zh-CN"/>
        </w:rPr>
        <w:t>(</w:t>
      </w:r>
      <w:r>
        <w:rPr>
          <w:lang w:eastAsia="zh-CN"/>
        </w:rPr>
        <w:t>2)</w:t>
      </w:r>
      <w:r>
        <w:rPr>
          <w:lang w:eastAsia="zh-CN"/>
        </w:rPr>
        <w:t>；</w:t>
      </w:r>
    </w:p>
    <w:p w14:paraId="1E6C2CBB" w14:textId="260CFBD4" w:rsidR="008D7E6A" w:rsidRDefault="008D7E6A" w:rsidP="00013AED">
      <w:pPr>
        <w:pStyle w:val="ItemStep"/>
        <w:rPr>
          <w:lang w:eastAsia="zh-CN"/>
        </w:rPr>
      </w:pPr>
      <w:r>
        <w:rPr>
          <w:rFonts w:hint="eastAsia"/>
          <w:lang w:eastAsia="zh-CN"/>
        </w:rPr>
        <w:t>检查组播路由是否正常，不正常则检查组播配置，检查配置正常则执行步骤</w:t>
      </w:r>
      <w:r>
        <w:rPr>
          <w:rFonts w:hint="eastAsia"/>
          <w:lang w:eastAsia="zh-CN"/>
        </w:rPr>
        <w:t>(</w:t>
      </w:r>
      <w:r>
        <w:rPr>
          <w:lang w:eastAsia="zh-CN"/>
        </w:rPr>
        <w:t>4</w:t>
      </w:r>
      <w:r>
        <w:rPr>
          <w:rFonts w:hint="eastAsia"/>
          <w:lang w:eastAsia="zh-CN"/>
        </w:rPr>
        <w:t>)</w:t>
      </w:r>
      <w:r>
        <w:rPr>
          <w:lang w:eastAsia="zh-CN"/>
        </w:rPr>
        <w:t>；</w:t>
      </w:r>
      <w:r>
        <w:rPr>
          <w:rFonts w:hint="eastAsia"/>
          <w:lang w:eastAsia="zh-CN"/>
        </w:rPr>
        <w:t>组播路由正常，则执行步骤</w:t>
      </w:r>
      <w:r>
        <w:rPr>
          <w:rFonts w:hint="eastAsia"/>
          <w:lang w:eastAsia="zh-CN"/>
        </w:rPr>
        <w:t>(</w:t>
      </w:r>
      <w:r>
        <w:rPr>
          <w:lang w:eastAsia="zh-CN"/>
        </w:rPr>
        <w:t>3)</w:t>
      </w:r>
      <w:r>
        <w:rPr>
          <w:lang w:eastAsia="zh-CN"/>
        </w:rPr>
        <w:t>；</w:t>
      </w:r>
    </w:p>
    <w:p w14:paraId="5B25C66F" w14:textId="2FDB8A57" w:rsidR="008D7E6A" w:rsidRDefault="008D7E6A" w:rsidP="00013AED">
      <w:pPr>
        <w:pStyle w:val="ItemStep"/>
        <w:rPr>
          <w:lang w:eastAsia="zh-CN"/>
        </w:rPr>
      </w:pPr>
      <w:r>
        <w:rPr>
          <w:rFonts w:hint="eastAsia"/>
          <w:lang w:eastAsia="zh-CN"/>
        </w:rPr>
        <w:t>检查组播</w:t>
      </w:r>
      <w:r>
        <w:rPr>
          <w:rFonts w:hint="eastAsia"/>
          <w:lang w:eastAsia="zh-CN"/>
        </w:rPr>
        <w:t>R</w:t>
      </w:r>
      <w:r>
        <w:rPr>
          <w:lang w:eastAsia="zh-CN"/>
        </w:rPr>
        <w:t>PF</w:t>
      </w:r>
      <w:r>
        <w:rPr>
          <w:rFonts w:hint="eastAsia"/>
          <w:lang w:eastAsia="zh-CN"/>
        </w:rPr>
        <w:t>口是否为流量入接口，是则执行步骤</w:t>
      </w:r>
      <w:r>
        <w:rPr>
          <w:rFonts w:hint="eastAsia"/>
          <w:lang w:eastAsia="zh-CN"/>
        </w:rPr>
        <w:t>(</w:t>
      </w:r>
      <w:r>
        <w:rPr>
          <w:lang w:eastAsia="zh-CN"/>
        </w:rPr>
        <w:t>4)</w:t>
      </w:r>
      <w:r>
        <w:rPr>
          <w:lang w:eastAsia="zh-CN"/>
        </w:rPr>
        <w:t>，</w:t>
      </w:r>
      <w:r w:rsidR="00912362">
        <w:rPr>
          <w:rFonts w:hint="eastAsia"/>
          <w:lang w:eastAsia="zh-CN"/>
        </w:rPr>
        <w:t>否则检查</w:t>
      </w:r>
      <w:r w:rsidR="00912362">
        <w:rPr>
          <w:rFonts w:hint="eastAsia"/>
          <w:lang w:eastAsia="zh-CN"/>
        </w:rPr>
        <w:t>R</w:t>
      </w:r>
      <w:r w:rsidR="00912362">
        <w:rPr>
          <w:lang w:eastAsia="zh-CN"/>
        </w:rPr>
        <w:t>PF</w:t>
      </w:r>
      <w:r w:rsidR="00912362">
        <w:rPr>
          <w:rFonts w:hint="eastAsia"/>
          <w:lang w:eastAsia="zh-CN"/>
        </w:rPr>
        <w:t>接口选取与流量走向，未解决则执行步骤</w:t>
      </w:r>
      <w:r w:rsidR="00912362">
        <w:rPr>
          <w:rFonts w:hint="eastAsia"/>
          <w:lang w:eastAsia="zh-CN"/>
        </w:rPr>
        <w:t>(</w:t>
      </w:r>
      <w:r w:rsidR="00912362">
        <w:rPr>
          <w:lang w:eastAsia="zh-CN"/>
        </w:rPr>
        <w:t>4)</w:t>
      </w:r>
      <w:r w:rsidR="00912362">
        <w:rPr>
          <w:lang w:eastAsia="zh-CN"/>
        </w:rPr>
        <w:t>；</w:t>
      </w:r>
    </w:p>
    <w:p w14:paraId="1456FC15" w14:textId="7ED9490C" w:rsidR="00912362" w:rsidRPr="008D7E6A" w:rsidRDefault="00912362" w:rsidP="00013AED">
      <w:pPr>
        <w:pStyle w:val="ItemStep"/>
        <w:rPr>
          <w:lang w:eastAsia="zh-CN"/>
        </w:rPr>
      </w:pPr>
      <w:r>
        <w:rPr>
          <w:rFonts w:hint="eastAsia"/>
          <w:lang w:eastAsia="zh-CN"/>
        </w:rPr>
        <w:t>参考章节</w:t>
      </w:r>
      <w:r>
        <w:rPr>
          <w:rFonts w:hint="eastAsia"/>
          <w:lang w:eastAsia="zh-CN"/>
        </w:rPr>
        <w:t>1.2</w:t>
      </w:r>
      <w:r>
        <w:rPr>
          <w:rFonts w:hint="eastAsia"/>
          <w:lang w:eastAsia="zh-CN"/>
        </w:rPr>
        <w:t>收集设备信息，返回技术支持中心分析。</w:t>
      </w:r>
    </w:p>
    <w:p w14:paraId="7942C6E5" w14:textId="77777777" w:rsidR="003B3787" w:rsidRDefault="003B3787" w:rsidP="003B3787">
      <w:pPr>
        <w:pStyle w:val="4"/>
        <w:numPr>
          <w:ilvl w:val="3"/>
          <w:numId w:val="2"/>
        </w:numPr>
      </w:pPr>
      <w:r>
        <w:rPr>
          <w:rFonts w:hint="eastAsia"/>
        </w:rPr>
        <w:t>故障处理步骤</w:t>
      </w:r>
    </w:p>
    <w:p w14:paraId="11D524F2" w14:textId="77777777" w:rsidR="003B3787" w:rsidRDefault="003B3787" w:rsidP="003B3787">
      <w:pPr>
        <w:pStyle w:val="ItemStep"/>
        <w:numPr>
          <w:ilvl w:val="4"/>
          <w:numId w:val="2"/>
        </w:numPr>
        <w:spacing w:before="0" w:after="0"/>
        <w:rPr>
          <w:lang w:eastAsia="zh-CN"/>
        </w:rPr>
      </w:pPr>
      <w:r>
        <w:rPr>
          <w:rFonts w:hint="eastAsia"/>
          <w:lang w:eastAsia="zh-CN"/>
        </w:rPr>
        <w:t>单播双向</w:t>
      </w:r>
      <w:r>
        <w:rPr>
          <w:rFonts w:hint="eastAsia"/>
          <w:lang w:eastAsia="zh-CN"/>
        </w:rPr>
        <w:t>ping</w:t>
      </w:r>
      <w:r>
        <w:rPr>
          <w:rFonts w:hint="eastAsia"/>
          <w:lang w:eastAsia="zh-CN"/>
        </w:rPr>
        <w:t>处理</w:t>
      </w:r>
    </w:p>
    <w:p w14:paraId="38F7252A" w14:textId="438FF451" w:rsidR="003B3787" w:rsidRDefault="003B3787" w:rsidP="003B3787">
      <w:pPr>
        <w:pStyle w:val="ItemStep"/>
        <w:numPr>
          <w:ilvl w:val="0"/>
          <w:numId w:val="0"/>
        </w:numPr>
        <w:spacing w:before="0" w:after="0"/>
        <w:ind w:left="1134"/>
        <w:rPr>
          <w:lang w:eastAsia="zh-CN"/>
        </w:rPr>
      </w:pPr>
      <w:r>
        <w:rPr>
          <w:rFonts w:hint="eastAsia"/>
          <w:lang w:eastAsia="zh-CN"/>
        </w:rPr>
        <w:t>如果不能</w:t>
      </w:r>
      <w:r>
        <w:rPr>
          <w:rFonts w:hint="eastAsia"/>
          <w:lang w:eastAsia="zh-CN"/>
        </w:rPr>
        <w:t>ping</w:t>
      </w:r>
      <w:r>
        <w:rPr>
          <w:rFonts w:hint="eastAsia"/>
          <w:lang w:eastAsia="zh-CN"/>
        </w:rPr>
        <w:t>通，请参考</w:t>
      </w:r>
      <w:r w:rsidR="008D7E6A">
        <w:rPr>
          <w:rFonts w:hint="eastAsia"/>
          <w:lang w:eastAsia="zh-CN"/>
        </w:rPr>
        <w:t>章节</w:t>
      </w:r>
      <w:r>
        <w:rPr>
          <w:rFonts w:hint="eastAsia"/>
          <w:lang w:eastAsia="zh-CN"/>
        </w:rPr>
        <w:t>5.</w:t>
      </w:r>
      <w:r w:rsidR="008D7E6A">
        <w:rPr>
          <w:rFonts w:hint="eastAsia"/>
          <w:lang w:eastAsia="zh-CN"/>
        </w:rPr>
        <w:t>2</w:t>
      </w:r>
      <w:r>
        <w:rPr>
          <w:rFonts w:hint="eastAsia"/>
          <w:lang w:eastAsia="zh-CN"/>
        </w:rPr>
        <w:t>处理</w:t>
      </w:r>
    </w:p>
    <w:p w14:paraId="7C59A082" w14:textId="77777777" w:rsidR="003B3787" w:rsidRPr="00785E2B" w:rsidRDefault="003B3787" w:rsidP="003B3787">
      <w:pPr>
        <w:pStyle w:val="ItemStep"/>
        <w:numPr>
          <w:ilvl w:val="0"/>
          <w:numId w:val="0"/>
        </w:numPr>
        <w:spacing w:before="0" w:after="0"/>
        <w:ind w:left="1134"/>
        <w:rPr>
          <w:lang w:eastAsia="zh-CN"/>
        </w:rPr>
      </w:pPr>
      <w:r>
        <w:rPr>
          <w:rFonts w:hint="eastAsia"/>
          <w:lang w:eastAsia="zh-CN"/>
        </w:rPr>
        <w:t>如果能</w:t>
      </w:r>
      <w:r>
        <w:rPr>
          <w:rFonts w:hint="eastAsia"/>
          <w:lang w:eastAsia="zh-CN"/>
        </w:rPr>
        <w:t>ping</w:t>
      </w:r>
      <w:r>
        <w:rPr>
          <w:rFonts w:hint="eastAsia"/>
          <w:lang w:eastAsia="zh-CN"/>
        </w:rPr>
        <w:t>通，则执行步骤</w:t>
      </w:r>
      <w:r>
        <w:rPr>
          <w:rFonts w:hint="eastAsia"/>
          <w:lang w:eastAsia="zh-CN"/>
        </w:rPr>
        <w:t>2</w:t>
      </w:r>
    </w:p>
    <w:p w14:paraId="156F9CC8" w14:textId="65A28907" w:rsidR="003B3787" w:rsidRDefault="003B3787" w:rsidP="003B3787">
      <w:pPr>
        <w:pStyle w:val="ItemStep"/>
        <w:numPr>
          <w:ilvl w:val="4"/>
          <w:numId w:val="2"/>
        </w:numPr>
        <w:spacing w:before="0" w:after="0"/>
        <w:rPr>
          <w:lang w:eastAsia="zh-CN"/>
        </w:rPr>
      </w:pPr>
      <w:r w:rsidRPr="003130F1">
        <w:rPr>
          <w:lang w:eastAsia="zh-CN"/>
        </w:rPr>
        <w:lastRenderedPageBreak/>
        <w:t>dis</w:t>
      </w:r>
      <w:r w:rsidR="00F34A5B">
        <w:rPr>
          <w:rFonts w:hint="eastAsia"/>
        </w:rPr>
        <w:t>play</w:t>
      </w:r>
      <w:r w:rsidRPr="003130F1">
        <w:rPr>
          <w:lang w:eastAsia="zh-CN"/>
        </w:rPr>
        <w:t xml:space="preserve"> multicast routing-table</w:t>
      </w:r>
      <w:r>
        <w:rPr>
          <w:rFonts w:hint="eastAsia"/>
          <w:lang w:eastAsia="zh-CN"/>
        </w:rPr>
        <w:t xml:space="preserve"> </w:t>
      </w:r>
      <w:r>
        <w:rPr>
          <w:rFonts w:hint="eastAsia"/>
          <w:lang w:eastAsia="zh-CN"/>
        </w:rPr>
        <w:t>查看是否有组播路由，保证路由正确；</w:t>
      </w:r>
    </w:p>
    <w:p w14:paraId="75DE5A60" w14:textId="276FCD2D" w:rsidR="003B3787" w:rsidRDefault="003B3787" w:rsidP="003B3787">
      <w:pPr>
        <w:pStyle w:val="ItemStep"/>
        <w:numPr>
          <w:ilvl w:val="4"/>
          <w:numId w:val="2"/>
        </w:numPr>
        <w:spacing w:before="0" w:after="0"/>
        <w:rPr>
          <w:lang w:eastAsia="zh-CN"/>
        </w:rPr>
      </w:pPr>
      <w:r w:rsidRPr="003130F1">
        <w:rPr>
          <w:lang w:eastAsia="zh-CN"/>
        </w:rPr>
        <w:t>dis</w:t>
      </w:r>
      <w:r w:rsidR="00F34A5B">
        <w:rPr>
          <w:rFonts w:hint="eastAsia"/>
        </w:rPr>
        <w:t>play</w:t>
      </w:r>
      <w:r w:rsidRPr="003130F1">
        <w:rPr>
          <w:lang w:eastAsia="zh-CN"/>
        </w:rPr>
        <w:t xml:space="preserve"> multicast rpf-info</w:t>
      </w:r>
      <w:r>
        <w:rPr>
          <w:lang w:eastAsia="zh-CN"/>
        </w:rPr>
        <w:t xml:space="preserve"> x.x.x.x </w:t>
      </w:r>
      <w:r>
        <w:rPr>
          <w:rFonts w:hint="eastAsia"/>
          <w:lang w:eastAsia="zh-CN"/>
        </w:rPr>
        <w:t xml:space="preserve"> </w:t>
      </w:r>
      <w:r>
        <w:rPr>
          <w:rFonts w:hint="eastAsia"/>
          <w:lang w:eastAsia="zh-CN"/>
        </w:rPr>
        <w:t>查看组播组的</w:t>
      </w:r>
      <w:r>
        <w:rPr>
          <w:rFonts w:hint="eastAsia"/>
          <w:lang w:eastAsia="zh-CN"/>
        </w:rPr>
        <w:t>RPF</w:t>
      </w:r>
      <w:r>
        <w:rPr>
          <w:rFonts w:hint="eastAsia"/>
          <w:lang w:eastAsia="zh-CN"/>
        </w:rPr>
        <w:t>口，看是否为入接口，保证入接口跟</w:t>
      </w:r>
      <w:r>
        <w:rPr>
          <w:rFonts w:hint="eastAsia"/>
          <w:lang w:eastAsia="zh-CN"/>
        </w:rPr>
        <w:t>RPF</w:t>
      </w:r>
      <w:r>
        <w:rPr>
          <w:rFonts w:hint="eastAsia"/>
          <w:lang w:eastAsia="zh-CN"/>
        </w:rPr>
        <w:t>接口一致；</w:t>
      </w:r>
    </w:p>
    <w:p w14:paraId="6017424A" w14:textId="4713F7FB" w:rsidR="003B3787" w:rsidRDefault="003B3787" w:rsidP="00D22733">
      <w:pPr>
        <w:pStyle w:val="ItemStep"/>
        <w:numPr>
          <w:ilvl w:val="4"/>
          <w:numId w:val="2"/>
        </w:numPr>
        <w:spacing w:before="0" w:after="0"/>
        <w:rPr>
          <w:lang w:eastAsia="zh-CN"/>
        </w:rPr>
      </w:pPr>
      <w:r>
        <w:rPr>
          <w:rFonts w:hint="eastAsia"/>
          <w:lang w:eastAsia="zh-CN"/>
        </w:rPr>
        <w:t>如果以上处理都没</w:t>
      </w:r>
      <w:r w:rsidRPr="00E61B87">
        <w:rPr>
          <w:rFonts w:hint="eastAsia"/>
          <w:lang w:eastAsia="zh-CN"/>
        </w:rPr>
        <w:t>有问题，</w:t>
      </w:r>
      <w:r>
        <w:rPr>
          <w:rFonts w:hint="eastAsia"/>
          <w:lang w:eastAsia="zh-CN"/>
        </w:rPr>
        <w:t>联系新华三技术支持</w:t>
      </w:r>
      <w:r w:rsidR="006A784B">
        <w:rPr>
          <w:rFonts w:hint="eastAsia"/>
          <w:lang w:eastAsia="zh-CN"/>
        </w:rPr>
        <w:t>，</w:t>
      </w:r>
      <w:r w:rsidR="006A784B" w:rsidRPr="0035074B">
        <w:rPr>
          <w:rFonts w:hint="eastAsia"/>
          <w:lang w:eastAsia="zh-CN"/>
        </w:rPr>
        <w:t>尽量提供远程环境分析</w:t>
      </w:r>
      <w:r>
        <w:rPr>
          <w:rFonts w:hint="eastAsia"/>
          <w:lang w:eastAsia="zh-CN"/>
        </w:rPr>
        <w:t>。</w:t>
      </w:r>
    </w:p>
    <w:p w14:paraId="63716C9F" w14:textId="77777777" w:rsidR="00694294" w:rsidRDefault="00694294" w:rsidP="00013AED">
      <w:pPr>
        <w:pStyle w:val="4"/>
        <w:numPr>
          <w:ilvl w:val="3"/>
          <w:numId w:val="2"/>
        </w:numPr>
      </w:pPr>
      <w:r>
        <w:rPr>
          <w:rFonts w:hint="eastAsia"/>
        </w:rPr>
        <w:t>故障诊断命令</w:t>
      </w:r>
    </w:p>
    <w:tbl>
      <w:tblPr>
        <w:tblStyle w:val="Table"/>
        <w:tblW w:w="9014" w:type="dxa"/>
        <w:tblLook w:val="04A0" w:firstRow="1" w:lastRow="0" w:firstColumn="1" w:lastColumn="0" w:noHBand="0" w:noVBand="1"/>
      </w:tblPr>
      <w:tblGrid>
        <w:gridCol w:w="4824"/>
        <w:gridCol w:w="4190"/>
      </w:tblGrid>
      <w:tr w:rsidR="00694294" w:rsidRPr="00CB23B5" w14:paraId="1BF6C82F" w14:textId="77777777" w:rsidTr="002E66B8">
        <w:trPr>
          <w:cnfStyle w:val="100000000000" w:firstRow="1" w:lastRow="0" w:firstColumn="0" w:lastColumn="0" w:oddVBand="0" w:evenVBand="0" w:oddHBand="0" w:evenHBand="0" w:firstRowFirstColumn="0" w:firstRowLastColumn="0" w:lastRowFirstColumn="0" w:lastRowLastColumn="0"/>
          <w:trHeight w:val="68"/>
          <w:tblHeader/>
        </w:trPr>
        <w:tc>
          <w:tcPr>
            <w:tcW w:w="482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160F0DF" w14:textId="77777777" w:rsidR="00694294" w:rsidRPr="005F1D74" w:rsidRDefault="00694294" w:rsidP="002E66B8">
            <w:pPr>
              <w:pStyle w:val="TableHeading"/>
            </w:pPr>
            <w:r w:rsidRPr="005F1D74">
              <w:rPr>
                <w:rFonts w:hint="eastAsia"/>
              </w:rPr>
              <w:t>命令</w:t>
            </w:r>
          </w:p>
        </w:tc>
        <w:tc>
          <w:tcPr>
            <w:tcW w:w="419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F055E12" w14:textId="77777777" w:rsidR="00694294" w:rsidRPr="005F1D74" w:rsidRDefault="00694294" w:rsidP="002E66B8">
            <w:pPr>
              <w:pStyle w:val="TableHeading"/>
            </w:pPr>
            <w:r w:rsidRPr="005F1D74">
              <w:rPr>
                <w:rFonts w:hint="eastAsia"/>
              </w:rPr>
              <w:t>说明</w:t>
            </w:r>
          </w:p>
        </w:tc>
      </w:tr>
      <w:tr w:rsidR="00694294" w:rsidRPr="001863B2" w14:paraId="6F0CAA7F" w14:textId="77777777" w:rsidTr="002E66B8">
        <w:trPr>
          <w:trHeight w:val="68"/>
        </w:trPr>
        <w:tc>
          <w:tcPr>
            <w:tcW w:w="4824" w:type="dxa"/>
          </w:tcPr>
          <w:p w14:paraId="656A7F46" w14:textId="61C8D542" w:rsidR="00694294" w:rsidRPr="005F1D74" w:rsidRDefault="00694294" w:rsidP="002E66B8">
            <w:pPr>
              <w:pStyle w:val="TableHeading"/>
            </w:pPr>
            <w:r>
              <w:t xml:space="preserve">display </w:t>
            </w:r>
            <w:r w:rsidRPr="00013AED">
              <w:t>multicast rpf-info</w:t>
            </w:r>
          </w:p>
        </w:tc>
        <w:tc>
          <w:tcPr>
            <w:tcW w:w="4190" w:type="dxa"/>
          </w:tcPr>
          <w:p w14:paraId="41A19638" w14:textId="12C368C2" w:rsidR="00694294" w:rsidRPr="005F1D74" w:rsidRDefault="00694294" w:rsidP="002E66B8">
            <w:pPr>
              <w:pStyle w:val="TableHeading"/>
            </w:pPr>
            <w:r>
              <w:rPr>
                <w:rFonts w:hint="eastAsia"/>
              </w:rPr>
              <w:t>显示到组播源的</w:t>
            </w:r>
            <w:r>
              <w:rPr>
                <w:rFonts w:hint="eastAsia"/>
              </w:rPr>
              <w:t>R</w:t>
            </w:r>
            <w:r>
              <w:t>PF</w:t>
            </w:r>
            <w:r>
              <w:rPr>
                <w:rFonts w:hint="eastAsia"/>
              </w:rPr>
              <w:t>信息</w:t>
            </w:r>
          </w:p>
        </w:tc>
      </w:tr>
      <w:tr w:rsidR="00694294" w:rsidRPr="001863B2" w14:paraId="68E36830" w14:textId="77777777" w:rsidTr="002E66B8">
        <w:trPr>
          <w:trHeight w:val="68"/>
        </w:trPr>
        <w:tc>
          <w:tcPr>
            <w:tcW w:w="4824" w:type="dxa"/>
          </w:tcPr>
          <w:p w14:paraId="3B18CDC5" w14:textId="5B4CFAF0" w:rsidR="00694294" w:rsidRDefault="00694294" w:rsidP="00694294">
            <w:pPr>
              <w:pStyle w:val="TableHeading"/>
            </w:pPr>
            <w:r>
              <w:t xml:space="preserve">display </w:t>
            </w:r>
            <w:r w:rsidRPr="00FD4A27">
              <w:t xml:space="preserve">multicast </w:t>
            </w:r>
            <w:r>
              <w:rPr>
                <w:rFonts w:hint="eastAsia"/>
              </w:rPr>
              <w:t>routing-table</w:t>
            </w:r>
          </w:p>
        </w:tc>
        <w:tc>
          <w:tcPr>
            <w:tcW w:w="4190" w:type="dxa"/>
          </w:tcPr>
          <w:p w14:paraId="419AC0CE" w14:textId="7AAC1FB2" w:rsidR="00694294" w:rsidRDefault="00694294" w:rsidP="00694294">
            <w:pPr>
              <w:pStyle w:val="TableHeading"/>
            </w:pPr>
            <w:r>
              <w:rPr>
                <w:rFonts w:hint="eastAsia"/>
              </w:rPr>
              <w:t>显示到组播路由表信息</w:t>
            </w:r>
          </w:p>
        </w:tc>
      </w:tr>
    </w:tbl>
    <w:p w14:paraId="7756EA6B" w14:textId="77777777" w:rsidR="003B3787" w:rsidRDefault="003B3787" w:rsidP="003B3787">
      <w:pPr>
        <w:pStyle w:val="3"/>
        <w:numPr>
          <w:ilvl w:val="2"/>
          <w:numId w:val="2"/>
        </w:numPr>
      </w:pPr>
      <w:bookmarkStart w:id="377" w:name="_Toc450031751"/>
      <w:bookmarkStart w:id="378" w:name="_Toc450040185"/>
      <w:r w:rsidRPr="00CF6A8A">
        <w:rPr>
          <w:rFonts w:hint="eastAsia"/>
        </w:rPr>
        <w:t>三层组播流量转发</w:t>
      </w:r>
      <w:bookmarkEnd w:id="377"/>
      <w:bookmarkEnd w:id="378"/>
      <w:r>
        <w:rPr>
          <w:rFonts w:hint="eastAsia"/>
        </w:rPr>
        <w:t>丢包</w:t>
      </w:r>
    </w:p>
    <w:p w14:paraId="5C6C0D65" w14:textId="77777777" w:rsidR="003B3787" w:rsidRPr="005874B6" w:rsidRDefault="003B3787" w:rsidP="007A4E1C">
      <w:pPr>
        <w:pStyle w:val="4"/>
      </w:pPr>
      <w:r>
        <w:rPr>
          <w:rFonts w:hint="eastAsia"/>
        </w:rPr>
        <w:t>故障描述</w:t>
      </w:r>
    </w:p>
    <w:p w14:paraId="384AC5B7" w14:textId="621A28F2" w:rsidR="003B3787" w:rsidRPr="005874B6" w:rsidRDefault="003B3787" w:rsidP="007A4E1C">
      <w:r>
        <w:rPr>
          <w:rFonts w:hint="eastAsia"/>
        </w:rPr>
        <w:t>组播流量通，但是有丢包问题</w:t>
      </w:r>
      <w:r w:rsidR="007A4E1C">
        <w:rPr>
          <w:rFonts w:hint="eastAsia"/>
        </w:rPr>
        <w:t>。</w:t>
      </w:r>
    </w:p>
    <w:p w14:paraId="278FD825" w14:textId="77777777" w:rsidR="003B3787" w:rsidRDefault="003B3787" w:rsidP="003B3787">
      <w:pPr>
        <w:pStyle w:val="4"/>
        <w:numPr>
          <w:ilvl w:val="3"/>
          <w:numId w:val="2"/>
        </w:numPr>
      </w:pPr>
      <w:r>
        <w:rPr>
          <w:rFonts w:hint="eastAsia"/>
        </w:rPr>
        <w:t>常见原因</w:t>
      </w:r>
    </w:p>
    <w:p w14:paraId="5463D50A" w14:textId="2CD7ABB5" w:rsidR="003B3787" w:rsidRDefault="003B3787" w:rsidP="003B3787">
      <w:pPr>
        <w:pStyle w:val="ItemStep"/>
        <w:numPr>
          <w:ilvl w:val="4"/>
          <w:numId w:val="2"/>
        </w:numPr>
        <w:spacing w:before="0" w:after="0"/>
        <w:rPr>
          <w:lang w:eastAsia="zh-CN"/>
        </w:rPr>
      </w:pPr>
      <w:r>
        <w:rPr>
          <w:rFonts w:hint="eastAsia"/>
          <w:lang w:eastAsia="zh-CN"/>
        </w:rPr>
        <w:t>交换</w:t>
      </w:r>
      <w:r>
        <w:rPr>
          <w:rFonts w:hint="eastAsia"/>
          <w:lang w:eastAsia="zh-CN"/>
        </w:rPr>
        <w:t>FAP</w:t>
      </w:r>
      <w:r>
        <w:rPr>
          <w:rFonts w:hint="eastAsia"/>
          <w:lang w:eastAsia="zh-CN"/>
        </w:rPr>
        <w:t>芯片复制性能</w:t>
      </w:r>
      <w:r w:rsidR="00595668">
        <w:rPr>
          <w:rFonts w:hint="eastAsia"/>
          <w:lang w:eastAsia="zh-CN"/>
        </w:rPr>
        <w:t>不足</w:t>
      </w:r>
    </w:p>
    <w:p w14:paraId="14F0B30F" w14:textId="77777777" w:rsidR="003B3787" w:rsidRDefault="003B3787" w:rsidP="003B3787">
      <w:pPr>
        <w:pStyle w:val="ItemStep"/>
        <w:numPr>
          <w:ilvl w:val="4"/>
          <w:numId w:val="2"/>
        </w:numPr>
        <w:spacing w:before="0" w:after="0"/>
        <w:rPr>
          <w:lang w:eastAsia="zh-CN"/>
        </w:rPr>
      </w:pPr>
      <w:r>
        <w:rPr>
          <w:rFonts w:hint="eastAsia"/>
          <w:lang w:eastAsia="zh-CN"/>
        </w:rPr>
        <w:t>组播硬件资源耗尽</w:t>
      </w:r>
    </w:p>
    <w:p w14:paraId="41E0EC56" w14:textId="6BEC8983" w:rsidR="007F0753" w:rsidRDefault="007F0753" w:rsidP="00013AED">
      <w:pPr>
        <w:pStyle w:val="4"/>
      </w:pPr>
      <w:r>
        <w:rPr>
          <w:rFonts w:hint="eastAsia"/>
        </w:rPr>
        <w:t>故障诊断流程</w:t>
      </w:r>
    </w:p>
    <w:p w14:paraId="546C487A" w14:textId="47C76204" w:rsidR="003E29F5" w:rsidRDefault="003E29F5" w:rsidP="00013AED">
      <w:pPr>
        <w:pStyle w:val="ItemStep"/>
        <w:rPr>
          <w:lang w:eastAsia="zh-CN"/>
        </w:rPr>
      </w:pPr>
      <w:r>
        <w:rPr>
          <w:rFonts w:hint="eastAsia"/>
          <w:lang w:eastAsia="zh-CN"/>
        </w:rPr>
        <w:t>检查故障时间点</w:t>
      </w:r>
      <w:r>
        <w:rPr>
          <w:rFonts w:hint="eastAsia"/>
          <w:lang w:eastAsia="zh-CN"/>
        </w:rPr>
        <w:t>d</w:t>
      </w:r>
      <w:r>
        <w:rPr>
          <w:lang w:eastAsia="zh-CN"/>
        </w:rPr>
        <w:t>iagfile</w:t>
      </w:r>
      <w:r>
        <w:rPr>
          <w:rFonts w:hint="eastAsia"/>
          <w:lang w:eastAsia="zh-CN"/>
        </w:rPr>
        <w:t>是否有异常记录；</w:t>
      </w:r>
    </w:p>
    <w:p w14:paraId="6C645003" w14:textId="37DF9B39" w:rsidR="007F0753" w:rsidRDefault="007F0753" w:rsidP="00013AED">
      <w:pPr>
        <w:pStyle w:val="ItemStep"/>
        <w:rPr>
          <w:lang w:eastAsia="zh-CN"/>
        </w:rPr>
      </w:pPr>
      <w:r>
        <w:rPr>
          <w:rFonts w:hint="eastAsia"/>
          <w:lang w:eastAsia="zh-CN"/>
        </w:rPr>
        <w:t>查看设备组播转发事件统计信息是否存在异常，如存在异常进行相应排查，无法确认故障则执行步骤</w:t>
      </w:r>
      <w:r>
        <w:rPr>
          <w:rFonts w:hint="eastAsia"/>
          <w:lang w:eastAsia="zh-CN"/>
        </w:rPr>
        <w:t>(</w:t>
      </w:r>
      <w:r>
        <w:rPr>
          <w:lang w:eastAsia="zh-CN"/>
        </w:rPr>
        <w:t>2)</w:t>
      </w:r>
      <w:r>
        <w:rPr>
          <w:lang w:eastAsia="zh-CN"/>
        </w:rPr>
        <w:t>；</w:t>
      </w:r>
    </w:p>
    <w:p w14:paraId="1852B74C" w14:textId="084B1024" w:rsidR="007F0753" w:rsidRPr="007F0753" w:rsidRDefault="007F0753" w:rsidP="00013AED">
      <w:pPr>
        <w:pStyle w:val="ItemStep"/>
        <w:rPr>
          <w:lang w:eastAsia="zh-CN"/>
        </w:rPr>
      </w:pPr>
      <w:r>
        <w:rPr>
          <w:rFonts w:hint="eastAsia"/>
          <w:lang w:eastAsia="zh-CN"/>
        </w:rPr>
        <w:t>收集组播路由表项、转发表项及</w:t>
      </w:r>
      <w:r>
        <w:rPr>
          <w:rFonts w:hint="eastAsia"/>
          <w:lang w:eastAsia="zh-CN"/>
        </w:rPr>
        <w:t>rpf</w:t>
      </w:r>
      <w:r>
        <w:rPr>
          <w:rFonts w:hint="eastAsia"/>
          <w:lang w:eastAsia="zh-CN"/>
        </w:rPr>
        <w:t>信息，收集板卡</w:t>
      </w:r>
      <w:r>
        <w:rPr>
          <w:rFonts w:hint="eastAsia"/>
          <w:lang w:eastAsia="zh-CN"/>
        </w:rPr>
        <w:t>np</w:t>
      </w:r>
      <w:r>
        <w:rPr>
          <w:rFonts w:hint="eastAsia"/>
          <w:lang w:eastAsia="zh-CN"/>
        </w:rPr>
        <w:t>芯片丢包计数信息，返回技术支持中心分析。</w:t>
      </w:r>
    </w:p>
    <w:p w14:paraId="7111F26E" w14:textId="77777777" w:rsidR="003B3787" w:rsidRDefault="003B3787" w:rsidP="003B3787">
      <w:pPr>
        <w:pStyle w:val="4"/>
        <w:numPr>
          <w:ilvl w:val="3"/>
          <w:numId w:val="2"/>
        </w:numPr>
      </w:pPr>
      <w:bookmarkStart w:id="379" w:name="_Toc450031753"/>
      <w:r>
        <w:rPr>
          <w:rFonts w:hint="eastAsia"/>
        </w:rPr>
        <w:t>故障处理步骤</w:t>
      </w:r>
      <w:bookmarkEnd w:id="379"/>
    </w:p>
    <w:p w14:paraId="6A96C7D5" w14:textId="0F22DBB2" w:rsidR="003E29F5" w:rsidRDefault="003E29F5" w:rsidP="00BE687D">
      <w:pPr>
        <w:pStyle w:val="ItemStep"/>
        <w:rPr>
          <w:lang w:eastAsia="zh-CN"/>
        </w:rPr>
      </w:pPr>
      <w:r>
        <w:rPr>
          <w:rFonts w:hint="eastAsia"/>
          <w:lang w:eastAsia="zh-CN"/>
        </w:rPr>
        <w:t>参考章节</w:t>
      </w:r>
      <w:r>
        <w:rPr>
          <w:rFonts w:hint="eastAsia"/>
          <w:lang w:eastAsia="zh-CN"/>
        </w:rPr>
        <w:t>1.2.4</w:t>
      </w:r>
      <w:r>
        <w:rPr>
          <w:rFonts w:hint="eastAsia"/>
          <w:lang w:eastAsia="zh-CN"/>
        </w:rPr>
        <w:t>，收集设备</w:t>
      </w:r>
      <w:r>
        <w:rPr>
          <w:rFonts w:hint="eastAsia"/>
          <w:lang w:eastAsia="zh-CN"/>
        </w:rPr>
        <w:t>diagfile</w:t>
      </w:r>
      <w:r>
        <w:rPr>
          <w:rFonts w:hint="eastAsia"/>
          <w:lang w:eastAsia="zh-CN"/>
        </w:rPr>
        <w:t>，检查故障时间点是否有异常记录；</w:t>
      </w:r>
    </w:p>
    <w:p w14:paraId="588E57B3" w14:textId="77777777" w:rsidR="003B3787" w:rsidRDefault="003B3787" w:rsidP="003B3787">
      <w:pPr>
        <w:pStyle w:val="ItemStep"/>
        <w:numPr>
          <w:ilvl w:val="4"/>
          <w:numId w:val="2"/>
        </w:numPr>
        <w:spacing w:before="0" w:after="0"/>
        <w:rPr>
          <w:lang w:eastAsia="zh-CN"/>
        </w:rPr>
      </w:pPr>
      <w:r>
        <w:rPr>
          <w:rFonts w:hint="eastAsia"/>
          <w:lang w:eastAsia="zh-CN"/>
        </w:rPr>
        <w:t>执行如下命令</w:t>
      </w:r>
    </w:p>
    <w:p w14:paraId="4BD26772" w14:textId="76A95D65" w:rsidR="008F70D6" w:rsidRPr="00BD3D60" w:rsidRDefault="008F70D6" w:rsidP="00E24672">
      <w:pPr>
        <w:pStyle w:val="TerminalDisplayIndent1"/>
      </w:pPr>
      <w:r w:rsidRPr="00BD3D60">
        <w:t xml:space="preserve">&lt;H3C&gt;display  multicast forwarding event chassis 1 slot 0                                                                      </w:t>
      </w:r>
    </w:p>
    <w:p w14:paraId="61D75B27" w14:textId="77777777" w:rsidR="008F70D6" w:rsidRPr="00BD3D60" w:rsidRDefault="008F70D6" w:rsidP="00E24672">
      <w:pPr>
        <w:pStyle w:val="TerminalDisplayIndent1"/>
      </w:pPr>
      <w:r w:rsidRPr="00BD3D60">
        <w:t xml:space="preserve">Total active events sent: 0                                                                                                         </w:t>
      </w:r>
    </w:p>
    <w:p w14:paraId="1DD0BFBC" w14:textId="77777777" w:rsidR="008F70D6" w:rsidRPr="00BD3D60" w:rsidRDefault="008F70D6" w:rsidP="00E24672">
      <w:pPr>
        <w:pStyle w:val="TerminalDisplayIndent1"/>
      </w:pPr>
      <w:r w:rsidRPr="00BD3D60">
        <w:t xml:space="preserve">Total inactive events sent: 0                                                                                                       </w:t>
      </w:r>
    </w:p>
    <w:p w14:paraId="6C585D98" w14:textId="77777777" w:rsidR="008F70D6" w:rsidRPr="00BD3D60" w:rsidRDefault="008F70D6" w:rsidP="00E24672">
      <w:pPr>
        <w:pStyle w:val="TerminalDisplayIndent1"/>
      </w:pPr>
      <w:r w:rsidRPr="00BD3D60">
        <w:t xml:space="preserve">Total NoCache events sent: 0                                                                                                        </w:t>
      </w:r>
    </w:p>
    <w:p w14:paraId="150B894E" w14:textId="77777777" w:rsidR="008F70D6" w:rsidRPr="00BD3D60" w:rsidRDefault="008F70D6" w:rsidP="00E24672">
      <w:pPr>
        <w:pStyle w:val="TerminalDisplayIndent1"/>
      </w:pPr>
      <w:r w:rsidRPr="00BD3D60">
        <w:t xml:space="preserve">Total NoCache events dropped: 0                                                                                                     </w:t>
      </w:r>
    </w:p>
    <w:p w14:paraId="769F3D30" w14:textId="77777777" w:rsidR="008F70D6" w:rsidRPr="00BD3D60" w:rsidRDefault="008F70D6" w:rsidP="00E24672">
      <w:pPr>
        <w:pStyle w:val="TerminalDisplayIndent1"/>
      </w:pPr>
      <w:r w:rsidRPr="00BD3D60">
        <w:t xml:space="preserve">Total WrongIF events sent: 0                                                                                                        </w:t>
      </w:r>
    </w:p>
    <w:p w14:paraId="55FB620F" w14:textId="77777777" w:rsidR="008F70D6" w:rsidRPr="00BD3D60" w:rsidRDefault="008F70D6" w:rsidP="00E24672">
      <w:pPr>
        <w:pStyle w:val="TerminalDisplayIndent1"/>
      </w:pPr>
      <w:r w:rsidRPr="00BD3D60">
        <w:t xml:space="preserve">Total WrongIF events dropped: 0                                                                                                     </w:t>
      </w:r>
    </w:p>
    <w:p w14:paraId="27EDAA99" w14:textId="77777777" w:rsidR="008F70D6" w:rsidRPr="00BD3D60" w:rsidRDefault="008F70D6" w:rsidP="00E24672">
      <w:pPr>
        <w:pStyle w:val="TerminalDisplayIndent1"/>
      </w:pPr>
      <w:r w:rsidRPr="00BD3D60">
        <w:t xml:space="preserve">Total SPT switch events sent: 0                                                                                                     </w:t>
      </w:r>
    </w:p>
    <w:p w14:paraId="63B67E8E" w14:textId="77777777" w:rsidR="008F70D6" w:rsidRPr="00BD3D60" w:rsidRDefault="008F70D6" w:rsidP="00E24672">
      <w:pPr>
        <w:pStyle w:val="TerminalDisplayIndent1"/>
      </w:pPr>
      <w:r w:rsidRPr="00BD3D60">
        <w:t xml:space="preserve">NoCache rate limit: 1024 packets/s                                                                                                  </w:t>
      </w:r>
    </w:p>
    <w:p w14:paraId="6B21F8A8" w14:textId="77777777" w:rsidR="008F70D6" w:rsidRPr="00BD3D60" w:rsidRDefault="008F70D6" w:rsidP="00E24672">
      <w:pPr>
        <w:pStyle w:val="TerminalDisplayIndent1"/>
      </w:pPr>
      <w:r w:rsidRPr="00BD3D60">
        <w:t xml:space="preserve">WrongIF rate limit: 1 packets/10s                                                                                                   </w:t>
      </w:r>
    </w:p>
    <w:p w14:paraId="3C09FB4E" w14:textId="626E47C3" w:rsidR="003B3787" w:rsidRDefault="008F70D6" w:rsidP="00D22733">
      <w:pPr>
        <w:pStyle w:val="TerminalDisplayIndent1"/>
      </w:pPr>
      <w:r w:rsidRPr="00BD3D60">
        <w:t xml:space="preserve">Total timer of register suppress timeout: 0  </w:t>
      </w:r>
    </w:p>
    <w:p w14:paraId="66F60177" w14:textId="049CA863" w:rsidR="003B3787" w:rsidRDefault="003B3787" w:rsidP="003B3787">
      <w:pPr>
        <w:pStyle w:val="af8"/>
      </w:pPr>
      <w:r>
        <w:rPr>
          <w:rFonts w:hint="eastAsia"/>
        </w:rPr>
        <w:t>如果以上处理</w:t>
      </w:r>
      <w:r w:rsidR="007F0753">
        <w:rPr>
          <w:rFonts w:hint="eastAsia"/>
        </w:rPr>
        <w:t>无法确认</w:t>
      </w:r>
      <w:r>
        <w:rPr>
          <w:rFonts w:hint="eastAsia"/>
        </w:rPr>
        <w:t>问题，则转（</w:t>
      </w:r>
      <w:r>
        <w:rPr>
          <w:rFonts w:hint="eastAsia"/>
        </w:rPr>
        <w:t>2</w:t>
      </w:r>
      <w:r>
        <w:rPr>
          <w:rFonts w:hint="eastAsia"/>
        </w:rPr>
        <w:t>）处理；</w:t>
      </w:r>
    </w:p>
    <w:p w14:paraId="06A31118" w14:textId="77777777" w:rsidR="003B3787" w:rsidRDefault="003B3787" w:rsidP="003B3787">
      <w:pPr>
        <w:pStyle w:val="ItemStep"/>
        <w:numPr>
          <w:ilvl w:val="4"/>
          <w:numId w:val="2"/>
        </w:numPr>
        <w:spacing w:before="0" w:after="0"/>
      </w:pPr>
      <w:r>
        <w:rPr>
          <w:rFonts w:hint="eastAsia"/>
        </w:rPr>
        <w:t>如下命令收集信息：</w:t>
      </w:r>
    </w:p>
    <w:p w14:paraId="38D3778C" w14:textId="77777777" w:rsidR="003B3787" w:rsidRDefault="003B3787" w:rsidP="001157BE">
      <w:pPr>
        <w:pStyle w:val="ItemList"/>
        <w:spacing w:before="0" w:after="0"/>
      </w:pPr>
      <w:r w:rsidRPr="004C176C">
        <w:rPr>
          <w:rFonts w:hint="eastAsia"/>
        </w:rPr>
        <w:t xml:space="preserve">display multicast/ipv6 multicast routing-table </w:t>
      </w:r>
    </w:p>
    <w:p w14:paraId="239E07AF" w14:textId="77777777" w:rsidR="003B3787" w:rsidRDefault="003B3787" w:rsidP="001157BE">
      <w:pPr>
        <w:pStyle w:val="ItemList"/>
        <w:spacing w:before="0" w:after="0"/>
      </w:pPr>
      <w:r w:rsidRPr="004C176C">
        <w:rPr>
          <w:rFonts w:hint="eastAsia"/>
        </w:rPr>
        <w:t>display multicast</w:t>
      </w:r>
      <w:r>
        <w:rPr>
          <w:rFonts w:hint="eastAsia"/>
        </w:rPr>
        <w:t xml:space="preserve">/ipv6 multicast </w:t>
      </w:r>
      <w:r w:rsidRPr="004C176C">
        <w:rPr>
          <w:rFonts w:hint="eastAsia"/>
        </w:rPr>
        <w:t>forwarding</w:t>
      </w:r>
      <w:r w:rsidRPr="007F34B2">
        <w:rPr>
          <w:rFonts w:hint="eastAsia"/>
        </w:rPr>
        <w:t>-table</w:t>
      </w:r>
    </w:p>
    <w:p w14:paraId="0099858B" w14:textId="071F05F4" w:rsidR="003B3787" w:rsidRPr="00DB0C61" w:rsidRDefault="003B3787" w:rsidP="001157BE">
      <w:pPr>
        <w:pStyle w:val="ItemList"/>
        <w:spacing w:before="0" w:after="0"/>
      </w:pPr>
      <w:r>
        <w:t>dis</w:t>
      </w:r>
      <w:r w:rsidR="00F34A5B">
        <w:rPr>
          <w:rFonts w:hint="eastAsia"/>
        </w:rPr>
        <w:t>play</w:t>
      </w:r>
      <w:r>
        <w:t xml:space="preserve"> multicast rpf-info </w:t>
      </w:r>
      <w:r>
        <w:rPr>
          <w:rFonts w:hint="eastAsia"/>
          <w:lang w:eastAsia="zh-CN"/>
        </w:rPr>
        <w:t xml:space="preserve"> </w:t>
      </w:r>
      <w:r w:rsidR="00950ED0">
        <w:rPr>
          <w:rFonts w:hint="eastAsia"/>
          <w:lang w:eastAsia="zh-CN"/>
        </w:rPr>
        <w:t>x.x.x.x x.x.x.x</w:t>
      </w:r>
    </w:p>
    <w:p w14:paraId="1CA4C51E" w14:textId="4ABA0B86" w:rsidR="003B3787" w:rsidRDefault="003B3787" w:rsidP="001157BE">
      <w:pPr>
        <w:pStyle w:val="ItemList"/>
        <w:spacing w:before="0" w:after="0"/>
      </w:pPr>
      <w:r>
        <w:rPr>
          <w:rFonts w:hint="eastAsia"/>
        </w:rPr>
        <w:lastRenderedPageBreak/>
        <w:t xml:space="preserve">display hardware np pktcnt drop </w:t>
      </w:r>
      <w:r>
        <w:t xml:space="preserve">chassis </w:t>
      </w:r>
      <w:r w:rsidR="007B7379">
        <w:t>chassis-num</w:t>
      </w:r>
      <w:r>
        <w:t xml:space="preserve"> </w:t>
      </w:r>
      <w:r w:rsidRPr="00361D9F">
        <w:t xml:space="preserve">slot </w:t>
      </w:r>
      <w:r w:rsidR="007B7379">
        <w:rPr>
          <w:rFonts w:hint="eastAsia"/>
        </w:rPr>
        <w:t>slot-num</w:t>
      </w:r>
      <w:r>
        <w:t xml:space="preserve"> chip chip-id</w:t>
      </w:r>
      <w:r>
        <w:rPr>
          <w:rFonts w:hint="eastAsia"/>
        </w:rPr>
        <w:t>这个命令多敲几次</w:t>
      </w:r>
      <w:r>
        <w:rPr>
          <w:rFonts w:hint="eastAsia"/>
          <w:lang w:eastAsia="zh-CN"/>
        </w:rPr>
        <w:t>，多取几次结果</w:t>
      </w:r>
    </w:p>
    <w:p w14:paraId="782ADC66" w14:textId="138325AA" w:rsidR="003B3787" w:rsidRDefault="003B3787" w:rsidP="001157BE">
      <w:pPr>
        <w:pStyle w:val="ItemList"/>
        <w:spacing w:before="0" w:after="0"/>
      </w:pPr>
      <w:r>
        <w:t>display</w:t>
      </w:r>
      <w:r>
        <w:rPr>
          <w:rFonts w:hint="eastAsia"/>
        </w:rPr>
        <w:t xml:space="preserve">  hardware np pktcnt forward </w:t>
      </w:r>
      <w:r>
        <w:t xml:space="preserve">chassis </w:t>
      </w:r>
      <w:r w:rsidR="007B7379">
        <w:t>chassis-num</w:t>
      </w:r>
      <w:r>
        <w:t xml:space="preserve"> </w:t>
      </w:r>
      <w:r w:rsidRPr="00361D9F">
        <w:t xml:space="preserve">slot </w:t>
      </w:r>
      <w:r w:rsidR="007B7379">
        <w:rPr>
          <w:rFonts w:hint="eastAsia"/>
        </w:rPr>
        <w:t>slot-num</w:t>
      </w:r>
      <w:r>
        <w:t xml:space="preserve"> chip chip-id</w:t>
      </w:r>
      <w:r>
        <w:rPr>
          <w:rFonts w:hint="eastAsia"/>
        </w:rPr>
        <w:t xml:space="preserve"> </w:t>
      </w:r>
      <w:r>
        <w:rPr>
          <w:rFonts w:hint="eastAsia"/>
        </w:rPr>
        <w:t>这个命令多敲几次</w:t>
      </w:r>
      <w:r>
        <w:rPr>
          <w:rFonts w:hint="eastAsia"/>
          <w:lang w:eastAsia="zh-CN"/>
        </w:rPr>
        <w:t>，多取几次结果</w:t>
      </w:r>
    </w:p>
    <w:p w14:paraId="47DD36EB" w14:textId="77777777" w:rsidR="003B3787" w:rsidRDefault="003B3787" w:rsidP="003B3787">
      <w:pPr>
        <w:pStyle w:val="ItemList"/>
        <w:numPr>
          <w:ilvl w:val="0"/>
          <w:numId w:val="0"/>
        </w:numPr>
        <w:ind w:left="1134"/>
        <w:rPr>
          <w:lang w:eastAsia="zh-CN"/>
        </w:rPr>
      </w:pPr>
      <w:r>
        <w:rPr>
          <w:rFonts w:hint="eastAsia"/>
          <w:lang w:eastAsia="zh-CN"/>
        </w:rPr>
        <w:t>这个命令多敲几次，多取几次的结果</w:t>
      </w:r>
    </w:p>
    <w:p w14:paraId="0C909E5B" w14:textId="43F12AE2" w:rsidR="003B3787" w:rsidRDefault="00EE77B8" w:rsidP="007A4E1C">
      <w:r>
        <w:rPr>
          <w:rFonts w:hint="eastAsia"/>
        </w:rPr>
        <w:t>如果故障仍未排除，请联系</w:t>
      </w:r>
      <w:r w:rsidRPr="00EE77B8">
        <w:rPr>
          <w:rFonts w:hint="eastAsia"/>
        </w:rPr>
        <w:t>新华三技术支持</w:t>
      </w:r>
      <w:r>
        <w:rPr>
          <w:rFonts w:hint="eastAsia"/>
        </w:rPr>
        <w:t>。</w:t>
      </w:r>
    </w:p>
    <w:p w14:paraId="4CAB228D" w14:textId="77777777" w:rsidR="002E66B8" w:rsidRDefault="002E66B8" w:rsidP="00013AED">
      <w:pPr>
        <w:pStyle w:val="4"/>
        <w:numPr>
          <w:ilvl w:val="3"/>
          <w:numId w:val="2"/>
        </w:numPr>
      </w:pPr>
      <w:r>
        <w:rPr>
          <w:rFonts w:hint="eastAsia"/>
        </w:rPr>
        <w:t>故障诊断命令</w:t>
      </w:r>
    </w:p>
    <w:tbl>
      <w:tblPr>
        <w:tblStyle w:val="Table"/>
        <w:tblW w:w="9014" w:type="dxa"/>
        <w:tblLook w:val="04A0" w:firstRow="1" w:lastRow="0" w:firstColumn="1" w:lastColumn="0" w:noHBand="0" w:noVBand="1"/>
      </w:tblPr>
      <w:tblGrid>
        <w:gridCol w:w="4824"/>
        <w:gridCol w:w="4190"/>
      </w:tblGrid>
      <w:tr w:rsidR="002E66B8" w:rsidRPr="00CB23B5" w14:paraId="2899DBFF" w14:textId="77777777" w:rsidTr="002E66B8">
        <w:trPr>
          <w:cnfStyle w:val="100000000000" w:firstRow="1" w:lastRow="0" w:firstColumn="0" w:lastColumn="0" w:oddVBand="0" w:evenVBand="0" w:oddHBand="0" w:evenHBand="0" w:firstRowFirstColumn="0" w:firstRowLastColumn="0" w:lastRowFirstColumn="0" w:lastRowLastColumn="0"/>
          <w:trHeight w:val="68"/>
          <w:tblHeader/>
        </w:trPr>
        <w:tc>
          <w:tcPr>
            <w:tcW w:w="482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C594BC5" w14:textId="77777777" w:rsidR="002E66B8" w:rsidRPr="005F1D74" w:rsidRDefault="002E66B8" w:rsidP="002E66B8">
            <w:pPr>
              <w:pStyle w:val="TableHeading"/>
            </w:pPr>
            <w:r w:rsidRPr="005F1D74">
              <w:rPr>
                <w:rFonts w:hint="eastAsia"/>
              </w:rPr>
              <w:t>命令</w:t>
            </w:r>
          </w:p>
        </w:tc>
        <w:tc>
          <w:tcPr>
            <w:tcW w:w="419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BCA885" w14:textId="77777777" w:rsidR="002E66B8" w:rsidRPr="005F1D74" w:rsidRDefault="002E66B8" w:rsidP="002E66B8">
            <w:pPr>
              <w:pStyle w:val="TableHeading"/>
            </w:pPr>
            <w:r w:rsidRPr="005F1D74">
              <w:rPr>
                <w:rFonts w:hint="eastAsia"/>
              </w:rPr>
              <w:t>说明</w:t>
            </w:r>
          </w:p>
        </w:tc>
      </w:tr>
      <w:tr w:rsidR="002E66B8" w:rsidRPr="001863B2" w14:paraId="45DF0C6B" w14:textId="77777777" w:rsidTr="002E66B8">
        <w:trPr>
          <w:trHeight w:val="68"/>
        </w:trPr>
        <w:tc>
          <w:tcPr>
            <w:tcW w:w="4824" w:type="dxa"/>
          </w:tcPr>
          <w:p w14:paraId="31998BC5" w14:textId="77777777" w:rsidR="002E66B8" w:rsidRPr="005F1D74" w:rsidRDefault="002E66B8" w:rsidP="002E66B8">
            <w:pPr>
              <w:pStyle w:val="TableHeading"/>
            </w:pPr>
            <w:r>
              <w:t xml:space="preserve">display </w:t>
            </w:r>
            <w:r w:rsidRPr="00135055">
              <w:t>multicast rpf-info</w:t>
            </w:r>
          </w:p>
        </w:tc>
        <w:tc>
          <w:tcPr>
            <w:tcW w:w="4190" w:type="dxa"/>
          </w:tcPr>
          <w:p w14:paraId="6A93DF01" w14:textId="77777777" w:rsidR="002E66B8" w:rsidRPr="005F1D74" w:rsidRDefault="002E66B8" w:rsidP="002E66B8">
            <w:pPr>
              <w:pStyle w:val="TableHeading"/>
            </w:pPr>
            <w:r>
              <w:rPr>
                <w:rFonts w:hint="eastAsia"/>
              </w:rPr>
              <w:t>显示到组播源的</w:t>
            </w:r>
            <w:r>
              <w:rPr>
                <w:rFonts w:hint="eastAsia"/>
              </w:rPr>
              <w:t>R</w:t>
            </w:r>
            <w:r>
              <w:t>PF</w:t>
            </w:r>
            <w:r>
              <w:rPr>
                <w:rFonts w:hint="eastAsia"/>
              </w:rPr>
              <w:t>信息</w:t>
            </w:r>
          </w:p>
        </w:tc>
      </w:tr>
      <w:tr w:rsidR="002E66B8" w:rsidRPr="001863B2" w14:paraId="178F748F" w14:textId="77777777" w:rsidTr="002E66B8">
        <w:trPr>
          <w:trHeight w:val="68"/>
        </w:trPr>
        <w:tc>
          <w:tcPr>
            <w:tcW w:w="4824" w:type="dxa"/>
          </w:tcPr>
          <w:p w14:paraId="18EC43A8" w14:textId="77777777" w:rsidR="002E66B8" w:rsidRDefault="002E66B8" w:rsidP="002E66B8">
            <w:pPr>
              <w:pStyle w:val="TableHeading"/>
            </w:pPr>
            <w:r>
              <w:t xml:space="preserve">display </w:t>
            </w:r>
            <w:r w:rsidRPr="00FD4A27">
              <w:t xml:space="preserve">multicast </w:t>
            </w:r>
            <w:r>
              <w:rPr>
                <w:rFonts w:hint="eastAsia"/>
              </w:rPr>
              <w:t>routing-table</w:t>
            </w:r>
          </w:p>
        </w:tc>
        <w:tc>
          <w:tcPr>
            <w:tcW w:w="4190" w:type="dxa"/>
          </w:tcPr>
          <w:p w14:paraId="3AEC5541" w14:textId="77777777" w:rsidR="002E66B8" w:rsidRDefault="002E66B8" w:rsidP="002E66B8">
            <w:pPr>
              <w:pStyle w:val="TableHeading"/>
            </w:pPr>
            <w:r>
              <w:rPr>
                <w:rFonts w:hint="eastAsia"/>
              </w:rPr>
              <w:t>显示到组播路由表信息</w:t>
            </w:r>
          </w:p>
        </w:tc>
      </w:tr>
      <w:tr w:rsidR="002E66B8" w:rsidRPr="001863B2" w14:paraId="62EF5B18" w14:textId="77777777" w:rsidTr="002E66B8">
        <w:trPr>
          <w:trHeight w:val="68"/>
        </w:trPr>
        <w:tc>
          <w:tcPr>
            <w:tcW w:w="4824" w:type="dxa"/>
          </w:tcPr>
          <w:p w14:paraId="4AFF8B23" w14:textId="2B4E7D44" w:rsidR="002E66B8" w:rsidRDefault="002E66B8">
            <w:pPr>
              <w:pStyle w:val="TableHeading"/>
            </w:pPr>
            <w:r>
              <w:t xml:space="preserve">display </w:t>
            </w:r>
            <w:r w:rsidRPr="00FD4A27">
              <w:t xml:space="preserve">multicast </w:t>
            </w:r>
            <w:r>
              <w:t>forwarding event</w:t>
            </w:r>
          </w:p>
        </w:tc>
        <w:tc>
          <w:tcPr>
            <w:tcW w:w="4190" w:type="dxa"/>
          </w:tcPr>
          <w:p w14:paraId="4889A0EC" w14:textId="25947A50" w:rsidR="002E66B8" w:rsidRDefault="002E66B8">
            <w:pPr>
              <w:pStyle w:val="TableHeading"/>
            </w:pPr>
            <w:r>
              <w:rPr>
                <w:rFonts w:hint="eastAsia"/>
              </w:rPr>
              <w:t>显示到组播转发事件统计信息</w:t>
            </w:r>
          </w:p>
        </w:tc>
      </w:tr>
      <w:tr w:rsidR="002E66B8" w:rsidRPr="001863B2" w14:paraId="604497AA" w14:textId="77777777" w:rsidTr="002E66B8">
        <w:trPr>
          <w:trHeight w:val="68"/>
        </w:trPr>
        <w:tc>
          <w:tcPr>
            <w:tcW w:w="4824" w:type="dxa"/>
          </w:tcPr>
          <w:p w14:paraId="5B149CDB" w14:textId="3E58404A" w:rsidR="002E66B8" w:rsidRDefault="002E66B8">
            <w:pPr>
              <w:pStyle w:val="TableHeading"/>
            </w:pPr>
            <w:r w:rsidRPr="00013AED">
              <w:rPr>
                <w:sz w:val="16"/>
              </w:rPr>
              <w:t xml:space="preserve">display hardware np pktcnt drop chassis </w:t>
            </w:r>
            <w:r w:rsidRPr="00013AED">
              <w:rPr>
                <w:i/>
                <w:sz w:val="16"/>
              </w:rPr>
              <w:t>X</w:t>
            </w:r>
            <w:r w:rsidRPr="00013AED">
              <w:rPr>
                <w:sz w:val="16"/>
              </w:rPr>
              <w:t xml:space="preserve"> slot </w:t>
            </w:r>
            <w:r w:rsidRPr="00013AED">
              <w:rPr>
                <w:i/>
                <w:sz w:val="16"/>
              </w:rPr>
              <w:t>Y</w:t>
            </w:r>
            <w:r w:rsidRPr="00013AED">
              <w:rPr>
                <w:sz w:val="16"/>
              </w:rPr>
              <w:t xml:space="preserve"> chip </w:t>
            </w:r>
            <w:r w:rsidRPr="00013AED">
              <w:rPr>
                <w:i/>
                <w:sz w:val="16"/>
              </w:rPr>
              <w:t>Z</w:t>
            </w:r>
          </w:p>
        </w:tc>
        <w:tc>
          <w:tcPr>
            <w:tcW w:w="4190" w:type="dxa"/>
          </w:tcPr>
          <w:p w14:paraId="40D25646" w14:textId="20BCA2DD" w:rsidR="002E66B8" w:rsidRDefault="002E66B8" w:rsidP="002E66B8">
            <w:pPr>
              <w:pStyle w:val="TableHeading"/>
            </w:pPr>
            <w:r>
              <w:rPr>
                <w:rFonts w:hint="eastAsia"/>
              </w:rPr>
              <w:t>显示</w:t>
            </w:r>
            <w:r>
              <w:rPr>
                <w:rFonts w:hint="eastAsia"/>
              </w:rPr>
              <w:t>np</w:t>
            </w:r>
            <w:r>
              <w:rPr>
                <w:rFonts w:hint="eastAsia"/>
              </w:rPr>
              <w:t>芯片丢包统计信息</w:t>
            </w:r>
          </w:p>
        </w:tc>
      </w:tr>
      <w:tr w:rsidR="002E66B8" w:rsidRPr="001863B2" w14:paraId="19DA06F8" w14:textId="77777777" w:rsidTr="002E66B8">
        <w:trPr>
          <w:trHeight w:val="68"/>
        </w:trPr>
        <w:tc>
          <w:tcPr>
            <w:tcW w:w="4824" w:type="dxa"/>
          </w:tcPr>
          <w:p w14:paraId="5DDCC468" w14:textId="7468FA67" w:rsidR="002E66B8" w:rsidRDefault="002E66B8" w:rsidP="002E66B8">
            <w:pPr>
              <w:pStyle w:val="TableHeading"/>
            </w:pPr>
            <w:r w:rsidRPr="00013AED">
              <w:rPr>
                <w:sz w:val="16"/>
              </w:rPr>
              <w:t xml:space="preserve">display hardware np pktcnt forward chassis </w:t>
            </w:r>
            <w:r w:rsidRPr="00013AED">
              <w:rPr>
                <w:i/>
                <w:sz w:val="16"/>
              </w:rPr>
              <w:t>X</w:t>
            </w:r>
            <w:r w:rsidRPr="00013AED">
              <w:rPr>
                <w:sz w:val="16"/>
              </w:rPr>
              <w:t xml:space="preserve"> slot </w:t>
            </w:r>
            <w:r w:rsidRPr="00013AED">
              <w:rPr>
                <w:i/>
                <w:sz w:val="16"/>
              </w:rPr>
              <w:t>Y</w:t>
            </w:r>
            <w:r w:rsidRPr="00013AED">
              <w:rPr>
                <w:sz w:val="16"/>
              </w:rPr>
              <w:t xml:space="preserve"> chip </w:t>
            </w:r>
            <w:r w:rsidRPr="00013AED">
              <w:rPr>
                <w:i/>
                <w:sz w:val="16"/>
              </w:rPr>
              <w:t>Z</w:t>
            </w:r>
          </w:p>
        </w:tc>
        <w:tc>
          <w:tcPr>
            <w:tcW w:w="4190" w:type="dxa"/>
          </w:tcPr>
          <w:p w14:paraId="7967B00E" w14:textId="4DE9A3FE" w:rsidR="002E66B8" w:rsidRDefault="002E66B8">
            <w:pPr>
              <w:pStyle w:val="TableHeading"/>
            </w:pPr>
            <w:r>
              <w:rPr>
                <w:rFonts w:hint="eastAsia"/>
              </w:rPr>
              <w:t>显示</w:t>
            </w:r>
            <w:r>
              <w:rPr>
                <w:rFonts w:hint="eastAsia"/>
              </w:rPr>
              <w:t>np</w:t>
            </w:r>
            <w:r>
              <w:rPr>
                <w:rFonts w:hint="eastAsia"/>
              </w:rPr>
              <w:t>芯片转发统计信息</w:t>
            </w:r>
          </w:p>
        </w:tc>
      </w:tr>
    </w:tbl>
    <w:p w14:paraId="74FC02DB" w14:textId="01E96EBD" w:rsidR="00F50AB0" w:rsidRDefault="003B3787" w:rsidP="00F50AB0">
      <w:pPr>
        <w:pStyle w:val="1"/>
        <w:numPr>
          <w:ilvl w:val="0"/>
          <w:numId w:val="2"/>
        </w:numPr>
      </w:pPr>
      <w:bookmarkStart w:id="380" w:name="_Toc61445946"/>
      <w:bookmarkStart w:id="381" w:name="_Toc61445947"/>
      <w:bookmarkEnd w:id="380"/>
      <w:r>
        <w:rPr>
          <w:rFonts w:hint="eastAsia"/>
        </w:rPr>
        <w:t>MPLS</w:t>
      </w:r>
      <w:r w:rsidRPr="00D0725C">
        <w:rPr>
          <w:rFonts w:hint="eastAsia"/>
        </w:rPr>
        <w:t>故障</w:t>
      </w:r>
      <w:r w:rsidRPr="006816B7">
        <w:rPr>
          <w:rFonts w:hint="eastAsia"/>
        </w:rPr>
        <w:t>处理</w:t>
      </w:r>
      <w:bookmarkEnd w:id="140"/>
      <w:bookmarkEnd w:id="381"/>
    </w:p>
    <w:p w14:paraId="51B9E7F0" w14:textId="77777777" w:rsidR="00F50AB0" w:rsidRDefault="00F50AB0" w:rsidP="00F50AB0">
      <w:pPr>
        <w:pStyle w:val="2"/>
        <w:numPr>
          <w:ilvl w:val="1"/>
          <w:numId w:val="2"/>
        </w:numPr>
      </w:pPr>
      <w:bookmarkStart w:id="382" w:name="_Toc403565991"/>
      <w:bookmarkStart w:id="383" w:name="_Ref410293491"/>
      <w:bookmarkStart w:id="384" w:name="_Ref26264344"/>
      <w:bookmarkStart w:id="385" w:name="_Toc35525022"/>
      <w:bookmarkStart w:id="386" w:name="_Ref38607853"/>
      <w:bookmarkStart w:id="387" w:name="_Ref38607856"/>
      <w:bookmarkStart w:id="388" w:name="_Toc61445948"/>
      <w:r>
        <w:rPr>
          <w:rFonts w:hint="eastAsia"/>
        </w:rPr>
        <w:t>MPLS</w:t>
      </w:r>
      <w:r>
        <w:rPr>
          <w:rFonts w:hint="eastAsia"/>
        </w:rPr>
        <w:t>转发故障</w:t>
      </w:r>
      <w:bookmarkEnd w:id="382"/>
      <w:bookmarkEnd w:id="383"/>
      <w:bookmarkEnd w:id="384"/>
      <w:bookmarkEnd w:id="385"/>
      <w:bookmarkEnd w:id="386"/>
      <w:bookmarkEnd w:id="387"/>
      <w:bookmarkEnd w:id="388"/>
    </w:p>
    <w:p w14:paraId="6403BD13" w14:textId="77777777" w:rsidR="00F50AB0" w:rsidRDefault="00F50AB0" w:rsidP="00F50AB0">
      <w:pPr>
        <w:pStyle w:val="3"/>
        <w:numPr>
          <w:ilvl w:val="2"/>
          <w:numId w:val="2"/>
        </w:numPr>
      </w:pPr>
      <w:bookmarkStart w:id="389" w:name="_Toc403565992"/>
      <w:bookmarkStart w:id="390" w:name="_Toc35525023"/>
      <w:r>
        <w:rPr>
          <w:rFonts w:hint="eastAsia"/>
        </w:rPr>
        <w:t>故障描述</w:t>
      </w:r>
      <w:bookmarkEnd w:id="389"/>
      <w:bookmarkEnd w:id="390"/>
    </w:p>
    <w:p w14:paraId="7E796867" w14:textId="77777777" w:rsidR="00F50AB0" w:rsidRDefault="00F50AB0" w:rsidP="00F50AB0">
      <w:r>
        <w:rPr>
          <w:rFonts w:hint="eastAsia"/>
        </w:rPr>
        <w:t>MPLS</w:t>
      </w:r>
      <w:r>
        <w:rPr>
          <w:rFonts w:hint="eastAsia"/>
        </w:rPr>
        <w:t>常见的组网如</w:t>
      </w:r>
      <w:r w:rsidRPr="004601A6">
        <w:rPr>
          <w:rStyle w:val="Reference-R0G144B200"/>
        </w:rPr>
        <w:fldChar w:fldCharType="begin"/>
      </w:r>
      <w:r w:rsidRPr="004601A6">
        <w:rPr>
          <w:rStyle w:val="Reference-R0G144B200"/>
        </w:rPr>
        <w:instrText xml:space="preserve">  REF _Ref479600583 \r \h  \* MERGEFORMAT </w:instrText>
      </w:r>
      <w:r w:rsidRPr="004601A6">
        <w:rPr>
          <w:rStyle w:val="Reference-R0G144B200"/>
        </w:rPr>
      </w:r>
      <w:r w:rsidRPr="004601A6">
        <w:rPr>
          <w:rStyle w:val="Reference-R0G144B200"/>
        </w:rPr>
        <w:fldChar w:fldCharType="separate"/>
      </w:r>
      <w:r w:rsidR="006D16FF">
        <w:rPr>
          <w:rStyle w:val="Reference-R0G144B200"/>
          <w:rFonts w:hint="eastAsia"/>
        </w:rPr>
        <w:t>图</w:t>
      </w:r>
      <w:r w:rsidR="006D16FF">
        <w:rPr>
          <w:rStyle w:val="Reference-R0G144B200"/>
          <w:rFonts w:hint="eastAsia"/>
        </w:rPr>
        <w:t>6-1</w:t>
      </w:r>
      <w:r w:rsidRPr="004601A6">
        <w:rPr>
          <w:rStyle w:val="Reference-R0G144B200"/>
        </w:rPr>
        <w:fldChar w:fldCharType="end"/>
      </w:r>
      <w:r>
        <w:rPr>
          <w:rFonts w:hint="eastAsia"/>
        </w:rPr>
        <w:t>所示。</w:t>
      </w:r>
      <w:r>
        <w:rPr>
          <w:rFonts w:hint="eastAsia"/>
        </w:rPr>
        <w:t>MPLS</w:t>
      </w:r>
      <w:r>
        <w:rPr>
          <w:rFonts w:hint="eastAsia"/>
        </w:rPr>
        <w:t>转发故障时，</w:t>
      </w:r>
      <w:r>
        <w:rPr>
          <w:rFonts w:hint="eastAsia"/>
        </w:rPr>
        <w:t>CE1</w:t>
      </w:r>
      <w:r>
        <w:rPr>
          <w:rFonts w:hint="eastAsia"/>
        </w:rPr>
        <w:t>与</w:t>
      </w:r>
      <w:r>
        <w:rPr>
          <w:rFonts w:hint="eastAsia"/>
        </w:rPr>
        <w:t>CE2</w:t>
      </w:r>
      <w:r>
        <w:rPr>
          <w:rFonts w:hint="eastAsia"/>
        </w:rPr>
        <w:t>之间报文发送接收错误。</w:t>
      </w:r>
    </w:p>
    <w:p w14:paraId="12A723D8" w14:textId="77777777" w:rsidR="00F50AB0" w:rsidRDefault="00F50AB0" w:rsidP="00F50AB0">
      <w:pPr>
        <w:pStyle w:val="FigureDescription"/>
        <w:numPr>
          <w:ilvl w:val="5"/>
          <w:numId w:val="2"/>
        </w:numPr>
      </w:pPr>
      <w:bookmarkStart w:id="391" w:name="_Ref479600583"/>
      <w:r>
        <w:rPr>
          <w:rFonts w:hint="eastAsia"/>
        </w:rPr>
        <w:t>MPLS</w:t>
      </w:r>
      <w:r>
        <w:rPr>
          <w:rFonts w:hint="eastAsia"/>
        </w:rPr>
        <w:t>组网图</w:t>
      </w:r>
      <w:bookmarkEnd w:id="391"/>
    </w:p>
    <w:p w14:paraId="3116C2A7" w14:textId="77777777" w:rsidR="00F50AB0" w:rsidRDefault="00F50AB0" w:rsidP="00F50AB0">
      <w:r>
        <w:rPr>
          <w:noProof/>
        </w:rPr>
        <w:drawing>
          <wp:inline distT="0" distB="0" distL="0" distR="0" wp14:anchorId="1855CC1F" wp14:editId="2E848B4B">
            <wp:extent cx="4062730" cy="1656080"/>
            <wp:effectExtent l="19050" t="0" r="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4062730" cy="1656080"/>
                    </a:xfrm>
                    <a:prstGeom prst="rect">
                      <a:avLst/>
                    </a:prstGeom>
                    <a:noFill/>
                    <a:ln w="9525">
                      <a:noFill/>
                      <a:miter lim="800000"/>
                      <a:headEnd/>
                      <a:tailEnd/>
                    </a:ln>
                  </pic:spPr>
                </pic:pic>
              </a:graphicData>
            </a:graphic>
          </wp:inline>
        </w:drawing>
      </w:r>
    </w:p>
    <w:p w14:paraId="51364873" w14:textId="64CB14FB" w:rsidR="00F50AB0" w:rsidRDefault="00480B3F" w:rsidP="00013AED">
      <w:pPr>
        <w:pStyle w:val="3"/>
      </w:pPr>
      <w:r>
        <w:rPr>
          <w:rFonts w:hint="eastAsia"/>
        </w:rPr>
        <w:t>常见原因</w:t>
      </w:r>
    </w:p>
    <w:p w14:paraId="7EB32E61" w14:textId="7718AEF3" w:rsidR="00480B3F" w:rsidRDefault="00480B3F" w:rsidP="00013AED">
      <w:pPr>
        <w:pStyle w:val="ItemStep"/>
      </w:pPr>
      <w:r>
        <w:rPr>
          <w:rFonts w:hint="eastAsia"/>
          <w:lang w:eastAsia="zh-CN"/>
        </w:rPr>
        <w:t>L</w:t>
      </w:r>
      <w:r>
        <w:rPr>
          <w:lang w:eastAsia="zh-CN"/>
        </w:rPr>
        <w:t>DP</w:t>
      </w:r>
      <w:r>
        <w:rPr>
          <w:rFonts w:hint="eastAsia"/>
          <w:lang w:eastAsia="zh-CN"/>
        </w:rPr>
        <w:t>邻居状态异常</w:t>
      </w:r>
    </w:p>
    <w:p w14:paraId="73223A8E" w14:textId="1018EF47" w:rsidR="00480B3F" w:rsidRDefault="00480B3F" w:rsidP="00013AED">
      <w:pPr>
        <w:pStyle w:val="ItemStep"/>
      </w:pPr>
      <w:r>
        <w:rPr>
          <w:rFonts w:hint="eastAsia"/>
          <w:lang w:eastAsia="zh-CN"/>
        </w:rPr>
        <w:t>L</w:t>
      </w:r>
      <w:r>
        <w:rPr>
          <w:lang w:eastAsia="zh-CN"/>
        </w:rPr>
        <w:t>SP</w:t>
      </w:r>
      <w:r>
        <w:rPr>
          <w:rFonts w:hint="eastAsia"/>
          <w:lang w:eastAsia="zh-CN"/>
        </w:rPr>
        <w:t>建立异常</w:t>
      </w:r>
    </w:p>
    <w:p w14:paraId="661C7666" w14:textId="25BCAF8E" w:rsidR="005A3CA6" w:rsidRDefault="005A3CA6" w:rsidP="00013AED">
      <w:pPr>
        <w:pStyle w:val="ItemStep"/>
      </w:pPr>
      <w:r>
        <w:rPr>
          <w:rFonts w:hint="eastAsia"/>
          <w:lang w:eastAsia="zh-CN"/>
        </w:rPr>
        <w:t>私网路由学习异常</w:t>
      </w:r>
    </w:p>
    <w:p w14:paraId="27A02361" w14:textId="50003A87" w:rsidR="00480B3F" w:rsidRDefault="00480B3F" w:rsidP="00013AED">
      <w:pPr>
        <w:pStyle w:val="3"/>
      </w:pPr>
      <w:r>
        <w:rPr>
          <w:rFonts w:hint="eastAsia"/>
        </w:rPr>
        <w:lastRenderedPageBreak/>
        <w:t>故障诊断流程</w:t>
      </w:r>
    </w:p>
    <w:p w14:paraId="7C36987D" w14:textId="7909EFBD" w:rsidR="00480B3F" w:rsidRDefault="00480B3F" w:rsidP="00013AED">
      <w:pPr>
        <w:pStyle w:val="ItemStep"/>
        <w:rPr>
          <w:lang w:eastAsia="zh-CN"/>
        </w:rPr>
      </w:pPr>
      <w:r>
        <w:rPr>
          <w:rFonts w:hint="eastAsia"/>
          <w:lang w:eastAsia="zh-CN"/>
        </w:rPr>
        <w:t>检查</w:t>
      </w:r>
      <w:r>
        <w:rPr>
          <w:lang w:eastAsia="zh-CN"/>
        </w:rPr>
        <w:t>LSP</w:t>
      </w:r>
      <w:r>
        <w:rPr>
          <w:rFonts w:hint="eastAsia"/>
          <w:lang w:eastAsia="zh-CN"/>
        </w:rPr>
        <w:t>是否正确</w:t>
      </w:r>
      <w:r w:rsidR="00DF61B5">
        <w:rPr>
          <w:rFonts w:hint="eastAsia"/>
          <w:lang w:eastAsia="zh-CN"/>
        </w:rPr>
        <w:t>。</w:t>
      </w:r>
      <w:r w:rsidR="00DF61B5">
        <w:rPr>
          <w:rFonts w:hint="eastAsia"/>
          <w:lang w:eastAsia="zh-CN"/>
        </w:rPr>
        <w:t>L</w:t>
      </w:r>
      <w:r w:rsidR="00DF61B5">
        <w:rPr>
          <w:lang w:eastAsia="zh-CN"/>
        </w:rPr>
        <w:t>SP</w:t>
      </w:r>
      <w:r>
        <w:rPr>
          <w:rFonts w:hint="eastAsia"/>
          <w:lang w:eastAsia="zh-CN"/>
        </w:rPr>
        <w:t>正确则</w:t>
      </w:r>
      <w:r w:rsidR="002A6A85">
        <w:rPr>
          <w:rFonts w:hint="eastAsia"/>
          <w:lang w:eastAsia="zh-CN"/>
        </w:rPr>
        <w:t>进行流量统计判断丢包位置</w:t>
      </w:r>
      <w:r>
        <w:rPr>
          <w:rFonts w:hint="eastAsia"/>
          <w:lang w:eastAsia="zh-CN"/>
        </w:rPr>
        <w:t>，</w:t>
      </w:r>
      <w:r w:rsidR="002A6A85">
        <w:rPr>
          <w:rFonts w:hint="eastAsia"/>
          <w:lang w:eastAsia="zh-CN"/>
        </w:rPr>
        <w:t>并</w:t>
      </w:r>
      <w:r w:rsidR="00DF61B5">
        <w:rPr>
          <w:rFonts w:hint="eastAsia"/>
          <w:lang w:eastAsia="zh-CN"/>
        </w:rPr>
        <w:t>进行下一步分析，</w:t>
      </w:r>
      <w:r w:rsidR="00DF61B5">
        <w:rPr>
          <w:rFonts w:hint="eastAsia"/>
          <w:lang w:eastAsia="zh-CN"/>
        </w:rPr>
        <w:t>L</w:t>
      </w:r>
      <w:r w:rsidR="00DF61B5">
        <w:rPr>
          <w:lang w:eastAsia="zh-CN"/>
        </w:rPr>
        <w:t>SP</w:t>
      </w:r>
      <w:r w:rsidR="00DF61B5">
        <w:rPr>
          <w:rFonts w:hint="eastAsia"/>
          <w:lang w:eastAsia="zh-CN"/>
        </w:rPr>
        <w:t>不正确则执行步骤</w:t>
      </w:r>
      <w:r w:rsidR="00DF61B5">
        <w:rPr>
          <w:rFonts w:hint="eastAsia"/>
          <w:lang w:eastAsia="zh-CN"/>
        </w:rPr>
        <w:t>(</w:t>
      </w:r>
      <w:r w:rsidR="00DF61B5">
        <w:rPr>
          <w:lang w:eastAsia="zh-CN"/>
        </w:rPr>
        <w:t>2)</w:t>
      </w:r>
      <w:r w:rsidR="00DF61B5">
        <w:rPr>
          <w:lang w:eastAsia="zh-CN"/>
        </w:rPr>
        <w:t>；</w:t>
      </w:r>
    </w:p>
    <w:p w14:paraId="2B724B04" w14:textId="725FA7D6" w:rsidR="00DF61B5" w:rsidRDefault="00DF61B5" w:rsidP="00013AED">
      <w:pPr>
        <w:pStyle w:val="ItemStep"/>
        <w:rPr>
          <w:lang w:eastAsia="zh-CN"/>
        </w:rPr>
      </w:pPr>
      <w:r>
        <w:rPr>
          <w:rFonts w:hint="eastAsia"/>
          <w:lang w:eastAsia="zh-CN"/>
        </w:rPr>
        <w:t>检查</w:t>
      </w:r>
      <w:r>
        <w:rPr>
          <w:rFonts w:hint="eastAsia"/>
          <w:lang w:eastAsia="zh-CN"/>
        </w:rPr>
        <w:t>L</w:t>
      </w:r>
      <w:r>
        <w:rPr>
          <w:lang w:eastAsia="zh-CN"/>
        </w:rPr>
        <w:t>DP</w:t>
      </w:r>
      <w:r>
        <w:rPr>
          <w:rFonts w:hint="eastAsia"/>
          <w:lang w:eastAsia="zh-CN"/>
        </w:rPr>
        <w:t>会话状态是否正确。</w:t>
      </w:r>
      <w:r>
        <w:rPr>
          <w:rFonts w:hint="eastAsia"/>
          <w:lang w:eastAsia="zh-CN"/>
        </w:rPr>
        <w:t>L</w:t>
      </w:r>
      <w:r>
        <w:rPr>
          <w:lang w:eastAsia="zh-CN"/>
        </w:rPr>
        <w:t>DP</w:t>
      </w:r>
      <w:r>
        <w:rPr>
          <w:rFonts w:hint="eastAsia"/>
          <w:lang w:eastAsia="zh-CN"/>
        </w:rPr>
        <w:t>会话状态异常则执行步骤</w:t>
      </w:r>
      <w:r>
        <w:rPr>
          <w:rFonts w:hint="eastAsia"/>
          <w:lang w:eastAsia="zh-CN"/>
        </w:rPr>
        <w:t>(</w:t>
      </w:r>
      <w:r>
        <w:rPr>
          <w:lang w:eastAsia="zh-CN"/>
        </w:rPr>
        <w:t>3)</w:t>
      </w:r>
      <w:r>
        <w:rPr>
          <w:lang w:eastAsia="zh-CN"/>
        </w:rPr>
        <w:t>；</w:t>
      </w:r>
      <w:r>
        <w:rPr>
          <w:rFonts w:hint="eastAsia"/>
          <w:lang w:eastAsia="zh-CN"/>
        </w:rPr>
        <w:t>L</w:t>
      </w:r>
      <w:r>
        <w:rPr>
          <w:lang w:eastAsia="zh-CN"/>
        </w:rPr>
        <w:t>DP</w:t>
      </w:r>
      <w:r>
        <w:rPr>
          <w:rFonts w:hint="eastAsia"/>
          <w:lang w:eastAsia="zh-CN"/>
        </w:rPr>
        <w:t>会话状态正常则执行步骤</w:t>
      </w:r>
      <w:r>
        <w:rPr>
          <w:rFonts w:hint="eastAsia"/>
          <w:lang w:eastAsia="zh-CN"/>
        </w:rPr>
        <w:t>(</w:t>
      </w:r>
      <w:r>
        <w:rPr>
          <w:lang w:eastAsia="zh-CN"/>
        </w:rPr>
        <w:t>5)</w:t>
      </w:r>
      <w:r>
        <w:rPr>
          <w:lang w:eastAsia="zh-CN"/>
        </w:rPr>
        <w:t>；</w:t>
      </w:r>
    </w:p>
    <w:p w14:paraId="5AB6B1C7" w14:textId="5D7D9F3D" w:rsidR="00DF61B5" w:rsidRDefault="00DF61B5" w:rsidP="00013AED">
      <w:pPr>
        <w:pStyle w:val="ItemStep"/>
        <w:rPr>
          <w:lang w:eastAsia="zh-CN"/>
        </w:rPr>
      </w:pPr>
      <w:r>
        <w:rPr>
          <w:rFonts w:hint="eastAsia"/>
          <w:lang w:eastAsia="zh-CN"/>
        </w:rPr>
        <w:t>检查</w:t>
      </w:r>
      <w:r>
        <w:rPr>
          <w:rFonts w:hint="eastAsia"/>
          <w:lang w:eastAsia="zh-CN"/>
        </w:rPr>
        <w:t>L</w:t>
      </w:r>
      <w:r>
        <w:rPr>
          <w:lang w:eastAsia="zh-CN"/>
        </w:rPr>
        <w:t>DP</w:t>
      </w:r>
      <w:r>
        <w:rPr>
          <w:rFonts w:hint="eastAsia"/>
          <w:lang w:eastAsia="zh-CN"/>
        </w:rPr>
        <w:t>接口状态是否正确。</w:t>
      </w:r>
      <w:r>
        <w:rPr>
          <w:rFonts w:hint="eastAsia"/>
          <w:lang w:eastAsia="zh-CN"/>
        </w:rPr>
        <w:t>L</w:t>
      </w:r>
      <w:r>
        <w:rPr>
          <w:lang w:eastAsia="zh-CN"/>
        </w:rPr>
        <w:t>DP</w:t>
      </w:r>
      <w:r>
        <w:rPr>
          <w:rFonts w:hint="eastAsia"/>
          <w:lang w:eastAsia="zh-CN"/>
        </w:rPr>
        <w:t>接口状态正确则执行步骤</w:t>
      </w:r>
      <w:r>
        <w:rPr>
          <w:rFonts w:hint="eastAsia"/>
          <w:lang w:eastAsia="zh-CN"/>
        </w:rPr>
        <w:t>(</w:t>
      </w:r>
      <w:r>
        <w:rPr>
          <w:lang w:eastAsia="zh-CN"/>
        </w:rPr>
        <w:t>5)</w:t>
      </w:r>
      <w:r>
        <w:rPr>
          <w:lang w:eastAsia="zh-CN"/>
        </w:rPr>
        <w:t>；</w:t>
      </w:r>
      <w:r>
        <w:rPr>
          <w:rFonts w:hint="eastAsia"/>
          <w:lang w:eastAsia="zh-CN"/>
        </w:rPr>
        <w:t>L</w:t>
      </w:r>
      <w:r>
        <w:rPr>
          <w:lang w:eastAsia="zh-CN"/>
        </w:rPr>
        <w:t>DP</w:t>
      </w:r>
      <w:r>
        <w:rPr>
          <w:rFonts w:hint="eastAsia"/>
          <w:lang w:eastAsia="zh-CN"/>
        </w:rPr>
        <w:t>接口状态异常则执行步骤</w:t>
      </w:r>
      <w:r>
        <w:rPr>
          <w:rFonts w:hint="eastAsia"/>
          <w:lang w:eastAsia="zh-CN"/>
        </w:rPr>
        <w:t>(</w:t>
      </w:r>
      <w:r>
        <w:rPr>
          <w:lang w:eastAsia="zh-CN"/>
        </w:rPr>
        <w:t>4);</w:t>
      </w:r>
    </w:p>
    <w:p w14:paraId="3752D8FA" w14:textId="4121E4A1" w:rsidR="00DF61B5" w:rsidRDefault="00DF61B5" w:rsidP="00013AED">
      <w:pPr>
        <w:pStyle w:val="ItemStep"/>
        <w:rPr>
          <w:lang w:eastAsia="zh-CN"/>
        </w:rPr>
      </w:pPr>
      <w:r>
        <w:rPr>
          <w:rFonts w:hint="eastAsia"/>
          <w:lang w:eastAsia="zh-CN"/>
        </w:rPr>
        <w:t>检查</w:t>
      </w:r>
      <w:r>
        <w:rPr>
          <w:rFonts w:hint="eastAsia"/>
          <w:lang w:eastAsia="zh-CN"/>
        </w:rPr>
        <w:t>L</w:t>
      </w:r>
      <w:r>
        <w:rPr>
          <w:lang w:eastAsia="zh-CN"/>
        </w:rPr>
        <w:t>DP</w:t>
      </w:r>
      <w:r>
        <w:rPr>
          <w:rFonts w:hint="eastAsia"/>
          <w:lang w:eastAsia="zh-CN"/>
        </w:rPr>
        <w:t>接口是否使能</w:t>
      </w:r>
      <w:r>
        <w:rPr>
          <w:rFonts w:hint="eastAsia"/>
          <w:lang w:eastAsia="zh-CN"/>
        </w:rPr>
        <w:t>M</w:t>
      </w:r>
      <w:r>
        <w:rPr>
          <w:lang w:eastAsia="zh-CN"/>
        </w:rPr>
        <w:t>PLS</w:t>
      </w:r>
      <w:r>
        <w:rPr>
          <w:lang w:eastAsia="zh-CN"/>
        </w:rPr>
        <w:t>、</w:t>
      </w:r>
      <w:r>
        <w:rPr>
          <w:rFonts w:hint="eastAsia"/>
          <w:lang w:eastAsia="zh-CN"/>
        </w:rPr>
        <w:t>M</w:t>
      </w:r>
      <w:r>
        <w:rPr>
          <w:lang w:eastAsia="zh-CN"/>
        </w:rPr>
        <w:t>PLS LDP</w:t>
      </w:r>
      <w:r>
        <w:rPr>
          <w:lang w:eastAsia="zh-CN"/>
        </w:rPr>
        <w:t>。</w:t>
      </w:r>
      <w:r>
        <w:rPr>
          <w:rFonts w:hint="eastAsia"/>
          <w:lang w:eastAsia="zh-CN"/>
        </w:rPr>
        <w:t>未使能则修改配置；已使能则执行步骤</w:t>
      </w:r>
      <w:r>
        <w:rPr>
          <w:rFonts w:hint="eastAsia"/>
          <w:lang w:eastAsia="zh-CN"/>
        </w:rPr>
        <w:t>(</w:t>
      </w:r>
      <w:r>
        <w:rPr>
          <w:lang w:eastAsia="zh-CN"/>
        </w:rPr>
        <w:t>5)</w:t>
      </w:r>
      <w:r>
        <w:rPr>
          <w:lang w:eastAsia="zh-CN"/>
        </w:rPr>
        <w:t>；</w:t>
      </w:r>
    </w:p>
    <w:p w14:paraId="595F3F0E" w14:textId="02F9C712" w:rsidR="00EB7143" w:rsidRDefault="00DF61B5" w:rsidP="00013AED">
      <w:pPr>
        <w:pStyle w:val="ItemStep"/>
        <w:rPr>
          <w:lang w:eastAsia="zh-CN"/>
        </w:rPr>
      </w:pPr>
      <w:r>
        <w:rPr>
          <w:rFonts w:hint="eastAsia"/>
          <w:lang w:eastAsia="zh-CN"/>
        </w:rPr>
        <w:t>检查</w:t>
      </w:r>
      <w:r>
        <w:rPr>
          <w:rFonts w:hint="eastAsia"/>
          <w:lang w:eastAsia="zh-CN"/>
        </w:rPr>
        <w:t>M</w:t>
      </w:r>
      <w:r>
        <w:rPr>
          <w:lang w:eastAsia="zh-CN"/>
        </w:rPr>
        <w:t>PLS LSR-ID</w:t>
      </w:r>
      <w:r>
        <w:rPr>
          <w:rFonts w:hint="eastAsia"/>
          <w:lang w:eastAsia="zh-CN"/>
        </w:rPr>
        <w:t>是否为本机某</w:t>
      </w:r>
      <w:r>
        <w:rPr>
          <w:rFonts w:hint="eastAsia"/>
          <w:lang w:eastAsia="zh-CN"/>
        </w:rPr>
        <w:t>32</w:t>
      </w:r>
      <w:r>
        <w:rPr>
          <w:rFonts w:hint="eastAsia"/>
          <w:lang w:eastAsia="zh-CN"/>
        </w:rPr>
        <w:t>位接口地址，是则执行步骤</w:t>
      </w:r>
      <w:r>
        <w:rPr>
          <w:rFonts w:hint="eastAsia"/>
          <w:lang w:eastAsia="zh-CN"/>
        </w:rPr>
        <w:t>(</w:t>
      </w:r>
      <w:r w:rsidR="006B59F1">
        <w:rPr>
          <w:lang w:eastAsia="zh-CN"/>
        </w:rPr>
        <w:t>8</w:t>
      </w:r>
      <w:r>
        <w:rPr>
          <w:lang w:eastAsia="zh-CN"/>
        </w:rPr>
        <w:t>)</w:t>
      </w:r>
      <w:r>
        <w:rPr>
          <w:lang w:eastAsia="zh-CN"/>
        </w:rPr>
        <w:t>，</w:t>
      </w:r>
      <w:r>
        <w:rPr>
          <w:rFonts w:hint="eastAsia"/>
          <w:lang w:eastAsia="zh-CN"/>
        </w:rPr>
        <w:t>否则修改配置；</w:t>
      </w:r>
    </w:p>
    <w:p w14:paraId="3500D5A1" w14:textId="3A4443DD" w:rsidR="00EB7143" w:rsidRDefault="006B59F1" w:rsidP="00013AED">
      <w:pPr>
        <w:pStyle w:val="ItemStep"/>
        <w:rPr>
          <w:lang w:eastAsia="zh-CN"/>
        </w:rPr>
      </w:pPr>
      <w:r>
        <w:rPr>
          <w:rFonts w:hint="eastAsia"/>
          <w:lang w:eastAsia="zh-CN"/>
        </w:rPr>
        <w:t>检查两端</w:t>
      </w:r>
      <w:r>
        <w:rPr>
          <w:rFonts w:hint="eastAsia"/>
          <w:lang w:eastAsia="zh-CN"/>
        </w:rPr>
        <w:t>P</w:t>
      </w:r>
      <w:r>
        <w:rPr>
          <w:lang w:eastAsia="zh-CN"/>
        </w:rPr>
        <w:t>E</w:t>
      </w:r>
      <w:r>
        <w:rPr>
          <w:rFonts w:hint="eastAsia"/>
          <w:lang w:eastAsia="zh-CN"/>
        </w:rPr>
        <w:t>是否有到对端的私网路由，没有私网路由执行步骤</w:t>
      </w:r>
      <w:r>
        <w:rPr>
          <w:rFonts w:hint="eastAsia"/>
          <w:lang w:eastAsia="zh-CN"/>
        </w:rPr>
        <w:t>(</w:t>
      </w:r>
      <w:r>
        <w:rPr>
          <w:lang w:eastAsia="zh-CN"/>
        </w:rPr>
        <w:t>7)</w:t>
      </w:r>
      <w:r>
        <w:rPr>
          <w:lang w:eastAsia="zh-CN"/>
        </w:rPr>
        <w:t>，</w:t>
      </w:r>
      <w:r>
        <w:rPr>
          <w:rFonts w:hint="eastAsia"/>
          <w:lang w:eastAsia="zh-CN"/>
        </w:rPr>
        <w:t>有私网路由则执行步骤</w:t>
      </w:r>
      <w:r>
        <w:rPr>
          <w:rFonts w:hint="eastAsia"/>
          <w:lang w:eastAsia="zh-CN"/>
        </w:rPr>
        <w:t>(</w:t>
      </w:r>
      <w:r>
        <w:rPr>
          <w:lang w:eastAsia="zh-CN"/>
        </w:rPr>
        <w:t>8)</w:t>
      </w:r>
      <w:r>
        <w:rPr>
          <w:lang w:eastAsia="zh-CN"/>
        </w:rPr>
        <w:t>；</w:t>
      </w:r>
    </w:p>
    <w:p w14:paraId="0AA906A6" w14:textId="4E0466DA" w:rsidR="006B59F1" w:rsidRDefault="006B59F1" w:rsidP="00013AED">
      <w:pPr>
        <w:pStyle w:val="ItemStep"/>
        <w:rPr>
          <w:lang w:eastAsia="zh-CN"/>
        </w:rPr>
      </w:pPr>
      <w:r>
        <w:rPr>
          <w:rFonts w:hint="eastAsia"/>
          <w:lang w:eastAsia="zh-CN"/>
        </w:rPr>
        <w:t>参考本手册对应的</w:t>
      </w:r>
      <w:r>
        <w:rPr>
          <w:rFonts w:hint="eastAsia"/>
          <w:lang w:eastAsia="zh-CN"/>
        </w:rPr>
        <w:t>O</w:t>
      </w:r>
      <w:r>
        <w:rPr>
          <w:lang w:eastAsia="zh-CN"/>
        </w:rPr>
        <w:t>SPF</w:t>
      </w:r>
      <w:r>
        <w:rPr>
          <w:rFonts w:hint="eastAsia"/>
          <w:lang w:eastAsia="zh-CN"/>
        </w:rPr>
        <w:t>或</w:t>
      </w:r>
      <w:r>
        <w:rPr>
          <w:rFonts w:hint="eastAsia"/>
          <w:lang w:eastAsia="zh-CN"/>
        </w:rPr>
        <w:t>B</w:t>
      </w:r>
      <w:r>
        <w:rPr>
          <w:lang w:eastAsia="zh-CN"/>
        </w:rPr>
        <w:t>GP</w:t>
      </w:r>
      <w:r>
        <w:rPr>
          <w:rFonts w:hint="eastAsia"/>
          <w:lang w:eastAsia="zh-CN"/>
        </w:rPr>
        <w:t>模块章节，排查私网路由学习异常问题，如未能解决，执行步骤</w:t>
      </w:r>
      <w:r>
        <w:rPr>
          <w:rFonts w:hint="eastAsia"/>
          <w:lang w:eastAsia="zh-CN"/>
        </w:rPr>
        <w:t>(</w:t>
      </w:r>
      <w:r>
        <w:rPr>
          <w:lang w:eastAsia="zh-CN"/>
        </w:rPr>
        <w:t>9)</w:t>
      </w:r>
      <w:r>
        <w:rPr>
          <w:lang w:eastAsia="zh-CN"/>
        </w:rPr>
        <w:t>；</w:t>
      </w:r>
    </w:p>
    <w:p w14:paraId="441905D4" w14:textId="4F2C9A9D" w:rsidR="00DF61B5" w:rsidRDefault="00DF61B5" w:rsidP="00013AED">
      <w:pPr>
        <w:pStyle w:val="ItemStep"/>
        <w:rPr>
          <w:lang w:eastAsia="zh-CN"/>
        </w:rPr>
      </w:pPr>
      <w:r>
        <w:rPr>
          <w:rFonts w:hint="eastAsia"/>
          <w:lang w:eastAsia="zh-CN"/>
        </w:rPr>
        <w:t>在沿途各设备执行流统</w:t>
      </w:r>
      <w:r w:rsidR="006B59F1">
        <w:rPr>
          <w:rFonts w:hint="eastAsia"/>
          <w:lang w:eastAsia="zh-CN"/>
        </w:rPr>
        <w:t>，如丢包位置在</w:t>
      </w:r>
      <w:r w:rsidR="006B59F1">
        <w:rPr>
          <w:rFonts w:hint="eastAsia"/>
          <w:lang w:eastAsia="zh-CN"/>
        </w:rPr>
        <w:t>C</w:t>
      </w:r>
      <w:r w:rsidR="006B59F1">
        <w:rPr>
          <w:lang w:eastAsia="zh-CN"/>
        </w:rPr>
        <w:t>R</w:t>
      </w:r>
      <w:r w:rsidR="006B59F1">
        <w:rPr>
          <w:lang w:eastAsia="zh-CN"/>
        </w:rPr>
        <w:t>，</w:t>
      </w:r>
      <w:r w:rsidR="006B59F1">
        <w:rPr>
          <w:rFonts w:hint="eastAsia"/>
          <w:lang w:eastAsia="zh-CN"/>
        </w:rPr>
        <w:t>执行步骤</w:t>
      </w:r>
      <w:r w:rsidR="006B59F1">
        <w:rPr>
          <w:rFonts w:hint="eastAsia"/>
          <w:lang w:eastAsia="zh-CN"/>
        </w:rPr>
        <w:t>(</w:t>
      </w:r>
      <w:r w:rsidR="006B59F1">
        <w:rPr>
          <w:lang w:eastAsia="zh-CN"/>
        </w:rPr>
        <w:t>9)</w:t>
      </w:r>
      <w:r w:rsidR="006B59F1">
        <w:rPr>
          <w:lang w:eastAsia="zh-CN"/>
        </w:rPr>
        <w:t>；</w:t>
      </w:r>
    </w:p>
    <w:p w14:paraId="3C2F3D58" w14:textId="763F138C" w:rsidR="00DF61B5" w:rsidRPr="00913DA2" w:rsidRDefault="00DF61B5" w:rsidP="00013AED">
      <w:pPr>
        <w:pStyle w:val="ItemStep"/>
        <w:rPr>
          <w:lang w:eastAsia="zh-CN"/>
        </w:rPr>
      </w:pPr>
      <w:r>
        <w:rPr>
          <w:rFonts w:hint="eastAsia"/>
          <w:lang w:eastAsia="zh-CN"/>
        </w:rPr>
        <w:t>参考章节</w:t>
      </w:r>
      <w:r>
        <w:rPr>
          <w:rFonts w:hint="eastAsia"/>
          <w:lang w:eastAsia="zh-CN"/>
        </w:rPr>
        <w:t>1.2</w:t>
      </w:r>
      <w:r>
        <w:rPr>
          <w:rFonts w:hint="eastAsia"/>
          <w:lang w:eastAsia="zh-CN"/>
        </w:rPr>
        <w:t>收集设备信息，返回技术支持中心分析。</w:t>
      </w:r>
    </w:p>
    <w:p w14:paraId="2A863E11" w14:textId="77777777" w:rsidR="00F50AB0" w:rsidRDefault="00F50AB0" w:rsidP="00F50AB0">
      <w:pPr>
        <w:pStyle w:val="3"/>
        <w:numPr>
          <w:ilvl w:val="2"/>
          <w:numId w:val="2"/>
        </w:numPr>
      </w:pPr>
      <w:bookmarkStart w:id="392" w:name="_Toc403565993"/>
      <w:bookmarkStart w:id="393" w:name="_Toc35525024"/>
      <w:r>
        <w:rPr>
          <w:rFonts w:hint="eastAsia"/>
        </w:rPr>
        <w:t>故障处理步骤</w:t>
      </w:r>
      <w:bookmarkEnd w:id="392"/>
      <w:bookmarkEnd w:id="393"/>
    </w:p>
    <w:p w14:paraId="7B07E74B" w14:textId="77777777" w:rsidR="00F50AB0" w:rsidRDefault="00F50AB0" w:rsidP="00F50AB0">
      <w:r>
        <w:rPr>
          <w:rFonts w:hint="eastAsia"/>
        </w:rPr>
        <w:t>L2VPN</w:t>
      </w:r>
      <w:r>
        <w:rPr>
          <w:rFonts w:hint="eastAsia"/>
        </w:rPr>
        <w:t>、</w:t>
      </w:r>
      <w:r>
        <w:rPr>
          <w:rFonts w:hint="eastAsia"/>
        </w:rPr>
        <w:t>VPLS</w:t>
      </w:r>
      <w:r>
        <w:rPr>
          <w:rFonts w:hint="eastAsia"/>
        </w:rPr>
        <w:t>、</w:t>
      </w:r>
      <w:r>
        <w:rPr>
          <w:rFonts w:hint="eastAsia"/>
        </w:rPr>
        <w:t>L3VPN</w:t>
      </w:r>
      <w:r>
        <w:rPr>
          <w:rFonts w:hint="eastAsia"/>
        </w:rPr>
        <w:t>是基于</w:t>
      </w:r>
      <w:r>
        <w:rPr>
          <w:rFonts w:hint="eastAsia"/>
        </w:rPr>
        <w:t>LSP</w:t>
      </w:r>
      <w:r>
        <w:rPr>
          <w:rFonts w:hint="eastAsia"/>
        </w:rPr>
        <w:t>建立的。在</w:t>
      </w:r>
      <w:r>
        <w:rPr>
          <w:rFonts w:hint="eastAsia"/>
        </w:rPr>
        <w:t>LSP</w:t>
      </w:r>
      <w:r w:rsidRPr="001B7EED">
        <w:rPr>
          <w:rFonts w:hint="eastAsia"/>
        </w:rPr>
        <w:t>入节点（</w:t>
      </w:r>
      <w:r w:rsidRPr="004601A6">
        <w:rPr>
          <w:rStyle w:val="Reference-R0G144B200"/>
        </w:rPr>
        <w:fldChar w:fldCharType="begin"/>
      </w:r>
      <w:r w:rsidRPr="004601A6">
        <w:rPr>
          <w:rStyle w:val="Reference-R0G144B200"/>
        </w:rPr>
        <w:instrText xml:space="preserve">  REF _Ref479600583 \r \h  \* MERGEFORMAT </w:instrText>
      </w:r>
      <w:r w:rsidRPr="004601A6">
        <w:rPr>
          <w:rStyle w:val="Reference-R0G144B200"/>
        </w:rPr>
      </w:r>
      <w:r w:rsidRPr="004601A6">
        <w:rPr>
          <w:rStyle w:val="Reference-R0G144B200"/>
        </w:rPr>
        <w:fldChar w:fldCharType="separate"/>
      </w:r>
      <w:r w:rsidR="006D16FF">
        <w:rPr>
          <w:rStyle w:val="Reference-R0G144B200"/>
          <w:rFonts w:hint="eastAsia"/>
        </w:rPr>
        <w:t>图</w:t>
      </w:r>
      <w:r w:rsidR="006D16FF">
        <w:rPr>
          <w:rStyle w:val="Reference-R0G144B200"/>
          <w:rFonts w:hint="eastAsia"/>
        </w:rPr>
        <w:t>6-1</w:t>
      </w:r>
      <w:r w:rsidRPr="004601A6">
        <w:rPr>
          <w:rStyle w:val="Reference-R0G144B200"/>
        </w:rPr>
        <w:fldChar w:fldCharType="end"/>
      </w:r>
      <w:r>
        <w:rPr>
          <w:rFonts w:hint="eastAsia"/>
        </w:rPr>
        <w:t>中的</w:t>
      </w:r>
      <w:r w:rsidRPr="001B7EED">
        <w:rPr>
          <w:rFonts w:hint="eastAsia"/>
        </w:rPr>
        <w:t>PE1</w:t>
      </w:r>
      <w:r w:rsidRPr="001B7EED">
        <w:rPr>
          <w:rFonts w:hint="eastAsia"/>
        </w:rPr>
        <w:t>）上通过下列方式来检查</w:t>
      </w:r>
      <w:r>
        <w:rPr>
          <w:rFonts w:hint="eastAsia"/>
        </w:rPr>
        <w:t>、确认</w:t>
      </w:r>
      <w:r>
        <w:rPr>
          <w:rFonts w:hint="eastAsia"/>
        </w:rPr>
        <w:t>MPLS</w:t>
      </w:r>
      <w:r>
        <w:rPr>
          <w:rFonts w:hint="eastAsia"/>
        </w:rPr>
        <w:t>网络中哪台设备存在配置错误。</w:t>
      </w:r>
    </w:p>
    <w:p w14:paraId="79410F45" w14:textId="77777777" w:rsidR="00F50AB0" w:rsidRDefault="00F50AB0" w:rsidP="00BE687D">
      <w:pPr>
        <w:pStyle w:val="4"/>
        <w:numPr>
          <w:ilvl w:val="3"/>
          <w:numId w:val="17"/>
        </w:numPr>
      </w:pPr>
      <w:r>
        <w:rPr>
          <w:rFonts w:hint="eastAsia"/>
        </w:rPr>
        <w:t>MPLS LSP</w:t>
      </w:r>
    </w:p>
    <w:p w14:paraId="4FF3C0FA" w14:textId="77777777" w:rsidR="00F50AB0" w:rsidRDefault="00F50AB0" w:rsidP="00F50AB0">
      <w:pPr>
        <w:pStyle w:val="ItemStep"/>
        <w:numPr>
          <w:ilvl w:val="4"/>
          <w:numId w:val="2"/>
        </w:numPr>
      </w:pPr>
      <w:r>
        <w:rPr>
          <w:rFonts w:hint="eastAsia"/>
        </w:rPr>
        <w:t>检查配置的</w:t>
      </w:r>
      <w:r>
        <w:rPr>
          <w:rFonts w:hint="eastAsia"/>
        </w:rPr>
        <w:t>LSP</w:t>
      </w:r>
      <w:r>
        <w:rPr>
          <w:rFonts w:hint="eastAsia"/>
        </w:rPr>
        <w:t>是否存在，如不存在，请检查</w:t>
      </w:r>
      <w:r>
        <w:rPr>
          <w:rFonts w:hint="eastAsia"/>
        </w:rPr>
        <w:t>MPLS  LSP</w:t>
      </w:r>
      <w:r>
        <w:rPr>
          <w:rFonts w:hint="eastAsia"/>
        </w:rPr>
        <w:t>配置是否正确。</w:t>
      </w:r>
    </w:p>
    <w:p w14:paraId="553F1AD9" w14:textId="77777777" w:rsidR="00F50AB0" w:rsidRPr="00C70868" w:rsidRDefault="00F50AB0" w:rsidP="00F50AB0">
      <w:pPr>
        <w:pStyle w:val="TerminalDisplay"/>
      </w:pPr>
      <w:r w:rsidRPr="00C70868">
        <w:t>[PE1]</w:t>
      </w:r>
      <w:r>
        <w:t xml:space="preserve"> </w:t>
      </w:r>
      <w:r w:rsidRPr="00C70868">
        <w:t>display mpls lsp</w:t>
      </w:r>
    </w:p>
    <w:p w14:paraId="70F5E37A" w14:textId="77777777" w:rsidR="00F50AB0" w:rsidRPr="00C70868" w:rsidRDefault="00F50AB0" w:rsidP="00F50AB0">
      <w:pPr>
        <w:pStyle w:val="TerminalDisplay"/>
      </w:pPr>
      <w:r w:rsidRPr="00C70868">
        <w:t xml:space="preserve">FEC                </w:t>
      </w:r>
      <w:r>
        <w:t xml:space="preserve">         Proto    </w:t>
      </w:r>
      <w:r w:rsidRPr="00C70868">
        <w:t xml:space="preserve">In/Out Label  </w:t>
      </w:r>
      <w:r>
        <w:t xml:space="preserve">  Interface</w:t>
      </w:r>
      <w:r w:rsidRPr="00C70868">
        <w:t xml:space="preserve">/Out </w:t>
      </w:r>
      <w:r>
        <w:t>NHLFE</w:t>
      </w:r>
    </w:p>
    <w:p w14:paraId="2424A7B3" w14:textId="77777777" w:rsidR="00F50AB0" w:rsidRDefault="00F50AB0" w:rsidP="00F50AB0">
      <w:pPr>
        <w:pStyle w:val="TerminalDisplay"/>
      </w:pPr>
      <w:r>
        <w:t>100.100.100.100/32          LDP      3/-             -</w:t>
      </w:r>
    </w:p>
    <w:p w14:paraId="2D42328E" w14:textId="3BC3F0DC" w:rsidR="00F50AB0" w:rsidRPr="00C70868" w:rsidRDefault="00F50AB0" w:rsidP="00F50AB0">
      <w:pPr>
        <w:pStyle w:val="TerminalDisplay"/>
      </w:pPr>
      <w:r w:rsidRPr="00C70868">
        <w:t xml:space="preserve">4.4.4.4/32         </w:t>
      </w:r>
      <w:r>
        <w:t xml:space="preserve">         LDP      </w:t>
      </w:r>
      <w:r w:rsidRPr="00C70868">
        <w:t xml:space="preserve">NULL/3        </w:t>
      </w:r>
      <w:r>
        <w:t xml:space="preserve">  </w:t>
      </w:r>
      <w:r>
        <w:rPr>
          <w:rFonts w:hint="eastAsia"/>
        </w:rPr>
        <w:t>GE</w:t>
      </w:r>
      <w:r w:rsidR="00D22733">
        <w:rPr>
          <w:rFonts w:hint="eastAsia"/>
        </w:rPr>
        <w:t>1/</w:t>
      </w:r>
      <w:r>
        <w:rPr>
          <w:rFonts w:hint="eastAsia"/>
        </w:rPr>
        <w:t>3/0/1</w:t>
      </w:r>
    </w:p>
    <w:p w14:paraId="5F9A31B9" w14:textId="4902DF24" w:rsidR="00F50AB0" w:rsidRPr="00C70868" w:rsidRDefault="00F50AB0" w:rsidP="00F50AB0">
      <w:pPr>
        <w:pStyle w:val="TerminalDisplay"/>
      </w:pPr>
      <w:r w:rsidRPr="00C70868">
        <w:t xml:space="preserve">90.0.0.0/24        </w:t>
      </w:r>
      <w:r>
        <w:t xml:space="preserve">         LDP      </w:t>
      </w:r>
      <w:r w:rsidRPr="00C70868">
        <w:t xml:space="preserve">NULL/3        </w:t>
      </w:r>
      <w:r>
        <w:t xml:space="preserve">  </w:t>
      </w:r>
      <w:r>
        <w:rPr>
          <w:rFonts w:hint="eastAsia"/>
        </w:rPr>
        <w:t>GE</w:t>
      </w:r>
      <w:r w:rsidR="00D22733">
        <w:rPr>
          <w:rFonts w:hint="eastAsia"/>
        </w:rPr>
        <w:t>1/</w:t>
      </w:r>
      <w:r>
        <w:rPr>
          <w:rFonts w:hint="eastAsia"/>
        </w:rPr>
        <w:t>3/0/1</w:t>
      </w:r>
    </w:p>
    <w:p w14:paraId="397272A1" w14:textId="77777777" w:rsidR="00F50AB0" w:rsidRPr="00C70868" w:rsidRDefault="00F50AB0" w:rsidP="00F50AB0">
      <w:pPr>
        <w:pStyle w:val="TerminalDisplay"/>
      </w:pPr>
      <w:r w:rsidRPr="00C70868">
        <w:t xml:space="preserve">1.1.1.1/32         </w:t>
      </w:r>
      <w:r>
        <w:t xml:space="preserve">         LDP      </w:t>
      </w:r>
      <w:r w:rsidRPr="00C70868">
        <w:t xml:space="preserve">3/NULL        </w:t>
      </w:r>
      <w:r>
        <w:t xml:space="preserve">  </w:t>
      </w:r>
      <w:r w:rsidRPr="00C70868">
        <w:t>InLoop0</w:t>
      </w:r>
    </w:p>
    <w:p w14:paraId="76A45DF5" w14:textId="0E3735C8" w:rsidR="00F50AB0" w:rsidRPr="00C70868" w:rsidRDefault="00F50AB0" w:rsidP="00F50AB0">
      <w:pPr>
        <w:pStyle w:val="TerminalDisplay"/>
      </w:pPr>
      <w:r w:rsidRPr="00C70868">
        <w:t xml:space="preserve">50.0.0.0/24        </w:t>
      </w:r>
      <w:r>
        <w:t xml:space="preserve">         LDP      </w:t>
      </w:r>
      <w:r w:rsidRPr="00C70868">
        <w:t xml:space="preserve">NULL/3        </w:t>
      </w:r>
      <w:r>
        <w:t xml:space="preserve">  </w:t>
      </w:r>
      <w:r>
        <w:rPr>
          <w:rFonts w:hint="eastAsia"/>
        </w:rPr>
        <w:t>GE</w:t>
      </w:r>
      <w:r w:rsidR="00D22733">
        <w:rPr>
          <w:rFonts w:hint="eastAsia"/>
        </w:rPr>
        <w:t>1/</w:t>
      </w:r>
      <w:r>
        <w:rPr>
          <w:rFonts w:hint="eastAsia"/>
        </w:rPr>
        <w:t>3/0/1</w:t>
      </w:r>
    </w:p>
    <w:p w14:paraId="1AB5672F" w14:textId="7716FAFE" w:rsidR="00F50AB0" w:rsidRPr="00C70868" w:rsidRDefault="00F50AB0" w:rsidP="00F50AB0">
      <w:pPr>
        <w:pStyle w:val="TerminalDisplay"/>
      </w:pPr>
      <w:r w:rsidRPr="00C70868">
        <w:t xml:space="preserve">70.0.0.0/24        </w:t>
      </w:r>
      <w:r>
        <w:t xml:space="preserve">         LDP      </w:t>
      </w:r>
      <w:r w:rsidRPr="00C70868">
        <w:t xml:space="preserve">NULL/3        </w:t>
      </w:r>
      <w:r>
        <w:t xml:space="preserve">  </w:t>
      </w:r>
      <w:r>
        <w:rPr>
          <w:rFonts w:hint="eastAsia"/>
        </w:rPr>
        <w:t>GE</w:t>
      </w:r>
      <w:r w:rsidR="00D22733">
        <w:rPr>
          <w:rFonts w:hint="eastAsia"/>
        </w:rPr>
        <w:t>1/</w:t>
      </w:r>
      <w:r>
        <w:rPr>
          <w:rFonts w:hint="eastAsia"/>
        </w:rPr>
        <w:t>3/0/1</w:t>
      </w:r>
    </w:p>
    <w:p w14:paraId="3C442E32" w14:textId="47A7CB19" w:rsidR="00F50AB0" w:rsidRPr="00C70868" w:rsidRDefault="00F50AB0" w:rsidP="00F50AB0">
      <w:pPr>
        <w:pStyle w:val="TerminalDisplay"/>
      </w:pPr>
      <w:r w:rsidRPr="00C70868">
        <w:t xml:space="preserve">3.3.3.3/32         </w:t>
      </w:r>
      <w:r>
        <w:t xml:space="preserve">         LDP      </w:t>
      </w:r>
      <w:r w:rsidRPr="00C70868">
        <w:t xml:space="preserve">NULL/1025     </w:t>
      </w:r>
      <w:r>
        <w:t xml:space="preserve">  </w:t>
      </w:r>
      <w:r>
        <w:rPr>
          <w:rFonts w:hint="eastAsia"/>
        </w:rPr>
        <w:t>GE</w:t>
      </w:r>
      <w:r w:rsidR="00D22733">
        <w:rPr>
          <w:rFonts w:hint="eastAsia"/>
        </w:rPr>
        <w:t>1/</w:t>
      </w:r>
      <w:r>
        <w:rPr>
          <w:rFonts w:hint="eastAsia"/>
        </w:rPr>
        <w:t>3/0/1</w:t>
      </w:r>
    </w:p>
    <w:p w14:paraId="1EAD0FE1" w14:textId="77777777" w:rsidR="00F50AB0" w:rsidRDefault="00F50AB0" w:rsidP="00F50AB0">
      <w:pPr>
        <w:pStyle w:val="ItemStep"/>
        <w:numPr>
          <w:ilvl w:val="4"/>
          <w:numId w:val="2"/>
        </w:numPr>
        <w:rPr>
          <w:lang w:eastAsia="zh-CN"/>
        </w:rPr>
      </w:pPr>
      <w:r>
        <w:rPr>
          <w:rFonts w:hint="eastAsia"/>
          <w:lang w:eastAsia="zh-CN"/>
        </w:rPr>
        <w:t>检查</w:t>
      </w:r>
      <w:r>
        <w:rPr>
          <w:rFonts w:hint="eastAsia"/>
          <w:lang w:eastAsia="zh-CN"/>
        </w:rPr>
        <w:t>MPLS LDP</w:t>
      </w:r>
      <w:r>
        <w:rPr>
          <w:rFonts w:hint="eastAsia"/>
          <w:lang w:eastAsia="zh-CN"/>
        </w:rPr>
        <w:t>会话，如果状态不是</w:t>
      </w:r>
      <w:r w:rsidRPr="001840ED">
        <w:rPr>
          <w:lang w:eastAsia="zh-CN"/>
        </w:rPr>
        <w:t>Operational</w:t>
      </w:r>
      <w:r>
        <w:rPr>
          <w:rFonts w:hint="eastAsia"/>
          <w:lang w:eastAsia="zh-CN"/>
        </w:rPr>
        <w:t>，说明会话存在错误，请转步骤（</w:t>
      </w:r>
      <w:r>
        <w:rPr>
          <w:rFonts w:hint="eastAsia"/>
          <w:lang w:eastAsia="zh-CN"/>
        </w:rPr>
        <w:t>3</w:t>
      </w:r>
      <w:r>
        <w:rPr>
          <w:rFonts w:hint="eastAsia"/>
          <w:lang w:eastAsia="zh-CN"/>
        </w:rPr>
        <w:t>）、（</w:t>
      </w:r>
      <w:r>
        <w:rPr>
          <w:rFonts w:hint="eastAsia"/>
          <w:lang w:eastAsia="zh-CN"/>
        </w:rPr>
        <w:t>4</w:t>
      </w:r>
      <w:r>
        <w:rPr>
          <w:rFonts w:hint="eastAsia"/>
          <w:lang w:eastAsia="zh-CN"/>
        </w:rPr>
        <w:t>）；如果</w:t>
      </w:r>
      <w:r>
        <w:rPr>
          <w:rFonts w:hint="eastAsia"/>
          <w:lang w:eastAsia="zh-CN"/>
        </w:rPr>
        <w:t>MPLS LDP</w:t>
      </w:r>
      <w:r>
        <w:rPr>
          <w:rFonts w:hint="eastAsia"/>
          <w:lang w:eastAsia="zh-CN"/>
        </w:rPr>
        <w:t>会话正常，请转步骤（</w:t>
      </w:r>
      <w:r>
        <w:rPr>
          <w:rFonts w:hint="eastAsia"/>
          <w:lang w:eastAsia="zh-CN"/>
        </w:rPr>
        <w:t>5</w:t>
      </w:r>
      <w:r>
        <w:rPr>
          <w:rFonts w:hint="eastAsia"/>
          <w:lang w:eastAsia="zh-CN"/>
        </w:rPr>
        <w:t>）。</w:t>
      </w:r>
    </w:p>
    <w:p w14:paraId="7046EACD" w14:textId="77777777" w:rsidR="00F50AB0" w:rsidRPr="00C70868" w:rsidRDefault="00F50AB0" w:rsidP="00F50AB0">
      <w:pPr>
        <w:pStyle w:val="TerminalDisplay"/>
      </w:pPr>
      <w:r w:rsidRPr="00C70868">
        <w:t>[PE1]</w:t>
      </w:r>
      <w:r>
        <w:t xml:space="preserve"> display </w:t>
      </w:r>
      <w:r w:rsidRPr="00C70868">
        <w:t>mpls ldp peer</w:t>
      </w:r>
    </w:p>
    <w:p w14:paraId="6BAA9FEC" w14:textId="77777777" w:rsidR="00F50AB0" w:rsidRDefault="00F50AB0" w:rsidP="00F50AB0">
      <w:pPr>
        <w:pStyle w:val="TerminalDisplay"/>
      </w:pPr>
      <w:r>
        <w:t>Total number of peers: 1</w:t>
      </w:r>
    </w:p>
    <w:p w14:paraId="0BC61ED8" w14:textId="77777777" w:rsidR="00F50AB0" w:rsidRDefault="00F50AB0" w:rsidP="00F50AB0">
      <w:pPr>
        <w:pStyle w:val="TerminalDisplay"/>
      </w:pPr>
      <w:r>
        <w:t>Peer LDP ID             State         Role     GR   MD5  KA Sent/Rcvd</w:t>
      </w:r>
    </w:p>
    <w:p w14:paraId="4A99EC8E" w14:textId="77777777" w:rsidR="00F50AB0" w:rsidRPr="00C70868" w:rsidRDefault="00F50AB0" w:rsidP="00F50AB0">
      <w:pPr>
        <w:pStyle w:val="TerminalDisplay"/>
      </w:pPr>
      <w:r>
        <w:t xml:space="preserve">4.4.4.4:0               </w:t>
      </w:r>
      <w:r w:rsidRPr="00274C2A">
        <w:rPr>
          <w:rStyle w:val="TerminalDisplayshading"/>
        </w:rPr>
        <w:t>Operational</w:t>
      </w:r>
      <w:r>
        <w:t xml:space="preserve">   Passive  Off  Off  39/39</w:t>
      </w:r>
    </w:p>
    <w:p w14:paraId="0E14E43F" w14:textId="77777777" w:rsidR="00F50AB0" w:rsidRPr="00C70868" w:rsidRDefault="00F50AB0" w:rsidP="00F50AB0">
      <w:pPr>
        <w:pStyle w:val="TerminalDisplay"/>
      </w:pPr>
    </w:p>
    <w:p w14:paraId="52850480" w14:textId="77777777" w:rsidR="00F50AB0" w:rsidRDefault="00F50AB0" w:rsidP="00F50AB0">
      <w:pPr>
        <w:pStyle w:val="ItemStep"/>
        <w:numPr>
          <w:ilvl w:val="4"/>
          <w:numId w:val="2"/>
        </w:numPr>
      </w:pPr>
      <w:r>
        <w:rPr>
          <w:rFonts w:hint="eastAsia"/>
        </w:rPr>
        <w:t>通过</w:t>
      </w:r>
      <w:r w:rsidRPr="00B61FE4">
        <w:rPr>
          <w:b/>
        </w:rPr>
        <w:t>display mpls ldp interface</w:t>
      </w:r>
      <w:r>
        <w:rPr>
          <w:rFonts w:hint="eastAsia"/>
        </w:rPr>
        <w:t>命令查看</w:t>
      </w:r>
      <w:r>
        <w:rPr>
          <w:rFonts w:hint="eastAsia"/>
        </w:rPr>
        <w:t>LDP</w:t>
      </w:r>
      <w:r>
        <w:rPr>
          <w:rFonts w:hint="eastAsia"/>
        </w:rPr>
        <w:t>接口的相关信息</w:t>
      </w:r>
      <w:r>
        <w:rPr>
          <w:rFonts w:hint="eastAsia"/>
          <w:lang w:eastAsia="zh-CN"/>
        </w:rPr>
        <w:t>。</w:t>
      </w:r>
      <w:r>
        <w:rPr>
          <w:rFonts w:hint="eastAsia"/>
        </w:rPr>
        <w:t>如</w:t>
      </w:r>
      <w:r>
        <w:rPr>
          <w:rFonts w:hint="eastAsia"/>
          <w:lang w:eastAsia="zh-CN"/>
        </w:rPr>
        <w:t>配置信息</w:t>
      </w:r>
      <w:r>
        <w:rPr>
          <w:rFonts w:hint="eastAsia"/>
        </w:rPr>
        <w:t>不</w:t>
      </w:r>
      <w:r>
        <w:rPr>
          <w:rFonts w:hint="eastAsia"/>
          <w:lang w:eastAsia="zh-CN"/>
        </w:rPr>
        <w:t>正确</w:t>
      </w:r>
      <w:r>
        <w:rPr>
          <w:rFonts w:hint="eastAsia"/>
        </w:rPr>
        <w:t>，请检查</w:t>
      </w:r>
      <w:r>
        <w:rPr>
          <w:rFonts w:hint="eastAsia"/>
        </w:rPr>
        <w:t>MPLS</w:t>
      </w:r>
      <w:r>
        <w:rPr>
          <w:rFonts w:hint="eastAsia"/>
          <w:lang w:eastAsia="zh-CN"/>
        </w:rPr>
        <w:t xml:space="preserve"> LDP</w:t>
      </w:r>
      <w:r>
        <w:rPr>
          <w:rFonts w:hint="eastAsia"/>
        </w:rPr>
        <w:t>配置。</w:t>
      </w:r>
    </w:p>
    <w:p w14:paraId="540A8481" w14:textId="77777777" w:rsidR="00F50AB0" w:rsidRPr="00C70868" w:rsidRDefault="00F50AB0" w:rsidP="00F50AB0">
      <w:pPr>
        <w:pStyle w:val="TerminalDisplay"/>
      </w:pPr>
      <w:r w:rsidRPr="00C70868">
        <w:t>[PE1]</w:t>
      </w:r>
      <w:r>
        <w:t xml:space="preserve"> </w:t>
      </w:r>
      <w:r w:rsidRPr="00C70868">
        <w:t>display mpls ldp interface</w:t>
      </w:r>
    </w:p>
    <w:p w14:paraId="328A392F" w14:textId="77777777" w:rsidR="00F50AB0" w:rsidRDefault="00F50AB0" w:rsidP="00F50AB0">
      <w:pPr>
        <w:pStyle w:val="TerminalDisplay"/>
      </w:pPr>
      <w:r>
        <w:t>Interface                 MPLS         LDP             Auto-config</w:t>
      </w:r>
    </w:p>
    <w:p w14:paraId="7BC07E43" w14:textId="77777777" w:rsidR="00F50AB0" w:rsidRDefault="00F50AB0" w:rsidP="00F50AB0">
      <w:pPr>
        <w:pStyle w:val="TerminalDisplay"/>
      </w:pPr>
      <w:r>
        <w:lastRenderedPageBreak/>
        <w:t>Vlan10</w:t>
      </w:r>
      <w:r>
        <w:rPr>
          <w:rFonts w:hint="eastAsia"/>
        </w:rPr>
        <w:t>3</w:t>
      </w:r>
      <w:r>
        <w:t xml:space="preserve">                   Enabled      Configured      -</w:t>
      </w:r>
    </w:p>
    <w:p w14:paraId="22B8C767" w14:textId="31059226" w:rsidR="00F50AB0" w:rsidRDefault="00F50AB0" w:rsidP="00F50AB0">
      <w:pPr>
        <w:pStyle w:val="TerminalDisplay"/>
      </w:pPr>
      <w:r>
        <w:t>GE</w:t>
      </w:r>
      <w:r w:rsidR="00D22733">
        <w:rPr>
          <w:rFonts w:hint="eastAsia"/>
        </w:rPr>
        <w:t>1/</w:t>
      </w:r>
      <w:r w:rsidR="00D22733">
        <w:t xml:space="preserve">3/0/2                 </w:t>
      </w:r>
      <w:r>
        <w:t>Enabled      Configured      -</w:t>
      </w:r>
    </w:p>
    <w:p w14:paraId="25C68606" w14:textId="352328E0" w:rsidR="00F50AB0" w:rsidRDefault="00F50AB0" w:rsidP="00F50AB0">
      <w:pPr>
        <w:pStyle w:val="TerminalDisplay"/>
      </w:pPr>
      <w:r>
        <w:t>XGE</w:t>
      </w:r>
      <w:r w:rsidR="00D22733">
        <w:rPr>
          <w:rFonts w:hint="eastAsia"/>
        </w:rPr>
        <w:t>1/</w:t>
      </w:r>
      <w:r w:rsidR="00D22733">
        <w:t xml:space="preserve">2/0/6                </w:t>
      </w:r>
      <w:r>
        <w:t>Enabled      Configured      -</w:t>
      </w:r>
    </w:p>
    <w:p w14:paraId="4C105238" w14:textId="77777777" w:rsidR="00F50AB0" w:rsidRDefault="00F50AB0" w:rsidP="00F50AB0">
      <w:pPr>
        <w:pStyle w:val="ItemStep"/>
        <w:numPr>
          <w:ilvl w:val="4"/>
          <w:numId w:val="2"/>
        </w:numPr>
      </w:pPr>
      <w:r>
        <w:rPr>
          <w:rFonts w:hint="eastAsia"/>
        </w:rPr>
        <w:t>检查接口下是否使能</w:t>
      </w:r>
      <w:r>
        <w:rPr>
          <w:rFonts w:hint="eastAsia"/>
        </w:rPr>
        <w:t>MPLS</w:t>
      </w:r>
      <w:r>
        <w:rPr>
          <w:rFonts w:hint="eastAsia"/>
        </w:rPr>
        <w:t>、</w:t>
      </w:r>
      <w:r>
        <w:rPr>
          <w:rFonts w:hint="eastAsia"/>
        </w:rPr>
        <w:t>MPLS LDP</w:t>
      </w:r>
      <w:r>
        <w:rPr>
          <w:rFonts w:hint="eastAsia"/>
        </w:rPr>
        <w:t>。如未使能，请使能</w:t>
      </w:r>
      <w:r>
        <w:rPr>
          <w:rFonts w:hint="eastAsia"/>
        </w:rPr>
        <w:t>MPLS</w:t>
      </w:r>
      <w:r>
        <w:rPr>
          <w:rFonts w:hint="eastAsia"/>
        </w:rPr>
        <w:t>和</w:t>
      </w:r>
      <w:r>
        <w:rPr>
          <w:rFonts w:hint="eastAsia"/>
        </w:rPr>
        <w:t>MPLS LDP</w:t>
      </w:r>
      <w:r>
        <w:rPr>
          <w:rFonts w:hint="eastAsia"/>
        </w:rPr>
        <w:t>。建立</w:t>
      </w:r>
      <w:r>
        <w:rPr>
          <w:rFonts w:hint="eastAsia"/>
        </w:rPr>
        <w:t>LSP</w:t>
      </w:r>
      <w:r>
        <w:rPr>
          <w:rFonts w:hint="eastAsia"/>
        </w:rPr>
        <w:t>的所有接口上均需要使能</w:t>
      </w:r>
      <w:r>
        <w:rPr>
          <w:rFonts w:hint="eastAsia"/>
        </w:rPr>
        <w:t>MPLS</w:t>
      </w:r>
      <w:r>
        <w:rPr>
          <w:rFonts w:hint="eastAsia"/>
        </w:rPr>
        <w:t>和</w:t>
      </w:r>
      <w:r>
        <w:rPr>
          <w:rFonts w:hint="eastAsia"/>
        </w:rPr>
        <w:t>MPLS LDP</w:t>
      </w:r>
      <w:r>
        <w:rPr>
          <w:rFonts w:hint="eastAsia"/>
        </w:rPr>
        <w:t>。</w:t>
      </w:r>
    </w:p>
    <w:p w14:paraId="292F1778" w14:textId="77777777" w:rsidR="00F50AB0" w:rsidRPr="00C70868" w:rsidRDefault="00F50AB0" w:rsidP="00F50AB0">
      <w:pPr>
        <w:pStyle w:val="TerminalDisplay"/>
      </w:pPr>
      <w:r>
        <w:t>[</w:t>
      </w:r>
      <w:r w:rsidRPr="00C70868">
        <w:rPr>
          <w:rFonts w:hint="eastAsia"/>
        </w:rPr>
        <w:t>PE1</w:t>
      </w:r>
      <w:r>
        <w:t xml:space="preserve">] interface </w:t>
      </w:r>
      <w:r>
        <w:rPr>
          <w:rFonts w:hint="eastAsia"/>
        </w:rPr>
        <w:t>gigabitethernet</w:t>
      </w:r>
      <w:r w:rsidRPr="00C70868">
        <w:t xml:space="preserve"> </w:t>
      </w:r>
      <w:r>
        <w:rPr>
          <w:rFonts w:hint="eastAsia"/>
        </w:rPr>
        <w:t>3/0/1</w:t>
      </w:r>
    </w:p>
    <w:p w14:paraId="0EA42A5E" w14:textId="77777777" w:rsidR="00F50AB0" w:rsidRPr="00C70868" w:rsidRDefault="00F50AB0" w:rsidP="00F50AB0">
      <w:pPr>
        <w:pStyle w:val="TerminalDisplay"/>
      </w:pPr>
      <w:r w:rsidRPr="00C70868">
        <w:t>[</w:t>
      </w:r>
      <w:r w:rsidRPr="00C70868">
        <w:rPr>
          <w:rFonts w:hint="eastAsia"/>
        </w:rPr>
        <w:t>PE1</w:t>
      </w:r>
      <w:r w:rsidRPr="00C70868">
        <w:t>-</w:t>
      </w:r>
      <w:r>
        <w:rPr>
          <w:rFonts w:hint="eastAsia"/>
        </w:rPr>
        <w:t>GigabitEthernet3/0/1</w:t>
      </w:r>
      <w:r w:rsidRPr="00C70868">
        <w:t>]</w:t>
      </w:r>
      <w:r>
        <w:t xml:space="preserve"> display </w:t>
      </w:r>
      <w:r w:rsidRPr="00C70868">
        <w:t>th</w:t>
      </w:r>
      <w:r w:rsidRPr="00C70868">
        <w:rPr>
          <w:rFonts w:hint="eastAsia"/>
        </w:rPr>
        <w:t>is</w:t>
      </w:r>
    </w:p>
    <w:p w14:paraId="4AFA0E79" w14:textId="77777777" w:rsidR="00F50AB0" w:rsidRPr="00C70868" w:rsidRDefault="00F50AB0" w:rsidP="00F50AB0">
      <w:pPr>
        <w:pStyle w:val="TerminalDisplay"/>
      </w:pPr>
      <w:r w:rsidRPr="00C70868">
        <w:t>#</w:t>
      </w:r>
    </w:p>
    <w:p w14:paraId="760A05E1" w14:textId="77777777" w:rsidR="00F50AB0" w:rsidRPr="00C70868" w:rsidRDefault="00F50AB0" w:rsidP="00F50AB0">
      <w:pPr>
        <w:pStyle w:val="TerminalDisplay"/>
      </w:pPr>
      <w:r w:rsidRPr="00C70868">
        <w:t xml:space="preserve">interface </w:t>
      </w:r>
      <w:r>
        <w:rPr>
          <w:rFonts w:hint="eastAsia"/>
        </w:rPr>
        <w:t>GigabitEthernet3/0/1</w:t>
      </w:r>
    </w:p>
    <w:p w14:paraId="79908557" w14:textId="77777777" w:rsidR="00F50AB0" w:rsidRPr="00C70868" w:rsidRDefault="00F50AB0" w:rsidP="00F50AB0">
      <w:pPr>
        <w:pStyle w:val="TerminalDisplay"/>
      </w:pPr>
      <w:r w:rsidRPr="00C70868">
        <w:t xml:space="preserve"> ip address 1.1.1.2 255.255.255.0</w:t>
      </w:r>
    </w:p>
    <w:p w14:paraId="38585D82" w14:textId="77777777" w:rsidR="00F50AB0" w:rsidRPr="00E47682" w:rsidRDefault="00F50AB0" w:rsidP="00F50AB0">
      <w:pPr>
        <w:pStyle w:val="TerminalDisplay"/>
        <w:rPr>
          <w:rStyle w:val="TerminalDisplayshading"/>
        </w:rPr>
      </w:pPr>
      <w:r w:rsidRPr="00E47682">
        <w:rPr>
          <w:rStyle w:val="TerminalDisplayshading"/>
          <w:rFonts w:hint="eastAsia"/>
        </w:rPr>
        <w:t xml:space="preserve"> mpls</w:t>
      </w:r>
      <w:r>
        <w:rPr>
          <w:rStyle w:val="TerminalDisplayshading"/>
          <w:rFonts w:hint="eastAsia"/>
        </w:rPr>
        <w:t xml:space="preserve"> enable</w:t>
      </w:r>
    </w:p>
    <w:p w14:paraId="3108044B" w14:textId="77777777" w:rsidR="00F50AB0" w:rsidRPr="00E47682" w:rsidRDefault="00F50AB0" w:rsidP="00F50AB0">
      <w:pPr>
        <w:pStyle w:val="TerminalDisplay"/>
        <w:rPr>
          <w:rStyle w:val="TerminalDisplayshading"/>
        </w:rPr>
      </w:pPr>
      <w:r w:rsidRPr="00E47682">
        <w:rPr>
          <w:rStyle w:val="TerminalDisplayshading"/>
          <w:rFonts w:hint="eastAsia"/>
        </w:rPr>
        <w:t xml:space="preserve"> mpls ldp</w:t>
      </w:r>
      <w:r>
        <w:rPr>
          <w:rStyle w:val="TerminalDisplayshading"/>
          <w:rFonts w:hint="eastAsia"/>
        </w:rPr>
        <w:t xml:space="preserve"> enable</w:t>
      </w:r>
    </w:p>
    <w:p w14:paraId="1B997057" w14:textId="77777777" w:rsidR="00F50AB0" w:rsidRPr="00C70868" w:rsidRDefault="00F50AB0" w:rsidP="00F50AB0">
      <w:pPr>
        <w:pStyle w:val="TerminalDisplay"/>
      </w:pPr>
      <w:r w:rsidRPr="00C70868">
        <w:t>#</w:t>
      </w:r>
    </w:p>
    <w:p w14:paraId="68776AD5" w14:textId="77777777" w:rsidR="00F50AB0" w:rsidRDefault="00F50AB0" w:rsidP="00F50AB0">
      <w:pPr>
        <w:pStyle w:val="TerminalDisplay"/>
      </w:pPr>
      <w:r>
        <w:rPr>
          <w:rFonts w:hint="eastAsia"/>
        </w:rPr>
        <w:t>r</w:t>
      </w:r>
      <w:r w:rsidRPr="00C70868">
        <w:t>eturn</w:t>
      </w:r>
    </w:p>
    <w:p w14:paraId="484A542E" w14:textId="77777777" w:rsidR="00F50AB0" w:rsidRDefault="00F50AB0" w:rsidP="00F50AB0">
      <w:pPr>
        <w:pStyle w:val="ItemStep"/>
        <w:numPr>
          <w:ilvl w:val="4"/>
          <w:numId w:val="2"/>
        </w:numPr>
        <w:rPr>
          <w:lang w:eastAsia="zh-CN"/>
        </w:rPr>
      </w:pPr>
      <w:r>
        <w:rPr>
          <w:rFonts w:hint="eastAsia"/>
          <w:lang w:eastAsia="zh-CN"/>
        </w:rPr>
        <w:t>检查配置的</w:t>
      </w:r>
      <w:r w:rsidRPr="00B61FE4">
        <w:rPr>
          <w:b/>
          <w:lang w:eastAsia="zh-CN"/>
        </w:rPr>
        <w:t>mpls lsr-id</w:t>
      </w:r>
      <w:r>
        <w:rPr>
          <w:rFonts w:hint="eastAsia"/>
          <w:lang w:eastAsia="zh-CN"/>
        </w:rPr>
        <w:t>是不是等于</w:t>
      </w:r>
      <w:r>
        <w:t>Loopback</w:t>
      </w:r>
      <w:r>
        <w:rPr>
          <w:rFonts w:hint="eastAsia"/>
        </w:rPr>
        <w:t>接口</w:t>
      </w:r>
      <w:r>
        <w:rPr>
          <w:rFonts w:hint="eastAsia"/>
          <w:lang w:eastAsia="zh-CN"/>
        </w:rPr>
        <w:t>IP</w:t>
      </w:r>
      <w:r>
        <w:rPr>
          <w:rFonts w:hint="eastAsia"/>
          <w:lang w:eastAsia="zh-CN"/>
        </w:rPr>
        <w:t>地址。</w:t>
      </w:r>
      <w:r>
        <w:rPr>
          <w:rFonts w:hint="eastAsia"/>
        </w:rPr>
        <w:t>推荐使用</w:t>
      </w:r>
      <w:r>
        <w:rPr>
          <w:rFonts w:hint="eastAsia"/>
          <w:lang w:eastAsia="zh-CN"/>
        </w:rPr>
        <w:t>设备上</w:t>
      </w:r>
      <w:r>
        <w:rPr>
          <w:rFonts w:hint="eastAsia"/>
        </w:rPr>
        <w:t>某个</w:t>
      </w:r>
      <w:r>
        <w:t>Loopback</w:t>
      </w:r>
      <w:r>
        <w:rPr>
          <w:rFonts w:hint="eastAsia"/>
        </w:rPr>
        <w:t>接口的地址作为</w:t>
      </w:r>
      <w:r>
        <w:t>LSR ID</w:t>
      </w:r>
      <w:r>
        <w:rPr>
          <w:rFonts w:hint="eastAsia"/>
        </w:rPr>
        <w:t>。</w:t>
      </w:r>
    </w:p>
    <w:p w14:paraId="668C4AA4" w14:textId="77777777" w:rsidR="00F50AB0" w:rsidRPr="00C70868" w:rsidRDefault="00F50AB0" w:rsidP="00F50AB0">
      <w:pPr>
        <w:pStyle w:val="TerminalDisplay"/>
      </w:pPr>
      <w:r w:rsidRPr="00C70868">
        <w:t>&lt;</w:t>
      </w:r>
      <w:r w:rsidRPr="00C70868">
        <w:rPr>
          <w:rFonts w:hint="eastAsia"/>
        </w:rPr>
        <w:t>PE1</w:t>
      </w:r>
      <w:r w:rsidRPr="00C70868">
        <w:t>&gt;</w:t>
      </w:r>
      <w:r>
        <w:t xml:space="preserve"> display </w:t>
      </w:r>
      <w:r w:rsidRPr="00C70868">
        <w:t>current-configuration | in</w:t>
      </w:r>
      <w:r>
        <w:rPr>
          <w:rFonts w:hint="eastAsia"/>
        </w:rPr>
        <w:t>clude</w:t>
      </w:r>
      <w:r w:rsidRPr="00C70868">
        <w:t xml:space="preserve"> lsr-id</w:t>
      </w:r>
    </w:p>
    <w:p w14:paraId="2F185EEE" w14:textId="77777777" w:rsidR="00F50AB0" w:rsidRPr="00C70868" w:rsidRDefault="00F50AB0" w:rsidP="00F50AB0">
      <w:pPr>
        <w:pStyle w:val="TerminalDisplay"/>
      </w:pPr>
      <w:r w:rsidRPr="00C70868">
        <w:t xml:space="preserve"> mpls lsr-id </w:t>
      </w:r>
      <w:r w:rsidRPr="00C70868">
        <w:rPr>
          <w:rFonts w:hint="eastAsia"/>
        </w:rPr>
        <w:t>2</w:t>
      </w:r>
      <w:r w:rsidRPr="00C70868">
        <w:t>.</w:t>
      </w:r>
      <w:r w:rsidRPr="00C70868">
        <w:rPr>
          <w:rFonts w:hint="eastAsia"/>
        </w:rPr>
        <w:t>2</w:t>
      </w:r>
      <w:r w:rsidRPr="00C70868">
        <w:t>.</w:t>
      </w:r>
      <w:r w:rsidRPr="00C70868">
        <w:rPr>
          <w:rFonts w:hint="eastAsia"/>
        </w:rPr>
        <w:t>2</w:t>
      </w:r>
      <w:r w:rsidRPr="00C70868">
        <w:t>.</w:t>
      </w:r>
      <w:r w:rsidRPr="00C70868">
        <w:rPr>
          <w:rFonts w:hint="eastAsia"/>
        </w:rPr>
        <w:t>2</w:t>
      </w:r>
    </w:p>
    <w:p w14:paraId="54FE92C6" w14:textId="77777777" w:rsidR="00F50AB0" w:rsidRPr="00C70868" w:rsidRDefault="00F50AB0" w:rsidP="00F50AB0">
      <w:pPr>
        <w:pStyle w:val="TerminalDisplay"/>
      </w:pPr>
      <w:r w:rsidRPr="00C70868">
        <w:t>&lt;</w:t>
      </w:r>
      <w:r w:rsidRPr="00C70868">
        <w:rPr>
          <w:rFonts w:hint="eastAsia"/>
        </w:rPr>
        <w:t>PE1</w:t>
      </w:r>
      <w:r w:rsidRPr="00C70868">
        <w:t>&gt;</w:t>
      </w:r>
      <w:r>
        <w:t xml:space="preserve"> display </w:t>
      </w:r>
      <w:r w:rsidRPr="00C70868">
        <w:t>ip interface brief</w:t>
      </w:r>
    </w:p>
    <w:p w14:paraId="45518641" w14:textId="77777777" w:rsidR="00F50AB0" w:rsidRDefault="00F50AB0" w:rsidP="00F50AB0">
      <w:pPr>
        <w:pStyle w:val="TerminalDisplay"/>
      </w:pPr>
      <w:r>
        <w:t>*down: administratively down</w:t>
      </w:r>
    </w:p>
    <w:p w14:paraId="63983AA9" w14:textId="77777777" w:rsidR="00F50AB0" w:rsidRDefault="00F50AB0" w:rsidP="00F50AB0">
      <w:pPr>
        <w:pStyle w:val="TerminalDisplay"/>
      </w:pPr>
      <w:r>
        <w:t>(s): spoofing</w:t>
      </w:r>
    </w:p>
    <w:p w14:paraId="620F576F" w14:textId="77777777" w:rsidR="00F50AB0" w:rsidRDefault="00F50AB0" w:rsidP="00F50AB0">
      <w:pPr>
        <w:pStyle w:val="TerminalDisplay"/>
      </w:pPr>
      <w:r>
        <w:t>Interface                    Physical Protocol IP Address      Description</w:t>
      </w:r>
    </w:p>
    <w:p w14:paraId="019A28B3" w14:textId="77777777" w:rsidR="00F50AB0" w:rsidRDefault="00F50AB0" w:rsidP="00F50AB0">
      <w:pPr>
        <w:pStyle w:val="TerminalDisplay"/>
      </w:pPr>
      <w:r>
        <w:t>Loop0                        up       up(s)    100.100.100.100 LoopBack0..</w:t>
      </w:r>
    </w:p>
    <w:p w14:paraId="121819AC" w14:textId="77777777" w:rsidR="00F50AB0" w:rsidRDefault="00F50AB0" w:rsidP="00F50AB0">
      <w:pPr>
        <w:pStyle w:val="TerminalDisplay"/>
      </w:pPr>
      <w:r>
        <w:t>Loop2                        up       up(s)    100.100.100.102 LoopBack2..</w:t>
      </w:r>
    </w:p>
    <w:p w14:paraId="419D8944" w14:textId="5BF5D5FB" w:rsidR="00F50AB0" w:rsidRDefault="00F50AB0" w:rsidP="00F50AB0">
      <w:pPr>
        <w:pStyle w:val="TerminalDisplay"/>
      </w:pPr>
      <w:r>
        <w:t>M-E</w:t>
      </w:r>
      <w:r w:rsidR="00D22733">
        <w:rPr>
          <w:rFonts w:hint="eastAsia"/>
        </w:rPr>
        <w:t>0/</w:t>
      </w:r>
      <w:r w:rsidR="00D22733">
        <w:t xml:space="preserve">0/0/0                   </w:t>
      </w:r>
      <w:r>
        <w:t>up       up       192.168.147.7   M-Etherne..</w:t>
      </w:r>
    </w:p>
    <w:p w14:paraId="53A7DA5E" w14:textId="77777777" w:rsidR="00F50AB0" w:rsidRPr="00C70868" w:rsidRDefault="00F50AB0" w:rsidP="00F50AB0">
      <w:pPr>
        <w:pStyle w:val="TerminalDisplay"/>
      </w:pPr>
      <w:r w:rsidRPr="00C70868">
        <w:t>&lt;</w:t>
      </w:r>
      <w:r w:rsidRPr="00C70868">
        <w:rPr>
          <w:rFonts w:hint="eastAsia"/>
        </w:rPr>
        <w:t>PE1</w:t>
      </w:r>
      <w:r w:rsidRPr="00C70868">
        <w:t>&gt;</w:t>
      </w:r>
      <w:r>
        <w:t xml:space="preserve"> </w:t>
      </w:r>
      <w:r>
        <w:rPr>
          <w:rFonts w:hint="eastAsia"/>
        </w:rPr>
        <w:t>system-view</w:t>
      </w:r>
    </w:p>
    <w:p w14:paraId="66D3211E" w14:textId="702F296A" w:rsidR="002058CD" w:rsidRPr="00196723" w:rsidRDefault="00F50AB0">
      <w:pPr>
        <w:pStyle w:val="TerminalDisplay"/>
      </w:pPr>
      <w:r>
        <w:rPr>
          <w:rFonts w:hint="eastAsia"/>
        </w:rPr>
        <w:t>[</w:t>
      </w:r>
      <w:r w:rsidRPr="00C70868">
        <w:rPr>
          <w:rFonts w:hint="eastAsia"/>
        </w:rPr>
        <w:t>PE1</w:t>
      </w:r>
      <w:r>
        <w:rPr>
          <w:rFonts w:hint="eastAsia"/>
        </w:rPr>
        <w:t xml:space="preserve">] </w:t>
      </w:r>
      <w:r w:rsidRPr="002B4237">
        <w:t>mpls lsr-id 100.100.100.100</w:t>
      </w:r>
    </w:p>
    <w:p w14:paraId="37427547" w14:textId="77777777" w:rsidR="00F50AB0" w:rsidRDefault="00F50AB0" w:rsidP="00F50AB0">
      <w:pPr>
        <w:pStyle w:val="4"/>
        <w:numPr>
          <w:ilvl w:val="3"/>
          <w:numId w:val="2"/>
        </w:numPr>
        <w:ind w:left="624" w:firstLine="0"/>
      </w:pPr>
      <w:r>
        <w:rPr>
          <w:rFonts w:hint="eastAsia"/>
        </w:rPr>
        <w:t>路由排查</w:t>
      </w:r>
    </w:p>
    <w:p w14:paraId="0B99F1AC" w14:textId="77777777" w:rsidR="00F50AB0" w:rsidRDefault="00F50AB0" w:rsidP="00F50AB0">
      <w:pPr>
        <w:pStyle w:val="ItemStep"/>
        <w:numPr>
          <w:ilvl w:val="4"/>
          <w:numId w:val="2"/>
        </w:numPr>
        <w:rPr>
          <w:lang w:eastAsia="zh-CN"/>
        </w:rPr>
      </w:pPr>
      <w:r>
        <w:rPr>
          <w:rFonts w:hint="eastAsia"/>
          <w:lang w:eastAsia="zh-CN"/>
        </w:rPr>
        <w:t>检查路由表中</w:t>
      </w:r>
      <w:r>
        <w:rPr>
          <w:rFonts w:hint="eastAsia"/>
          <w:lang w:eastAsia="zh-CN"/>
        </w:rPr>
        <w:t>PE1</w:t>
      </w:r>
      <w:r>
        <w:rPr>
          <w:rFonts w:hint="eastAsia"/>
          <w:lang w:eastAsia="zh-CN"/>
        </w:rPr>
        <w:t>、</w:t>
      </w:r>
      <w:r>
        <w:rPr>
          <w:rFonts w:hint="eastAsia"/>
          <w:lang w:eastAsia="zh-CN"/>
        </w:rPr>
        <w:t>P</w:t>
      </w:r>
      <w:r>
        <w:rPr>
          <w:rFonts w:hint="eastAsia"/>
          <w:lang w:eastAsia="zh-CN"/>
        </w:rPr>
        <w:t>、</w:t>
      </w:r>
      <w:r>
        <w:rPr>
          <w:rFonts w:hint="eastAsia"/>
          <w:lang w:eastAsia="zh-CN"/>
        </w:rPr>
        <w:t>PE2</w:t>
      </w:r>
      <w:r>
        <w:rPr>
          <w:rFonts w:hint="eastAsia"/>
          <w:lang w:eastAsia="zh-CN"/>
        </w:rPr>
        <w:t>的环回口</w:t>
      </w:r>
      <w:r>
        <w:rPr>
          <w:rFonts w:hint="eastAsia"/>
          <w:lang w:eastAsia="zh-CN"/>
        </w:rPr>
        <w:t>IP</w:t>
      </w:r>
      <w:r>
        <w:rPr>
          <w:rFonts w:hint="eastAsia"/>
          <w:lang w:eastAsia="zh-CN"/>
        </w:rPr>
        <w:t>及远端</w:t>
      </w:r>
      <w:r>
        <w:rPr>
          <w:rFonts w:hint="eastAsia"/>
          <w:lang w:eastAsia="zh-CN"/>
        </w:rPr>
        <w:t>VLAN</w:t>
      </w:r>
      <w:r>
        <w:rPr>
          <w:rFonts w:hint="eastAsia"/>
          <w:lang w:eastAsia="zh-CN"/>
        </w:rPr>
        <w:t>接口的</w:t>
      </w:r>
      <w:r>
        <w:rPr>
          <w:rFonts w:hint="eastAsia"/>
          <w:lang w:eastAsia="zh-CN"/>
        </w:rPr>
        <w:t>IP</w:t>
      </w:r>
      <w:r>
        <w:rPr>
          <w:rFonts w:hint="eastAsia"/>
          <w:lang w:eastAsia="zh-CN"/>
        </w:rPr>
        <w:t>表项是否存在，如不存在，请检查路由协议配置。</w:t>
      </w:r>
    </w:p>
    <w:p w14:paraId="2BD914E6" w14:textId="77777777" w:rsidR="00F50AB0" w:rsidRPr="00C70868" w:rsidRDefault="00F50AB0" w:rsidP="00F50AB0">
      <w:pPr>
        <w:pStyle w:val="TerminalDisplay"/>
      </w:pPr>
      <w:r w:rsidRPr="00C70868">
        <w:t>[</w:t>
      </w:r>
      <w:r>
        <w:rPr>
          <w:rFonts w:hint="eastAsia"/>
        </w:rPr>
        <w:t>PE1</w:t>
      </w:r>
      <w:r w:rsidRPr="00C70868">
        <w:t>]</w:t>
      </w:r>
      <w:r>
        <w:t xml:space="preserve"> display </w:t>
      </w:r>
      <w:r w:rsidRPr="00C70868">
        <w:t>ip routing-table</w:t>
      </w:r>
    </w:p>
    <w:p w14:paraId="420384FC" w14:textId="77777777" w:rsidR="00F50AB0" w:rsidRPr="00C70868" w:rsidRDefault="00F50AB0" w:rsidP="00F50AB0">
      <w:pPr>
        <w:pStyle w:val="TerminalDisplay"/>
      </w:pPr>
      <w:r w:rsidRPr="00C70868">
        <w:t xml:space="preserve">         Destinations : 10       Routes : 10</w:t>
      </w:r>
    </w:p>
    <w:p w14:paraId="1C1191B0" w14:textId="77777777" w:rsidR="00F50AB0" w:rsidRPr="00C70868" w:rsidRDefault="00F50AB0" w:rsidP="00F50AB0">
      <w:pPr>
        <w:pStyle w:val="TerminalDisplay"/>
      </w:pPr>
    </w:p>
    <w:p w14:paraId="690ED41E" w14:textId="77777777" w:rsidR="00F50AB0" w:rsidRPr="00C70868" w:rsidRDefault="00F50AB0" w:rsidP="00F50AB0">
      <w:pPr>
        <w:pStyle w:val="TerminalDisplay"/>
      </w:pPr>
      <w:r w:rsidRPr="00C70868">
        <w:t>Destination/Mask    Proto  Pre  Cost         NextHop         Interface</w:t>
      </w:r>
    </w:p>
    <w:p w14:paraId="78EC722A" w14:textId="77777777" w:rsidR="00F50AB0" w:rsidRPr="00C70868" w:rsidRDefault="00F50AB0" w:rsidP="00F50AB0">
      <w:pPr>
        <w:pStyle w:val="TerminalDisplay"/>
      </w:pPr>
    </w:p>
    <w:p w14:paraId="21E4AB59" w14:textId="77777777" w:rsidR="00F50AB0" w:rsidRPr="00C70868" w:rsidRDefault="00F50AB0" w:rsidP="00F50AB0">
      <w:pPr>
        <w:pStyle w:val="TerminalDisplay"/>
      </w:pPr>
      <w:r w:rsidRPr="00C70868">
        <w:t xml:space="preserve">1.1.1.1/32          Direct </w:t>
      </w:r>
      <w:r>
        <w:rPr>
          <w:rFonts w:hint="eastAsia"/>
        </w:rPr>
        <w:t xml:space="preserve"> </w:t>
      </w:r>
      <w:r w:rsidRPr="00C70868">
        <w:t>0    0            127.0.0.1       InLoop0</w:t>
      </w:r>
    </w:p>
    <w:p w14:paraId="5C8E32FF" w14:textId="011EE969" w:rsidR="00F50AB0" w:rsidRPr="00C70868" w:rsidRDefault="00F50AB0" w:rsidP="00F50AB0">
      <w:pPr>
        <w:pStyle w:val="TerminalDisplay"/>
      </w:pPr>
      <w:r w:rsidRPr="00C70868">
        <w:t xml:space="preserve">3.3.3.3/32          </w:t>
      </w:r>
      <w:r>
        <w:t>O_INTER</w:t>
      </w:r>
      <w:r w:rsidRPr="00C70868">
        <w:t xml:space="preserve"> 10   2            103.0.0.4       </w:t>
      </w:r>
      <w:r>
        <w:rPr>
          <w:rFonts w:hint="eastAsia"/>
        </w:rPr>
        <w:t>GE</w:t>
      </w:r>
      <w:r w:rsidR="00D22733">
        <w:rPr>
          <w:rFonts w:hint="eastAsia"/>
        </w:rPr>
        <w:t>1/</w:t>
      </w:r>
      <w:r>
        <w:rPr>
          <w:rFonts w:hint="eastAsia"/>
        </w:rPr>
        <w:t>3/0/1</w:t>
      </w:r>
    </w:p>
    <w:p w14:paraId="56474D48" w14:textId="19ED11DA" w:rsidR="00F50AB0" w:rsidRPr="00C70868" w:rsidRDefault="00F50AB0" w:rsidP="00F50AB0">
      <w:pPr>
        <w:pStyle w:val="TerminalDisplay"/>
      </w:pPr>
      <w:r w:rsidRPr="00C70868">
        <w:t xml:space="preserve">4.4.4.4/32          </w:t>
      </w:r>
      <w:r>
        <w:t>O_INTER</w:t>
      </w:r>
      <w:r>
        <w:rPr>
          <w:rFonts w:hint="eastAsia"/>
        </w:rPr>
        <w:t xml:space="preserve"> </w:t>
      </w:r>
      <w:r w:rsidRPr="00C70868">
        <w:t xml:space="preserve">10   1            103.0.0.4       </w:t>
      </w:r>
      <w:r>
        <w:rPr>
          <w:rFonts w:hint="eastAsia"/>
        </w:rPr>
        <w:t>GE</w:t>
      </w:r>
      <w:r w:rsidR="00D22733">
        <w:rPr>
          <w:rFonts w:hint="eastAsia"/>
        </w:rPr>
        <w:t>1/</w:t>
      </w:r>
      <w:r>
        <w:rPr>
          <w:rFonts w:hint="eastAsia"/>
        </w:rPr>
        <w:t>3/0/1</w:t>
      </w:r>
    </w:p>
    <w:p w14:paraId="086CAB89" w14:textId="36D28E38" w:rsidR="00F50AB0" w:rsidRPr="00C70868" w:rsidRDefault="00F50AB0" w:rsidP="00F50AB0">
      <w:pPr>
        <w:pStyle w:val="TerminalDisplay"/>
      </w:pPr>
      <w:r w:rsidRPr="00C70868">
        <w:t xml:space="preserve">50.0.0.0/24         </w:t>
      </w:r>
      <w:r>
        <w:t>O_INTER</w:t>
      </w:r>
      <w:r>
        <w:rPr>
          <w:rFonts w:hint="eastAsia"/>
        </w:rPr>
        <w:t xml:space="preserve"> </w:t>
      </w:r>
      <w:r w:rsidRPr="00C70868">
        <w:t xml:space="preserve">10   2            103.0.0.4       </w:t>
      </w:r>
      <w:r>
        <w:rPr>
          <w:rFonts w:hint="eastAsia"/>
        </w:rPr>
        <w:t>GE</w:t>
      </w:r>
      <w:r w:rsidR="00D22733">
        <w:rPr>
          <w:rFonts w:hint="eastAsia"/>
        </w:rPr>
        <w:t>1/</w:t>
      </w:r>
      <w:r>
        <w:rPr>
          <w:rFonts w:hint="eastAsia"/>
        </w:rPr>
        <w:t>3/0/1</w:t>
      </w:r>
    </w:p>
    <w:p w14:paraId="4BFD5B38" w14:textId="46A6DE43" w:rsidR="00F50AB0" w:rsidRPr="00C70868" w:rsidRDefault="00F50AB0" w:rsidP="00F50AB0">
      <w:pPr>
        <w:pStyle w:val="TerminalDisplay"/>
      </w:pPr>
      <w:r w:rsidRPr="00C70868">
        <w:t xml:space="preserve">70.0.0.0/24         </w:t>
      </w:r>
      <w:r>
        <w:t>O_INTER</w:t>
      </w:r>
      <w:r w:rsidRPr="00C70868">
        <w:t xml:space="preserve"> 10   2            103.0.0.4       </w:t>
      </w:r>
      <w:r>
        <w:rPr>
          <w:rFonts w:hint="eastAsia"/>
        </w:rPr>
        <w:t>GE</w:t>
      </w:r>
      <w:r w:rsidR="00D22733">
        <w:rPr>
          <w:rFonts w:hint="eastAsia"/>
        </w:rPr>
        <w:t>1/</w:t>
      </w:r>
      <w:r>
        <w:rPr>
          <w:rFonts w:hint="eastAsia"/>
        </w:rPr>
        <w:t>3/0/1</w:t>
      </w:r>
    </w:p>
    <w:p w14:paraId="51A152E0" w14:textId="0AA97F65" w:rsidR="00F50AB0" w:rsidRPr="00C70868" w:rsidRDefault="00F50AB0" w:rsidP="00F50AB0">
      <w:pPr>
        <w:pStyle w:val="TerminalDisplay"/>
      </w:pPr>
      <w:r w:rsidRPr="00C70868">
        <w:t xml:space="preserve">90.0.0.0/24         </w:t>
      </w:r>
      <w:r>
        <w:t>O_INTER</w:t>
      </w:r>
      <w:r>
        <w:rPr>
          <w:rFonts w:hint="eastAsia"/>
        </w:rPr>
        <w:t xml:space="preserve"> </w:t>
      </w:r>
      <w:r w:rsidRPr="00C70868">
        <w:t xml:space="preserve">10   2            103.0.0.4       </w:t>
      </w:r>
      <w:r>
        <w:rPr>
          <w:rFonts w:hint="eastAsia"/>
        </w:rPr>
        <w:t>GE</w:t>
      </w:r>
      <w:r w:rsidR="00D22733">
        <w:rPr>
          <w:rFonts w:hint="eastAsia"/>
        </w:rPr>
        <w:t>1/</w:t>
      </w:r>
      <w:r>
        <w:rPr>
          <w:rFonts w:hint="eastAsia"/>
        </w:rPr>
        <w:t>3/0/1</w:t>
      </w:r>
    </w:p>
    <w:p w14:paraId="34F54BEB" w14:textId="2388EB02" w:rsidR="00F50AB0" w:rsidRPr="00C70868" w:rsidRDefault="00F50AB0" w:rsidP="00F50AB0">
      <w:pPr>
        <w:pStyle w:val="TerminalDisplay"/>
      </w:pPr>
      <w:r w:rsidRPr="00C70868">
        <w:t>103.0.0.0/24        Direct</w:t>
      </w:r>
      <w:r>
        <w:rPr>
          <w:rFonts w:hint="eastAsia"/>
        </w:rPr>
        <w:t xml:space="preserve"> </w:t>
      </w:r>
      <w:r w:rsidRPr="00C70868">
        <w:t xml:space="preserve"> 0    0            103.0.0.1       </w:t>
      </w:r>
      <w:r>
        <w:rPr>
          <w:rFonts w:hint="eastAsia"/>
        </w:rPr>
        <w:t>GE</w:t>
      </w:r>
      <w:r w:rsidR="00D22733">
        <w:rPr>
          <w:rFonts w:hint="eastAsia"/>
        </w:rPr>
        <w:t>1/</w:t>
      </w:r>
      <w:r>
        <w:rPr>
          <w:rFonts w:hint="eastAsia"/>
        </w:rPr>
        <w:t>3/0/1</w:t>
      </w:r>
    </w:p>
    <w:p w14:paraId="416E4978" w14:textId="77777777" w:rsidR="00F50AB0" w:rsidRPr="00C70868" w:rsidRDefault="00F50AB0" w:rsidP="00F50AB0">
      <w:pPr>
        <w:pStyle w:val="TerminalDisplay"/>
      </w:pPr>
      <w:r w:rsidRPr="00C70868">
        <w:t>103.0.0.1/32        Direct</w:t>
      </w:r>
      <w:r>
        <w:rPr>
          <w:rFonts w:hint="eastAsia"/>
        </w:rPr>
        <w:t xml:space="preserve"> </w:t>
      </w:r>
      <w:r w:rsidRPr="00C70868">
        <w:t xml:space="preserve"> 0    0            127.0.0.1       InLoop0</w:t>
      </w:r>
    </w:p>
    <w:p w14:paraId="3F0544EE" w14:textId="77777777" w:rsidR="00F50AB0" w:rsidRPr="00C70868" w:rsidRDefault="00F50AB0" w:rsidP="00F50AB0">
      <w:pPr>
        <w:pStyle w:val="TerminalDisplay"/>
      </w:pPr>
      <w:r w:rsidRPr="00C70868">
        <w:t>127.0.0.0/8         Direct</w:t>
      </w:r>
      <w:r>
        <w:rPr>
          <w:rFonts w:hint="eastAsia"/>
        </w:rPr>
        <w:t xml:space="preserve"> </w:t>
      </w:r>
      <w:r w:rsidRPr="00C70868">
        <w:t xml:space="preserve"> 0    0            127.0.0.1       InLoop0</w:t>
      </w:r>
    </w:p>
    <w:p w14:paraId="48322B1D" w14:textId="77777777" w:rsidR="00F50AB0" w:rsidRPr="00C70868" w:rsidRDefault="00F50AB0" w:rsidP="00F50AB0">
      <w:pPr>
        <w:pStyle w:val="TerminalDisplay"/>
      </w:pPr>
      <w:r w:rsidRPr="00C70868">
        <w:t>127.0.0.1/32        Direct</w:t>
      </w:r>
      <w:r>
        <w:rPr>
          <w:rFonts w:hint="eastAsia"/>
        </w:rPr>
        <w:t xml:space="preserve"> </w:t>
      </w:r>
      <w:r w:rsidRPr="00C70868">
        <w:t xml:space="preserve"> 0    0            127.0.0.1       InLoop0</w:t>
      </w:r>
    </w:p>
    <w:p w14:paraId="47ACCA68" w14:textId="77777777" w:rsidR="00F50AB0" w:rsidRDefault="00F50AB0" w:rsidP="00F50AB0">
      <w:pPr>
        <w:pStyle w:val="ItemStep"/>
        <w:numPr>
          <w:ilvl w:val="4"/>
          <w:numId w:val="2"/>
        </w:numPr>
        <w:rPr>
          <w:lang w:eastAsia="zh-CN"/>
        </w:rPr>
      </w:pPr>
      <w:r>
        <w:rPr>
          <w:rFonts w:hint="eastAsia"/>
          <w:lang w:eastAsia="zh-CN"/>
        </w:rPr>
        <w:lastRenderedPageBreak/>
        <w:t>检查路由协议状态是否正常（下面以查看</w:t>
      </w:r>
      <w:r>
        <w:rPr>
          <w:rFonts w:hint="eastAsia"/>
          <w:lang w:eastAsia="zh-CN"/>
        </w:rPr>
        <w:t>OSPF</w:t>
      </w:r>
      <w:r>
        <w:rPr>
          <w:rFonts w:hint="eastAsia"/>
          <w:lang w:eastAsia="zh-CN"/>
        </w:rPr>
        <w:t>协议状态为例），如不正常，请检查路由协议配置。</w:t>
      </w:r>
    </w:p>
    <w:p w14:paraId="4ADDCD93" w14:textId="77777777" w:rsidR="00F50AB0" w:rsidRPr="00C70868" w:rsidRDefault="00F50AB0" w:rsidP="00F50AB0">
      <w:pPr>
        <w:pStyle w:val="TerminalDisplay"/>
      </w:pPr>
      <w:r w:rsidRPr="00C70868">
        <w:t>[PE1]</w:t>
      </w:r>
      <w:r>
        <w:t xml:space="preserve"> </w:t>
      </w:r>
      <w:r w:rsidRPr="00C70868">
        <w:t>display ospf peer</w:t>
      </w:r>
    </w:p>
    <w:p w14:paraId="3A24596B" w14:textId="77777777" w:rsidR="00F50AB0" w:rsidRPr="00C70868" w:rsidRDefault="00F50AB0" w:rsidP="00F50AB0">
      <w:pPr>
        <w:pStyle w:val="TerminalDisplay"/>
      </w:pPr>
    </w:p>
    <w:p w14:paraId="1F872F9F" w14:textId="77777777" w:rsidR="00F50AB0" w:rsidRPr="00C70868" w:rsidRDefault="00F50AB0" w:rsidP="00F50AB0">
      <w:pPr>
        <w:pStyle w:val="TerminalDisplay"/>
      </w:pPr>
      <w:r w:rsidRPr="00C70868">
        <w:t xml:space="preserve">                   OSPF Process 1 with Router ID 1.1.1.1</w:t>
      </w:r>
    </w:p>
    <w:p w14:paraId="203AA0C2" w14:textId="77777777" w:rsidR="00F50AB0" w:rsidRPr="00C70868" w:rsidRDefault="00F50AB0" w:rsidP="00F50AB0">
      <w:pPr>
        <w:pStyle w:val="TerminalDisplay"/>
      </w:pPr>
      <w:r w:rsidRPr="00C70868">
        <w:t xml:space="preserve">                        Neighbor Brief Information</w:t>
      </w:r>
    </w:p>
    <w:p w14:paraId="0435FC96" w14:textId="77777777" w:rsidR="00F50AB0" w:rsidRPr="00C70868" w:rsidRDefault="00F50AB0" w:rsidP="00F50AB0">
      <w:pPr>
        <w:pStyle w:val="TerminalDisplay"/>
      </w:pPr>
    </w:p>
    <w:p w14:paraId="2627AC42" w14:textId="77777777" w:rsidR="00F50AB0" w:rsidRPr="00C70868" w:rsidRDefault="00F50AB0" w:rsidP="00F50AB0">
      <w:pPr>
        <w:pStyle w:val="TerminalDisplay"/>
      </w:pPr>
      <w:r w:rsidRPr="00C70868">
        <w:t xml:space="preserve"> Area: 0.0.0.0</w:t>
      </w:r>
    </w:p>
    <w:p w14:paraId="5B08286E" w14:textId="77777777" w:rsidR="00F50AB0" w:rsidRPr="00C70868" w:rsidRDefault="00F50AB0" w:rsidP="00F50AB0">
      <w:pPr>
        <w:pStyle w:val="TerminalDisplay"/>
      </w:pPr>
      <w:r w:rsidRPr="00C70868">
        <w:t xml:space="preserve"> Router ID       Address         Pri Dead-Time Interface       State</w:t>
      </w:r>
    </w:p>
    <w:p w14:paraId="6303F699" w14:textId="77777777" w:rsidR="00F50AB0" w:rsidRPr="00C70868" w:rsidRDefault="00F50AB0" w:rsidP="00F50AB0">
      <w:pPr>
        <w:pStyle w:val="TerminalDisplay"/>
      </w:pPr>
      <w:r w:rsidRPr="00C70868">
        <w:t xml:space="preserve"> 4.4.4.4         103.0.0.4       1   37        Vlan103         Full/BDR</w:t>
      </w:r>
    </w:p>
    <w:p w14:paraId="2A184857" w14:textId="76ECFDEA" w:rsidR="00F50AB0" w:rsidRDefault="00F50AB0" w:rsidP="00F50AB0">
      <w:pPr>
        <w:pStyle w:val="ItemStep"/>
        <w:numPr>
          <w:ilvl w:val="4"/>
          <w:numId w:val="2"/>
        </w:numPr>
        <w:rPr>
          <w:lang w:eastAsia="zh-CN"/>
        </w:rPr>
      </w:pPr>
      <w:r>
        <w:rPr>
          <w:rFonts w:hint="eastAsia"/>
          <w:lang w:eastAsia="zh-CN"/>
        </w:rPr>
        <w:t>检查协议中环回口、</w:t>
      </w:r>
      <w:r>
        <w:rPr>
          <w:rFonts w:hint="eastAsia"/>
          <w:lang w:eastAsia="zh-CN"/>
        </w:rPr>
        <w:t>VLAN</w:t>
      </w:r>
      <w:r>
        <w:rPr>
          <w:rFonts w:hint="eastAsia"/>
          <w:lang w:eastAsia="zh-CN"/>
        </w:rPr>
        <w:t>接口的路由是否被通告，</w:t>
      </w:r>
      <w:r w:rsidRPr="004706CC">
        <w:rPr>
          <w:rFonts w:hint="eastAsia"/>
          <w:lang w:eastAsia="zh-CN"/>
        </w:rPr>
        <w:t>如</w:t>
      </w:r>
      <w:r w:rsidR="00A34D30" w:rsidRPr="004706CC">
        <w:rPr>
          <w:rFonts w:hint="eastAsia"/>
          <w:lang w:eastAsia="zh-CN"/>
        </w:rPr>
        <w:t>未通告或配置错误</w:t>
      </w:r>
      <w:r>
        <w:rPr>
          <w:rFonts w:hint="eastAsia"/>
          <w:lang w:eastAsia="zh-CN"/>
        </w:rPr>
        <w:t>，请添加配置。</w:t>
      </w:r>
    </w:p>
    <w:p w14:paraId="009BF5A5" w14:textId="77777777" w:rsidR="00F50AB0" w:rsidRPr="00C70868" w:rsidRDefault="00F50AB0" w:rsidP="00F50AB0">
      <w:pPr>
        <w:pStyle w:val="TerminalDisplay"/>
      </w:pPr>
      <w:r w:rsidRPr="00C70868">
        <w:t>[PE1-ospf-1]</w:t>
      </w:r>
      <w:r>
        <w:t xml:space="preserve"> display </w:t>
      </w:r>
      <w:r w:rsidRPr="00C70868">
        <w:t>th</w:t>
      </w:r>
      <w:r>
        <w:rPr>
          <w:rFonts w:hint="eastAsia"/>
        </w:rPr>
        <w:t>is</w:t>
      </w:r>
    </w:p>
    <w:p w14:paraId="7A2B6BB7" w14:textId="77777777" w:rsidR="00F50AB0" w:rsidRPr="00C70868" w:rsidRDefault="00F50AB0" w:rsidP="00F50AB0">
      <w:pPr>
        <w:pStyle w:val="TerminalDisplay"/>
      </w:pPr>
      <w:r w:rsidRPr="00C70868">
        <w:t>#</w:t>
      </w:r>
    </w:p>
    <w:p w14:paraId="6ED05533" w14:textId="77777777" w:rsidR="00F50AB0" w:rsidRPr="00C70868" w:rsidRDefault="00F50AB0" w:rsidP="00F50AB0">
      <w:pPr>
        <w:pStyle w:val="TerminalDisplay"/>
      </w:pPr>
      <w:r w:rsidRPr="00C70868">
        <w:t>ospf 1</w:t>
      </w:r>
    </w:p>
    <w:p w14:paraId="4961655C" w14:textId="77777777" w:rsidR="00F50AB0" w:rsidRPr="00C70868" w:rsidRDefault="00F50AB0" w:rsidP="00F50AB0">
      <w:pPr>
        <w:pStyle w:val="TerminalDisplay"/>
      </w:pPr>
      <w:r w:rsidRPr="00C70868">
        <w:t xml:space="preserve"> area 0.0.0.0</w:t>
      </w:r>
    </w:p>
    <w:p w14:paraId="387A608D" w14:textId="77777777" w:rsidR="00F50AB0" w:rsidRPr="00C70868" w:rsidRDefault="00F50AB0" w:rsidP="00F50AB0">
      <w:pPr>
        <w:pStyle w:val="TerminalDisplay"/>
      </w:pPr>
      <w:r w:rsidRPr="00C70868">
        <w:t xml:space="preserve">  network 103.0.0.0 0.0.0.255</w:t>
      </w:r>
    </w:p>
    <w:p w14:paraId="49D6CACD" w14:textId="77777777" w:rsidR="00F50AB0" w:rsidRPr="00C70868" w:rsidRDefault="00F50AB0" w:rsidP="00F50AB0">
      <w:pPr>
        <w:pStyle w:val="TerminalDisplay"/>
      </w:pPr>
      <w:r w:rsidRPr="00C70868">
        <w:t xml:space="preserve">  network 1.1.1.1 0.0.0.0</w:t>
      </w:r>
    </w:p>
    <w:p w14:paraId="502F028C" w14:textId="77777777" w:rsidR="00F50AB0" w:rsidRPr="00C70868" w:rsidRDefault="00F50AB0" w:rsidP="00F50AB0">
      <w:pPr>
        <w:pStyle w:val="TerminalDisplay"/>
      </w:pPr>
      <w:r w:rsidRPr="00C70868">
        <w:t>#</w:t>
      </w:r>
    </w:p>
    <w:p w14:paraId="36819A2A" w14:textId="77777777" w:rsidR="00F50AB0" w:rsidRPr="00C70868" w:rsidRDefault="00F50AB0" w:rsidP="00F50AB0">
      <w:pPr>
        <w:pStyle w:val="TerminalDisplay"/>
      </w:pPr>
      <w:r w:rsidRPr="00C70868">
        <w:t>return</w:t>
      </w:r>
    </w:p>
    <w:p w14:paraId="250406EA" w14:textId="77777777" w:rsidR="00F50AB0" w:rsidRDefault="00F50AB0" w:rsidP="00F50AB0">
      <w:pPr>
        <w:pStyle w:val="ItemStep"/>
        <w:numPr>
          <w:ilvl w:val="4"/>
          <w:numId w:val="2"/>
        </w:numPr>
        <w:rPr>
          <w:lang w:eastAsia="zh-CN"/>
        </w:rPr>
      </w:pPr>
      <w:r>
        <w:rPr>
          <w:rFonts w:hint="eastAsia"/>
          <w:lang w:eastAsia="zh-CN"/>
        </w:rPr>
        <w:t>如仍不正常，请检查本端、对端设备的路由协议配置。</w:t>
      </w:r>
    </w:p>
    <w:p w14:paraId="5096BCAC" w14:textId="542F6D2A" w:rsidR="00F50AB0" w:rsidRDefault="00F50AB0" w:rsidP="00F50AB0">
      <w:pPr>
        <w:pStyle w:val="ItemStep"/>
        <w:numPr>
          <w:ilvl w:val="4"/>
          <w:numId w:val="2"/>
        </w:numPr>
        <w:rPr>
          <w:lang w:eastAsia="zh-CN"/>
        </w:rPr>
      </w:pPr>
      <w:r w:rsidRPr="00F50AB0">
        <w:rPr>
          <w:rFonts w:hint="eastAsia"/>
          <w:lang w:eastAsia="zh-CN"/>
        </w:rPr>
        <w:t>如</w:t>
      </w:r>
      <w:r w:rsidR="00FA62A0">
        <w:rPr>
          <w:rFonts w:hint="eastAsia"/>
          <w:lang w:eastAsia="zh-CN"/>
        </w:rPr>
        <w:t>经过以上步骤</w:t>
      </w:r>
      <w:r w:rsidRPr="00F50AB0">
        <w:rPr>
          <w:rFonts w:hint="eastAsia"/>
          <w:lang w:eastAsia="zh-CN"/>
        </w:rPr>
        <w:t>仍无法确认，请将故障信息发送技术支持人员分析。</w:t>
      </w:r>
    </w:p>
    <w:p w14:paraId="32A1FB4C" w14:textId="72E90AAB" w:rsidR="00EB7143" w:rsidRDefault="00EB7143" w:rsidP="00EB7143">
      <w:pPr>
        <w:pStyle w:val="4"/>
        <w:numPr>
          <w:ilvl w:val="3"/>
          <w:numId w:val="2"/>
        </w:numPr>
        <w:ind w:left="624" w:firstLine="0"/>
      </w:pPr>
      <w:r>
        <w:rPr>
          <w:rFonts w:hint="eastAsia"/>
        </w:rPr>
        <w:t>流量统计示例</w:t>
      </w:r>
    </w:p>
    <w:p w14:paraId="6D66170F" w14:textId="77777777" w:rsidR="00EB7143" w:rsidRDefault="00EB7143" w:rsidP="00013AED">
      <w:pPr>
        <w:pStyle w:val="ItemStep"/>
        <w:numPr>
          <w:ilvl w:val="0"/>
          <w:numId w:val="0"/>
        </w:numPr>
        <w:ind w:left="1361" w:hanging="510"/>
        <w:rPr>
          <w:lang w:eastAsia="zh-CN"/>
        </w:rPr>
      </w:pPr>
      <w:r>
        <w:rPr>
          <w:rFonts w:hint="eastAsia"/>
          <w:lang w:eastAsia="zh-CN"/>
        </w:rPr>
        <w:t>参考如下示例进行流统，判断丢包位置，</w:t>
      </w:r>
    </w:p>
    <w:p w14:paraId="008F9689" w14:textId="77777777" w:rsidR="00EB7143" w:rsidRDefault="00EB7143" w:rsidP="00EB7143">
      <w:pPr>
        <w:pStyle w:val="ItemStep"/>
        <w:numPr>
          <w:ilvl w:val="0"/>
          <w:numId w:val="0"/>
        </w:numPr>
        <w:ind w:left="624"/>
        <w:jc w:val="center"/>
      </w:pPr>
      <w:r>
        <w:rPr>
          <w:noProof/>
          <w:lang w:eastAsia="zh-CN"/>
        </w:rPr>
        <w:drawing>
          <wp:inline distT="0" distB="0" distL="0" distR="0" wp14:anchorId="15FDBA5B" wp14:editId="41E2DFC5">
            <wp:extent cx="5400000" cy="21132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0" cy="2113200"/>
                    </a:xfrm>
                    <a:prstGeom prst="rect">
                      <a:avLst/>
                    </a:prstGeom>
                    <a:noFill/>
                  </pic:spPr>
                </pic:pic>
              </a:graphicData>
            </a:graphic>
          </wp:inline>
        </w:drawing>
      </w:r>
    </w:p>
    <w:p w14:paraId="1F8EB174" w14:textId="77777777" w:rsidR="00EB7143" w:rsidRDefault="00EB7143" w:rsidP="00BE687D">
      <w:pPr>
        <w:pStyle w:val="ItemStep"/>
        <w:numPr>
          <w:ilvl w:val="0"/>
          <w:numId w:val="18"/>
        </w:numPr>
        <w:rPr>
          <w:lang w:eastAsia="zh-CN"/>
        </w:rPr>
      </w:pPr>
      <w:r>
        <w:rPr>
          <w:rFonts w:hint="eastAsia"/>
          <w:lang w:eastAsia="zh-CN"/>
        </w:rPr>
        <w:t>流统位置</w:t>
      </w:r>
      <w:r>
        <w:rPr>
          <w:rFonts w:hint="eastAsia"/>
          <w:lang w:eastAsia="zh-CN"/>
        </w:rPr>
        <w:t>1</w:t>
      </w:r>
      <w:r>
        <w:rPr>
          <w:rFonts w:hint="eastAsia"/>
          <w:lang w:eastAsia="zh-CN"/>
        </w:rPr>
        <w:t>，</w:t>
      </w:r>
      <w:r>
        <w:rPr>
          <w:rFonts w:hint="eastAsia"/>
          <w:lang w:eastAsia="zh-CN"/>
        </w:rPr>
        <w:t>P</w:t>
      </w:r>
      <w:r>
        <w:rPr>
          <w:lang w:eastAsia="zh-CN"/>
        </w:rPr>
        <w:t>E1</w:t>
      </w:r>
      <w:r>
        <w:rPr>
          <w:rFonts w:hint="eastAsia"/>
          <w:lang w:eastAsia="zh-CN"/>
        </w:rPr>
        <w:t>接口</w:t>
      </w:r>
      <w:r>
        <w:rPr>
          <w:rFonts w:hint="eastAsia"/>
          <w:lang w:eastAsia="zh-CN"/>
        </w:rPr>
        <w:t>G</w:t>
      </w:r>
      <w:r>
        <w:rPr>
          <w:lang w:eastAsia="zh-CN"/>
        </w:rPr>
        <w:t>1/1/1/1</w:t>
      </w:r>
      <w:r>
        <w:rPr>
          <w:rFonts w:hint="eastAsia"/>
          <w:lang w:eastAsia="zh-CN"/>
        </w:rPr>
        <w:t>出入方向。</w:t>
      </w:r>
      <w:r>
        <w:rPr>
          <w:rFonts w:hint="eastAsia"/>
          <w:lang w:eastAsia="zh-CN"/>
        </w:rPr>
        <w:t>P</w:t>
      </w:r>
      <w:r>
        <w:rPr>
          <w:lang w:eastAsia="zh-CN"/>
        </w:rPr>
        <w:t>E1</w:t>
      </w:r>
      <w:r>
        <w:rPr>
          <w:rFonts w:hint="eastAsia"/>
          <w:lang w:eastAsia="zh-CN"/>
        </w:rPr>
        <w:t>配置如下：</w:t>
      </w:r>
    </w:p>
    <w:p w14:paraId="403A8503" w14:textId="77777777" w:rsidR="00EB7143" w:rsidRDefault="00EB7143" w:rsidP="00EB7143">
      <w:pPr>
        <w:pStyle w:val="TerminalDisplay"/>
        <w:ind w:leftChars="597" w:left="1254"/>
      </w:pPr>
      <w:r>
        <w:t>#</w:t>
      </w:r>
    </w:p>
    <w:p w14:paraId="200D8937" w14:textId="77777777" w:rsidR="00EB7143" w:rsidRDefault="00EB7143" w:rsidP="00EB7143">
      <w:pPr>
        <w:pStyle w:val="TerminalDisplay"/>
        <w:ind w:leftChars="597" w:left="1254"/>
      </w:pPr>
      <w:r>
        <w:t>acl advanced 3000</w:t>
      </w:r>
    </w:p>
    <w:p w14:paraId="4255B8EE" w14:textId="77777777" w:rsidR="00EB7143" w:rsidRDefault="00EB7143" w:rsidP="00EB7143">
      <w:pPr>
        <w:pStyle w:val="TerminalDisplay"/>
        <w:ind w:leftChars="597" w:left="1254"/>
      </w:pPr>
      <w:r>
        <w:t xml:space="preserve"> rule 5 permit </w:t>
      </w:r>
      <w:r w:rsidRPr="00135055">
        <w:t xml:space="preserve">icmp source </w:t>
      </w:r>
      <w:r>
        <w:t>1</w:t>
      </w:r>
      <w:r w:rsidRPr="00135055">
        <w:t>0.0.0.</w:t>
      </w:r>
      <w:r>
        <w:t>1</w:t>
      </w:r>
      <w:r w:rsidRPr="00135055">
        <w:t xml:space="preserve"> 0 destination </w:t>
      </w:r>
      <w:r>
        <w:t>2</w:t>
      </w:r>
      <w:r w:rsidRPr="00135055">
        <w:t>0.0.0.1 0</w:t>
      </w:r>
    </w:p>
    <w:p w14:paraId="6DA453E8" w14:textId="77777777" w:rsidR="00EB7143" w:rsidRDefault="00EB7143" w:rsidP="00EB7143">
      <w:pPr>
        <w:pStyle w:val="TerminalDisplay"/>
        <w:ind w:leftChars="597" w:left="1254"/>
      </w:pPr>
      <w:r>
        <w:t xml:space="preserve"> rule 5 permit </w:t>
      </w:r>
      <w:r w:rsidRPr="00135055">
        <w:t xml:space="preserve">icmp source </w:t>
      </w:r>
      <w:r>
        <w:t>2</w:t>
      </w:r>
      <w:r w:rsidRPr="00135055">
        <w:t>0.0.0.</w:t>
      </w:r>
      <w:r>
        <w:t>1</w:t>
      </w:r>
      <w:r w:rsidRPr="00135055">
        <w:t xml:space="preserve"> 0 destination </w:t>
      </w:r>
      <w:r>
        <w:t>1</w:t>
      </w:r>
      <w:r w:rsidRPr="00135055">
        <w:t>0.0.0.1 0</w:t>
      </w:r>
    </w:p>
    <w:p w14:paraId="5433D621" w14:textId="77777777" w:rsidR="00EB7143" w:rsidRDefault="00EB7143" w:rsidP="00EB7143">
      <w:pPr>
        <w:pStyle w:val="TerminalDisplay"/>
        <w:ind w:leftChars="597" w:left="1254"/>
      </w:pPr>
      <w:r>
        <w:t>#</w:t>
      </w:r>
    </w:p>
    <w:p w14:paraId="63AA8AB9" w14:textId="77777777" w:rsidR="00EB7143" w:rsidRDefault="00EB7143" w:rsidP="00EB7143">
      <w:pPr>
        <w:pStyle w:val="TerminalDisplay"/>
        <w:ind w:leftChars="597" w:left="1254"/>
      </w:pPr>
      <w:r>
        <w:t>（</w:t>
      </w:r>
      <w:r>
        <w:rPr>
          <w:rFonts w:hint="eastAsia"/>
        </w:rPr>
        <w:t>注：虽然要统计的报文源目地址在</w:t>
      </w:r>
      <w:r>
        <w:rPr>
          <w:rFonts w:hint="eastAsia"/>
        </w:rPr>
        <w:t>vpn1</w:t>
      </w:r>
      <w:r>
        <w:rPr>
          <w:rFonts w:hint="eastAsia"/>
        </w:rPr>
        <w:t>中，流统匹配的</w:t>
      </w:r>
      <w:r>
        <w:rPr>
          <w:rFonts w:hint="eastAsia"/>
        </w:rPr>
        <w:t>acl rule</w:t>
      </w:r>
      <w:r>
        <w:rPr>
          <w:rFonts w:hint="eastAsia"/>
        </w:rPr>
        <w:t>不必带</w:t>
      </w:r>
      <w:r>
        <w:rPr>
          <w:rFonts w:hint="eastAsia"/>
        </w:rPr>
        <w:t>vpn</w:t>
      </w:r>
      <w:r>
        <w:rPr>
          <w:rFonts w:hint="eastAsia"/>
        </w:rPr>
        <w:t>参数）</w:t>
      </w:r>
    </w:p>
    <w:p w14:paraId="2098DA23" w14:textId="77777777" w:rsidR="00EB7143" w:rsidRDefault="00EB7143" w:rsidP="00EB7143">
      <w:pPr>
        <w:pStyle w:val="TerminalDisplay"/>
        <w:ind w:leftChars="597" w:left="1254"/>
      </w:pPr>
      <w:r>
        <w:t>traffic classifier 1 operator and</w:t>
      </w:r>
    </w:p>
    <w:p w14:paraId="22F53F04" w14:textId="77777777" w:rsidR="00EB7143" w:rsidRDefault="00EB7143" w:rsidP="00EB7143">
      <w:pPr>
        <w:pStyle w:val="TerminalDisplay"/>
        <w:ind w:leftChars="597" w:left="1254"/>
      </w:pPr>
      <w:r>
        <w:t xml:space="preserve"> if-match acl 3000</w:t>
      </w:r>
    </w:p>
    <w:p w14:paraId="357F4F2D" w14:textId="77777777" w:rsidR="00EB7143" w:rsidRDefault="00EB7143" w:rsidP="00EB7143">
      <w:pPr>
        <w:pStyle w:val="TerminalDisplay"/>
        <w:ind w:leftChars="597" w:left="1254"/>
      </w:pPr>
      <w:r>
        <w:t>#</w:t>
      </w:r>
    </w:p>
    <w:p w14:paraId="700D3934" w14:textId="77777777" w:rsidR="00EB7143" w:rsidRDefault="00EB7143" w:rsidP="00EB7143">
      <w:pPr>
        <w:pStyle w:val="TerminalDisplay"/>
        <w:ind w:leftChars="597" w:left="1254"/>
      </w:pPr>
      <w:r>
        <w:t>traffic behavior 1</w:t>
      </w:r>
    </w:p>
    <w:p w14:paraId="46586126" w14:textId="77777777" w:rsidR="00EB7143" w:rsidRDefault="00EB7143" w:rsidP="00EB7143">
      <w:pPr>
        <w:pStyle w:val="TerminalDisplay"/>
        <w:ind w:leftChars="597" w:left="1254"/>
      </w:pPr>
      <w:r>
        <w:lastRenderedPageBreak/>
        <w:t xml:space="preserve"> accounting</w:t>
      </w:r>
    </w:p>
    <w:p w14:paraId="4793BFF4" w14:textId="77777777" w:rsidR="00EB7143" w:rsidRDefault="00EB7143" w:rsidP="00EB7143">
      <w:pPr>
        <w:pStyle w:val="TerminalDisplay"/>
        <w:ind w:leftChars="597" w:left="1254"/>
      </w:pPr>
      <w:r>
        <w:t>#</w:t>
      </w:r>
    </w:p>
    <w:p w14:paraId="0A37C29E" w14:textId="77777777" w:rsidR="00EB7143" w:rsidRDefault="00EB7143" w:rsidP="00EB7143">
      <w:pPr>
        <w:pStyle w:val="TerminalDisplay"/>
        <w:ind w:leftChars="597" w:left="1254"/>
      </w:pPr>
      <w:r>
        <w:t>qos policy 1</w:t>
      </w:r>
    </w:p>
    <w:p w14:paraId="1831EC1C" w14:textId="77777777" w:rsidR="00EB7143" w:rsidRDefault="00EB7143" w:rsidP="00EB7143">
      <w:pPr>
        <w:pStyle w:val="TerminalDisplay"/>
        <w:ind w:leftChars="597" w:left="1254"/>
      </w:pPr>
      <w:r>
        <w:t xml:space="preserve"> classifier 1 behavior 1</w:t>
      </w:r>
    </w:p>
    <w:p w14:paraId="4E3BB74D" w14:textId="77777777" w:rsidR="00EB7143" w:rsidRDefault="00EB7143" w:rsidP="00EB7143">
      <w:pPr>
        <w:pStyle w:val="TerminalDisplay"/>
        <w:ind w:leftChars="597" w:left="1254"/>
      </w:pPr>
      <w:r>
        <w:t>#</w:t>
      </w:r>
    </w:p>
    <w:p w14:paraId="63F3E999" w14:textId="77777777" w:rsidR="00EB7143" w:rsidRDefault="00EB7143" w:rsidP="00EB7143">
      <w:pPr>
        <w:pStyle w:val="TerminalDisplay"/>
        <w:ind w:leftChars="597" w:left="1254"/>
      </w:pPr>
      <w:r>
        <w:t>interface GigabitEthernet1/1/1/1</w:t>
      </w:r>
    </w:p>
    <w:p w14:paraId="1F55909D" w14:textId="77777777" w:rsidR="00EB7143" w:rsidRDefault="00EB7143" w:rsidP="00EB7143">
      <w:pPr>
        <w:pStyle w:val="TerminalDisplay"/>
        <w:ind w:leftChars="597" w:left="1254"/>
      </w:pPr>
      <w:r>
        <w:t xml:space="preserve"> ip binding vpn-instance vpn1</w:t>
      </w:r>
    </w:p>
    <w:p w14:paraId="30999E71" w14:textId="77777777" w:rsidR="00EB7143" w:rsidRDefault="00EB7143" w:rsidP="00EB7143">
      <w:pPr>
        <w:pStyle w:val="TerminalDisplay"/>
        <w:ind w:leftChars="597" w:left="1254"/>
      </w:pPr>
      <w:r>
        <w:t xml:space="preserve"> ip address 10.0.0.2 255.255.255.0</w:t>
      </w:r>
    </w:p>
    <w:p w14:paraId="106032DD" w14:textId="77777777" w:rsidR="00EB7143" w:rsidRDefault="00EB7143" w:rsidP="00EB7143">
      <w:pPr>
        <w:pStyle w:val="TerminalDisplay"/>
        <w:ind w:leftChars="597" w:left="1254"/>
      </w:pPr>
      <w:r>
        <w:t xml:space="preserve"> qos apply policy 1 inbound </w:t>
      </w:r>
    </w:p>
    <w:p w14:paraId="558C0BA5" w14:textId="77777777" w:rsidR="00EB7143" w:rsidRDefault="00EB7143" w:rsidP="00EB7143">
      <w:pPr>
        <w:pStyle w:val="TerminalDisplay"/>
        <w:ind w:leftChars="597" w:left="1254"/>
      </w:pPr>
      <w:r>
        <w:t xml:space="preserve"> qos apply policy 1 outbound </w:t>
      </w:r>
    </w:p>
    <w:p w14:paraId="78A79E17" w14:textId="77777777" w:rsidR="00EB7143" w:rsidRDefault="00EB7143" w:rsidP="00EB7143">
      <w:pPr>
        <w:pStyle w:val="TerminalDisplay"/>
        <w:ind w:leftChars="597" w:left="1254"/>
      </w:pPr>
      <w:r>
        <w:t>#</w:t>
      </w:r>
    </w:p>
    <w:p w14:paraId="5168E0CD" w14:textId="77777777" w:rsidR="00EB7143" w:rsidRDefault="00EB7143" w:rsidP="00EB7143">
      <w:pPr>
        <w:pStyle w:val="ItemStep"/>
        <w:numPr>
          <w:ilvl w:val="0"/>
          <w:numId w:val="0"/>
        </w:numPr>
        <w:ind w:left="850" w:firstLine="404"/>
        <w:rPr>
          <w:lang w:eastAsia="zh-CN"/>
        </w:rPr>
      </w:pPr>
      <w:r>
        <w:rPr>
          <w:rFonts w:hint="eastAsia"/>
          <w:lang w:eastAsia="zh-CN"/>
        </w:rPr>
        <w:t>查看流统结果：</w:t>
      </w:r>
    </w:p>
    <w:p w14:paraId="3F84E978" w14:textId="77777777" w:rsidR="00EB7143" w:rsidRPr="00135055" w:rsidRDefault="00EB7143" w:rsidP="00EB7143">
      <w:pPr>
        <w:pStyle w:val="TerminalDisplay"/>
        <w:ind w:leftChars="597" w:left="1254"/>
      </w:pPr>
      <w:r w:rsidRPr="00135055">
        <w:t>[</w:t>
      </w:r>
      <w:r>
        <w:t>PE1</w:t>
      </w:r>
      <w:r w:rsidRPr="00135055">
        <w:t>]dis</w:t>
      </w:r>
      <w:r>
        <w:t>play</w:t>
      </w:r>
      <w:r w:rsidRPr="00135055">
        <w:t xml:space="preserve"> qos poli</w:t>
      </w:r>
      <w:r>
        <w:t>cy</w:t>
      </w:r>
      <w:r w:rsidRPr="00135055">
        <w:t xml:space="preserve"> int</w:t>
      </w:r>
      <w:r>
        <w:t>erface</w:t>
      </w:r>
      <w:r w:rsidRPr="00135055">
        <w:t xml:space="preserve"> g </w:t>
      </w:r>
      <w:r>
        <w:t>1</w:t>
      </w:r>
      <w:r w:rsidRPr="00135055">
        <w:t>/</w:t>
      </w:r>
      <w:r>
        <w:t>1</w:t>
      </w:r>
      <w:r w:rsidRPr="00135055">
        <w:t>/1/1</w:t>
      </w:r>
    </w:p>
    <w:p w14:paraId="68FD87FE" w14:textId="77777777" w:rsidR="00EB7143" w:rsidRPr="00135055" w:rsidRDefault="00EB7143" w:rsidP="00EB7143">
      <w:pPr>
        <w:pStyle w:val="TerminalDisplay"/>
        <w:ind w:leftChars="597" w:left="1254"/>
      </w:pPr>
      <w:r w:rsidRPr="00135055">
        <w:t>Interface: GigabitEthernet</w:t>
      </w:r>
      <w:r>
        <w:t>1/1</w:t>
      </w:r>
      <w:r w:rsidRPr="00135055">
        <w:t>/1/1</w:t>
      </w:r>
    </w:p>
    <w:p w14:paraId="61570E96" w14:textId="77777777" w:rsidR="00EB7143" w:rsidRPr="00135055" w:rsidRDefault="00EB7143" w:rsidP="00EB7143">
      <w:pPr>
        <w:pStyle w:val="TerminalDisplay"/>
        <w:ind w:leftChars="597" w:left="1254"/>
      </w:pPr>
      <w:r w:rsidRPr="00135055">
        <w:t xml:space="preserve">  Direction: Inbound</w:t>
      </w:r>
    </w:p>
    <w:p w14:paraId="63D77F3C" w14:textId="77777777" w:rsidR="00EB7143" w:rsidRPr="00135055" w:rsidRDefault="00EB7143" w:rsidP="00EB7143">
      <w:pPr>
        <w:pStyle w:val="TerminalDisplay"/>
        <w:ind w:leftChars="597" w:left="1254"/>
      </w:pPr>
      <w:r w:rsidRPr="00135055">
        <w:t xml:space="preserve">  Policy: 1</w:t>
      </w:r>
    </w:p>
    <w:p w14:paraId="5D390C78" w14:textId="77777777" w:rsidR="00EB7143" w:rsidRPr="00135055" w:rsidRDefault="00EB7143" w:rsidP="00EB7143">
      <w:pPr>
        <w:pStyle w:val="TerminalDisplay"/>
        <w:ind w:leftChars="597" w:left="1254"/>
      </w:pPr>
      <w:r w:rsidRPr="00135055">
        <w:t xml:space="preserve">   Classifier: 1</w:t>
      </w:r>
    </w:p>
    <w:p w14:paraId="70A0321B" w14:textId="77777777" w:rsidR="00EB7143" w:rsidRPr="00135055" w:rsidRDefault="00EB7143" w:rsidP="00EB7143">
      <w:pPr>
        <w:pStyle w:val="TerminalDisplay"/>
        <w:ind w:leftChars="597" w:left="1254"/>
      </w:pPr>
      <w:r w:rsidRPr="00135055">
        <w:t xml:space="preserve">     Operator: AND</w:t>
      </w:r>
    </w:p>
    <w:p w14:paraId="4CAF1FD5" w14:textId="77777777" w:rsidR="00EB7143" w:rsidRPr="00135055" w:rsidRDefault="00EB7143" w:rsidP="00EB7143">
      <w:pPr>
        <w:pStyle w:val="TerminalDisplay"/>
        <w:ind w:leftChars="597" w:left="1254"/>
      </w:pPr>
      <w:r w:rsidRPr="00135055">
        <w:t xml:space="preserve">     Rule(s) :</w:t>
      </w:r>
    </w:p>
    <w:p w14:paraId="7565091D" w14:textId="77777777" w:rsidR="00EB7143" w:rsidRPr="00135055" w:rsidRDefault="00EB7143" w:rsidP="00EB7143">
      <w:pPr>
        <w:pStyle w:val="TerminalDisplay"/>
        <w:ind w:leftChars="597" w:left="1254"/>
      </w:pPr>
      <w:r w:rsidRPr="00135055">
        <w:t xml:space="preserve">      If-match acl 3000</w:t>
      </w:r>
    </w:p>
    <w:p w14:paraId="401B9C77" w14:textId="77777777" w:rsidR="00EB7143" w:rsidRPr="00135055" w:rsidRDefault="00EB7143" w:rsidP="00EB7143">
      <w:pPr>
        <w:pStyle w:val="TerminalDisplay"/>
        <w:ind w:leftChars="597" w:left="1254"/>
      </w:pPr>
      <w:r w:rsidRPr="00135055">
        <w:t xml:space="preserve">     Behavior: 1</w:t>
      </w:r>
    </w:p>
    <w:p w14:paraId="7E4E4FAD" w14:textId="77777777" w:rsidR="00EB7143" w:rsidRPr="00135055" w:rsidRDefault="00EB7143" w:rsidP="00EB7143">
      <w:pPr>
        <w:pStyle w:val="TerminalDisplay"/>
        <w:ind w:leftChars="597" w:left="1254"/>
      </w:pPr>
      <w:r w:rsidRPr="00135055">
        <w:t xml:space="preserve">      Accounting enable:</w:t>
      </w:r>
    </w:p>
    <w:p w14:paraId="1D53A6DF" w14:textId="77777777" w:rsidR="00EB7143" w:rsidRPr="00135055" w:rsidRDefault="00EB7143" w:rsidP="00EB7143">
      <w:pPr>
        <w:pStyle w:val="TerminalDisplay"/>
        <w:ind w:leftChars="597" w:left="1254"/>
      </w:pPr>
      <w:r w:rsidRPr="00135055">
        <w:t xml:space="preserve">        </w:t>
      </w:r>
      <w:r w:rsidRPr="00135055">
        <w:rPr>
          <w:highlight w:val="lightGray"/>
        </w:rPr>
        <w:t>5 (Packets)</w:t>
      </w:r>
    </w:p>
    <w:p w14:paraId="2D3578C7" w14:textId="77777777" w:rsidR="00EB7143" w:rsidRPr="00135055" w:rsidRDefault="00EB7143" w:rsidP="00EB7143">
      <w:pPr>
        <w:pStyle w:val="TerminalDisplay"/>
        <w:ind w:leftChars="597" w:left="1254"/>
      </w:pPr>
    </w:p>
    <w:p w14:paraId="776733DF" w14:textId="77777777" w:rsidR="00EB7143" w:rsidRPr="00135055" w:rsidRDefault="00EB7143" w:rsidP="00EB7143">
      <w:pPr>
        <w:pStyle w:val="TerminalDisplay"/>
        <w:ind w:leftChars="597" w:left="1254"/>
      </w:pPr>
      <w:r w:rsidRPr="00135055">
        <w:t>Interface: GigabitEthernet</w:t>
      </w:r>
      <w:r>
        <w:t>1/1</w:t>
      </w:r>
      <w:r w:rsidRPr="00135055">
        <w:t>/1/1</w:t>
      </w:r>
    </w:p>
    <w:p w14:paraId="4D3DDA16" w14:textId="77777777" w:rsidR="00EB7143" w:rsidRPr="00135055" w:rsidRDefault="00EB7143" w:rsidP="00EB7143">
      <w:pPr>
        <w:pStyle w:val="TerminalDisplay"/>
        <w:ind w:leftChars="597" w:left="1254"/>
      </w:pPr>
      <w:r w:rsidRPr="00135055">
        <w:t xml:space="preserve">  Direction: Outbound</w:t>
      </w:r>
    </w:p>
    <w:p w14:paraId="58E4635E" w14:textId="77777777" w:rsidR="00EB7143" w:rsidRPr="00135055" w:rsidRDefault="00EB7143" w:rsidP="00EB7143">
      <w:pPr>
        <w:pStyle w:val="TerminalDisplay"/>
        <w:ind w:leftChars="597" w:left="1254"/>
      </w:pPr>
      <w:r w:rsidRPr="00135055">
        <w:t xml:space="preserve">  Policy: 1</w:t>
      </w:r>
    </w:p>
    <w:p w14:paraId="4CC50422" w14:textId="77777777" w:rsidR="00EB7143" w:rsidRPr="00135055" w:rsidRDefault="00EB7143" w:rsidP="00EB7143">
      <w:pPr>
        <w:pStyle w:val="TerminalDisplay"/>
        <w:ind w:leftChars="597" w:left="1254"/>
      </w:pPr>
      <w:r w:rsidRPr="00135055">
        <w:t xml:space="preserve">   Classifier: 1</w:t>
      </w:r>
    </w:p>
    <w:p w14:paraId="3D3C7746" w14:textId="77777777" w:rsidR="00EB7143" w:rsidRPr="00135055" w:rsidRDefault="00EB7143" w:rsidP="00EB7143">
      <w:pPr>
        <w:pStyle w:val="TerminalDisplay"/>
        <w:ind w:leftChars="597" w:left="1254"/>
      </w:pPr>
      <w:r w:rsidRPr="00135055">
        <w:t xml:space="preserve">     Operator: AND</w:t>
      </w:r>
    </w:p>
    <w:p w14:paraId="53B899FC" w14:textId="77777777" w:rsidR="00EB7143" w:rsidRPr="00135055" w:rsidRDefault="00EB7143" w:rsidP="00EB7143">
      <w:pPr>
        <w:pStyle w:val="TerminalDisplay"/>
        <w:ind w:leftChars="597" w:left="1254"/>
      </w:pPr>
      <w:r w:rsidRPr="00135055">
        <w:t xml:space="preserve">     Rule(s) :</w:t>
      </w:r>
    </w:p>
    <w:p w14:paraId="6BF8456A" w14:textId="77777777" w:rsidR="00EB7143" w:rsidRPr="00135055" w:rsidRDefault="00EB7143" w:rsidP="00EB7143">
      <w:pPr>
        <w:pStyle w:val="TerminalDisplay"/>
        <w:ind w:leftChars="597" w:left="1254"/>
      </w:pPr>
      <w:r w:rsidRPr="00135055">
        <w:t xml:space="preserve">      If-match acl 3000</w:t>
      </w:r>
    </w:p>
    <w:p w14:paraId="2E8BF0CA" w14:textId="77777777" w:rsidR="00EB7143" w:rsidRPr="00135055" w:rsidRDefault="00EB7143" w:rsidP="00EB7143">
      <w:pPr>
        <w:pStyle w:val="TerminalDisplay"/>
        <w:ind w:leftChars="597" w:left="1254"/>
      </w:pPr>
      <w:r w:rsidRPr="00135055">
        <w:t xml:space="preserve">     Behavior: 1</w:t>
      </w:r>
    </w:p>
    <w:p w14:paraId="49A143D5" w14:textId="77777777" w:rsidR="00EB7143" w:rsidRPr="00135055" w:rsidRDefault="00EB7143" w:rsidP="00EB7143">
      <w:pPr>
        <w:pStyle w:val="TerminalDisplay"/>
        <w:ind w:leftChars="597" w:left="1254"/>
      </w:pPr>
      <w:r w:rsidRPr="00135055">
        <w:t xml:space="preserve">      Accounting enable:</w:t>
      </w:r>
    </w:p>
    <w:p w14:paraId="4AB42309" w14:textId="77777777" w:rsidR="00EB7143" w:rsidRPr="00135055" w:rsidRDefault="00EB7143" w:rsidP="00EB7143">
      <w:pPr>
        <w:pStyle w:val="TerminalDisplay"/>
        <w:ind w:leftChars="597" w:left="1254"/>
      </w:pPr>
      <w:r w:rsidRPr="00135055">
        <w:t xml:space="preserve">        </w:t>
      </w:r>
      <w:r w:rsidRPr="00135055">
        <w:rPr>
          <w:highlight w:val="lightGray"/>
        </w:rPr>
        <w:t>5 (Packets)</w:t>
      </w:r>
    </w:p>
    <w:p w14:paraId="7BB0F63E" w14:textId="77777777" w:rsidR="00EB7143" w:rsidRDefault="00EB7143" w:rsidP="00EB7143">
      <w:pPr>
        <w:pStyle w:val="TerminalDisplay"/>
        <w:ind w:leftChars="597" w:left="1254"/>
      </w:pPr>
    </w:p>
    <w:p w14:paraId="4EE3B0E4" w14:textId="77777777" w:rsidR="00EB7143" w:rsidRDefault="00EB7143" w:rsidP="00BE687D">
      <w:pPr>
        <w:pStyle w:val="ItemStep"/>
        <w:numPr>
          <w:ilvl w:val="0"/>
          <w:numId w:val="18"/>
        </w:numPr>
        <w:rPr>
          <w:lang w:eastAsia="zh-CN"/>
        </w:rPr>
      </w:pPr>
      <w:r>
        <w:rPr>
          <w:rFonts w:hint="eastAsia"/>
          <w:lang w:eastAsia="zh-CN"/>
        </w:rPr>
        <w:t>流统位置</w:t>
      </w:r>
      <w:r>
        <w:rPr>
          <w:rFonts w:hint="eastAsia"/>
          <w:lang w:eastAsia="zh-CN"/>
        </w:rPr>
        <w:t>2</w:t>
      </w:r>
      <w:r>
        <w:rPr>
          <w:rFonts w:hint="eastAsia"/>
          <w:lang w:eastAsia="zh-CN"/>
        </w:rPr>
        <w:t>，</w:t>
      </w:r>
      <w:r>
        <w:rPr>
          <w:rFonts w:hint="eastAsia"/>
          <w:lang w:eastAsia="zh-CN"/>
        </w:rPr>
        <w:t>P</w:t>
      </w:r>
      <w:r>
        <w:rPr>
          <w:lang w:eastAsia="zh-CN"/>
        </w:rPr>
        <w:t>E1</w:t>
      </w:r>
      <w:r>
        <w:rPr>
          <w:rFonts w:hint="eastAsia"/>
          <w:lang w:eastAsia="zh-CN"/>
        </w:rPr>
        <w:t>接口</w:t>
      </w:r>
      <w:r>
        <w:rPr>
          <w:rFonts w:hint="eastAsia"/>
          <w:lang w:eastAsia="zh-CN"/>
        </w:rPr>
        <w:t>G</w:t>
      </w:r>
      <w:r>
        <w:rPr>
          <w:lang w:eastAsia="zh-CN"/>
        </w:rPr>
        <w:t>1/1/1/2</w:t>
      </w:r>
      <w:r>
        <w:rPr>
          <w:rFonts w:hint="eastAsia"/>
          <w:lang w:eastAsia="zh-CN"/>
        </w:rPr>
        <w:t>出方向。流统方法如下：</w:t>
      </w:r>
    </w:p>
    <w:p w14:paraId="10060B26" w14:textId="77777777" w:rsidR="00EB7143" w:rsidRDefault="00EB7143" w:rsidP="00EB7143">
      <w:pPr>
        <w:pStyle w:val="ItemStep"/>
        <w:numPr>
          <w:ilvl w:val="0"/>
          <w:numId w:val="0"/>
        </w:numPr>
        <w:ind w:left="850" w:firstLine="360"/>
        <w:rPr>
          <w:lang w:eastAsia="zh-CN"/>
        </w:rPr>
      </w:pPr>
      <w:r>
        <w:rPr>
          <w:rFonts w:hint="eastAsia"/>
          <w:lang w:eastAsia="zh-CN"/>
        </w:rPr>
        <w:t>因</w:t>
      </w:r>
      <w:r>
        <w:rPr>
          <w:rFonts w:hint="eastAsia"/>
          <w:lang w:eastAsia="zh-CN"/>
        </w:rPr>
        <w:t>P</w:t>
      </w:r>
      <w:r>
        <w:rPr>
          <w:lang w:eastAsia="zh-CN"/>
        </w:rPr>
        <w:t>E1</w:t>
      </w:r>
      <w:r>
        <w:rPr>
          <w:rFonts w:hint="eastAsia"/>
          <w:lang w:eastAsia="zh-CN"/>
        </w:rPr>
        <w:t>接口</w:t>
      </w:r>
      <w:r>
        <w:rPr>
          <w:rFonts w:hint="eastAsia"/>
          <w:lang w:eastAsia="zh-CN"/>
        </w:rPr>
        <w:t>G</w:t>
      </w:r>
      <w:r>
        <w:rPr>
          <w:lang w:eastAsia="zh-CN"/>
        </w:rPr>
        <w:t>1/1/1/2</w:t>
      </w:r>
      <w:r>
        <w:rPr>
          <w:rFonts w:hint="eastAsia"/>
          <w:lang w:eastAsia="zh-CN"/>
        </w:rPr>
        <w:t>出方向报文</w:t>
      </w:r>
      <w:r>
        <w:rPr>
          <w:rFonts w:hint="eastAsia"/>
          <w:lang w:eastAsia="zh-CN"/>
        </w:rPr>
        <w:t>ip</w:t>
      </w:r>
      <w:r>
        <w:rPr>
          <w:rFonts w:hint="eastAsia"/>
          <w:lang w:eastAsia="zh-CN"/>
        </w:rPr>
        <w:t>头之外有</w:t>
      </w:r>
      <w:r>
        <w:rPr>
          <w:lang w:eastAsia="zh-CN"/>
        </w:rPr>
        <w:t>MPLS</w:t>
      </w:r>
      <w:r>
        <w:rPr>
          <w:rFonts w:hint="eastAsia"/>
          <w:lang w:eastAsia="zh-CN"/>
        </w:rPr>
        <w:t>标签，流统不能匹配</w:t>
      </w:r>
      <w:r>
        <w:rPr>
          <w:rFonts w:hint="eastAsia"/>
          <w:lang w:eastAsia="zh-CN"/>
        </w:rPr>
        <w:t>ip</w:t>
      </w:r>
      <w:r>
        <w:rPr>
          <w:rFonts w:hint="eastAsia"/>
          <w:lang w:eastAsia="zh-CN"/>
        </w:rPr>
        <w:t>，需要匹配</w:t>
      </w:r>
      <w:r>
        <w:rPr>
          <w:rFonts w:hint="eastAsia"/>
          <w:lang w:eastAsia="zh-CN"/>
        </w:rPr>
        <w:t>M</w:t>
      </w:r>
      <w:r>
        <w:rPr>
          <w:lang w:eastAsia="zh-CN"/>
        </w:rPr>
        <w:t>PLS</w:t>
      </w:r>
      <w:r>
        <w:rPr>
          <w:rFonts w:hint="eastAsia"/>
          <w:lang w:eastAsia="zh-CN"/>
        </w:rPr>
        <w:t>标签中的</w:t>
      </w:r>
      <w:r>
        <w:rPr>
          <w:rFonts w:hint="eastAsia"/>
          <w:lang w:eastAsia="zh-CN"/>
        </w:rPr>
        <w:t>E</w:t>
      </w:r>
      <w:r>
        <w:rPr>
          <w:lang w:eastAsia="zh-CN"/>
        </w:rPr>
        <w:t>XP</w:t>
      </w:r>
      <w:r>
        <w:rPr>
          <w:rFonts w:hint="eastAsia"/>
          <w:lang w:eastAsia="zh-CN"/>
        </w:rPr>
        <w:t>优先级字段。</w:t>
      </w:r>
    </w:p>
    <w:p w14:paraId="52E66EFF" w14:textId="77777777" w:rsidR="00EB7143" w:rsidRDefault="00EB7143" w:rsidP="00EB7143">
      <w:pPr>
        <w:pStyle w:val="ItemStep"/>
        <w:numPr>
          <w:ilvl w:val="0"/>
          <w:numId w:val="0"/>
        </w:numPr>
        <w:ind w:left="850" w:firstLine="360"/>
        <w:rPr>
          <w:lang w:eastAsia="zh-CN"/>
        </w:rPr>
      </w:pPr>
      <w:r>
        <w:rPr>
          <w:rFonts w:hint="eastAsia"/>
          <w:lang w:eastAsia="zh-CN"/>
        </w:rPr>
        <w:t>接口发送报文分</w:t>
      </w:r>
      <w:r>
        <w:rPr>
          <w:rFonts w:hint="eastAsia"/>
          <w:lang w:eastAsia="zh-CN"/>
        </w:rPr>
        <w:t>0-7</w:t>
      </w:r>
      <w:r>
        <w:rPr>
          <w:rFonts w:hint="eastAsia"/>
          <w:lang w:eastAsia="zh-CN"/>
        </w:rPr>
        <w:t>多个队列，默认报文走</w:t>
      </w:r>
      <w:r>
        <w:rPr>
          <w:rFonts w:hint="eastAsia"/>
          <w:lang w:eastAsia="zh-CN"/>
        </w:rPr>
        <w:t>queue</w:t>
      </w:r>
      <w:r>
        <w:rPr>
          <w:lang w:eastAsia="zh-CN"/>
        </w:rPr>
        <w:t xml:space="preserve"> </w:t>
      </w:r>
      <w:r>
        <w:rPr>
          <w:rFonts w:hint="eastAsia"/>
          <w:lang w:eastAsia="zh-CN"/>
        </w:rPr>
        <w:t>0</w:t>
      </w:r>
      <w:r>
        <w:rPr>
          <w:rFonts w:hint="eastAsia"/>
          <w:lang w:eastAsia="zh-CN"/>
        </w:rPr>
        <w:t>。如组网中存在拥塞管理</w:t>
      </w:r>
      <w:r>
        <w:rPr>
          <w:rFonts w:hint="eastAsia"/>
          <w:lang w:eastAsia="zh-CN"/>
        </w:rPr>
        <w:t>C</w:t>
      </w:r>
      <w:r>
        <w:rPr>
          <w:lang w:eastAsia="zh-CN"/>
        </w:rPr>
        <w:t>BQ</w:t>
      </w:r>
      <w:r>
        <w:rPr>
          <w:lang w:eastAsia="zh-CN"/>
        </w:rPr>
        <w:t>，</w:t>
      </w:r>
      <w:r>
        <w:rPr>
          <w:rFonts w:hint="eastAsia"/>
          <w:lang w:eastAsia="zh-CN"/>
        </w:rPr>
        <w:t>报文会按照优先级映射走到对应队列。为避免背景流量影响流统结果，需选取一个空队列进行流统。首先通过如下命令查看哪个队列报文数量为</w:t>
      </w:r>
      <w:r>
        <w:rPr>
          <w:rFonts w:hint="eastAsia"/>
          <w:lang w:eastAsia="zh-CN"/>
        </w:rPr>
        <w:t>0</w:t>
      </w:r>
      <w:r>
        <w:rPr>
          <w:rFonts w:hint="eastAsia"/>
          <w:lang w:eastAsia="zh-CN"/>
        </w:rPr>
        <w:t>，此处以</w:t>
      </w:r>
      <w:r>
        <w:rPr>
          <w:rFonts w:hint="eastAsia"/>
          <w:lang w:eastAsia="zh-CN"/>
        </w:rPr>
        <w:t>queue</w:t>
      </w:r>
      <w:r>
        <w:rPr>
          <w:lang w:eastAsia="zh-CN"/>
        </w:rPr>
        <w:t xml:space="preserve"> 5</w:t>
      </w:r>
      <w:r>
        <w:rPr>
          <w:rFonts w:hint="eastAsia"/>
          <w:lang w:eastAsia="zh-CN"/>
        </w:rPr>
        <w:t>为例进行流统。</w:t>
      </w:r>
    </w:p>
    <w:p w14:paraId="582BEFBA" w14:textId="30C53019" w:rsidR="00D1650E" w:rsidRDefault="00D1650E" w:rsidP="00EB7143">
      <w:pPr>
        <w:pStyle w:val="ItemStep"/>
        <w:numPr>
          <w:ilvl w:val="0"/>
          <w:numId w:val="0"/>
        </w:numPr>
        <w:ind w:left="850" w:firstLine="360"/>
        <w:rPr>
          <w:lang w:eastAsia="zh-CN"/>
        </w:rPr>
      </w:pPr>
      <w:r>
        <w:rPr>
          <w:rFonts w:hint="eastAsia"/>
          <w:lang w:eastAsia="zh-CN"/>
        </w:rPr>
        <w:t>如果现网中所有队列均有报文，则不能通过流统来判断。</w:t>
      </w:r>
    </w:p>
    <w:p w14:paraId="6D3CFD55" w14:textId="0AF79C18" w:rsidR="00EB7143" w:rsidRDefault="00EB7143" w:rsidP="00EB7143">
      <w:pPr>
        <w:pStyle w:val="TerminalDisplay"/>
        <w:ind w:leftChars="597" w:left="1254"/>
      </w:pPr>
      <w:r>
        <w:t>&lt;PE1&gt;dis</w:t>
      </w:r>
      <w:r w:rsidR="00D1650E">
        <w:t>play</w:t>
      </w:r>
      <w:r>
        <w:t xml:space="preserve"> qos queue-statistics interface GigabitEthernet 1/1/1/2 outbound </w:t>
      </w:r>
    </w:p>
    <w:p w14:paraId="57CF97C5" w14:textId="77777777" w:rsidR="00EB7143" w:rsidRDefault="00EB7143" w:rsidP="00EB7143">
      <w:pPr>
        <w:pStyle w:val="TerminalDisplay"/>
        <w:ind w:leftChars="597" w:left="1254"/>
      </w:pPr>
      <w:r>
        <w:t>Interface: GigabitEthernet1/1/1/2</w:t>
      </w:r>
    </w:p>
    <w:p w14:paraId="51FE3E00" w14:textId="77777777" w:rsidR="00EB7143" w:rsidRDefault="00EB7143" w:rsidP="00EB7143">
      <w:pPr>
        <w:pStyle w:val="TerminalDisplay"/>
        <w:ind w:leftChars="597" w:left="1254"/>
      </w:pPr>
      <w:r>
        <w:t xml:space="preserve"> Direction: Outbound</w:t>
      </w:r>
    </w:p>
    <w:p w14:paraId="219D733F" w14:textId="77777777" w:rsidR="00EB7143" w:rsidRDefault="00EB7143" w:rsidP="00EB7143">
      <w:pPr>
        <w:pStyle w:val="TerminalDisplay"/>
        <w:ind w:leftChars="597" w:left="1254"/>
      </w:pPr>
      <w:r>
        <w:t xml:space="preserve"> Current queue length: 0 bytes</w:t>
      </w:r>
    </w:p>
    <w:p w14:paraId="305B0B48" w14:textId="77777777" w:rsidR="00EB7143" w:rsidRDefault="00EB7143" w:rsidP="00EB7143">
      <w:pPr>
        <w:pStyle w:val="TerminalDisplay"/>
        <w:ind w:leftChars="597" w:left="1254"/>
      </w:pPr>
      <w:r>
        <w:t xml:space="preserve"> Peak queue size: 0 bytes</w:t>
      </w:r>
    </w:p>
    <w:p w14:paraId="2FCCA95E" w14:textId="77777777" w:rsidR="00EB7143" w:rsidRDefault="00EB7143" w:rsidP="00EB7143">
      <w:pPr>
        <w:pStyle w:val="TerminalDisplay"/>
        <w:ind w:leftChars="597" w:left="1254"/>
      </w:pPr>
      <w:r>
        <w:lastRenderedPageBreak/>
        <w:t xml:space="preserve"> Forwarded: 40 packets, 2400 bytes, 0 pps, 0 bps</w:t>
      </w:r>
    </w:p>
    <w:p w14:paraId="598A3751" w14:textId="77777777" w:rsidR="00EB7143" w:rsidRDefault="00EB7143" w:rsidP="00EB7143">
      <w:pPr>
        <w:pStyle w:val="TerminalDisplay"/>
        <w:ind w:leftChars="597" w:left="1254"/>
      </w:pPr>
      <w:r>
        <w:t xml:space="preserve"> Dropped: 0 packets, 0 bytes, 0 pps, 0 bps</w:t>
      </w:r>
    </w:p>
    <w:p w14:paraId="2678F2CC" w14:textId="77777777" w:rsidR="00EB7143" w:rsidRDefault="00EB7143" w:rsidP="00EB7143">
      <w:pPr>
        <w:pStyle w:val="TerminalDisplay"/>
        <w:ind w:leftChars="597" w:left="1254"/>
      </w:pPr>
      <w:r>
        <w:t xml:space="preserve"> Queue 0</w:t>
      </w:r>
    </w:p>
    <w:p w14:paraId="090743D2" w14:textId="77777777" w:rsidR="00EB7143" w:rsidRDefault="00EB7143" w:rsidP="00EB7143">
      <w:pPr>
        <w:pStyle w:val="TerminalDisplay"/>
        <w:ind w:leftChars="597" w:left="1254"/>
      </w:pPr>
      <w:r>
        <w:t xml:space="preserve">  </w:t>
      </w:r>
      <w:r w:rsidRPr="00135055">
        <w:rPr>
          <w:highlight w:val="lightGray"/>
        </w:rPr>
        <w:t xml:space="preserve">Forwarded: </w:t>
      </w:r>
      <w:r>
        <w:rPr>
          <w:highlight w:val="lightGray"/>
        </w:rPr>
        <w:t>5</w:t>
      </w:r>
      <w:r w:rsidRPr="00135055">
        <w:rPr>
          <w:highlight w:val="lightGray"/>
        </w:rPr>
        <w:t xml:space="preserve"> packets, </w:t>
      </w:r>
      <w:r>
        <w:rPr>
          <w:highlight w:val="lightGray"/>
        </w:rPr>
        <w:t>400</w:t>
      </w:r>
      <w:r w:rsidRPr="00135055">
        <w:rPr>
          <w:highlight w:val="lightGray"/>
        </w:rPr>
        <w:t xml:space="preserve"> bytes</w:t>
      </w:r>
      <w:r>
        <w:t>, 5 pps, 0 bps</w:t>
      </w:r>
    </w:p>
    <w:p w14:paraId="76C17C3E" w14:textId="77777777" w:rsidR="00EB7143" w:rsidRDefault="00EB7143" w:rsidP="00EB7143">
      <w:pPr>
        <w:pStyle w:val="TerminalDisplay"/>
        <w:ind w:leftChars="597" w:left="1254"/>
      </w:pPr>
      <w:r>
        <w:t xml:space="preserve">  Dropped: 0 packets, 0 bytes, 0 pps, 0 bps</w:t>
      </w:r>
    </w:p>
    <w:p w14:paraId="77C85620" w14:textId="77777777" w:rsidR="00EB7143" w:rsidRDefault="00EB7143" w:rsidP="00EB7143">
      <w:pPr>
        <w:pStyle w:val="TerminalDisplay"/>
        <w:ind w:leftChars="597" w:left="1254"/>
      </w:pPr>
      <w:r>
        <w:t xml:space="preserve">  Green forwarded: 0 packets, 0 bytes, 0 pps, 0 bps</w:t>
      </w:r>
    </w:p>
    <w:p w14:paraId="5B9CF05A" w14:textId="77777777" w:rsidR="00EB7143" w:rsidRDefault="00EB7143" w:rsidP="00EB7143">
      <w:pPr>
        <w:pStyle w:val="TerminalDisplay"/>
        <w:ind w:leftChars="597" w:left="1254"/>
      </w:pPr>
      <w:r>
        <w:t xml:space="preserve">  Green dropped: 0 packets, 0 bytes, 0 pps, 0 bps</w:t>
      </w:r>
    </w:p>
    <w:p w14:paraId="2EBD87BC" w14:textId="77777777" w:rsidR="00EB7143" w:rsidRDefault="00EB7143" w:rsidP="00EB7143">
      <w:pPr>
        <w:pStyle w:val="TerminalDisplay"/>
        <w:ind w:leftChars="597" w:left="1254"/>
      </w:pPr>
      <w:r>
        <w:t xml:space="preserve">  Yellow forwarded: 0 packets, 0 bytes, 0 pps, 0 bps</w:t>
      </w:r>
    </w:p>
    <w:p w14:paraId="380D055F" w14:textId="77777777" w:rsidR="00EB7143" w:rsidRDefault="00EB7143" w:rsidP="00EB7143">
      <w:pPr>
        <w:pStyle w:val="TerminalDisplay"/>
        <w:ind w:leftChars="597" w:left="1254"/>
      </w:pPr>
      <w:r>
        <w:t xml:space="preserve">  Yellow dropped: 0 packets, 0 bytes, 0 pps, 0 bps</w:t>
      </w:r>
    </w:p>
    <w:p w14:paraId="6693F1B0" w14:textId="77777777" w:rsidR="00EB7143" w:rsidRDefault="00EB7143" w:rsidP="00EB7143">
      <w:pPr>
        <w:pStyle w:val="TerminalDisplay"/>
        <w:ind w:leftChars="597" w:left="1254"/>
      </w:pPr>
      <w:r>
        <w:t xml:space="preserve">  Red forwarded: 0 packets, 0 bytes, 0 pps, 0 bps</w:t>
      </w:r>
    </w:p>
    <w:p w14:paraId="54ABE785" w14:textId="77777777" w:rsidR="00EB7143" w:rsidRDefault="00EB7143" w:rsidP="00EB7143">
      <w:pPr>
        <w:pStyle w:val="TerminalDisplay"/>
        <w:ind w:leftChars="597" w:left="1254"/>
      </w:pPr>
      <w:r>
        <w:t xml:space="preserve">  Red dropped: 0 packets, 0 bytes, 0 pps, 0 bps</w:t>
      </w:r>
    </w:p>
    <w:p w14:paraId="61DDB973" w14:textId="77777777" w:rsidR="00EB7143" w:rsidRDefault="00EB7143" w:rsidP="00EB7143">
      <w:pPr>
        <w:pStyle w:val="TerminalDisplay"/>
        <w:ind w:leftChars="597" w:left="1254"/>
      </w:pPr>
      <w:r>
        <w:t xml:space="preserve">  Current queue length: 0 packets, 0 bytes</w:t>
      </w:r>
    </w:p>
    <w:p w14:paraId="12204C58" w14:textId="77777777" w:rsidR="00EB7143" w:rsidRDefault="00EB7143" w:rsidP="00EB7143">
      <w:pPr>
        <w:pStyle w:val="TerminalDisplay"/>
        <w:ind w:leftChars="597" w:left="1254"/>
      </w:pPr>
      <w:r>
        <w:t xml:space="preserve">  Queue peak size: 0 bytes</w:t>
      </w:r>
    </w:p>
    <w:p w14:paraId="7C1D7E18" w14:textId="77777777" w:rsidR="00EB7143" w:rsidRDefault="00EB7143" w:rsidP="00EB7143">
      <w:pPr>
        <w:pStyle w:val="TerminalDisplay"/>
        <w:ind w:leftChars="597" w:left="1254"/>
      </w:pPr>
      <w:r>
        <w:t xml:space="preserve"> Queue 1</w:t>
      </w:r>
    </w:p>
    <w:p w14:paraId="127B4C6B" w14:textId="77777777" w:rsidR="00EB7143" w:rsidRDefault="00EB7143" w:rsidP="00EB7143">
      <w:pPr>
        <w:pStyle w:val="TerminalDisplay"/>
        <w:ind w:leftChars="597" w:left="1254"/>
      </w:pPr>
      <w:r>
        <w:t xml:space="preserve">  </w:t>
      </w:r>
      <w:r w:rsidRPr="00135055">
        <w:rPr>
          <w:highlight w:val="lightGray"/>
        </w:rPr>
        <w:t xml:space="preserve">Forwarded: </w:t>
      </w:r>
      <w:r>
        <w:rPr>
          <w:highlight w:val="lightGray"/>
        </w:rPr>
        <w:t>5</w:t>
      </w:r>
      <w:r w:rsidRPr="00135055">
        <w:rPr>
          <w:highlight w:val="lightGray"/>
        </w:rPr>
        <w:t xml:space="preserve"> packets, </w:t>
      </w:r>
      <w:r>
        <w:rPr>
          <w:highlight w:val="lightGray"/>
        </w:rPr>
        <w:t>400</w:t>
      </w:r>
      <w:r w:rsidRPr="00135055">
        <w:rPr>
          <w:highlight w:val="lightGray"/>
        </w:rPr>
        <w:t xml:space="preserve"> bytes</w:t>
      </w:r>
      <w:r>
        <w:t>, 0 pps, 0 bps</w:t>
      </w:r>
    </w:p>
    <w:p w14:paraId="1F2F555A" w14:textId="77777777" w:rsidR="00EB7143" w:rsidRDefault="00EB7143" w:rsidP="00EB7143">
      <w:pPr>
        <w:pStyle w:val="TerminalDisplay"/>
        <w:ind w:leftChars="597" w:left="1254"/>
      </w:pPr>
      <w:r>
        <w:t xml:space="preserve">  Dropped: 0 packets, 0 bytes, 0 pps, 0 bps</w:t>
      </w:r>
    </w:p>
    <w:p w14:paraId="75EA252D" w14:textId="77777777" w:rsidR="00EB7143" w:rsidRDefault="00EB7143" w:rsidP="00EB7143">
      <w:pPr>
        <w:pStyle w:val="TerminalDisplay"/>
        <w:ind w:leftChars="597" w:left="1254"/>
      </w:pPr>
      <w:r>
        <w:t xml:space="preserve">  Green forwarded: 0 packets, 0 bytes, 0 pps, 0 bps</w:t>
      </w:r>
    </w:p>
    <w:p w14:paraId="32A11421" w14:textId="77777777" w:rsidR="00EB7143" w:rsidRDefault="00EB7143" w:rsidP="00EB7143">
      <w:pPr>
        <w:pStyle w:val="TerminalDisplay"/>
        <w:ind w:leftChars="597" w:left="1254"/>
      </w:pPr>
      <w:r>
        <w:t xml:space="preserve">  Green dropped: 0 packets, 0 bytes, 0 pps, 0 bps</w:t>
      </w:r>
    </w:p>
    <w:p w14:paraId="688DF54D" w14:textId="77777777" w:rsidR="00EB7143" w:rsidRDefault="00EB7143" w:rsidP="00EB7143">
      <w:pPr>
        <w:pStyle w:val="TerminalDisplay"/>
        <w:ind w:leftChars="597" w:left="1254"/>
      </w:pPr>
      <w:r>
        <w:t xml:space="preserve">  Yellow forwarded: 0 packets, 0 bytes, 0 pps, 0 bps</w:t>
      </w:r>
    </w:p>
    <w:p w14:paraId="29087778" w14:textId="77777777" w:rsidR="00EB7143" w:rsidRDefault="00EB7143" w:rsidP="00EB7143">
      <w:pPr>
        <w:pStyle w:val="TerminalDisplay"/>
        <w:ind w:leftChars="597" w:left="1254"/>
      </w:pPr>
      <w:r>
        <w:t xml:space="preserve">  Yellow dropped: 0 packets, 0 bytes, 0 pps, 0 bps</w:t>
      </w:r>
    </w:p>
    <w:p w14:paraId="44DC1108" w14:textId="77777777" w:rsidR="00EB7143" w:rsidRDefault="00EB7143" w:rsidP="00EB7143">
      <w:pPr>
        <w:pStyle w:val="TerminalDisplay"/>
        <w:ind w:leftChars="597" w:left="1254"/>
      </w:pPr>
      <w:r>
        <w:t xml:space="preserve">  Red forwarded: 0 packets, 0 bytes, 0 pps, 0 bps</w:t>
      </w:r>
    </w:p>
    <w:p w14:paraId="498642F6" w14:textId="77777777" w:rsidR="00EB7143" w:rsidRDefault="00EB7143" w:rsidP="00EB7143">
      <w:pPr>
        <w:pStyle w:val="TerminalDisplay"/>
        <w:ind w:leftChars="597" w:left="1254"/>
      </w:pPr>
      <w:r>
        <w:t xml:space="preserve">  Red dropped: 0 packets, 0 bytes, 0 pps, 0 bps</w:t>
      </w:r>
    </w:p>
    <w:p w14:paraId="3EC3B627" w14:textId="77777777" w:rsidR="00EB7143" w:rsidRDefault="00EB7143" w:rsidP="00EB7143">
      <w:pPr>
        <w:pStyle w:val="TerminalDisplay"/>
        <w:ind w:leftChars="597" w:left="1254"/>
      </w:pPr>
      <w:r>
        <w:t xml:space="preserve">  Current queue length: 0 packets, 0 bytes</w:t>
      </w:r>
    </w:p>
    <w:p w14:paraId="752FC763" w14:textId="77777777" w:rsidR="00EB7143" w:rsidRDefault="00EB7143" w:rsidP="00EB7143">
      <w:pPr>
        <w:pStyle w:val="TerminalDisplay"/>
        <w:ind w:leftChars="597" w:left="1254"/>
      </w:pPr>
      <w:r>
        <w:t xml:space="preserve">  Queue peak size: 0 bytes</w:t>
      </w:r>
    </w:p>
    <w:p w14:paraId="45011D45" w14:textId="77777777" w:rsidR="00EB7143" w:rsidRDefault="00EB7143" w:rsidP="00EB7143">
      <w:pPr>
        <w:pStyle w:val="TerminalDisplay"/>
        <w:ind w:leftChars="597" w:left="1254"/>
      </w:pPr>
      <w:r>
        <w:t xml:space="preserve"> Queue 2</w:t>
      </w:r>
    </w:p>
    <w:p w14:paraId="56CCC717" w14:textId="77777777" w:rsidR="00EB7143" w:rsidRDefault="00EB7143" w:rsidP="00EB7143">
      <w:pPr>
        <w:pStyle w:val="TerminalDisplay"/>
        <w:ind w:leftChars="597" w:left="1254"/>
      </w:pPr>
      <w:r>
        <w:t xml:space="preserve">  </w:t>
      </w:r>
      <w:r w:rsidRPr="00135055">
        <w:rPr>
          <w:highlight w:val="lightGray"/>
        </w:rPr>
        <w:t xml:space="preserve">Forwarded: </w:t>
      </w:r>
      <w:r>
        <w:rPr>
          <w:highlight w:val="lightGray"/>
        </w:rPr>
        <w:t>1</w:t>
      </w:r>
      <w:r w:rsidRPr="00135055">
        <w:rPr>
          <w:highlight w:val="lightGray"/>
        </w:rPr>
        <w:t xml:space="preserve">0 packets, </w:t>
      </w:r>
      <w:r>
        <w:rPr>
          <w:highlight w:val="lightGray"/>
        </w:rPr>
        <w:t>800</w:t>
      </w:r>
      <w:r w:rsidRPr="00135055">
        <w:rPr>
          <w:highlight w:val="lightGray"/>
        </w:rPr>
        <w:t xml:space="preserve"> bytes</w:t>
      </w:r>
      <w:r>
        <w:t>, 0 pps, 0 bps</w:t>
      </w:r>
    </w:p>
    <w:p w14:paraId="08FEB432" w14:textId="77777777" w:rsidR="00EB7143" w:rsidRDefault="00EB7143" w:rsidP="00EB7143">
      <w:pPr>
        <w:pStyle w:val="TerminalDisplay"/>
        <w:ind w:leftChars="597" w:left="1254"/>
      </w:pPr>
      <w:r>
        <w:t xml:space="preserve">  Dropped: 0 packets, 0 bytes, 0 pps, 0 bps</w:t>
      </w:r>
    </w:p>
    <w:p w14:paraId="2E5398CA" w14:textId="77777777" w:rsidR="00EB7143" w:rsidRDefault="00EB7143" w:rsidP="00EB7143">
      <w:pPr>
        <w:pStyle w:val="TerminalDisplay"/>
        <w:ind w:leftChars="597" w:left="1254"/>
      </w:pPr>
      <w:r>
        <w:t xml:space="preserve">  Green forwarded: 0 packets, 0 bytes, 0 pps, 0 bps</w:t>
      </w:r>
    </w:p>
    <w:p w14:paraId="581940D1" w14:textId="77777777" w:rsidR="00EB7143" w:rsidRDefault="00EB7143" w:rsidP="00EB7143">
      <w:pPr>
        <w:pStyle w:val="TerminalDisplay"/>
        <w:ind w:leftChars="597" w:left="1254"/>
      </w:pPr>
      <w:r>
        <w:t xml:space="preserve">  Green dropped: 0 packets, 0 bytes, 0 pps, 0 bps</w:t>
      </w:r>
    </w:p>
    <w:p w14:paraId="5BD87E0C" w14:textId="77777777" w:rsidR="00EB7143" w:rsidRDefault="00EB7143" w:rsidP="00EB7143">
      <w:pPr>
        <w:pStyle w:val="TerminalDisplay"/>
        <w:ind w:leftChars="597" w:left="1254"/>
      </w:pPr>
      <w:r>
        <w:t xml:space="preserve">  Yellow forwarded: 0 packets, 0 bytes, 0 pps, 0 bps</w:t>
      </w:r>
    </w:p>
    <w:p w14:paraId="1B687052" w14:textId="77777777" w:rsidR="00EB7143" w:rsidRDefault="00EB7143" w:rsidP="00EB7143">
      <w:pPr>
        <w:pStyle w:val="TerminalDisplay"/>
        <w:ind w:leftChars="597" w:left="1254"/>
      </w:pPr>
      <w:r>
        <w:t xml:space="preserve">  Yellow dropped: 0 packets, 0 bytes, 0 pps, 0 bps</w:t>
      </w:r>
    </w:p>
    <w:p w14:paraId="10A9CB17" w14:textId="77777777" w:rsidR="00EB7143" w:rsidRDefault="00EB7143" w:rsidP="00EB7143">
      <w:pPr>
        <w:pStyle w:val="TerminalDisplay"/>
        <w:ind w:leftChars="597" w:left="1254"/>
      </w:pPr>
      <w:r>
        <w:t xml:space="preserve">  Red forwarded: 0 packets, 0 bytes, 0 pps, 0 bps</w:t>
      </w:r>
    </w:p>
    <w:p w14:paraId="5CE0E7E7" w14:textId="77777777" w:rsidR="00EB7143" w:rsidRDefault="00EB7143" w:rsidP="00EB7143">
      <w:pPr>
        <w:pStyle w:val="TerminalDisplay"/>
        <w:ind w:leftChars="597" w:left="1254"/>
      </w:pPr>
      <w:r>
        <w:t xml:space="preserve">  Red dropped: 0 packets, 0 bytes, 0 pps, 0 bps</w:t>
      </w:r>
    </w:p>
    <w:p w14:paraId="3B2D6BC0" w14:textId="77777777" w:rsidR="00EB7143" w:rsidRDefault="00EB7143" w:rsidP="00EB7143">
      <w:pPr>
        <w:pStyle w:val="TerminalDisplay"/>
        <w:ind w:leftChars="597" w:left="1254"/>
      </w:pPr>
      <w:r>
        <w:t xml:space="preserve">  Current queue length: 0 packets, 0 bytes</w:t>
      </w:r>
    </w:p>
    <w:p w14:paraId="588B6EA1" w14:textId="77777777" w:rsidR="00EB7143" w:rsidRDefault="00EB7143" w:rsidP="00EB7143">
      <w:pPr>
        <w:pStyle w:val="TerminalDisplay"/>
        <w:ind w:leftChars="597" w:left="1254"/>
      </w:pPr>
      <w:r>
        <w:t xml:space="preserve">  Queue peak size: 0 bytes</w:t>
      </w:r>
    </w:p>
    <w:p w14:paraId="781FF412" w14:textId="77777777" w:rsidR="00EB7143" w:rsidRDefault="00EB7143" w:rsidP="00EB7143">
      <w:pPr>
        <w:pStyle w:val="TerminalDisplay"/>
        <w:ind w:leftChars="597" w:left="1254"/>
      </w:pPr>
      <w:r>
        <w:t xml:space="preserve"> Queue 3</w:t>
      </w:r>
    </w:p>
    <w:p w14:paraId="7CE351B8" w14:textId="77777777" w:rsidR="00EB7143" w:rsidRDefault="00EB7143" w:rsidP="00EB7143">
      <w:pPr>
        <w:pStyle w:val="TerminalDisplay"/>
        <w:ind w:leftChars="597" w:left="1254"/>
      </w:pPr>
      <w:r>
        <w:t xml:space="preserve">  </w:t>
      </w:r>
      <w:r w:rsidRPr="00135055">
        <w:rPr>
          <w:highlight w:val="lightGray"/>
        </w:rPr>
        <w:t>Forwarded: 20 packets, 1600 bytes</w:t>
      </w:r>
      <w:r>
        <w:t>, 0 pps, 0 bps</w:t>
      </w:r>
    </w:p>
    <w:p w14:paraId="37C2F15C" w14:textId="77777777" w:rsidR="00EB7143" w:rsidRDefault="00EB7143" w:rsidP="00EB7143">
      <w:pPr>
        <w:pStyle w:val="TerminalDisplay"/>
        <w:ind w:leftChars="597" w:left="1254"/>
      </w:pPr>
      <w:r>
        <w:t xml:space="preserve">  Dropped: 0 packets, 0 bytes, 0 pps, 0 bps</w:t>
      </w:r>
    </w:p>
    <w:p w14:paraId="4CB23774" w14:textId="77777777" w:rsidR="00EB7143" w:rsidRDefault="00EB7143" w:rsidP="00EB7143">
      <w:pPr>
        <w:pStyle w:val="TerminalDisplay"/>
        <w:ind w:leftChars="597" w:left="1254"/>
      </w:pPr>
      <w:r>
        <w:t xml:space="preserve">  Green forwarded: 0 packets, 0 bytes, 0 pps, 0 bps</w:t>
      </w:r>
    </w:p>
    <w:p w14:paraId="6C063F98" w14:textId="77777777" w:rsidR="00EB7143" w:rsidRDefault="00EB7143" w:rsidP="00EB7143">
      <w:pPr>
        <w:pStyle w:val="TerminalDisplay"/>
        <w:ind w:leftChars="597" w:left="1254"/>
      </w:pPr>
      <w:r>
        <w:t xml:space="preserve">  Green dropped: 0 packets, 0 bytes, 0 pps, 0 bps</w:t>
      </w:r>
    </w:p>
    <w:p w14:paraId="46C29DFC" w14:textId="77777777" w:rsidR="00EB7143" w:rsidRDefault="00EB7143" w:rsidP="00EB7143">
      <w:pPr>
        <w:pStyle w:val="TerminalDisplay"/>
        <w:ind w:leftChars="597" w:left="1254"/>
      </w:pPr>
      <w:r>
        <w:t xml:space="preserve">  Yellow forwarded: 0 packets, 0 bytes, 0 pps, 0 bps</w:t>
      </w:r>
    </w:p>
    <w:p w14:paraId="33339873" w14:textId="77777777" w:rsidR="00EB7143" w:rsidRDefault="00EB7143" w:rsidP="00EB7143">
      <w:pPr>
        <w:pStyle w:val="TerminalDisplay"/>
        <w:ind w:leftChars="597" w:left="1254"/>
      </w:pPr>
      <w:r>
        <w:t xml:space="preserve">  Yellow dropped: 0 packets, 0 bytes, 0 pps, 0 bps</w:t>
      </w:r>
    </w:p>
    <w:p w14:paraId="5D6C4DB1" w14:textId="77777777" w:rsidR="00EB7143" w:rsidRDefault="00EB7143" w:rsidP="00EB7143">
      <w:pPr>
        <w:pStyle w:val="TerminalDisplay"/>
        <w:ind w:leftChars="597" w:left="1254"/>
      </w:pPr>
      <w:r>
        <w:t xml:space="preserve">  Red forwarded: 0 packets, 0 bytes, 0 pps, 0 bps</w:t>
      </w:r>
    </w:p>
    <w:p w14:paraId="1EED57F1" w14:textId="77777777" w:rsidR="00EB7143" w:rsidRDefault="00EB7143" w:rsidP="00EB7143">
      <w:pPr>
        <w:pStyle w:val="TerminalDisplay"/>
        <w:ind w:leftChars="597" w:left="1254"/>
      </w:pPr>
      <w:r>
        <w:t xml:space="preserve">  Red dropped: 0 packets, 0 bytes, 0 pps, 0 bps</w:t>
      </w:r>
    </w:p>
    <w:p w14:paraId="12538DD3" w14:textId="77777777" w:rsidR="00EB7143" w:rsidRDefault="00EB7143" w:rsidP="00EB7143">
      <w:pPr>
        <w:pStyle w:val="TerminalDisplay"/>
        <w:ind w:leftChars="597" w:left="1254"/>
      </w:pPr>
      <w:r>
        <w:t xml:space="preserve">  Current queue length: 0 packets, 0 bytes</w:t>
      </w:r>
    </w:p>
    <w:p w14:paraId="2A747FE4" w14:textId="77777777" w:rsidR="00EB7143" w:rsidRDefault="00EB7143" w:rsidP="00EB7143">
      <w:pPr>
        <w:pStyle w:val="TerminalDisplay"/>
        <w:ind w:leftChars="597" w:left="1254"/>
      </w:pPr>
      <w:r>
        <w:t xml:space="preserve">  Queue peak size: 0 bytes</w:t>
      </w:r>
    </w:p>
    <w:p w14:paraId="525B160F" w14:textId="77777777" w:rsidR="00EB7143" w:rsidRDefault="00EB7143" w:rsidP="00EB7143">
      <w:pPr>
        <w:pStyle w:val="TerminalDisplay"/>
        <w:ind w:leftChars="597" w:left="1254"/>
      </w:pPr>
      <w:r>
        <w:t xml:space="preserve"> Queue 4</w:t>
      </w:r>
    </w:p>
    <w:p w14:paraId="0B6A1B30" w14:textId="77777777" w:rsidR="00EB7143" w:rsidRDefault="00EB7143" w:rsidP="00EB7143">
      <w:pPr>
        <w:pStyle w:val="TerminalDisplay"/>
        <w:ind w:leftChars="597" w:left="1254"/>
      </w:pPr>
      <w:r>
        <w:t xml:space="preserve">  </w:t>
      </w:r>
      <w:r w:rsidRPr="00135055">
        <w:rPr>
          <w:highlight w:val="lightGray"/>
        </w:rPr>
        <w:t>Forwarded: 0 packets, 0 bytes</w:t>
      </w:r>
      <w:r>
        <w:t>, 0 pps, 0 bps</w:t>
      </w:r>
    </w:p>
    <w:p w14:paraId="00A1BCD5" w14:textId="77777777" w:rsidR="00EB7143" w:rsidRDefault="00EB7143" w:rsidP="00EB7143">
      <w:pPr>
        <w:pStyle w:val="TerminalDisplay"/>
        <w:ind w:leftChars="597" w:left="1254"/>
      </w:pPr>
      <w:r>
        <w:lastRenderedPageBreak/>
        <w:t xml:space="preserve">  Dropped: 0 packets, 0 bytes, 0 pps, 0 bps</w:t>
      </w:r>
    </w:p>
    <w:p w14:paraId="57D5FA4A" w14:textId="77777777" w:rsidR="00EB7143" w:rsidRDefault="00EB7143" w:rsidP="00EB7143">
      <w:pPr>
        <w:pStyle w:val="TerminalDisplay"/>
        <w:ind w:leftChars="597" w:left="1254"/>
      </w:pPr>
      <w:r>
        <w:t xml:space="preserve">  Green forwarded: 0 packets, 0 bytes, 0 pps, 0 bps</w:t>
      </w:r>
    </w:p>
    <w:p w14:paraId="46EFCA97" w14:textId="77777777" w:rsidR="00EB7143" w:rsidRDefault="00EB7143" w:rsidP="00EB7143">
      <w:pPr>
        <w:pStyle w:val="TerminalDisplay"/>
        <w:ind w:leftChars="597" w:left="1254"/>
      </w:pPr>
      <w:r>
        <w:t xml:space="preserve">  Green dropped: 0 packets, 0 bytes, 0 pps, 0 bps</w:t>
      </w:r>
    </w:p>
    <w:p w14:paraId="783BE2C3" w14:textId="77777777" w:rsidR="00EB7143" w:rsidRDefault="00EB7143" w:rsidP="00EB7143">
      <w:pPr>
        <w:pStyle w:val="TerminalDisplay"/>
        <w:ind w:leftChars="597" w:left="1254"/>
      </w:pPr>
      <w:r>
        <w:t xml:space="preserve">  Yellow forwarded: 0 packets, 0 bytes, 0 pps, 0 bps</w:t>
      </w:r>
    </w:p>
    <w:p w14:paraId="2C773FDD" w14:textId="77777777" w:rsidR="00EB7143" w:rsidRDefault="00EB7143" w:rsidP="00EB7143">
      <w:pPr>
        <w:pStyle w:val="TerminalDisplay"/>
        <w:ind w:leftChars="597" w:left="1254"/>
      </w:pPr>
      <w:r>
        <w:t xml:space="preserve">  Yellow dropped: 0 packets, 0 bytes, 0 pps, 0 bps</w:t>
      </w:r>
    </w:p>
    <w:p w14:paraId="75D9BFD9" w14:textId="77777777" w:rsidR="00EB7143" w:rsidRDefault="00EB7143" w:rsidP="00EB7143">
      <w:pPr>
        <w:pStyle w:val="TerminalDisplay"/>
        <w:ind w:leftChars="597" w:left="1254"/>
      </w:pPr>
      <w:r>
        <w:t xml:space="preserve">  Red forwarded: 0 packets, 0 bytes, 0 pps, 0 bps</w:t>
      </w:r>
    </w:p>
    <w:p w14:paraId="3DA1DB5F" w14:textId="77777777" w:rsidR="00EB7143" w:rsidRDefault="00EB7143" w:rsidP="00EB7143">
      <w:pPr>
        <w:pStyle w:val="TerminalDisplay"/>
        <w:ind w:leftChars="597" w:left="1254"/>
      </w:pPr>
      <w:r>
        <w:t xml:space="preserve">  Red dropped: 0 packets, 0 bytes, 0 pps, 0 bps</w:t>
      </w:r>
    </w:p>
    <w:p w14:paraId="0569A8F4" w14:textId="77777777" w:rsidR="00EB7143" w:rsidRDefault="00EB7143" w:rsidP="00EB7143">
      <w:pPr>
        <w:pStyle w:val="TerminalDisplay"/>
        <w:ind w:leftChars="597" w:left="1254"/>
      </w:pPr>
      <w:r>
        <w:t xml:space="preserve">  Current queue length: 0 packets, 0 bytes</w:t>
      </w:r>
    </w:p>
    <w:p w14:paraId="41833929" w14:textId="77777777" w:rsidR="00EB7143" w:rsidRDefault="00EB7143" w:rsidP="00EB7143">
      <w:pPr>
        <w:pStyle w:val="TerminalDisplay"/>
        <w:ind w:leftChars="597" w:left="1254"/>
      </w:pPr>
      <w:r>
        <w:t xml:space="preserve">  Queue peak size: 0 bytes</w:t>
      </w:r>
    </w:p>
    <w:p w14:paraId="6234AD4A" w14:textId="77777777" w:rsidR="00EB7143" w:rsidRDefault="00EB7143" w:rsidP="00EB7143">
      <w:pPr>
        <w:pStyle w:val="TerminalDisplay"/>
        <w:ind w:leftChars="597" w:left="1254"/>
      </w:pPr>
      <w:r>
        <w:t xml:space="preserve"> Queue 5</w:t>
      </w:r>
    </w:p>
    <w:p w14:paraId="19E8D018" w14:textId="77777777" w:rsidR="00EB7143" w:rsidRDefault="00EB7143" w:rsidP="00EB7143">
      <w:pPr>
        <w:pStyle w:val="TerminalDisplay"/>
        <w:ind w:leftChars="597" w:left="1254"/>
      </w:pPr>
      <w:r>
        <w:t xml:space="preserve">  </w:t>
      </w:r>
      <w:r w:rsidRPr="00135055">
        <w:rPr>
          <w:highlight w:val="lightGray"/>
        </w:rPr>
        <w:t>Forwarded: 0 packets, 0 bytes</w:t>
      </w:r>
      <w:r>
        <w:t>, 0 pps, 0 bps</w:t>
      </w:r>
    </w:p>
    <w:p w14:paraId="1383E4E4" w14:textId="77777777" w:rsidR="00EB7143" w:rsidRDefault="00EB7143" w:rsidP="00EB7143">
      <w:pPr>
        <w:pStyle w:val="TerminalDisplay"/>
        <w:ind w:leftChars="597" w:left="1254"/>
      </w:pPr>
      <w:r>
        <w:t xml:space="preserve">  Dropped: 0 packets, 0 bytes, 0 pps, 0 bps</w:t>
      </w:r>
    </w:p>
    <w:p w14:paraId="45F0ACD6" w14:textId="77777777" w:rsidR="00EB7143" w:rsidRDefault="00EB7143" w:rsidP="00EB7143">
      <w:pPr>
        <w:pStyle w:val="TerminalDisplay"/>
        <w:ind w:leftChars="597" w:left="1254"/>
      </w:pPr>
      <w:r>
        <w:t xml:space="preserve">  Green forwarded: 0 packets, 0 bytes, 0 pps, 0 bps</w:t>
      </w:r>
    </w:p>
    <w:p w14:paraId="3D235573" w14:textId="77777777" w:rsidR="00EB7143" w:rsidRDefault="00EB7143" w:rsidP="00EB7143">
      <w:pPr>
        <w:pStyle w:val="TerminalDisplay"/>
        <w:ind w:leftChars="597" w:left="1254"/>
      </w:pPr>
      <w:r>
        <w:t xml:space="preserve">  Green dropped: 0 packets, 0 bytes, 0 pps, 0 bps</w:t>
      </w:r>
    </w:p>
    <w:p w14:paraId="0F91F01A" w14:textId="77777777" w:rsidR="00EB7143" w:rsidRDefault="00EB7143" w:rsidP="00EB7143">
      <w:pPr>
        <w:pStyle w:val="TerminalDisplay"/>
        <w:ind w:leftChars="597" w:left="1254"/>
      </w:pPr>
      <w:r>
        <w:t xml:space="preserve">  Yellow forwarded: 0 packets, 0 bytes, 0 pps, 0 bps</w:t>
      </w:r>
    </w:p>
    <w:p w14:paraId="6CB4C852" w14:textId="77777777" w:rsidR="00EB7143" w:rsidRDefault="00EB7143" w:rsidP="00EB7143">
      <w:pPr>
        <w:pStyle w:val="TerminalDisplay"/>
        <w:ind w:leftChars="597" w:left="1254"/>
      </w:pPr>
      <w:r>
        <w:t xml:space="preserve">  Yellow dropped: 0 packets, 0 bytes, 0 pps, 0 bps</w:t>
      </w:r>
    </w:p>
    <w:p w14:paraId="6E75D870" w14:textId="77777777" w:rsidR="00EB7143" w:rsidRDefault="00EB7143" w:rsidP="00EB7143">
      <w:pPr>
        <w:pStyle w:val="TerminalDisplay"/>
        <w:ind w:leftChars="597" w:left="1254"/>
      </w:pPr>
      <w:r>
        <w:t xml:space="preserve">  Red forwarded: 0 packets, 0 bytes, 0 pps, 0 bps</w:t>
      </w:r>
    </w:p>
    <w:p w14:paraId="39FD3B32" w14:textId="77777777" w:rsidR="00EB7143" w:rsidRDefault="00EB7143" w:rsidP="00EB7143">
      <w:pPr>
        <w:pStyle w:val="TerminalDisplay"/>
        <w:ind w:leftChars="597" w:left="1254"/>
      </w:pPr>
      <w:r>
        <w:t xml:space="preserve">  Red dropped: 0 packets, 0 bytes, 0 pps, 0 bps</w:t>
      </w:r>
    </w:p>
    <w:p w14:paraId="42D4C667" w14:textId="77777777" w:rsidR="00EB7143" w:rsidRDefault="00EB7143" w:rsidP="00EB7143">
      <w:pPr>
        <w:pStyle w:val="TerminalDisplay"/>
        <w:ind w:leftChars="597" w:left="1254"/>
      </w:pPr>
      <w:r>
        <w:t xml:space="preserve">  Current queue length: 0 packets, 0 bytes</w:t>
      </w:r>
    </w:p>
    <w:p w14:paraId="77CC4411" w14:textId="77777777" w:rsidR="00EB7143" w:rsidRDefault="00EB7143" w:rsidP="00EB7143">
      <w:pPr>
        <w:pStyle w:val="TerminalDisplay"/>
        <w:ind w:leftChars="597" w:left="1254"/>
      </w:pPr>
      <w:r>
        <w:t xml:space="preserve">  Queue peak size: 0 bytes</w:t>
      </w:r>
    </w:p>
    <w:p w14:paraId="725C3A88" w14:textId="77777777" w:rsidR="00EB7143" w:rsidRDefault="00EB7143" w:rsidP="00EB7143">
      <w:pPr>
        <w:pStyle w:val="TerminalDisplay"/>
        <w:ind w:leftChars="597" w:left="1254"/>
      </w:pPr>
      <w:r>
        <w:t xml:space="preserve"> Queue 6</w:t>
      </w:r>
    </w:p>
    <w:p w14:paraId="573E6512" w14:textId="77777777" w:rsidR="00EB7143" w:rsidRDefault="00EB7143" w:rsidP="00EB7143">
      <w:pPr>
        <w:pStyle w:val="TerminalDisplay"/>
        <w:ind w:leftChars="597" w:left="1254"/>
      </w:pPr>
      <w:r>
        <w:t xml:space="preserve">  </w:t>
      </w:r>
      <w:r w:rsidRPr="00135055">
        <w:rPr>
          <w:highlight w:val="lightGray"/>
        </w:rPr>
        <w:t>Forwarded: 0 packets, 0 bytes</w:t>
      </w:r>
      <w:r>
        <w:t>, 0 pps, 0 bps</w:t>
      </w:r>
    </w:p>
    <w:p w14:paraId="0FB85283" w14:textId="77777777" w:rsidR="00EB7143" w:rsidRDefault="00EB7143" w:rsidP="00EB7143">
      <w:pPr>
        <w:pStyle w:val="TerminalDisplay"/>
        <w:ind w:leftChars="597" w:left="1254"/>
      </w:pPr>
      <w:r>
        <w:t xml:space="preserve">  Dropped: 0 packets, 0 bytes, 0 pps, 0 bps</w:t>
      </w:r>
    </w:p>
    <w:p w14:paraId="2D421F71" w14:textId="77777777" w:rsidR="00EB7143" w:rsidRDefault="00EB7143" w:rsidP="00EB7143">
      <w:pPr>
        <w:pStyle w:val="TerminalDisplay"/>
        <w:ind w:leftChars="597" w:left="1254"/>
      </w:pPr>
      <w:r>
        <w:t xml:space="preserve">  Green forwarded: 0 packets, 0 bytes, 0 pps, 0 bps</w:t>
      </w:r>
    </w:p>
    <w:p w14:paraId="5CBD0033" w14:textId="77777777" w:rsidR="00EB7143" w:rsidRDefault="00EB7143" w:rsidP="00EB7143">
      <w:pPr>
        <w:pStyle w:val="TerminalDisplay"/>
        <w:ind w:leftChars="597" w:left="1254"/>
      </w:pPr>
      <w:r>
        <w:t xml:space="preserve">  Green dropped: 0 packets, 0 bytes, 0 pps, 0 bps</w:t>
      </w:r>
    </w:p>
    <w:p w14:paraId="59BD8FAC" w14:textId="77777777" w:rsidR="00EB7143" w:rsidRDefault="00EB7143" w:rsidP="00EB7143">
      <w:pPr>
        <w:pStyle w:val="TerminalDisplay"/>
        <w:ind w:leftChars="597" w:left="1254"/>
      </w:pPr>
      <w:r>
        <w:t xml:space="preserve">  Yellow forwarded: 0 packets, 0 bytes, 0 pps, 0 bps</w:t>
      </w:r>
    </w:p>
    <w:p w14:paraId="583DAFF2" w14:textId="77777777" w:rsidR="00EB7143" w:rsidRDefault="00EB7143" w:rsidP="00EB7143">
      <w:pPr>
        <w:pStyle w:val="TerminalDisplay"/>
        <w:ind w:leftChars="597" w:left="1254"/>
      </w:pPr>
      <w:r>
        <w:t xml:space="preserve">  Yellow dropped: 0 packets, 0 bytes, 0 pps, 0 bps</w:t>
      </w:r>
    </w:p>
    <w:p w14:paraId="5193B76C" w14:textId="77777777" w:rsidR="00EB7143" w:rsidRDefault="00EB7143" w:rsidP="00EB7143">
      <w:pPr>
        <w:pStyle w:val="TerminalDisplay"/>
        <w:ind w:leftChars="597" w:left="1254"/>
      </w:pPr>
      <w:r>
        <w:t xml:space="preserve">  Red forwarded: 0 packets, 0 bytes, 0 pps, 0 bps</w:t>
      </w:r>
    </w:p>
    <w:p w14:paraId="2AF08247" w14:textId="77777777" w:rsidR="00EB7143" w:rsidRDefault="00EB7143" w:rsidP="00EB7143">
      <w:pPr>
        <w:pStyle w:val="TerminalDisplay"/>
        <w:ind w:leftChars="597" w:left="1254"/>
      </w:pPr>
      <w:r>
        <w:t xml:space="preserve">  Red dropped: 0 packets, 0 bytes, 0 pps, 0 bps</w:t>
      </w:r>
    </w:p>
    <w:p w14:paraId="67C2A1AD" w14:textId="77777777" w:rsidR="00EB7143" w:rsidRDefault="00EB7143" w:rsidP="00EB7143">
      <w:pPr>
        <w:pStyle w:val="TerminalDisplay"/>
        <w:ind w:leftChars="597" w:left="1254"/>
      </w:pPr>
      <w:r>
        <w:t xml:space="preserve">  Current queue length: 0 packets, 0 bytes</w:t>
      </w:r>
    </w:p>
    <w:p w14:paraId="30C1596B" w14:textId="77777777" w:rsidR="00EB7143" w:rsidRDefault="00EB7143" w:rsidP="00EB7143">
      <w:pPr>
        <w:pStyle w:val="TerminalDisplay"/>
        <w:ind w:leftChars="597" w:left="1254"/>
      </w:pPr>
      <w:r>
        <w:t xml:space="preserve">  Queue peak size: 0 bytes</w:t>
      </w:r>
    </w:p>
    <w:p w14:paraId="0490231C" w14:textId="77777777" w:rsidR="00EB7143" w:rsidRDefault="00EB7143" w:rsidP="00EB7143">
      <w:pPr>
        <w:pStyle w:val="TerminalDisplay"/>
        <w:ind w:leftChars="597" w:left="1254"/>
      </w:pPr>
      <w:r>
        <w:t xml:space="preserve"> Queue 7</w:t>
      </w:r>
    </w:p>
    <w:p w14:paraId="289F965B" w14:textId="77777777" w:rsidR="00EB7143" w:rsidRDefault="00EB7143" w:rsidP="00EB7143">
      <w:pPr>
        <w:pStyle w:val="TerminalDisplay"/>
        <w:ind w:leftChars="597" w:left="1254"/>
      </w:pPr>
      <w:r>
        <w:t xml:space="preserve">  </w:t>
      </w:r>
      <w:r w:rsidRPr="00135055">
        <w:rPr>
          <w:highlight w:val="lightGray"/>
        </w:rPr>
        <w:t>Forwarded: 0 packets, 0 bytes</w:t>
      </w:r>
      <w:r>
        <w:t>, 0 pps, 0 bps</w:t>
      </w:r>
    </w:p>
    <w:p w14:paraId="0D57E8D8" w14:textId="77777777" w:rsidR="00EB7143" w:rsidRDefault="00EB7143" w:rsidP="00EB7143">
      <w:pPr>
        <w:pStyle w:val="TerminalDisplay"/>
        <w:ind w:leftChars="597" w:left="1254"/>
      </w:pPr>
      <w:r>
        <w:t xml:space="preserve">  Dropped: 0 packets, 0 bytes, 0 pps, 0 bps</w:t>
      </w:r>
    </w:p>
    <w:p w14:paraId="008C5A66" w14:textId="77777777" w:rsidR="00EB7143" w:rsidRDefault="00EB7143" w:rsidP="00EB7143">
      <w:pPr>
        <w:pStyle w:val="TerminalDisplay"/>
        <w:ind w:leftChars="597" w:left="1254"/>
      </w:pPr>
      <w:r>
        <w:t xml:space="preserve">  Green forwarded: 0 packets, 0 bytes, 0 pps, 0 bps</w:t>
      </w:r>
    </w:p>
    <w:p w14:paraId="2374A9D0" w14:textId="77777777" w:rsidR="00EB7143" w:rsidRDefault="00EB7143" w:rsidP="00EB7143">
      <w:pPr>
        <w:pStyle w:val="TerminalDisplay"/>
        <w:ind w:leftChars="597" w:left="1254"/>
      </w:pPr>
      <w:r>
        <w:t xml:space="preserve">  Green dropped: 0 packets, 0 bytes, 0 pps, 0 bps</w:t>
      </w:r>
    </w:p>
    <w:p w14:paraId="4DA3513A" w14:textId="77777777" w:rsidR="00EB7143" w:rsidRDefault="00EB7143" w:rsidP="00EB7143">
      <w:pPr>
        <w:pStyle w:val="TerminalDisplay"/>
        <w:ind w:leftChars="597" w:left="1254"/>
      </w:pPr>
      <w:r>
        <w:t xml:space="preserve">  Yellow forwarded: 0 packets, 0 bytes, 0 pps, 0 bps</w:t>
      </w:r>
    </w:p>
    <w:p w14:paraId="0D6FFA0C" w14:textId="77777777" w:rsidR="00EB7143" w:rsidRDefault="00EB7143" w:rsidP="00EB7143">
      <w:pPr>
        <w:pStyle w:val="TerminalDisplay"/>
        <w:ind w:leftChars="597" w:left="1254"/>
      </w:pPr>
      <w:r>
        <w:t xml:space="preserve">  Yellow dropped: 0 packets, 0 bytes, 0 pps, 0 bps</w:t>
      </w:r>
    </w:p>
    <w:p w14:paraId="1BD86398" w14:textId="77777777" w:rsidR="00EB7143" w:rsidRDefault="00EB7143" w:rsidP="00EB7143">
      <w:pPr>
        <w:pStyle w:val="TerminalDisplay"/>
        <w:ind w:leftChars="597" w:left="1254"/>
      </w:pPr>
      <w:r>
        <w:t xml:space="preserve">  Red forwarded: 0 packets, 0 bytes, 0 pps, 0 bps</w:t>
      </w:r>
    </w:p>
    <w:p w14:paraId="577191C3" w14:textId="77777777" w:rsidR="00EB7143" w:rsidRDefault="00EB7143" w:rsidP="00EB7143">
      <w:pPr>
        <w:pStyle w:val="TerminalDisplay"/>
        <w:ind w:leftChars="597" w:left="1254"/>
      </w:pPr>
      <w:r>
        <w:t xml:space="preserve">  Red dropped: 0 packets, 0 bytes, 0 pps, 0 bps</w:t>
      </w:r>
    </w:p>
    <w:p w14:paraId="3AF1D3FC" w14:textId="77777777" w:rsidR="00EB7143" w:rsidRDefault="00EB7143" w:rsidP="00EB7143">
      <w:pPr>
        <w:pStyle w:val="TerminalDisplay"/>
        <w:ind w:leftChars="597" w:left="1254"/>
      </w:pPr>
      <w:r>
        <w:t xml:space="preserve">  Current queue length: 0 packets, 0 bytes</w:t>
      </w:r>
    </w:p>
    <w:p w14:paraId="6A5E44D5" w14:textId="77777777" w:rsidR="00EB7143" w:rsidRDefault="00EB7143" w:rsidP="00EB7143">
      <w:pPr>
        <w:pStyle w:val="TerminalDisplay"/>
        <w:ind w:leftChars="597" w:left="1254"/>
      </w:pPr>
      <w:r>
        <w:t xml:space="preserve">  Queue peak size: 0 bytes</w:t>
      </w:r>
    </w:p>
    <w:p w14:paraId="3D839ADC" w14:textId="77777777" w:rsidR="00EB7143" w:rsidRDefault="00EB7143" w:rsidP="00EB7143">
      <w:pPr>
        <w:pStyle w:val="ItemStep"/>
        <w:numPr>
          <w:ilvl w:val="0"/>
          <w:numId w:val="0"/>
        </w:numPr>
        <w:ind w:left="850" w:firstLine="360"/>
        <w:rPr>
          <w:lang w:eastAsia="zh-CN"/>
        </w:rPr>
      </w:pPr>
      <w:r>
        <w:rPr>
          <w:rFonts w:hint="eastAsia"/>
          <w:lang w:eastAsia="zh-CN"/>
        </w:rPr>
        <w:t>报文默认不带有优先级，为使</w:t>
      </w:r>
      <w:r>
        <w:rPr>
          <w:rFonts w:hint="eastAsia"/>
          <w:lang w:eastAsia="zh-CN"/>
        </w:rPr>
        <w:t>10.0.0.1</w:t>
      </w:r>
      <w:r>
        <w:rPr>
          <w:rFonts w:hint="eastAsia"/>
          <w:lang w:eastAsia="zh-CN"/>
        </w:rPr>
        <w:t>与</w:t>
      </w:r>
      <w:r>
        <w:rPr>
          <w:rFonts w:hint="eastAsia"/>
          <w:lang w:eastAsia="zh-CN"/>
        </w:rPr>
        <w:t>20.0.0.1</w:t>
      </w:r>
      <w:r>
        <w:rPr>
          <w:rFonts w:hint="eastAsia"/>
          <w:lang w:eastAsia="zh-CN"/>
        </w:rPr>
        <w:t>互</w:t>
      </w:r>
      <w:r>
        <w:rPr>
          <w:rFonts w:hint="eastAsia"/>
          <w:lang w:eastAsia="zh-CN"/>
        </w:rPr>
        <w:t>ping</w:t>
      </w:r>
      <w:r>
        <w:rPr>
          <w:rFonts w:hint="eastAsia"/>
          <w:lang w:eastAsia="zh-CN"/>
        </w:rPr>
        <w:t>的测试流量进入</w:t>
      </w:r>
      <w:r>
        <w:rPr>
          <w:rFonts w:hint="eastAsia"/>
          <w:lang w:eastAsia="zh-CN"/>
        </w:rPr>
        <w:t>queue</w:t>
      </w:r>
      <w:r>
        <w:rPr>
          <w:lang w:eastAsia="zh-CN"/>
        </w:rPr>
        <w:t xml:space="preserve"> 5</w:t>
      </w:r>
      <w:r>
        <w:rPr>
          <w:lang w:eastAsia="zh-CN"/>
        </w:rPr>
        <w:t>，</w:t>
      </w:r>
      <w:r>
        <w:rPr>
          <w:rFonts w:hint="eastAsia"/>
          <w:lang w:eastAsia="zh-CN"/>
        </w:rPr>
        <w:t>有两种方法。</w:t>
      </w:r>
    </w:p>
    <w:p w14:paraId="775CE73F" w14:textId="77777777" w:rsidR="0096568D" w:rsidRDefault="00EB7143" w:rsidP="00EB7143">
      <w:pPr>
        <w:pStyle w:val="ItemStep"/>
        <w:numPr>
          <w:ilvl w:val="0"/>
          <w:numId w:val="0"/>
        </w:numPr>
        <w:ind w:left="850" w:firstLine="360"/>
        <w:rPr>
          <w:lang w:eastAsia="zh-CN"/>
        </w:rPr>
      </w:pPr>
      <w:r>
        <w:rPr>
          <w:rFonts w:hint="eastAsia"/>
          <w:lang w:eastAsia="zh-CN"/>
        </w:rPr>
        <w:t>方法一，报文源设备</w:t>
      </w:r>
      <w:r>
        <w:rPr>
          <w:rFonts w:hint="eastAsia"/>
          <w:lang w:eastAsia="zh-CN"/>
        </w:rPr>
        <w:t>C</w:t>
      </w:r>
      <w:r>
        <w:rPr>
          <w:lang w:eastAsia="zh-CN"/>
        </w:rPr>
        <w:t xml:space="preserve">E1 </w:t>
      </w:r>
      <w:r>
        <w:rPr>
          <w:rFonts w:hint="eastAsia"/>
          <w:lang w:eastAsia="zh-CN"/>
        </w:rPr>
        <w:t>ping</w:t>
      </w:r>
      <w:r>
        <w:rPr>
          <w:rFonts w:hint="eastAsia"/>
          <w:lang w:eastAsia="zh-CN"/>
        </w:rPr>
        <w:t>命令带有</w:t>
      </w:r>
      <w:r>
        <w:rPr>
          <w:rFonts w:hint="eastAsia"/>
          <w:lang w:eastAsia="zh-CN"/>
        </w:rPr>
        <w:t>-tos</w:t>
      </w:r>
      <w:r>
        <w:rPr>
          <w:lang w:eastAsia="zh-CN"/>
        </w:rPr>
        <w:t xml:space="preserve"> 160</w:t>
      </w:r>
      <w:r>
        <w:rPr>
          <w:rFonts w:hint="eastAsia"/>
          <w:lang w:eastAsia="zh-CN"/>
        </w:rPr>
        <w:t>字段，即</w:t>
      </w:r>
      <w:r>
        <w:rPr>
          <w:rFonts w:hint="eastAsia"/>
          <w:lang w:eastAsia="zh-CN"/>
        </w:rPr>
        <w:t>ip</w:t>
      </w:r>
      <w:r>
        <w:rPr>
          <w:rFonts w:hint="eastAsia"/>
          <w:lang w:eastAsia="zh-CN"/>
        </w:rPr>
        <w:t>头携带优先级。</w:t>
      </w:r>
      <w:r>
        <w:rPr>
          <w:rFonts w:hint="eastAsia"/>
          <w:lang w:eastAsia="zh-CN"/>
        </w:rPr>
        <w:t>P</w:t>
      </w:r>
      <w:r>
        <w:rPr>
          <w:lang w:eastAsia="zh-CN"/>
        </w:rPr>
        <w:t>E1</w:t>
      </w:r>
      <w:r>
        <w:rPr>
          <w:rFonts w:hint="eastAsia"/>
          <w:lang w:eastAsia="zh-CN"/>
        </w:rPr>
        <w:t>从</w:t>
      </w:r>
      <w:r>
        <w:rPr>
          <w:rFonts w:hint="eastAsia"/>
          <w:lang w:eastAsia="zh-CN"/>
        </w:rPr>
        <w:t>G</w:t>
      </w:r>
      <w:r>
        <w:rPr>
          <w:lang w:eastAsia="zh-CN"/>
        </w:rPr>
        <w:t>1/1/1/1</w:t>
      </w:r>
      <w:r>
        <w:rPr>
          <w:rFonts w:hint="eastAsia"/>
          <w:lang w:eastAsia="zh-CN"/>
        </w:rPr>
        <w:t>收到报文时，会按照</w:t>
      </w:r>
      <w:r>
        <w:rPr>
          <w:rFonts w:hint="eastAsia"/>
          <w:lang w:eastAsia="zh-CN"/>
        </w:rPr>
        <w:t>ip</w:t>
      </w:r>
      <w:r>
        <w:rPr>
          <w:rFonts w:hint="eastAsia"/>
          <w:lang w:eastAsia="zh-CN"/>
        </w:rPr>
        <w:t>头携带的优先级映射为</w:t>
      </w:r>
      <w:r>
        <w:rPr>
          <w:rFonts w:hint="eastAsia"/>
          <w:lang w:eastAsia="zh-CN"/>
        </w:rPr>
        <w:t>M</w:t>
      </w:r>
      <w:r>
        <w:rPr>
          <w:lang w:eastAsia="zh-CN"/>
        </w:rPr>
        <w:t>PLS</w:t>
      </w:r>
      <w:r>
        <w:rPr>
          <w:rFonts w:hint="eastAsia"/>
          <w:lang w:eastAsia="zh-CN"/>
        </w:rPr>
        <w:t>头的</w:t>
      </w:r>
      <w:r>
        <w:rPr>
          <w:rFonts w:hint="eastAsia"/>
          <w:lang w:eastAsia="zh-CN"/>
        </w:rPr>
        <w:t>exp</w:t>
      </w:r>
      <w:r>
        <w:rPr>
          <w:lang w:eastAsia="zh-CN"/>
        </w:rPr>
        <w:t xml:space="preserve"> 5</w:t>
      </w:r>
      <w:r>
        <w:rPr>
          <w:rFonts w:hint="eastAsia"/>
          <w:lang w:eastAsia="zh-CN"/>
        </w:rPr>
        <w:t>。</w:t>
      </w:r>
    </w:p>
    <w:p w14:paraId="6F6B253C" w14:textId="6706BB1F" w:rsidR="0096568D" w:rsidRDefault="0096568D" w:rsidP="00013AED">
      <w:pPr>
        <w:pStyle w:val="TerminalDisplay"/>
        <w:ind w:leftChars="597" w:left="1254"/>
      </w:pPr>
      <w:r>
        <w:tab/>
        <w:t>&lt;CE1&gt;</w:t>
      </w:r>
      <w:r w:rsidRPr="009B0020">
        <w:t>ping -tos 160 -a 10.0.0.1 20.0.0.1</w:t>
      </w:r>
    </w:p>
    <w:p w14:paraId="7CD8D0F2" w14:textId="42206262" w:rsidR="00EB7143" w:rsidRDefault="00EB7143" w:rsidP="00EB7143">
      <w:pPr>
        <w:pStyle w:val="ItemStep"/>
        <w:numPr>
          <w:ilvl w:val="0"/>
          <w:numId w:val="0"/>
        </w:numPr>
        <w:ind w:left="850" w:firstLine="360"/>
        <w:rPr>
          <w:lang w:eastAsia="zh-CN"/>
        </w:rPr>
      </w:pPr>
      <w:r>
        <w:rPr>
          <w:rFonts w:hint="eastAsia"/>
          <w:lang w:eastAsia="zh-CN"/>
        </w:rPr>
        <w:t>tos</w:t>
      </w:r>
      <w:r>
        <w:rPr>
          <w:rFonts w:hint="eastAsia"/>
          <w:lang w:eastAsia="zh-CN"/>
        </w:rPr>
        <w:t>与</w:t>
      </w:r>
      <w:r>
        <w:rPr>
          <w:rFonts w:hint="eastAsia"/>
          <w:lang w:eastAsia="zh-CN"/>
        </w:rPr>
        <w:t>exp</w:t>
      </w:r>
      <w:r>
        <w:rPr>
          <w:rFonts w:hint="eastAsia"/>
          <w:lang w:eastAsia="zh-CN"/>
        </w:rPr>
        <w:t>映射关系如下，</w:t>
      </w:r>
    </w:p>
    <w:tbl>
      <w:tblPr>
        <w:tblW w:w="7371"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8"/>
        <w:gridCol w:w="787"/>
        <w:gridCol w:w="786"/>
        <w:gridCol w:w="785"/>
        <w:gridCol w:w="785"/>
        <w:gridCol w:w="785"/>
        <w:gridCol w:w="785"/>
        <w:gridCol w:w="785"/>
        <w:gridCol w:w="785"/>
      </w:tblGrid>
      <w:tr w:rsidR="00EB7143" w:rsidRPr="009B0020" w14:paraId="4CFC1680" w14:textId="77777777" w:rsidTr="00F06341">
        <w:trPr>
          <w:tblCellSpacing w:w="0" w:type="dxa"/>
          <w:jc w:val="center"/>
        </w:trPr>
        <w:tc>
          <w:tcPr>
            <w:tcW w:w="858" w:type="dxa"/>
            <w:tcBorders>
              <w:top w:val="outset" w:sz="6" w:space="0" w:color="auto"/>
              <w:left w:val="outset" w:sz="6" w:space="0" w:color="auto"/>
              <w:bottom w:val="outset" w:sz="6" w:space="0" w:color="auto"/>
              <w:right w:val="outset" w:sz="6" w:space="0" w:color="auto"/>
            </w:tcBorders>
            <w:hideMark/>
          </w:tcPr>
          <w:p w14:paraId="24D4CAC1" w14:textId="77777777" w:rsidR="00EB7143" w:rsidRPr="009B0020" w:rsidRDefault="00EB7143" w:rsidP="00F06341">
            <w:pPr>
              <w:spacing w:before="0" w:after="0" w:line="360" w:lineRule="atLeast"/>
              <w:ind w:left="0"/>
              <w:jc w:val="center"/>
              <w:rPr>
                <w:rFonts w:ascii="微软雅黑" w:eastAsia="微软雅黑" w:hAnsi="微软雅黑" w:cs="宋体"/>
                <w:kern w:val="0"/>
                <w:sz w:val="15"/>
                <w:szCs w:val="15"/>
              </w:rPr>
            </w:pPr>
            <w:r>
              <w:rPr>
                <w:rFonts w:ascii="微软雅黑" w:eastAsia="微软雅黑" w:hAnsi="微软雅黑" w:cs="宋体" w:hint="eastAsia"/>
                <w:kern w:val="0"/>
                <w:sz w:val="15"/>
                <w:szCs w:val="15"/>
              </w:rPr>
              <w:lastRenderedPageBreak/>
              <w:t>t</w:t>
            </w:r>
            <w:r w:rsidRPr="009B0020">
              <w:rPr>
                <w:rFonts w:ascii="微软雅黑" w:eastAsia="微软雅黑" w:hAnsi="微软雅黑" w:cs="宋体" w:hint="eastAsia"/>
                <w:kern w:val="0"/>
                <w:sz w:val="15"/>
                <w:szCs w:val="15"/>
              </w:rPr>
              <w:t>os</w:t>
            </w:r>
          </w:p>
        </w:tc>
        <w:tc>
          <w:tcPr>
            <w:tcW w:w="621" w:type="dxa"/>
            <w:tcBorders>
              <w:top w:val="outset" w:sz="6" w:space="0" w:color="auto"/>
              <w:left w:val="outset" w:sz="6" w:space="0" w:color="auto"/>
              <w:bottom w:val="outset" w:sz="6" w:space="0" w:color="auto"/>
              <w:right w:val="outset" w:sz="6" w:space="0" w:color="auto"/>
            </w:tcBorders>
            <w:hideMark/>
          </w:tcPr>
          <w:p w14:paraId="127304E4"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0</w:t>
            </w:r>
          </w:p>
        </w:tc>
        <w:tc>
          <w:tcPr>
            <w:tcW w:w="621" w:type="dxa"/>
            <w:tcBorders>
              <w:top w:val="outset" w:sz="6" w:space="0" w:color="auto"/>
              <w:left w:val="outset" w:sz="6" w:space="0" w:color="auto"/>
              <w:bottom w:val="outset" w:sz="6" w:space="0" w:color="auto"/>
              <w:right w:val="outset" w:sz="6" w:space="0" w:color="auto"/>
            </w:tcBorders>
            <w:hideMark/>
          </w:tcPr>
          <w:p w14:paraId="618F49D6"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32</w:t>
            </w:r>
          </w:p>
        </w:tc>
        <w:tc>
          <w:tcPr>
            <w:tcW w:w="620" w:type="dxa"/>
            <w:tcBorders>
              <w:top w:val="outset" w:sz="6" w:space="0" w:color="auto"/>
              <w:left w:val="outset" w:sz="6" w:space="0" w:color="auto"/>
              <w:bottom w:val="outset" w:sz="6" w:space="0" w:color="auto"/>
              <w:right w:val="outset" w:sz="6" w:space="0" w:color="auto"/>
            </w:tcBorders>
            <w:hideMark/>
          </w:tcPr>
          <w:p w14:paraId="51107A9F"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64</w:t>
            </w:r>
          </w:p>
        </w:tc>
        <w:tc>
          <w:tcPr>
            <w:tcW w:w="620" w:type="dxa"/>
            <w:tcBorders>
              <w:top w:val="outset" w:sz="6" w:space="0" w:color="auto"/>
              <w:left w:val="outset" w:sz="6" w:space="0" w:color="auto"/>
              <w:bottom w:val="outset" w:sz="6" w:space="0" w:color="auto"/>
              <w:right w:val="outset" w:sz="6" w:space="0" w:color="auto"/>
            </w:tcBorders>
            <w:hideMark/>
          </w:tcPr>
          <w:p w14:paraId="003D047A"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96</w:t>
            </w:r>
          </w:p>
        </w:tc>
        <w:tc>
          <w:tcPr>
            <w:tcW w:w="620" w:type="dxa"/>
            <w:tcBorders>
              <w:top w:val="outset" w:sz="6" w:space="0" w:color="auto"/>
              <w:left w:val="outset" w:sz="6" w:space="0" w:color="auto"/>
              <w:bottom w:val="outset" w:sz="6" w:space="0" w:color="auto"/>
              <w:right w:val="outset" w:sz="6" w:space="0" w:color="auto"/>
            </w:tcBorders>
            <w:hideMark/>
          </w:tcPr>
          <w:p w14:paraId="3FE16036"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128</w:t>
            </w:r>
          </w:p>
        </w:tc>
        <w:tc>
          <w:tcPr>
            <w:tcW w:w="620" w:type="dxa"/>
            <w:tcBorders>
              <w:top w:val="outset" w:sz="6" w:space="0" w:color="auto"/>
              <w:left w:val="outset" w:sz="6" w:space="0" w:color="auto"/>
              <w:bottom w:val="outset" w:sz="6" w:space="0" w:color="auto"/>
              <w:right w:val="outset" w:sz="6" w:space="0" w:color="auto"/>
            </w:tcBorders>
            <w:hideMark/>
          </w:tcPr>
          <w:p w14:paraId="4434D1AF"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160</w:t>
            </w:r>
          </w:p>
        </w:tc>
        <w:tc>
          <w:tcPr>
            <w:tcW w:w="620" w:type="dxa"/>
            <w:tcBorders>
              <w:top w:val="outset" w:sz="6" w:space="0" w:color="auto"/>
              <w:left w:val="outset" w:sz="6" w:space="0" w:color="auto"/>
              <w:bottom w:val="outset" w:sz="6" w:space="0" w:color="auto"/>
              <w:right w:val="outset" w:sz="6" w:space="0" w:color="auto"/>
            </w:tcBorders>
            <w:hideMark/>
          </w:tcPr>
          <w:p w14:paraId="395CF52D"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192</w:t>
            </w:r>
          </w:p>
        </w:tc>
        <w:tc>
          <w:tcPr>
            <w:tcW w:w="620" w:type="dxa"/>
            <w:tcBorders>
              <w:top w:val="outset" w:sz="6" w:space="0" w:color="auto"/>
              <w:left w:val="outset" w:sz="6" w:space="0" w:color="auto"/>
              <w:bottom w:val="outset" w:sz="6" w:space="0" w:color="auto"/>
              <w:right w:val="outset" w:sz="6" w:space="0" w:color="auto"/>
            </w:tcBorders>
            <w:hideMark/>
          </w:tcPr>
          <w:p w14:paraId="3E368794"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224</w:t>
            </w:r>
          </w:p>
        </w:tc>
      </w:tr>
      <w:tr w:rsidR="00EB7143" w:rsidRPr="009B0020" w14:paraId="5035CEA7" w14:textId="77777777" w:rsidTr="00F06341">
        <w:trPr>
          <w:tblCellSpacing w:w="0" w:type="dxa"/>
          <w:jc w:val="center"/>
        </w:trPr>
        <w:tc>
          <w:tcPr>
            <w:tcW w:w="858" w:type="dxa"/>
            <w:tcBorders>
              <w:top w:val="outset" w:sz="6" w:space="0" w:color="auto"/>
              <w:left w:val="outset" w:sz="6" w:space="0" w:color="auto"/>
              <w:bottom w:val="outset" w:sz="6" w:space="0" w:color="auto"/>
              <w:right w:val="outset" w:sz="6" w:space="0" w:color="auto"/>
            </w:tcBorders>
            <w:hideMark/>
          </w:tcPr>
          <w:p w14:paraId="7DF80F41"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Pr>
                <w:rFonts w:ascii="微软雅黑" w:eastAsia="微软雅黑" w:hAnsi="微软雅黑" w:cs="宋体" w:hint="eastAsia"/>
                <w:kern w:val="0"/>
                <w:sz w:val="15"/>
                <w:szCs w:val="15"/>
              </w:rPr>
              <w:t>m</w:t>
            </w:r>
            <w:r w:rsidRPr="009B0020">
              <w:rPr>
                <w:rFonts w:ascii="微软雅黑" w:eastAsia="微软雅黑" w:hAnsi="微软雅黑" w:cs="宋体" w:hint="eastAsia"/>
                <w:kern w:val="0"/>
                <w:sz w:val="15"/>
                <w:szCs w:val="15"/>
              </w:rPr>
              <w:t>pls-exp</w:t>
            </w:r>
          </w:p>
        </w:tc>
        <w:tc>
          <w:tcPr>
            <w:tcW w:w="621" w:type="dxa"/>
            <w:tcBorders>
              <w:top w:val="outset" w:sz="6" w:space="0" w:color="auto"/>
              <w:left w:val="outset" w:sz="6" w:space="0" w:color="auto"/>
              <w:bottom w:val="outset" w:sz="6" w:space="0" w:color="auto"/>
              <w:right w:val="outset" w:sz="6" w:space="0" w:color="auto"/>
            </w:tcBorders>
            <w:hideMark/>
          </w:tcPr>
          <w:p w14:paraId="306E19E4"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0</w:t>
            </w:r>
          </w:p>
        </w:tc>
        <w:tc>
          <w:tcPr>
            <w:tcW w:w="621" w:type="dxa"/>
            <w:tcBorders>
              <w:top w:val="outset" w:sz="6" w:space="0" w:color="auto"/>
              <w:left w:val="outset" w:sz="6" w:space="0" w:color="auto"/>
              <w:bottom w:val="outset" w:sz="6" w:space="0" w:color="auto"/>
              <w:right w:val="outset" w:sz="6" w:space="0" w:color="auto"/>
            </w:tcBorders>
            <w:hideMark/>
          </w:tcPr>
          <w:p w14:paraId="0AE3FB40"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1</w:t>
            </w:r>
          </w:p>
        </w:tc>
        <w:tc>
          <w:tcPr>
            <w:tcW w:w="620" w:type="dxa"/>
            <w:tcBorders>
              <w:top w:val="outset" w:sz="6" w:space="0" w:color="auto"/>
              <w:left w:val="outset" w:sz="6" w:space="0" w:color="auto"/>
              <w:bottom w:val="outset" w:sz="6" w:space="0" w:color="auto"/>
              <w:right w:val="outset" w:sz="6" w:space="0" w:color="auto"/>
            </w:tcBorders>
            <w:hideMark/>
          </w:tcPr>
          <w:p w14:paraId="672A7B4C"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2</w:t>
            </w:r>
          </w:p>
        </w:tc>
        <w:tc>
          <w:tcPr>
            <w:tcW w:w="620" w:type="dxa"/>
            <w:tcBorders>
              <w:top w:val="outset" w:sz="6" w:space="0" w:color="auto"/>
              <w:left w:val="outset" w:sz="6" w:space="0" w:color="auto"/>
              <w:bottom w:val="outset" w:sz="6" w:space="0" w:color="auto"/>
              <w:right w:val="outset" w:sz="6" w:space="0" w:color="auto"/>
            </w:tcBorders>
            <w:hideMark/>
          </w:tcPr>
          <w:p w14:paraId="63C90386"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3</w:t>
            </w:r>
          </w:p>
        </w:tc>
        <w:tc>
          <w:tcPr>
            <w:tcW w:w="620" w:type="dxa"/>
            <w:tcBorders>
              <w:top w:val="outset" w:sz="6" w:space="0" w:color="auto"/>
              <w:left w:val="outset" w:sz="6" w:space="0" w:color="auto"/>
              <w:bottom w:val="outset" w:sz="6" w:space="0" w:color="auto"/>
              <w:right w:val="outset" w:sz="6" w:space="0" w:color="auto"/>
            </w:tcBorders>
            <w:hideMark/>
          </w:tcPr>
          <w:p w14:paraId="3199219E"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4</w:t>
            </w:r>
          </w:p>
        </w:tc>
        <w:tc>
          <w:tcPr>
            <w:tcW w:w="620" w:type="dxa"/>
            <w:tcBorders>
              <w:top w:val="outset" w:sz="6" w:space="0" w:color="auto"/>
              <w:left w:val="outset" w:sz="6" w:space="0" w:color="auto"/>
              <w:bottom w:val="outset" w:sz="6" w:space="0" w:color="auto"/>
              <w:right w:val="outset" w:sz="6" w:space="0" w:color="auto"/>
            </w:tcBorders>
            <w:hideMark/>
          </w:tcPr>
          <w:p w14:paraId="5AAB807D"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5</w:t>
            </w:r>
          </w:p>
        </w:tc>
        <w:tc>
          <w:tcPr>
            <w:tcW w:w="620" w:type="dxa"/>
            <w:tcBorders>
              <w:top w:val="outset" w:sz="6" w:space="0" w:color="auto"/>
              <w:left w:val="outset" w:sz="6" w:space="0" w:color="auto"/>
              <w:bottom w:val="outset" w:sz="6" w:space="0" w:color="auto"/>
              <w:right w:val="outset" w:sz="6" w:space="0" w:color="auto"/>
            </w:tcBorders>
            <w:hideMark/>
          </w:tcPr>
          <w:p w14:paraId="006D304D"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6</w:t>
            </w:r>
          </w:p>
        </w:tc>
        <w:tc>
          <w:tcPr>
            <w:tcW w:w="620" w:type="dxa"/>
            <w:tcBorders>
              <w:top w:val="outset" w:sz="6" w:space="0" w:color="auto"/>
              <w:left w:val="outset" w:sz="6" w:space="0" w:color="auto"/>
              <w:bottom w:val="outset" w:sz="6" w:space="0" w:color="auto"/>
              <w:right w:val="outset" w:sz="6" w:space="0" w:color="auto"/>
            </w:tcBorders>
            <w:hideMark/>
          </w:tcPr>
          <w:p w14:paraId="77E2BB3B" w14:textId="77777777" w:rsidR="00EB7143" w:rsidRPr="009B0020" w:rsidRDefault="00EB7143" w:rsidP="00F06341">
            <w:pPr>
              <w:wordWrap w:val="0"/>
              <w:spacing w:before="0" w:after="0" w:line="360" w:lineRule="atLeast"/>
              <w:ind w:left="0"/>
              <w:jc w:val="center"/>
              <w:rPr>
                <w:rFonts w:ascii="微软雅黑" w:eastAsia="微软雅黑" w:hAnsi="微软雅黑" w:cs="宋体"/>
                <w:kern w:val="0"/>
                <w:sz w:val="15"/>
                <w:szCs w:val="15"/>
              </w:rPr>
            </w:pPr>
            <w:r w:rsidRPr="009B0020">
              <w:rPr>
                <w:rFonts w:ascii="微软雅黑" w:eastAsia="微软雅黑" w:hAnsi="微软雅黑" w:cs="宋体" w:hint="eastAsia"/>
                <w:kern w:val="0"/>
                <w:sz w:val="15"/>
                <w:szCs w:val="15"/>
              </w:rPr>
              <w:t>7</w:t>
            </w:r>
          </w:p>
        </w:tc>
      </w:tr>
    </w:tbl>
    <w:p w14:paraId="7F79C83C" w14:textId="77777777" w:rsidR="00EB7143" w:rsidRDefault="00EB7143" w:rsidP="00EB7143">
      <w:pPr>
        <w:pStyle w:val="ItemStep"/>
        <w:numPr>
          <w:ilvl w:val="0"/>
          <w:numId w:val="0"/>
        </w:numPr>
        <w:ind w:left="850" w:firstLine="360"/>
        <w:rPr>
          <w:lang w:eastAsia="zh-CN"/>
        </w:rPr>
      </w:pPr>
      <w:r>
        <w:rPr>
          <w:rFonts w:hint="eastAsia"/>
          <w:lang w:eastAsia="zh-CN"/>
        </w:rPr>
        <w:t>方法二，</w:t>
      </w:r>
      <w:r>
        <w:rPr>
          <w:rFonts w:hint="eastAsia"/>
          <w:lang w:eastAsia="zh-CN"/>
        </w:rPr>
        <w:t>P</w:t>
      </w:r>
      <w:r>
        <w:rPr>
          <w:lang w:eastAsia="zh-CN"/>
        </w:rPr>
        <w:t>E1</w:t>
      </w:r>
      <w:r>
        <w:rPr>
          <w:rFonts w:hint="eastAsia"/>
          <w:lang w:eastAsia="zh-CN"/>
        </w:rPr>
        <w:t>接口</w:t>
      </w:r>
      <w:r>
        <w:rPr>
          <w:rFonts w:hint="eastAsia"/>
          <w:lang w:eastAsia="zh-CN"/>
        </w:rPr>
        <w:t>G</w:t>
      </w:r>
      <w:r>
        <w:rPr>
          <w:lang w:eastAsia="zh-CN"/>
        </w:rPr>
        <w:t>1/1/1/1</w:t>
      </w:r>
      <w:r>
        <w:rPr>
          <w:rFonts w:hint="eastAsia"/>
          <w:lang w:eastAsia="zh-CN"/>
        </w:rPr>
        <w:t>收到该报文时对优先级进行打标，</w:t>
      </w:r>
      <w:r>
        <w:rPr>
          <w:rFonts w:hint="eastAsia"/>
          <w:lang w:eastAsia="zh-CN"/>
        </w:rPr>
        <w:t>P</w:t>
      </w:r>
      <w:r>
        <w:rPr>
          <w:lang w:eastAsia="zh-CN"/>
        </w:rPr>
        <w:t>E1</w:t>
      </w:r>
      <w:r>
        <w:rPr>
          <w:rFonts w:hint="eastAsia"/>
          <w:lang w:eastAsia="zh-CN"/>
        </w:rPr>
        <w:t>配置如下，</w:t>
      </w:r>
    </w:p>
    <w:p w14:paraId="7E03ADA3" w14:textId="77777777" w:rsidR="00EB7143" w:rsidRDefault="00EB7143" w:rsidP="00EB7143">
      <w:pPr>
        <w:pStyle w:val="TerminalDisplay"/>
        <w:ind w:leftChars="597" w:left="1254"/>
      </w:pPr>
      <w:r>
        <w:t>#</w:t>
      </w:r>
    </w:p>
    <w:p w14:paraId="6E29528E" w14:textId="77777777" w:rsidR="00EB7143" w:rsidRDefault="00EB7143" w:rsidP="00EB7143">
      <w:pPr>
        <w:pStyle w:val="TerminalDisplay"/>
        <w:ind w:leftChars="597" w:left="1254"/>
      </w:pPr>
      <w:r>
        <w:t>acl advanced 3000</w:t>
      </w:r>
    </w:p>
    <w:p w14:paraId="4250F3AB" w14:textId="77777777" w:rsidR="00EB7143" w:rsidRDefault="00EB7143" w:rsidP="00EB7143">
      <w:pPr>
        <w:pStyle w:val="TerminalDisplay"/>
        <w:ind w:leftChars="597" w:left="1254"/>
      </w:pPr>
      <w:r>
        <w:t xml:space="preserve"> rule 5 permit </w:t>
      </w:r>
      <w:r w:rsidRPr="00135055">
        <w:t xml:space="preserve">icmp source </w:t>
      </w:r>
      <w:r>
        <w:t>1</w:t>
      </w:r>
      <w:r w:rsidRPr="00135055">
        <w:t>0.0.0.</w:t>
      </w:r>
      <w:r>
        <w:t>1</w:t>
      </w:r>
      <w:r w:rsidRPr="00135055">
        <w:t xml:space="preserve"> 0 destination </w:t>
      </w:r>
      <w:r>
        <w:t>2</w:t>
      </w:r>
      <w:r w:rsidRPr="00135055">
        <w:t>0.0.0.1 0</w:t>
      </w:r>
    </w:p>
    <w:p w14:paraId="36A0B81F" w14:textId="77777777" w:rsidR="00EB7143" w:rsidRDefault="00EB7143" w:rsidP="00EB7143">
      <w:pPr>
        <w:pStyle w:val="TerminalDisplay"/>
        <w:ind w:leftChars="597" w:left="1254"/>
      </w:pPr>
      <w:r>
        <w:t xml:space="preserve"> rule 5 permit </w:t>
      </w:r>
      <w:r w:rsidRPr="00135055">
        <w:t xml:space="preserve">icmp source </w:t>
      </w:r>
      <w:r>
        <w:t>2</w:t>
      </w:r>
      <w:r w:rsidRPr="00135055">
        <w:t>0.0.0.</w:t>
      </w:r>
      <w:r>
        <w:t>1</w:t>
      </w:r>
      <w:r w:rsidRPr="00135055">
        <w:t xml:space="preserve"> 0 destination </w:t>
      </w:r>
      <w:r>
        <w:t>1</w:t>
      </w:r>
      <w:r w:rsidRPr="00135055">
        <w:t>0.0.0.1 0</w:t>
      </w:r>
    </w:p>
    <w:p w14:paraId="4EC43E4D" w14:textId="77777777" w:rsidR="00EB7143" w:rsidRDefault="00EB7143" w:rsidP="00EB7143">
      <w:pPr>
        <w:pStyle w:val="TerminalDisplay"/>
        <w:ind w:leftChars="597" w:left="1254"/>
      </w:pPr>
      <w:r>
        <w:t>#</w:t>
      </w:r>
    </w:p>
    <w:p w14:paraId="5996DCEC" w14:textId="77777777" w:rsidR="00EB7143" w:rsidRDefault="00EB7143" w:rsidP="00EB7143">
      <w:pPr>
        <w:pStyle w:val="TerminalDisplay"/>
        <w:ind w:leftChars="597" w:left="1254"/>
      </w:pPr>
      <w:r>
        <w:t>traffic classifier 1 operator and</w:t>
      </w:r>
    </w:p>
    <w:p w14:paraId="0BA6387B" w14:textId="77777777" w:rsidR="00EB7143" w:rsidRDefault="00EB7143" w:rsidP="00EB7143">
      <w:pPr>
        <w:pStyle w:val="TerminalDisplay"/>
        <w:ind w:leftChars="597" w:left="1254"/>
      </w:pPr>
      <w:r>
        <w:t xml:space="preserve"> if-match acl 3000</w:t>
      </w:r>
    </w:p>
    <w:p w14:paraId="02D18BFF" w14:textId="77777777" w:rsidR="00EB7143" w:rsidRDefault="00EB7143" w:rsidP="00EB7143">
      <w:pPr>
        <w:pStyle w:val="TerminalDisplay"/>
        <w:ind w:leftChars="597" w:left="1254"/>
      </w:pPr>
      <w:r>
        <w:t>#</w:t>
      </w:r>
    </w:p>
    <w:p w14:paraId="3BF469CA" w14:textId="77777777" w:rsidR="00EB7143" w:rsidRDefault="00EB7143" w:rsidP="00EB7143">
      <w:pPr>
        <w:pStyle w:val="TerminalDisplay"/>
        <w:ind w:leftChars="597" w:left="1254"/>
      </w:pPr>
      <w:r>
        <w:t>traffic behavior 1</w:t>
      </w:r>
    </w:p>
    <w:p w14:paraId="2A8B2E0C" w14:textId="77777777" w:rsidR="00EB7143" w:rsidRDefault="00EB7143" w:rsidP="00EB7143">
      <w:pPr>
        <w:pStyle w:val="TerminalDisplay"/>
        <w:ind w:leftChars="597" w:left="1254"/>
      </w:pPr>
      <w:r>
        <w:t xml:space="preserve"> </w:t>
      </w:r>
      <w:r w:rsidRPr="009B0020">
        <w:t>remark imposition-mpls-exp 5</w:t>
      </w:r>
    </w:p>
    <w:p w14:paraId="38724DAA" w14:textId="77777777" w:rsidR="00EB7143" w:rsidRDefault="00EB7143" w:rsidP="00EB7143">
      <w:pPr>
        <w:pStyle w:val="TerminalDisplay"/>
        <w:ind w:leftChars="597" w:left="1254"/>
      </w:pPr>
      <w:r>
        <w:t>#</w:t>
      </w:r>
    </w:p>
    <w:p w14:paraId="141A3B4B" w14:textId="77777777" w:rsidR="00EB7143" w:rsidRDefault="00EB7143" w:rsidP="00EB7143">
      <w:pPr>
        <w:pStyle w:val="TerminalDisplay"/>
        <w:ind w:leftChars="597" w:left="1254"/>
      </w:pPr>
      <w:r>
        <w:t>qos policy 1</w:t>
      </w:r>
    </w:p>
    <w:p w14:paraId="4D615921" w14:textId="77777777" w:rsidR="00EB7143" w:rsidRDefault="00EB7143" w:rsidP="00EB7143">
      <w:pPr>
        <w:pStyle w:val="TerminalDisplay"/>
        <w:ind w:leftChars="597" w:left="1254"/>
      </w:pPr>
      <w:r>
        <w:t xml:space="preserve"> classifier 1 behavior 1</w:t>
      </w:r>
    </w:p>
    <w:p w14:paraId="2AA51943" w14:textId="77777777" w:rsidR="00EB7143" w:rsidRDefault="00EB7143" w:rsidP="00EB7143">
      <w:pPr>
        <w:pStyle w:val="TerminalDisplay"/>
        <w:ind w:leftChars="597" w:left="1254"/>
      </w:pPr>
      <w:r>
        <w:t>#</w:t>
      </w:r>
    </w:p>
    <w:p w14:paraId="1AC6E3C1" w14:textId="77777777" w:rsidR="00EB7143" w:rsidRDefault="00EB7143" w:rsidP="00EB7143">
      <w:pPr>
        <w:pStyle w:val="TerminalDisplay"/>
        <w:ind w:leftChars="597" w:left="1254"/>
      </w:pPr>
      <w:r>
        <w:t>interface GigabitEthernet1/1/1/1</w:t>
      </w:r>
    </w:p>
    <w:p w14:paraId="5B1C105E" w14:textId="77777777" w:rsidR="00EB7143" w:rsidRDefault="00EB7143" w:rsidP="00EB7143">
      <w:pPr>
        <w:pStyle w:val="TerminalDisplay"/>
        <w:ind w:leftChars="597" w:left="1254"/>
      </w:pPr>
      <w:r>
        <w:t xml:space="preserve"> ip binding vpn-instance vpn1</w:t>
      </w:r>
    </w:p>
    <w:p w14:paraId="5EACDB43" w14:textId="77777777" w:rsidR="00EB7143" w:rsidRDefault="00EB7143" w:rsidP="00EB7143">
      <w:pPr>
        <w:pStyle w:val="TerminalDisplay"/>
        <w:ind w:leftChars="597" w:left="1254"/>
      </w:pPr>
      <w:r>
        <w:t xml:space="preserve"> ip address 10.0.0.2 255.255.255.0</w:t>
      </w:r>
    </w:p>
    <w:p w14:paraId="28646F82" w14:textId="77777777" w:rsidR="00EB7143" w:rsidRDefault="00EB7143" w:rsidP="00EB7143">
      <w:pPr>
        <w:pStyle w:val="TerminalDisplay"/>
        <w:ind w:leftChars="597" w:left="1254"/>
      </w:pPr>
      <w:r>
        <w:t xml:space="preserve"> qos apply policy 1 inbound </w:t>
      </w:r>
    </w:p>
    <w:p w14:paraId="3016A3B9" w14:textId="77777777" w:rsidR="00EB7143" w:rsidRDefault="00EB7143" w:rsidP="00EB7143">
      <w:pPr>
        <w:pStyle w:val="TerminalDisplay"/>
        <w:ind w:leftChars="597" w:left="1254"/>
      </w:pPr>
      <w:r>
        <w:t>#</w:t>
      </w:r>
    </w:p>
    <w:p w14:paraId="6F93AD59" w14:textId="77777777" w:rsidR="00EB7143" w:rsidRDefault="00EB7143" w:rsidP="00EB7143">
      <w:pPr>
        <w:pStyle w:val="ItemStep"/>
        <w:numPr>
          <w:ilvl w:val="0"/>
          <w:numId w:val="0"/>
        </w:numPr>
        <w:ind w:left="850" w:firstLine="360"/>
        <w:rPr>
          <w:lang w:eastAsia="zh-CN"/>
        </w:rPr>
      </w:pPr>
      <w:r>
        <w:rPr>
          <w:rFonts w:hint="eastAsia"/>
          <w:lang w:eastAsia="zh-CN"/>
        </w:rPr>
        <w:t>之后在</w:t>
      </w:r>
      <w:r>
        <w:rPr>
          <w:rFonts w:hint="eastAsia"/>
          <w:lang w:eastAsia="zh-CN"/>
        </w:rPr>
        <w:t>P</w:t>
      </w:r>
      <w:r>
        <w:rPr>
          <w:lang w:eastAsia="zh-CN"/>
        </w:rPr>
        <w:t>E1</w:t>
      </w:r>
      <w:r>
        <w:rPr>
          <w:rFonts w:hint="eastAsia"/>
          <w:lang w:eastAsia="zh-CN"/>
        </w:rPr>
        <w:t>接口</w:t>
      </w:r>
      <w:r>
        <w:rPr>
          <w:rFonts w:hint="eastAsia"/>
          <w:lang w:eastAsia="zh-CN"/>
        </w:rPr>
        <w:t>G</w:t>
      </w:r>
      <w:r>
        <w:rPr>
          <w:lang w:eastAsia="zh-CN"/>
        </w:rPr>
        <w:t>1/1/1/2</w:t>
      </w:r>
      <w:r>
        <w:rPr>
          <w:rFonts w:hint="eastAsia"/>
          <w:lang w:eastAsia="zh-CN"/>
        </w:rPr>
        <w:t>出方向对</w:t>
      </w:r>
      <w:r>
        <w:rPr>
          <w:rFonts w:hint="eastAsia"/>
          <w:lang w:eastAsia="zh-CN"/>
        </w:rPr>
        <w:t>mpls-exp</w:t>
      </w:r>
      <w:r>
        <w:rPr>
          <w:lang w:eastAsia="zh-CN"/>
        </w:rPr>
        <w:t xml:space="preserve"> 5</w:t>
      </w:r>
      <w:r>
        <w:rPr>
          <w:rFonts w:hint="eastAsia"/>
          <w:lang w:eastAsia="zh-CN"/>
        </w:rPr>
        <w:t>的报文进行统计，</w:t>
      </w:r>
      <w:r>
        <w:rPr>
          <w:rFonts w:hint="eastAsia"/>
          <w:lang w:eastAsia="zh-CN"/>
        </w:rPr>
        <w:t>P</w:t>
      </w:r>
      <w:r>
        <w:rPr>
          <w:lang w:eastAsia="zh-CN"/>
        </w:rPr>
        <w:t>E1</w:t>
      </w:r>
      <w:r>
        <w:rPr>
          <w:rFonts w:hint="eastAsia"/>
          <w:lang w:eastAsia="zh-CN"/>
        </w:rPr>
        <w:t>配置为：</w:t>
      </w:r>
    </w:p>
    <w:p w14:paraId="0F6E1191" w14:textId="77777777" w:rsidR="00EB7143" w:rsidRDefault="00EB7143" w:rsidP="00EB7143">
      <w:pPr>
        <w:pStyle w:val="TerminalDisplay"/>
        <w:ind w:leftChars="597" w:left="1254"/>
      </w:pPr>
      <w:r>
        <w:t>#</w:t>
      </w:r>
    </w:p>
    <w:p w14:paraId="0CA4A040" w14:textId="77777777" w:rsidR="00EB7143" w:rsidRDefault="00EB7143" w:rsidP="00EB7143">
      <w:pPr>
        <w:pStyle w:val="TerminalDisplay"/>
        <w:ind w:leftChars="597" w:left="1254"/>
      </w:pPr>
      <w:r>
        <w:t>traffic classifier 2 operator and</w:t>
      </w:r>
    </w:p>
    <w:p w14:paraId="22A4700C" w14:textId="77777777" w:rsidR="00EB7143" w:rsidRDefault="00EB7143" w:rsidP="00EB7143">
      <w:pPr>
        <w:pStyle w:val="TerminalDisplay"/>
        <w:ind w:leftChars="597" w:left="1254"/>
      </w:pPr>
      <w:r>
        <w:t xml:space="preserve"> if-match mpls-exp 5</w:t>
      </w:r>
    </w:p>
    <w:p w14:paraId="196B4A10" w14:textId="77777777" w:rsidR="00EB7143" w:rsidRDefault="00EB7143" w:rsidP="00EB7143">
      <w:pPr>
        <w:pStyle w:val="TerminalDisplay"/>
        <w:ind w:leftChars="597" w:left="1254"/>
      </w:pPr>
      <w:r>
        <w:t>#</w:t>
      </w:r>
    </w:p>
    <w:p w14:paraId="44050926" w14:textId="77777777" w:rsidR="00EB7143" w:rsidRDefault="00EB7143" w:rsidP="00EB7143">
      <w:pPr>
        <w:pStyle w:val="TerminalDisplay"/>
        <w:ind w:leftChars="597" w:left="1254"/>
      </w:pPr>
      <w:r>
        <w:t>traffic behavior 2</w:t>
      </w:r>
    </w:p>
    <w:p w14:paraId="103CDFA2" w14:textId="77777777" w:rsidR="00EB7143" w:rsidRDefault="00EB7143" w:rsidP="00EB7143">
      <w:pPr>
        <w:pStyle w:val="TerminalDisplay"/>
        <w:ind w:leftChars="597" w:left="1254"/>
      </w:pPr>
      <w:r>
        <w:t xml:space="preserve"> accounting</w:t>
      </w:r>
    </w:p>
    <w:p w14:paraId="0A5C01C0" w14:textId="77777777" w:rsidR="00EB7143" w:rsidRDefault="00EB7143" w:rsidP="00EB7143">
      <w:pPr>
        <w:pStyle w:val="TerminalDisplay"/>
        <w:ind w:leftChars="597" w:left="1254"/>
      </w:pPr>
      <w:r>
        <w:t>#</w:t>
      </w:r>
    </w:p>
    <w:p w14:paraId="06BBE990" w14:textId="77777777" w:rsidR="00EB7143" w:rsidRDefault="00EB7143" w:rsidP="00EB7143">
      <w:pPr>
        <w:pStyle w:val="TerminalDisplay"/>
        <w:ind w:leftChars="597" w:left="1254"/>
      </w:pPr>
      <w:r>
        <w:t>qos policy 2</w:t>
      </w:r>
    </w:p>
    <w:p w14:paraId="71FBDF60" w14:textId="77777777" w:rsidR="00EB7143" w:rsidRDefault="00EB7143" w:rsidP="00EB7143">
      <w:pPr>
        <w:pStyle w:val="TerminalDisplay"/>
        <w:ind w:leftChars="597" w:left="1254"/>
      </w:pPr>
      <w:r>
        <w:t xml:space="preserve"> classifier 2 behavior 2</w:t>
      </w:r>
    </w:p>
    <w:p w14:paraId="66B54A34" w14:textId="77777777" w:rsidR="00EB7143" w:rsidRDefault="00EB7143" w:rsidP="00EB7143">
      <w:pPr>
        <w:pStyle w:val="TerminalDisplay"/>
        <w:ind w:leftChars="597" w:left="1254"/>
      </w:pPr>
      <w:r>
        <w:t>#</w:t>
      </w:r>
    </w:p>
    <w:p w14:paraId="53EC8F1F" w14:textId="77777777" w:rsidR="00EB7143" w:rsidRDefault="00EB7143" w:rsidP="00EB7143">
      <w:pPr>
        <w:pStyle w:val="TerminalDisplay"/>
        <w:ind w:leftChars="597" w:left="1254"/>
      </w:pPr>
      <w:r>
        <w:t>interface GigabitEthernet1/1/1/2</w:t>
      </w:r>
    </w:p>
    <w:p w14:paraId="353B771F" w14:textId="77777777" w:rsidR="00EB7143" w:rsidRDefault="00EB7143" w:rsidP="00EB7143">
      <w:pPr>
        <w:pStyle w:val="TerminalDisplay"/>
        <w:ind w:leftChars="597" w:left="1254"/>
      </w:pPr>
      <w:r>
        <w:t xml:space="preserve"> ip address 10.0.0.2 255.255.255.0</w:t>
      </w:r>
    </w:p>
    <w:p w14:paraId="4555B874" w14:textId="77777777" w:rsidR="00EB7143" w:rsidRDefault="00EB7143" w:rsidP="00EB7143">
      <w:pPr>
        <w:pStyle w:val="TerminalDisplay"/>
        <w:ind w:leftChars="597" w:left="1254"/>
      </w:pPr>
      <w:r>
        <w:t xml:space="preserve"> mpls enable</w:t>
      </w:r>
    </w:p>
    <w:p w14:paraId="04920BF7" w14:textId="77777777" w:rsidR="00EB7143" w:rsidRDefault="00EB7143" w:rsidP="00EB7143">
      <w:pPr>
        <w:pStyle w:val="TerminalDisplay"/>
        <w:ind w:leftChars="597" w:left="1254"/>
      </w:pPr>
      <w:r>
        <w:t xml:space="preserve"> mpls ldp enable</w:t>
      </w:r>
    </w:p>
    <w:p w14:paraId="71E1C3B1" w14:textId="77777777" w:rsidR="00EB7143" w:rsidRDefault="00EB7143" w:rsidP="00EB7143">
      <w:pPr>
        <w:pStyle w:val="TerminalDisplay"/>
        <w:ind w:leftChars="597" w:left="1254"/>
      </w:pPr>
      <w:r>
        <w:t xml:space="preserve"> qos apply policy 2 outbound </w:t>
      </w:r>
    </w:p>
    <w:p w14:paraId="7D1D49A5" w14:textId="77777777" w:rsidR="00EB7143" w:rsidRDefault="00EB7143" w:rsidP="00EB7143">
      <w:pPr>
        <w:pStyle w:val="TerminalDisplay"/>
        <w:ind w:leftChars="597" w:left="1254"/>
      </w:pPr>
      <w:r>
        <w:t>#</w:t>
      </w:r>
    </w:p>
    <w:p w14:paraId="679F31F4" w14:textId="77777777" w:rsidR="00EB7143" w:rsidRDefault="00EB7143" w:rsidP="00EB7143">
      <w:pPr>
        <w:pStyle w:val="ItemStep"/>
        <w:numPr>
          <w:ilvl w:val="0"/>
          <w:numId w:val="0"/>
        </w:numPr>
        <w:ind w:left="850" w:firstLine="360"/>
        <w:rPr>
          <w:lang w:eastAsia="zh-CN"/>
        </w:rPr>
      </w:pPr>
    </w:p>
    <w:p w14:paraId="614C56F3" w14:textId="4C340382" w:rsidR="00EB7143" w:rsidRPr="00135055" w:rsidRDefault="00EB7143" w:rsidP="00EB7143">
      <w:pPr>
        <w:pStyle w:val="TerminalDisplay"/>
        <w:ind w:leftChars="597" w:left="1254"/>
      </w:pPr>
      <w:r w:rsidRPr="00135055">
        <w:t>[</w:t>
      </w:r>
      <w:r>
        <w:t>PE1</w:t>
      </w:r>
      <w:r w:rsidRPr="00135055">
        <w:t>]dis</w:t>
      </w:r>
      <w:r w:rsidR="00F34A5B">
        <w:rPr>
          <w:rFonts w:hint="eastAsia"/>
        </w:rPr>
        <w:t>play</w:t>
      </w:r>
      <w:r w:rsidRPr="00135055">
        <w:t xml:space="preserve"> qos poli int g </w:t>
      </w:r>
      <w:r>
        <w:t>1</w:t>
      </w:r>
      <w:r w:rsidRPr="00135055">
        <w:t>/</w:t>
      </w:r>
      <w:r>
        <w:t>1</w:t>
      </w:r>
      <w:r w:rsidRPr="00135055">
        <w:t>/1/2</w:t>
      </w:r>
    </w:p>
    <w:p w14:paraId="48B0850A" w14:textId="77777777" w:rsidR="00EB7143" w:rsidRPr="00135055" w:rsidRDefault="00EB7143" w:rsidP="00EB7143">
      <w:pPr>
        <w:pStyle w:val="TerminalDisplay"/>
        <w:ind w:leftChars="597" w:left="1254"/>
      </w:pPr>
      <w:r w:rsidRPr="00135055">
        <w:t>Interface: GigabitEthernet</w:t>
      </w:r>
      <w:r>
        <w:t>1</w:t>
      </w:r>
      <w:r w:rsidRPr="00135055">
        <w:t>/</w:t>
      </w:r>
      <w:r>
        <w:t>1</w:t>
      </w:r>
      <w:r w:rsidRPr="00135055">
        <w:t>/1/2</w:t>
      </w:r>
    </w:p>
    <w:p w14:paraId="36ECA587" w14:textId="77777777" w:rsidR="00EB7143" w:rsidRPr="00135055" w:rsidRDefault="00EB7143" w:rsidP="00EB7143">
      <w:pPr>
        <w:pStyle w:val="TerminalDisplay"/>
        <w:ind w:leftChars="597" w:left="1254"/>
      </w:pPr>
      <w:r w:rsidRPr="00135055">
        <w:t xml:space="preserve">  Direction: Inbound</w:t>
      </w:r>
    </w:p>
    <w:p w14:paraId="2F96FE2A" w14:textId="77777777" w:rsidR="00EB7143" w:rsidRPr="00135055" w:rsidRDefault="00EB7143" w:rsidP="00EB7143">
      <w:pPr>
        <w:pStyle w:val="TerminalDisplay"/>
        <w:ind w:leftChars="597" w:left="1254"/>
      </w:pPr>
      <w:r w:rsidRPr="00135055">
        <w:t xml:space="preserve">  Policy: </w:t>
      </w:r>
      <w:r>
        <w:t>5</w:t>
      </w:r>
    </w:p>
    <w:p w14:paraId="4EA16E18" w14:textId="77777777" w:rsidR="00EB7143" w:rsidRPr="00135055" w:rsidRDefault="00EB7143" w:rsidP="00EB7143">
      <w:pPr>
        <w:pStyle w:val="TerminalDisplay"/>
        <w:ind w:leftChars="597" w:left="1254"/>
      </w:pPr>
      <w:r w:rsidRPr="00135055">
        <w:t xml:space="preserve">   Classifier: </w:t>
      </w:r>
      <w:r>
        <w:t>5</w:t>
      </w:r>
    </w:p>
    <w:p w14:paraId="22096A95" w14:textId="77777777" w:rsidR="00EB7143" w:rsidRPr="00135055" w:rsidRDefault="00EB7143" w:rsidP="00EB7143">
      <w:pPr>
        <w:pStyle w:val="TerminalDisplay"/>
        <w:ind w:leftChars="597" w:left="1254"/>
      </w:pPr>
      <w:r w:rsidRPr="00135055">
        <w:t xml:space="preserve">     Operator: AND</w:t>
      </w:r>
    </w:p>
    <w:p w14:paraId="5E4AA421" w14:textId="77777777" w:rsidR="00EB7143" w:rsidRPr="00135055" w:rsidRDefault="00EB7143" w:rsidP="00EB7143">
      <w:pPr>
        <w:pStyle w:val="TerminalDisplay"/>
        <w:ind w:leftChars="597" w:left="1254"/>
      </w:pPr>
      <w:r w:rsidRPr="00135055">
        <w:t xml:space="preserve">     Rule(s) :</w:t>
      </w:r>
    </w:p>
    <w:p w14:paraId="70876332" w14:textId="77777777" w:rsidR="00EB7143" w:rsidRPr="00135055" w:rsidRDefault="00EB7143" w:rsidP="00EB7143">
      <w:pPr>
        <w:pStyle w:val="TerminalDisplay"/>
        <w:ind w:leftChars="597" w:left="1254"/>
      </w:pPr>
      <w:r w:rsidRPr="00135055">
        <w:lastRenderedPageBreak/>
        <w:t xml:space="preserve">      If-match mpls-exp 5 </w:t>
      </w:r>
    </w:p>
    <w:p w14:paraId="14F573DF" w14:textId="77777777" w:rsidR="00EB7143" w:rsidRPr="00135055" w:rsidRDefault="00EB7143" w:rsidP="00EB7143">
      <w:pPr>
        <w:pStyle w:val="TerminalDisplay"/>
        <w:ind w:leftChars="597" w:left="1254"/>
      </w:pPr>
      <w:r w:rsidRPr="00135055">
        <w:t xml:space="preserve">     Behavior: </w:t>
      </w:r>
      <w:r>
        <w:t>5</w:t>
      </w:r>
    </w:p>
    <w:p w14:paraId="276AEB7C" w14:textId="77777777" w:rsidR="00EB7143" w:rsidRPr="00135055" w:rsidRDefault="00EB7143" w:rsidP="00EB7143">
      <w:pPr>
        <w:pStyle w:val="TerminalDisplay"/>
        <w:ind w:leftChars="597" w:left="1254"/>
      </w:pPr>
      <w:r w:rsidRPr="00135055">
        <w:t xml:space="preserve">      Accounting enable:</w:t>
      </w:r>
    </w:p>
    <w:p w14:paraId="4BD8B3BC" w14:textId="77777777" w:rsidR="00EB7143" w:rsidRPr="00135055" w:rsidRDefault="00EB7143" w:rsidP="00EB7143">
      <w:pPr>
        <w:pStyle w:val="TerminalDisplay"/>
        <w:ind w:leftChars="597" w:left="1254"/>
      </w:pPr>
      <w:r w:rsidRPr="00135055">
        <w:t xml:space="preserve">        </w:t>
      </w:r>
      <w:r w:rsidRPr="00135055">
        <w:rPr>
          <w:highlight w:val="lightGray"/>
        </w:rPr>
        <w:t>5 (Packets)</w:t>
      </w:r>
    </w:p>
    <w:p w14:paraId="53741C45" w14:textId="77777777" w:rsidR="00EB7143" w:rsidRPr="00135055" w:rsidRDefault="00EB7143" w:rsidP="00EB7143">
      <w:pPr>
        <w:pStyle w:val="TerminalDisplay"/>
        <w:ind w:leftChars="597" w:left="1254"/>
      </w:pPr>
      <w:r w:rsidRPr="00135055">
        <w:t> </w:t>
      </w:r>
    </w:p>
    <w:p w14:paraId="286D6F44" w14:textId="77777777" w:rsidR="00EB7143" w:rsidRPr="00135055" w:rsidRDefault="00EB7143" w:rsidP="00EB7143">
      <w:pPr>
        <w:pStyle w:val="TerminalDisplay"/>
        <w:ind w:leftChars="597" w:left="1254"/>
      </w:pPr>
      <w:r w:rsidRPr="00135055">
        <w:t>Interface: GigabitEthernet</w:t>
      </w:r>
      <w:r>
        <w:t>1/1</w:t>
      </w:r>
      <w:r w:rsidRPr="00135055">
        <w:t>/1/2</w:t>
      </w:r>
    </w:p>
    <w:p w14:paraId="09524246" w14:textId="77777777" w:rsidR="00EB7143" w:rsidRPr="00135055" w:rsidRDefault="00EB7143" w:rsidP="00EB7143">
      <w:pPr>
        <w:pStyle w:val="TerminalDisplay"/>
        <w:ind w:leftChars="597" w:left="1254"/>
      </w:pPr>
      <w:r w:rsidRPr="00135055">
        <w:t xml:space="preserve">  Direction: Outbound</w:t>
      </w:r>
    </w:p>
    <w:p w14:paraId="33C51E3E" w14:textId="77777777" w:rsidR="00EB7143" w:rsidRPr="00135055" w:rsidRDefault="00EB7143" w:rsidP="00EB7143">
      <w:pPr>
        <w:pStyle w:val="TerminalDisplay"/>
        <w:ind w:leftChars="597" w:left="1254"/>
      </w:pPr>
      <w:r w:rsidRPr="00135055">
        <w:t xml:space="preserve">  Policy: </w:t>
      </w:r>
      <w:r>
        <w:t>5</w:t>
      </w:r>
    </w:p>
    <w:p w14:paraId="2C260DD0" w14:textId="77777777" w:rsidR="00EB7143" w:rsidRPr="00135055" w:rsidRDefault="00EB7143" w:rsidP="00EB7143">
      <w:pPr>
        <w:pStyle w:val="TerminalDisplay"/>
        <w:ind w:leftChars="597" w:left="1254"/>
      </w:pPr>
      <w:r w:rsidRPr="00135055">
        <w:t xml:space="preserve">   Classifier: </w:t>
      </w:r>
      <w:r>
        <w:t>5</w:t>
      </w:r>
    </w:p>
    <w:p w14:paraId="4AEC9D82" w14:textId="77777777" w:rsidR="00EB7143" w:rsidRPr="00135055" w:rsidRDefault="00EB7143" w:rsidP="00EB7143">
      <w:pPr>
        <w:pStyle w:val="TerminalDisplay"/>
        <w:ind w:leftChars="597" w:left="1254"/>
      </w:pPr>
      <w:r w:rsidRPr="00135055">
        <w:t xml:space="preserve">     Operator: AND</w:t>
      </w:r>
    </w:p>
    <w:p w14:paraId="72635FDC" w14:textId="77777777" w:rsidR="00EB7143" w:rsidRPr="00135055" w:rsidRDefault="00EB7143" w:rsidP="00EB7143">
      <w:pPr>
        <w:pStyle w:val="TerminalDisplay"/>
        <w:ind w:leftChars="597" w:left="1254"/>
      </w:pPr>
      <w:r w:rsidRPr="00135055">
        <w:t xml:space="preserve">     Rule(s) :</w:t>
      </w:r>
    </w:p>
    <w:p w14:paraId="696180BE" w14:textId="77777777" w:rsidR="00EB7143" w:rsidRPr="00135055" w:rsidRDefault="00EB7143" w:rsidP="00EB7143">
      <w:pPr>
        <w:pStyle w:val="TerminalDisplay"/>
        <w:ind w:leftChars="597" w:left="1254"/>
      </w:pPr>
      <w:r w:rsidRPr="00135055">
        <w:t xml:space="preserve">      If-match mpls-exp 5 </w:t>
      </w:r>
    </w:p>
    <w:p w14:paraId="5C94E2BF" w14:textId="77777777" w:rsidR="00EB7143" w:rsidRPr="00135055" w:rsidRDefault="00EB7143" w:rsidP="00EB7143">
      <w:pPr>
        <w:pStyle w:val="TerminalDisplay"/>
        <w:ind w:leftChars="597" w:left="1254"/>
      </w:pPr>
      <w:r w:rsidRPr="00135055">
        <w:t xml:space="preserve">     Behavior: </w:t>
      </w:r>
      <w:r>
        <w:t>5</w:t>
      </w:r>
    </w:p>
    <w:p w14:paraId="56CB9E8A" w14:textId="77777777" w:rsidR="00EB7143" w:rsidRPr="00135055" w:rsidRDefault="00EB7143" w:rsidP="00EB7143">
      <w:pPr>
        <w:pStyle w:val="TerminalDisplay"/>
        <w:ind w:leftChars="597" w:left="1254"/>
      </w:pPr>
      <w:r w:rsidRPr="00135055">
        <w:t xml:space="preserve">      Accounting enable:</w:t>
      </w:r>
    </w:p>
    <w:p w14:paraId="5C8DF636" w14:textId="77777777" w:rsidR="00EB7143" w:rsidRPr="00135055" w:rsidRDefault="00EB7143" w:rsidP="00EB7143">
      <w:pPr>
        <w:pStyle w:val="TerminalDisplay"/>
        <w:ind w:leftChars="597" w:left="1254"/>
      </w:pPr>
      <w:r w:rsidRPr="00135055">
        <w:t xml:space="preserve">        </w:t>
      </w:r>
      <w:r w:rsidRPr="00135055">
        <w:rPr>
          <w:highlight w:val="lightGray"/>
        </w:rPr>
        <w:t>5 (Packets)</w:t>
      </w:r>
    </w:p>
    <w:p w14:paraId="0E339EF7" w14:textId="4D2B6CE7" w:rsidR="00EB7143" w:rsidRDefault="00EB7143" w:rsidP="00BE687D">
      <w:pPr>
        <w:pStyle w:val="ItemStep"/>
        <w:numPr>
          <w:ilvl w:val="0"/>
          <w:numId w:val="18"/>
        </w:numPr>
        <w:rPr>
          <w:lang w:eastAsia="zh-CN"/>
        </w:rPr>
      </w:pPr>
      <w:r>
        <w:rPr>
          <w:rFonts w:hint="eastAsia"/>
          <w:lang w:eastAsia="zh-CN"/>
        </w:rPr>
        <w:t>流统位置</w:t>
      </w:r>
      <w:r>
        <w:rPr>
          <w:rFonts w:hint="eastAsia"/>
          <w:lang w:eastAsia="zh-CN"/>
        </w:rPr>
        <w:t>3</w:t>
      </w:r>
      <w:r>
        <w:rPr>
          <w:rFonts w:hint="eastAsia"/>
          <w:lang w:eastAsia="zh-CN"/>
        </w:rPr>
        <w:t>，</w:t>
      </w:r>
      <w:r>
        <w:rPr>
          <w:rFonts w:hint="eastAsia"/>
          <w:lang w:eastAsia="zh-CN"/>
        </w:rPr>
        <w:t>P</w:t>
      </w:r>
      <w:r>
        <w:rPr>
          <w:rFonts w:hint="eastAsia"/>
          <w:lang w:eastAsia="zh-CN"/>
        </w:rPr>
        <w:t>设备接口</w:t>
      </w:r>
      <w:r>
        <w:rPr>
          <w:rFonts w:hint="eastAsia"/>
          <w:lang w:eastAsia="zh-CN"/>
        </w:rPr>
        <w:t>G</w:t>
      </w:r>
      <w:r>
        <w:rPr>
          <w:lang w:eastAsia="zh-CN"/>
        </w:rPr>
        <w:t>1/2/1/1</w:t>
      </w:r>
      <w:r>
        <w:rPr>
          <w:rFonts w:hint="eastAsia"/>
          <w:lang w:eastAsia="zh-CN"/>
        </w:rPr>
        <w:t>出入方向。流统方法与</w:t>
      </w:r>
      <w:r>
        <w:rPr>
          <w:rFonts w:hint="eastAsia"/>
          <w:lang w:eastAsia="zh-CN"/>
        </w:rPr>
        <w:t>P</w:t>
      </w:r>
      <w:r>
        <w:rPr>
          <w:lang w:eastAsia="zh-CN"/>
        </w:rPr>
        <w:t>E1</w:t>
      </w:r>
      <w:r>
        <w:rPr>
          <w:rFonts w:hint="eastAsia"/>
          <w:lang w:eastAsia="zh-CN"/>
        </w:rPr>
        <w:t>接口</w:t>
      </w:r>
      <w:r>
        <w:rPr>
          <w:rFonts w:hint="eastAsia"/>
          <w:lang w:eastAsia="zh-CN"/>
        </w:rPr>
        <w:t>G</w:t>
      </w:r>
      <w:r>
        <w:rPr>
          <w:lang w:eastAsia="zh-CN"/>
        </w:rPr>
        <w:t>1/1/1/2</w:t>
      </w:r>
      <w:r>
        <w:rPr>
          <w:rFonts w:hint="eastAsia"/>
          <w:lang w:eastAsia="zh-CN"/>
        </w:rPr>
        <w:t>相同，同样依赖于</w:t>
      </w:r>
      <w:r>
        <w:rPr>
          <w:rFonts w:hint="eastAsia"/>
          <w:lang w:eastAsia="zh-CN"/>
        </w:rPr>
        <w:t>C</w:t>
      </w:r>
      <w:r>
        <w:rPr>
          <w:lang w:eastAsia="zh-CN"/>
        </w:rPr>
        <w:t>E</w:t>
      </w:r>
      <w:r>
        <w:rPr>
          <w:rFonts w:hint="eastAsia"/>
          <w:lang w:eastAsia="zh-CN"/>
        </w:rPr>
        <w:t>发出的原始报文携带</w:t>
      </w:r>
      <w:r>
        <w:rPr>
          <w:lang w:eastAsia="zh-CN"/>
        </w:rPr>
        <w:t>tos</w:t>
      </w:r>
      <w:r>
        <w:rPr>
          <w:rFonts w:hint="eastAsia"/>
          <w:lang w:eastAsia="zh-CN"/>
        </w:rPr>
        <w:t>字段，或</w:t>
      </w:r>
      <w:r>
        <w:rPr>
          <w:rFonts w:hint="eastAsia"/>
          <w:lang w:eastAsia="zh-CN"/>
        </w:rPr>
        <w:t>P</w:t>
      </w:r>
      <w:r>
        <w:rPr>
          <w:lang w:eastAsia="zh-CN"/>
        </w:rPr>
        <w:t>E1</w:t>
      </w:r>
      <w:r>
        <w:rPr>
          <w:rFonts w:hint="eastAsia"/>
          <w:lang w:eastAsia="zh-CN"/>
        </w:rPr>
        <w:t>私网接口</w:t>
      </w:r>
      <w:r>
        <w:rPr>
          <w:rFonts w:hint="eastAsia"/>
          <w:lang w:eastAsia="zh-CN"/>
        </w:rPr>
        <w:t>G</w:t>
      </w:r>
      <w:r>
        <w:rPr>
          <w:lang w:eastAsia="zh-CN"/>
        </w:rPr>
        <w:t>1/1/1/1</w:t>
      </w:r>
      <w:r>
        <w:rPr>
          <w:rFonts w:hint="eastAsia"/>
          <w:lang w:eastAsia="zh-CN"/>
        </w:rPr>
        <w:t>通过</w:t>
      </w:r>
      <w:r>
        <w:rPr>
          <w:rFonts w:hint="eastAsia"/>
          <w:lang w:eastAsia="zh-CN"/>
        </w:rPr>
        <w:t>qos</w:t>
      </w:r>
      <w:r>
        <w:rPr>
          <w:rFonts w:hint="eastAsia"/>
          <w:lang w:eastAsia="zh-CN"/>
        </w:rPr>
        <w:t>打标优先级。</w:t>
      </w:r>
    </w:p>
    <w:p w14:paraId="093943FA" w14:textId="77777777" w:rsidR="00C66D9C" w:rsidRDefault="00C66D9C" w:rsidP="00C66D9C">
      <w:pPr>
        <w:pStyle w:val="4"/>
        <w:numPr>
          <w:ilvl w:val="3"/>
          <w:numId w:val="2"/>
        </w:numPr>
      </w:pPr>
      <w:r>
        <w:rPr>
          <w:rFonts w:hint="eastAsia"/>
        </w:rPr>
        <w:t>故障诊断命令</w:t>
      </w:r>
    </w:p>
    <w:tbl>
      <w:tblPr>
        <w:tblStyle w:val="Table"/>
        <w:tblW w:w="9014" w:type="dxa"/>
        <w:tblLook w:val="04A0" w:firstRow="1" w:lastRow="0" w:firstColumn="1" w:lastColumn="0" w:noHBand="0" w:noVBand="1"/>
      </w:tblPr>
      <w:tblGrid>
        <w:gridCol w:w="4824"/>
        <w:gridCol w:w="4190"/>
      </w:tblGrid>
      <w:tr w:rsidR="00C66D9C" w:rsidRPr="00CB23B5" w14:paraId="5C13B821" w14:textId="77777777" w:rsidTr="00F06341">
        <w:trPr>
          <w:cnfStyle w:val="100000000000" w:firstRow="1" w:lastRow="0" w:firstColumn="0" w:lastColumn="0" w:oddVBand="0" w:evenVBand="0" w:oddHBand="0" w:evenHBand="0" w:firstRowFirstColumn="0" w:firstRowLastColumn="0" w:lastRowFirstColumn="0" w:lastRowLastColumn="0"/>
          <w:trHeight w:val="68"/>
          <w:tblHeader/>
        </w:trPr>
        <w:tc>
          <w:tcPr>
            <w:tcW w:w="482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4F175FB" w14:textId="77777777" w:rsidR="00C66D9C" w:rsidRPr="005F1D74" w:rsidRDefault="00C66D9C" w:rsidP="00F06341">
            <w:pPr>
              <w:pStyle w:val="TableHeading"/>
            </w:pPr>
            <w:r w:rsidRPr="005F1D74">
              <w:rPr>
                <w:rFonts w:hint="eastAsia"/>
              </w:rPr>
              <w:t>命令</w:t>
            </w:r>
          </w:p>
        </w:tc>
        <w:tc>
          <w:tcPr>
            <w:tcW w:w="419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E4805CF" w14:textId="77777777" w:rsidR="00C66D9C" w:rsidRPr="005F1D74" w:rsidRDefault="00C66D9C" w:rsidP="00F06341">
            <w:pPr>
              <w:pStyle w:val="TableHeading"/>
            </w:pPr>
            <w:r w:rsidRPr="005F1D74">
              <w:rPr>
                <w:rFonts w:hint="eastAsia"/>
              </w:rPr>
              <w:t>说明</w:t>
            </w:r>
          </w:p>
        </w:tc>
      </w:tr>
      <w:tr w:rsidR="00C66D9C" w:rsidRPr="001863B2" w14:paraId="66CDBBBC" w14:textId="77777777" w:rsidTr="00F06341">
        <w:trPr>
          <w:trHeight w:val="68"/>
        </w:trPr>
        <w:tc>
          <w:tcPr>
            <w:tcW w:w="4824" w:type="dxa"/>
          </w:tcPr>
          <w:p w14:paraId="7B8BB369" w14:textId="5771A670" w:rsidR="00C66D9C" w:rsidRPr="005F1D74" w:rsidRDefault="00C66D9C">
            <w:pPr>
              <w:pStyle w:val="TableHeading"/>
            </w:pPr>
            <w:r>
              <w:t>display mpls lsp</w:t>
            </w:r>
          </w:p>
        </w:tc>
        <w:tc>
          <w:tcPr>
            <w:tcW w:w="4190" w:type="dxa"/>
          </w:tcPr>
          <w:p w14:paraId="396EB2CA" w14:textId="07D323E9" w:rsidR="00C66D9C" w:rsidRPr="005F1D74" w:rsidRDefault="00C66D9C">
            <w:pPr>
              <w:pStyle w:val="TableHeading"/>
            </w:pPr>
            <w:r>
              <w:rPr>
                <w:rFonts w:hint="eastAsia"/>
              </w:rPr>
              <w:t>显示</w:t>
            </w:r>
            <w:r w:rsidR="00292F28">
              <w:rPr>
                <w:rFonts w:hint="eastAsia"/>
              </w:rPr>
              <w:t>L</w:t>
            </w:r>
            <w:r w:rsidR="00292F28">
              <w:t>SP</w:t>
            </w:r>
            <w:r>
              <w:rPr>
                <w:rFonts w:hint="eastAsia"/>
              </w:rPr>
              <w:t>信息</w:t>
            </w:r>
          </w:p>
        </w:tc>
      </w:tr>
      <w:tr w:rsidR="00292F28" w:rsidRPr="001863B2" w14:paraId="2BB151F0" w14:textId="77777777" w:rsidTr="00F06341">
        <w:trPr>
          <w:trHeight w:val="68"/>
        </w:trPr>
        <w:tc>
          <w:tcPr>
            <w:tcW w:w="4824" w:type="dxa"/>
          </w:tcPr>
          <w:p w14:paraId="50C0B010" w14:textId="13575940" w:rsidR="00292F28" w:rsidRDefault="00292F28" w:rsidP="00292F28">
            <w:pPr>
              <w:pStyle w:val="TableHeading"/>
            </w:pPr>
            <w:r>
              <w:t>display mpls l</w:t>
            </w:r>
            <w:r>
              <w:rPr>
                <w:rFonts w:hint="eastAsia"/>
              </w:rPr>
              <w:t>dp</w:t>
            </w:r>
            <w:r>
              <w:t xml:space="preserve"> peer</w:t>
            </w:r>
          </w:p>
        </w:tc>
        <w:tc>
          <w:tcPr>
            <w:tcW w:w="4190" w:type="dxa"/>
          </w:tcPr>
          <w:p w14:paraId="0B2F2BD5" w14:textId="23D1FF18" w:rsidR="00292F28" w:rsidRDefault="00292F28">
            <w:pPr>
              <w:pStyle w:val="TableHeading"/>
            </w:pPr>
            <w:r>
              <w:rPr>
                <w:rFonts w:hint="eastAsia"/>
              </w:rPr>
              <w:t>显示</w:t>
            </w:r>
            <w:r>
              <w:rPr>
                <w:rFonts w:hint="eastAsia"/>
              </w:rPr>
              <w:t>L</w:t>
            </w:r>
            <w:r>
              <w:t>DP</w:t>
            </w:r>
            <w:r>
              <w:rPr>
                <w:rFonts w:hint="eastAsia"/>
              </w:rPr>
              <w:t>邻居信息</w:t>
            </w:r>
          </w:p>
        </w:tc>
      </w:tr>
      <w:tr w:rsidR="00292F28" w:rsidRPr="001863B2" w14:paraId="5BEFE4CA" w14:textId="77777777" w:rsidTr="00F06341">
        <w:trPr>
          <w:trHeight w:val="68"/>
        </w:trPr>
        <w:tc>
          <w:tcPr>
            <w:tcW w:w="4824" w:type="dxa"/>
          </w:tcPr>
          <w:p w14:paraId="3082BC4A" w14:textId="7251250C" w:rsidR="00292F28" w:rsidRDefault="00292F28" w:rsidP="00292F28">
            <w:pPr>
              <w:pStyle w:val="TableHeading"/>
            </w:pPr>
            <w:r>
              <w:t>display mpls ldp interface</w:t>
            </w:r>
          </w:p>
        </w:tc>
        <w:tc>
          <w:tcPr>
            <w:tcW w:w="4190" w:type="dxa"/>
          </w:tcPr>
          <w:p w14:paraId="227E2220" w14:textId="1AF298C3" w:rsidR="00292F28" w:rsidRDefault="00292F28">
            <w:pPr>
              <w:pStyle w:val="TableHeading"/>
            </w:pPr>
            <w:r>
              <w:rPr>
                <w:rFonts w:hint="eastAsia"/>
              </w:rPr>
              <w:t>显示</w:t>
            </w:r>
            <w:r>
              <w:rPr>
                <w:rFonts w:hint="eastAsia"/>
              </w:rPr>
              <w:t>L</w:t>
            </w:r>
            <w:r>
              <w:t>DP</w:t>
            </w:r>
            <w:r>
              <w:rPr>
                <w:rFonts w:hint="eastAsia"/>
              </w:rPr>
              <w:t>接口信息</w:t>
            </w:r>
          </w:p>
        </w:tc>
      </w:tr>
      <w:tr w:rsidR="00292F28" w:rsidRPr="001863B2" w14:paraId="615C8DB8" w14:textId="77777777" w:rsidTr="00F06341">
        <w:trPr>
          <w:trHeight w:val="68"/>
        </w:trPr>
        <w:tc>
          <w:tcPr>
            <w:tcW w:w="4824" w:type="dxa"/>
          </w:tcPr>
          <w:p w14:paraId="4961BD64" w14:textId="37588BB0" w:rsidR="00292F28" w:rsidRDefault="00292F28" w:rsidP="00292F28">
            <w:pPr>
              <w:pStyle w:val="TableHeading"/>
            </w:pPr>
            <w:r>
              <w:t xml:space="preserve">display </w:t>
            </w:r>
            <w:r>
              <w:rPr>
                <w:rFonts w:hint="eastAsia"/>
              </w:rPr>
              <w:t>ip</w:t>
            </w:r>
            <w:r>
              <w:t xml:space="preserve"> routing-table </w:t>
            </w:r>
            <w:r w:rsidRPr="00013AED">
              <w:rPr>
                <w:i/>
              </w:rPr>
              <w:t>vpn-instance</w:t>
            </w:r>
          </w:p>
        </w:tc>
        <w:tc>
          <w:tcPr>
            <w:tcW w:w="4190" w:type="dxa"/>
          </w:tcPr>
          <w:p w14:paraId="45AB8D67" w14:textId="13641E59" w:rsidR="00292F28" w:rsidRDefault="00292F28" w:rsidP="00292F28">
            <w:pPr>
              <w:pStyle w:val="TableHeading"/>
            </w:pPr>
            <w:r>
              <w:rPr>
                <w:rFonts w:hint="eastAsia"/>
              </w:rPr>
              <w:t>显示（私网）路由信息</w:t>
            </w:r>
          </w:p>
        </w:tc>
      </w:tr>
      <w:tr w:rsidR="00292F28" w:rsidRPr="001863B2" w14:paraId="770A9E2E" w14:textId="77777777" w:rsidTr="00F06341">
        <w:trPr>
          <w:trHeight w:val="68"/>
        </w:trPr>
        <w:tc>
          <w:tcPr>
            <w:tcW w:w="4824" w:type="dxa"/>
          </w:tcPr>
          <w:p w14:paraId="42A51BEA" w14:textId="67DD98F7" w:rsidR="00292F28" w:rsidRDefault="00292F28">
            <w:pPr>
              <w:pStyle w:val="TableHeading"/>
            </w:pPr>
            <w:r>
              <w:t>display qos policy interface</w:t>
            </w:r>
          </w:p>
        </w:tc>
        <w:tc>
          <w:tcPr>
            <w:tcW w:w="4190" w:type="dxa"/>
          </w:tcPr>
          <w:p w14:paraId="532CC190" w14:textId="6A82432A" w:rsidR="00292F28" w:rsidRDefault="00292F28" w:rsidP="00292F28">
            <w:pPr>
              <w:pStyle w:val="TableHeading"/>
            </w:pPr>
            <w:r>
              <w:rPr>
                <w:rFonts w:hint="eastAsia"/>
              </w:rPr>
              <w:t>显示接口</w:t>
            </w:r>
            <w:r>
              <w:rPr>
                <w:rFonts w:hint="eastAsia"/>
              </w:rPr>
              <w:t>qos</w:t>
            </w:r>
            <w:r>
              <w:rPr>
                <w:rFonts w:hint="eastAsia"/>
              </w:rPr>
              <w:t>统计信息</w:t>
            </w:r>
          </w:p>
        </w:tc>
      </w:tr>
      <w:tr w:rsidR="00946826" w:rsidRPr="001863B2" w14:paraId="7584ADC3" w14:textId="77777777" w:rsidTr="00F06341">
        <w:trPr>
          <w:trHeight w:val="68"/>
        </w:trPr>
        <w:tc>
          <w:tcPr>
            <w:tcW w:w="4824" w:type="dxa"/>
          </w:tcPr>
          <w:p w14:paraId="0BAAF636" w14:textId="60CC6B6E" w:rsidR="00946826" w:rsidRDefault="00946826" w:rsidP="00946826">
            <w:pPr>
              <w:pStyle w:val="TableHeading"/>
            </w:pPr>
            <w:r w:rsidRPr="00013AED">
              <w:rPr>
                <w:sz w:val="16"/>
              </w:rPr>
              <w:t xml:space="preserve">display hardware np pktcnt drop chassis </w:t>
            </w:r>
            <w:r w:rsidRPr="00013AED">
              <w:rPr>
                <w:i/>
                <w:sz w:val="16"/>
              </w:rPr>
              <w:t>X</w:t>
            </w:r>
            <w:r w:rsidRPr="00013AED">
              <w:rPr>
                <w:sz w:val="16"/>
              </w:rPr>
              <w:t xml:space="preserve"> slot </w:t>
            </w:r>
            <w:r w:rsidRPr="00013AED">
              <w:rPr>
                <w:i/>
                <w:sz w:val="16"/>
              </w:rPr>
              <w:t>Y</w:t>
            </w:r>
            <w:r w:rsidRPr="00013AED">
              <w:rPr>
                <w:sz w:val="16"/>
              </w:rPr>
              <w:t xml:space="preserve"> chip </w:t>
            </w:r>
            <w:r w:rsidRPr="00013AED">
              <w:rPr>
                <w:i/>
                <w:sz w:val="16"/>
              </w:rPr>
              <w:t>Z</w:t>
            </w:r>
          </w:p>
        </w:tc>
        <w:tc>
          <w:tcPr>
            <w:tcW w:w="4190" w:type="dxa"/>
          </w:tcPr>
          <w:p w14:paraId="38B43C93" w14:textId="1D42345A" w:rsidR="00946826" w:rsidRDefault="00946826" w:rsidP="00946826">
            <w:pPr>
              <w:pStyle w:val="TableHeading"/>
            </w:pPr>
            <w:r>
              <w:rPr>
                <w:rFonts w:hint="eastAsia"/>
              </w:rPr>
              <w:t>显示</w:t>
            </w:r>
            <w:r>
              <w:rPr>
                <w:rFonts w:hint="eastAsia"/>
              </w:rPr>
              <w:t>np</w:t>
            </w:r>
            <w:r>
              <w:rPr>
                <w:rFonts w:hint="eastAsia"/>
              </w:rPr>
              <w:t>芯片丢包统计信息</w:t>
            </w:r>
          </w:p>
        </w:tc>
      </w:tr>
      <w:tr w:rsidR="00946826" w:rsidRPr="001863B2" w14:paraId="02EC6DD8" w14:textId="77777777" w:rsidTr="00F06341">
        <w:trPr>
          <w:trHeight w:val="68"/>
        </w:trPr>
        <w:tc>
          <w:tcPr>
            <w:tcW w:w="4824" w:type="dxa"/>
          </w:tcPr>
          <w:p w14:paraId="12501F2E" w14:textId="0FDF2EEC" w:rsidR="00946826" w:rsidRDefault="00946826" w:rsidP="00946826">
            <w:pPr>
              <w:pStyle w:val="TableHeading"/>
            </w:pPr>
            <w:r w:rsidRPr="00013AED">
              <w:rPr>
                <w:sz w:val="16"/>
              </w:rPr>
              <w:t xml:space="preserve">display hardware np pktcnt forward chassis </w:t>
            </w:r>
            <w:r w:rsidRPr="00013AED">
              <w:rPr>
                <w:i/>
                <w:sz w:val="16"/>
              </w:rPr>
              <w:t>X</w:t>
            </w:r>
            <w:r w:rsidRPr="00013AED">
              <w:rPr>
                <w:sz w:val="16"/>
              </w:rPr>
              <w:t xml:space="preserve"> slot </w:t>
            </w:r>
            <w:r w:rsidRPr="00013AED">
              <w:rPr>
                <w:i/>
                <w:sz w:val="16"/>
              </w:rPr>
              <w:t>Y</w:t>
            </w:r>
            <w:r w:rsidRPr="00013AED">
              <w:rPr>
                <w:sz w:val="16"/>
              </w:rPr>
              <w:t xml:space="preserve"> chip </w:t>
            </w:r>
            <w:r w:rsidRPr="00013AED">
              <w:rPr>
                <w:i/>
                <w:sz w:val="16"/>
              </w:rPr>
              <w:t>Z</w:t>
            </w:r>
          </w:p>
        </w:tc>
        <w:tc>
          <w:tcPr>
            <w:tcW w:w="4190" w:type="dxa"/>
          </w:tcPr>
          <w:p w14:paraId="26C8DDA9" w14:textId="0017DF7E" w:rsidR="00946826" w:rsidRDefault="00946826" w:rsidP="00946826">
            <w:pPr>
              <w:pStyle w:val="TableHeading"/>
            </w:pPr>
            <w:r>
              <w:rPr>
                <w:rFonts w:hint="eastAsia"/>
              </w:rPr>
              <w:t>显示</w:t>
            </w:r>
            <w:r>
              <w:rPr>
                <w:rFonts w:hint="eastAsia"/>
              </w:rPr>
              <w:t>np</w:t>
            </w:r>
            <w:r>
              <w:rPr>
                <w:rFonts w:hint="eastAsia"/>
              </w:rPr>
              <w:t>芯片转发统计信息</w:t>
            </w:r>
          </w:p>
        </w:tc>
      </w:tr>
    </w:tbl>
    <w:p w14:paraId="2708FD2F" w14:textId="77777777" w:rsidR="00344902" w:rsidRDefault="00344902" w:rsidP="00344902">
      <w:pPr>
        <w:pStyle w:val="1"/>
        <w:numPr>
          <w:ilvl w:val="0"/>
          <w:numId w:val="2"/>
        </w:numPr>
      </w:pPr>
      <w:bookmarkStart w:id="394" w:name="_Toc61445949"/>
      <w:bookmarkStart w:id="395" w:name="_Toc61445950"/>
      <w:bookmarkStart w:id="396" w:name="_Toc61445951"/>
      <w:bookmarkStart w:id="397" w:name="_Toc61445952"/>
      <w:bookmarkStart w:id="398" w:name="_Toc61445953"/>
      <w:bookmarkStart w:id="399" w:name="_Toc61445954"/>
      <w:bookmarkStart w:id="400" w:name="_Toc61445955"/>
      <w:bookmarkStart w:id="401" w:name="_Toc61445956"/>
      <w:bookmarkStart w:id="402" w:name="_Toc61445957"/>
      <w:bookmarkStart w:id="403" w:name="_Toc61445958"/>
      <w:bookmarkStart w:id="404" w:name="_Toc61445959"/>
      <w:bookmarkStart w:id="405" w:name="_Toc61445960"/>
      <w:bookmarkStart w:id="406" w:name="_Toc61445961"/>
      <w:bookmarkStart w:id="407" w:name="_Toc61445962"/>
      <w:bookmarkStart w:id="408" w:name="_Toc61445963"/>
      <w:bookmarkStart w:id="409" w:name="_Toc61445964"/>
      <w:bookmarkStart w:id="410" w:name="_Toc61445965"/>
      <w:bookmarkStart w:id="411" w:name="_Toc61445966"/>
      <w:bookmarkStart w:id="412" w:name="_Toc61445967"/>
      <w:bookmarkStart w:id="413" w:name="_Toc61445968"/>
      <w:bookmarkStart w:id="414" w:name="_Toc61445969"/>
      <w:bookmarkStart w:id="415" w:name="_Toc61445970"/>
      <w:bookmarkStart w:id="416" w:name="_Toc61445971"/>
      <w:bookmarkStart w:id="417" w:name="_Toc61445972"/>
      <w:bookmarkStart w:id="418" w:name="_Toc61445973"/>
      <w:bookmarkStart w:id="419" w:name="_Toc61445974"/>
      <w:bookmarkStart w:id="420" w:name="_Toc61445975"/>
      <w:bookmarkStart w:id="421" w:name="_Toc61445976"/>
      <w:bookmarkStart w:id="422" w:name="_Toc61445977"/>
      <w:bookmarkStart w:id="423" w:name="_Toc61445978"/>
      <w:bookmarkStart w:id="424" w:name="_Toc61445979"/>
      <w:bookmarkStart w:id="425" w:name="_Toc61445980"/>
      <w:bookmarkStart w:id="426" w:name="_Toc61445981"/>
      <w:bookmarkStart w:id="427" w:name="_Toc61445982"/>
      <w:bookmarkStart w:id="428" w:name="_Toc61445983"/>
      <w:bookmarkStart w:id="429" w:name="_Toc61445984"/>
      <w:bookmarkStart w:id="430" w:name="_Toc61445985"/>
      <w:bookmarkStart w:id="431" w:name="_Toc61445986"/>
      <w:bookmarkStart w:id="432" w:name="_Toc61445987"/>
      <w:bookmarkStart w:id="433" w:name="_Toc61445988"/>
      <w:bookmarkStart w:id="434" w:name="_Toc61445989"/>
      <w:bookmarkStart w:id="435" w:name="_Toc61445990"/>
      <w:bookmarkStart w:id="436" w:name="_Toc61445991"/>
      <w:bookmarkStart w:id="437" w:name="_Toc61445992"/>
      <w:bookmarkStart w:id="438" w:name="_Toc61445993"/>
      <w:bookmarkStart w:id="439" w:name="_Toc61445994"/>
      <w:bookmarkStart w:id="440" w:name="_Toc61445995"/>
      <w:bookmarkStart w:id="441" w:name="_Toc61445996"/>
      <w:bookmarkStart w:id="442" w:name="_Toc61445997"/>
      <w:bookmarkStart w:id="443" w:name="_Toc61445998"/>
      <w:bookmarkStart w:id="444" w:name="_Toc61445999"/>
      <w:bookmarkStart w:id="445" w:name="_Toc61446000"/>
      <w:bookmarkStart w:id="446" w:name="_Toc61446001"/>
      <w:bookmarkStart w:id="447" w:name="_Toc61446002"/>
      <w:bookmarkStart w:id="448" w:name="_Toc61446003"/>
      <w:bookmarkStart w:id="449" w:name="_Toc61446004"/>
      <w:bookmarkStart w:id="450" w:name="_Toc61446005"/>
      <w:bookmarkStart w:id="451" w:name="_Toc61446006"/>
      <w:bookmarkStart w:id="452" w:name="_Toc61446007"/>
      <w:bookmarkStart w:id="453" w:name="_Toc61446008"/>
      <w:bookmarkStart w:id="454" w:name="_Toc61446009"/>
      <w:bookmarkStart w:id="455" w:name="_Toc61446010"/>
      <w:bookmarkStart w:id="456" w:name="_Toc61446011"/>
      <w:bookmarkStart w:id="457" w:name="_Toc61446012"/>
      <w:bookmarkStart w:id="458" w:name="_Toc61446013"/>
      <w:bookmarkStart w:id="459" w:name="_Toc61446014"/>
      <w:bookmarkStart w:id="460" w:name="_Toc61446015"/>
      <w:bookmarkStart w:id="461" w:name="_Toc61446016"/>
      <w:bookmarkStart w:id="462" w:name="_Toc61446017"/>
      <w:bookmarkStart w:id="463" w:name="_Toc61446018"/>
      <w:bookmarkStart w:id="464" w:name="_Toc61446019"/>
      <w:bookmarkStart w:id="465" w:name="_Toc61446020"/>
      <w:bookmarkStart w:id="466" w:name="_Toc61446021"/>
      <w:bookmarkStart w:id="467" w:name="_Toc61446022"/>
      <w:bookmarkStart w:id="468" w:name="_Toc61446023"/>
      <w:bookmarkStart w:id="469" w:name="_Toc61446024"/>
      <w:bookmarkStart w:id="470" w:name="_Toc61446025"/>
      <w:bookmarkStart w:id="471" w:name="_Toc61446026"/>
      <w:bookmarkStart w:id="472" w:name="_Toc61446027"/>
      <w:bookmarkStart w:id="473" w:name="_Toc25156210"/>
      <w:bookmarkStart w:id="474" w:name="_Toc35524940"/>
      <w:bookmarkStart w:id="475" w:name="_Toc61446052"/>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Fonts w:hint="eastAsia"/>
        </w:rPr>
        <w:t>LDP</w:t>
      </w:r>
      <w:r w:rsidRPr="006816B7">
        <w:rPr>
          <w:rFonts w:hint="eastAsia"/>
        </w:rPr>
        <w:t>故障处理</w:t>
      </w:r>
      <w:bookmarkEnd w:id="473"/>
      <w:bookmarkEnd w:id="474"/>
      <w:bookmarkEnd w:id="475"/>
    </w:p>
    <w:p w14:paraId="1EE5BC62" w14:textId="77777777" w:rsidR="00344902" w:rsidRDefault="00344902" w:rsidP="00344902">
      <w:pPr>
        <w:pStyle w:val="2"/>
        <w:numPr>
          <w:ilvl w:val="1"/>
          <w:numId w:val="2"/>
        </w:numPr>
      </w:pPr>
      <w:bookmarkStart w:id="476" w:name="_Toc25156211"/>
      <w:bookmarkStart w:id="477" w:name="_Toc35524941"/>
      <w:bookmarkStart w:id="478" w:name="_Toc61446053"/>
      <w:r>
        <w:rPr>
          <w:rFonts w:hint="eastAsia"/>
        </w:rPr>
        <w:t>LDP</w:t>
      </w:r>
      <w:r>
        <w:rPr>
          <w:rFonts w:hint="eastAsia"/>
        </w:rPr>
        <w:t>会话振</w:t>
      </w:r>
      <w:r>
        <w:t>荡</w:t>
      </w:r>
      <w:bookmarkEnd w:id="476"/>
      <w:bookmarkEnd w:id="477"/>
      <w:bookmarkEnd w:id="478"/>
    </w:p>
    <w:p w14:paraId="6E78B9F0" w14:textId="77777777" w:rsidR="00344902" w:rsidRDefault="00344902" w:rsidP="00344902">
      <w:pPr>
        <w:pStyle w:val="3"/>
        <w:numPr>
          <w:ilvl w:val="0"/>
          <w:numId w:val="0"/>
        </w:numPr>
      </w:pPr>
      <w:bookmarkStart w:id="479" w:name="_Toc35524942"/>
      <w:bookmarkStart w:id="480" w:name="_Toc25156212"/>
      <w:r>
        <w:rPr>
          <w:rFonts w:hint="eastAsia"/>
        </w:rPr>
        <w:t>7.1.1</w:t>
      </w:r>
      <w:r>
        <w:rPr>
          <w:rFonts w:hint="eastAsia"/>
        </w:rPr>
        <w:t>故障描述</w:t>
      </w:r>
      <w:bookmarkEnd w:id="479"/>
    </w:p>
    <w:p w14:paraId="28823130" w14:textId="77777777" w:rsidR="00344902" w:rsidRDefault="00344902" w:rsidP="00344902">
      <w:r>
        <w:rPr>
          <w:rFonts w:hint="eastAsia"/>
        </w:rPr>
        <w:t>指定的</w:t>
      </w:r>
      <w:r w:rsidRPr="00613A1D">
        <w:rPr>
          <w:rFonts w:hint="eastAsia"/>
        </w:rPr>
        <w:t>LDP</w:t>
      </w:r>
      <w:r w:rsidRPr="00613A1D">
        <w:t>会话信息</w:t>
      </w:r>
      <w:r>
        <w:rPr>
          <w:rFonts w:hint="eastAsia"/>
        </w:rPr>
        <w:t>未正确生成，不断的出现和消失。</w:t>
      </w:r>
    </w:p>
    <w:p w14:paraId="25A5C1CD" w14:textId="77777777" w:rsidR="00344902" w:rsidRPr="009524AE" w:rsidRDefault="00344902" w:rsidP="00344902">
      <w:pPr>
        <w:pStyle w:val="TerminalDisplay"/>
      </w:pPr>
      <w:r w:rsidRPr="009524AE">
        <w:t>&lt;Sysname&gt; display mpls ldp peer</w:t>
      </w:r>
    </w:p>
    <w:p w14:paraId="63089443" w14:textId="77777777" w:rsidR="00344902" w:rsidRDefault="00344902" w:rsidP="00344902">
      <w:pPr>
        <w:pStyle w:val="TerminalDisplay"/>
      </w:pPr>
      <w:r>
        <w:t>Total number of peers: 1</w:t>
      </w:r>
    </w:p>
    <w:p w14:paraId="5B2CB06B" w14:textId="77777777" w:rsidR="00344902" w:rsidRDefault="00344902" w:rsidP="00344902">
      <w:pPr>
        <w:pStyle w:val="TerminalDisplay"/>
      </w:pPr>
      <w:r w:rsidRPr="00BD6222">
        <w:t>Peer LDP ID             State         Role     GR   MD5  KA Sent/Rcvd</w:t>
      </w:r>
    </w:p>
    <w:p w14:paraId="5C78F028" w14:textId="77777777" w:rsidR="00344902" w:rsidRDefault="00344902" w:rsidP="00344902">
      <w:pPr>
        <w:pStyle w:val="TerminalDisplay"/>
      </w:pPr>
      <w:r>
        <w:t xml:space="preserve">2.2.2.9:0 </w:t>
      </w:r>
      <w:r>
        <w:rPr>
          <w:rFonts w:hint="eastAsia"/>
        </w:rPr>
        <w:t xml:space="preserve">     </w:t>
      </w:r>
      <w:r>
        <w:t xml:space="preserve">         Operational   Passive  Off  Off  39/39</w:t>
      </w:r>
    </w:p>
    <w:p w14:paraId="26A20EF7" w14:textId="77777777" w:rsidR="00344902" w:rsidRDefault="00344902" w:rsidP="00344902">
      <w:pPr>
        <w:pStyle w:val="3"/>
        <w:numPr>
          <w:ilvl w:val="0"/>
          <w:numId w:val="0"/>
        </w:numPr>
      </w:pPr>
      <w:bookmarkStart w:id="481" w:name="_Toc25156213"/>
      <w:bookmarkStart w:id="482" w:name="_Toc35524943"/>
      <w:bookmarkEnd w:id="480"/>
      <w:r>
        <w:rPr>
          <w:rFonts w:hint="eastAsia"/>
        </w:rPr>
        <w:t xml:space="preserve">7.1.2 </w:t>
      </w:r>
      <w:r>
        <w:rPr>
          <w:rFonts w:hint="eastAsia"/>
        </w:rPr>
        <w:t>故障</w:t>
      </w:r>
      <w:r>
        <w:t>诊断流程</w:t>
      </w:r>
      <w:bookmarkEnd w:id="481"/>
      <w:bookmarkEnd w:id="482"/>
    </w:p>
    <w:p w14:paraId="3224EACE" w14:textId="77777777" w:rsidR="00344902" w:rsidRDefault="00344902" w:rsidP="00344902">
      <w:r>
        <w:t>LDP</w:t>
      </w:r>
      <w:r>
        <w:rPr>
          <w:rFonts w:hint="eastAsia"/>
        </w:rPr>
        <w:t>会话频繁</w:t>
      </w:r>
      <w:r w:rsidRPr="002221E0">
        <w:rPr>
          <w:rFonts w:hint="eastAsia"/>
        </w:rPr>
        <w:t>振</w:t>
      </w:r>
      <w:r>
        <w:t>荡</w:t>
      </w:r>
      <w:r>
        <w:rPr>
          <w:rFonts w:hint="eastAsia"/>
        </w:rPr>
        <w:t>的故障</w:t>
      </w:r>
      <w:r w:rsidRPr="002221E0">
        <w:rPr>
          <w:rFonts w:hint="eastAsia"/>
        </w:rPr>
        <w:t>定位思路如下</w:t>
      </w:r>
      <w:r>
        <w:rPr>
          <w:rFonts w:hint="eastAsia"/>
        </w:rPr>
        <w:t>：</w:t>
      </w:r>
    </w:p>
    <w:p w14:paraId="39384719" w14:textId="49061D9C" w:rsidR="00412E18" w:rsidRDefault="00412E18" w:rsidP="00412E18">
      <w:pPr>
        <w:pStyle w:val="ItemStep"/>
        <w:numPr>
          <w:ilvl w:val="4"/>
          <w:numId w:val="2"/>
        </w:numPr>
        <w:rPr>
          <w:lang w:eastAsia="zh-CN"/>
        </w:rPr>
      </w:pPr>
      <w:r>
        <w:rPr>
          <w:rFonts w:hint="eastAsia"/>
          <w:lang w:eastAsia="zh-CN"/>
        </w:rPr>
        <w:lastRenderedPageBreak/>
        <w:t>检查日志，查看</w:t>
      </w:r>
      <w:r>
        <w:rPr>
          <w:rFonts w:hint="eastAsia"/>
          <w:lang w:eastAsia="zh-CN"/>
        </w:rPr>
        <w:t>L</w:t>
      </w:r>
      <w:r>
        <w:rPr>
          <w:lang w:eastAsia="zh-CN"/>
        </w:rPr>
        <w:t>DP</w:t>
      </w:r>
      <w:r>
        <w:rPr>
          <w:rFonts w:hint="eastAsia"/>
          <w:lang w:eastAsia="zh-CN"/>
        </w:rPr>
        <w:t>会话振荡前是否有</w:t>
      </w:r>
      <w:r>
        <w:rPr>
          <w:rFonts w:hint="eastAsia"/>
          <w:lang w:eastAsia="zh-CN"/>
        </w:rPr>
        <w:t>L</w:t>
      </w:r>
      <w:r>
        <w:rPr>
          <w:lang w:eastAsia="zh-CN"/>
        </w:rPr>
        <w:t>DP GR</w:t>
      </w:r>
      <w:r>
        <w:rPr>
          <w:rFonts w:hint="eastAsia"/>
          <w:lang w:eastAsia="zh-CN"/>
        </w:rPr>
        <w:t>等配置修改</w:t>
      </w:r>
      <w:r w:rsidR="00560E8F">
        <w:rPr>
          <w:rFonts w:hint="eastAsia"/>
          <w:lang w:eastAsia="zh-CN"/>
        </w:rPr>
        <w:t>，是否存在接口振荡。如存在配置修改，待配置稳定后观察；如存在接口振荡，则参考</w:t>
      </w:r>
      <w:r w:rsidR="00560E8F">
        <w:rPr>
          <w:rFonts w:hint="eastAsia"/>
          <w:lang w:eastAsia="zh-CN"/>
        </w:rPr>
        <w:t>4.2</w:t>
      </w:r>
      <w:r w:rsidR="00560E8F">
        <w:rPr>
          <w:rFonts w:hint="eastAsia"/>
          <w:lang w:eastAsia="zh-CN"/>
        </w:rPr>
        <w:t>节排查；如不存在上述情况，执行步骤</w:t>
      </w:r>
      <w:r w:rsidR="00560E8F">
        <w:rPr>
          <w:rFonts w:hint="eastAsia"/>
          <w:lang w:eastAsia="zh-CN"/>
        </w:rPr>
        <w:t>(</w:t>
      </w:r>
      <w:r w:rsidR="00560E8F">
        <w:rPr>
          <w:lang w:eastAsia="zh-CN"/>
        </w:rPr>
        <w:t>2)</w:t>
      </w:r>
      <w:r>
        <w:rPr>
          <w:rFonts w:hint="eastAsia"/>
          <w:lang w:eastAsia="zh-CN"/>
        </w:rPr>
        <w:t>。</w:t>
      </w:r>
    </w:p>
    <w:p w14:paraId="3B1833D1" w14:textId="4668ED51" w:rsidR="00412E18" w:rsidRPr="00412E18" w:rsidRDefault="00412E18" w:rsidP="00412E18">
      <w:pPr>
        <w:pStyle w:val="ItemStep"/>
        <w:numPr>
          <w:ilvl w:val="4"/>
          <w:numId w:val="2"/>
        </w:numPr>
        <w:rPr>
          <w:lang w:eastAsia="zh-CN"/>
        </w:rPr>
      </w:pPr>
      <w:r>
        <w:rPr>
          <w:rFonts w:hint="eastAsia"/>
          <w:lang w:eastAsia="zh-CN"/>
        </w:rPr>
        <w:t>检查</w:t>
      </w:r>
      <w:r>
        <w:rPr>
          <w:rFonts w:hint="eastAsia"/>
          <w:lang w:eastAsia="zh-CN"/>
        </w:rPr>
        <w:t>L</w:t>
      </w:r>
      <w:r>
        <w:rPr>
          <w:lang w:eastAsia="zh-CN"/>
        </w:rPr>
        <w:t>DP</w:t>
      </w:r>
      <w:r>
        <w:rPr>
          <w:rFonts w:hint="eastAsia"/>
          <w:lang w:eastAsia="zh-CN"/>
        </w:rPr>
        <w:t>两端</w:t>
      </w:r>
      <w:r>
        <w:rPr>
          <w:rFonts w:hint="eastAsia"/>
          <w:lang w:eastAsia="zh-CN"/>
        </w:rPr>
        <w:t>lsr</w:t>
      </w:r>
      <w:r>
        <w:rPr>
          <w:lang w:eastAsia="zh-CN"/>
        </w:rPr>
        <w:t>-</w:t>
      </w:r>
      <w:r>
        <w:rPr>
          <w:rFonts w:hint="eastAsia"/>
          <w:lang w:eastAsia="zh-CN"/>
        </w:rPr>
        <w:t>id</w:t>
      </w:r>
      <w:r>
        <w:rPr>
          <w:rFonts w:hint="eastAsia"/>
          <w:lang w:eastAsia="zh-CN"/>
        </w:rPr>
        <w:t>地址长</w:t>
      </w:r>
      <w:r>
        <w:rPr>
          <w:rFonts w:hint="eastAsia"/>
          <w:lang w:eastAsia="zh-CN"/>
        </w:rPr>
        <w:t>ping</w:t>
      </w:r>
      <w:r>
        <w:rPr>
          <w:rFonts w:hint="eastAsia"/>
          <w:lang w:eastAsia="zh-CN"/>
        </w:rPr>
        <w:t>是否丢包。如有丢包请参考</w:t>
      </w:r>
      <w:r>
        <w:rPr>
          <w:rFonts w:hint="eastAsia"/>
          <w:lang w:eastAsia="zh-CN"/>
        </w:rPr>
        <w:t>5.1</w:t>
      </w:r>
      <w:r>
        <w:rPr>
          <w:rFonts w:hint="eastAsia"/>
          <w:lang w:eastAsia="zh-CN"/>
        </w:rPr>
        <w:t>节排查，互</w:t>
      </w:r>
      <w:r>
        <w:rPr>
          <w:rFonts w:hint="eastAsia"/>
          <w:lang w:eastAsia="zh-CN"/>
        </w:rPr>
        <w:t>ping</w:t>
      </w:r>
      <w:r>
        <w:rPr>
          <w:rFonts w:hint="eastAsia"/>
          <w:lang w:eastAsia="zh-CN"/>
        </w:rPr>
        <w:t>无丢包则收集</w:t>
      </w:r>
      <w:r>
        <w:rPr>
          <w:rFonts w:hint="eastAsia"/>
          <w:lang w:eastAsia="zh-CN"/>
        </w:rPr>
        <w:t>d</w:t>
      </w:r>
      <w:r>
        <w:rPr>
          <w:lang w:eastAsia="zh-CN"/>
        </w:rPr>
        <w:t>ebug mpls ldp all</w:t>
      </w:r>
      <w:r w:rsidR="00560E8F">
        <w:rPr>
          <w:rFonts w:hint="eastAsia"/>
          <w:lang w:eastAsia="zh-CN"/>
        </w:rPr>
        <w:t>信息分析。</w:t>
      </w:r>
    </w:p>
    <w:p w14:paraId="523C78B8" w14:textId="77777777" w:rsidR="00344902" w:rsidRDefault="00344902" w:rsidP="00344902">
      <w:pPr>
        <w:pStyle w:val="FigureDescription"/>
        <w:numPr>
          <w:ilvl w:val="5"/>
          <w:numId w:val="2"/>
        </w:numPr>
      </w:pPr>
      <w:r>
        <w:rPr>
          <w:rStyle w:val="figcap1"/>
          <w:rFonts w:hint="eastAsia"/>
        </w:rPr>
        <w:t>LDP</w:t>
      </w:r>
      <w:r>
        <w:rPr>
          <w:rStyle w:val="figcap1"/>
          <w:rFonts w:hint="eastAsia"/>
        </w:rPr>
        <w:t>会话振荡故障诊断流程图</w:t>
      </w:r>
    </w:p>
    <w:p w14:paraId="74F0171D" w14:textId="10B64A4C" w:rsidR="00344902" w:rsidRPr="00614DF3" w:rsidRDefault="00233802" w:rsidP="00344902">
      <w:pPr>
        <w:pStyle w:val="Figure"/>
        <w:rPr>
          <w:sz w:val="20"/>
        </w:rPr>
      </w:pPr>
      <w:r>
        <w:rPr>
          <w:noProof/>
        </w:rPr>
        <w:drawing>
          <wp:inline distT="0" distB="0" distL="0" distR="0" wp14:anchorId="3C4D01DA" wp14:editId="18ABB193">
            <wp:extent cx="6120765" cy="3466465"/>
            <wp:effectExtent l="0" t="0" r="0"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765" cy="3466465"/>
                    </a:xfrm>
                    <a:prstGeom prst="rect">
                      <a:avLst/>
                    </a:prstGeom>
                  </pic:spPr>
                </pic:pic>
              </a:graphicData>
            </a:graphic>
          </wp:inline>
        </w:drawing>
      </w:r>
    </w:p>
    <w:p w14:paraId="39B39F6F" w14:textId="77777777" w:rsidR="00344902" w:rsidRDefault="00344902" w:rsidP="00344902">
      <w:pPr>
        <w:spacing w:before="120" w:line="336" w:lineRule="auto"/>
        <w:ind w:left="480"/>
        <w:jc w:val="left"/>
        <w:rPr>
          <w:sz w:val="20"/>
        </w:rPr>
      </w:pPr>
    </w:p>
    <w:p w14:paraId="3AF82E61" w14:textId="51416D9D" w:rsidR="00344902" w:rsidRPr="00F07049" w:rsidRDefault="00344902" w:rsidP="00233802">
      <w:pPr>
        <w:pStyle w:val="3"/>
      </w:pPr>
      <w:bookmarkStart w:id="483" w:name="_Toc25156214"/>
      <w:bookmarkStart w:id="484" w:name="_Toc35524944"/>
      <w:r w:rsidRPr="00AC6244">
        <w:rPr>
          <w:rFonts w:hint="eastAsia"/>
        </w:rPr>
        <w:t>故障处理步骤</w:t>
      </w:r>
      <w:bookmarkEnd w:id="483"/>
      <w:bookmarkEnd w:id="484"/>
    </w:p>
    <w:p w14:paraId="6D140313" w14:textId="14450CD0" w:rsidR="00344902" w:rsidRDefault="00344902" w:rsidP="00803ED4">
      <w:pPr>
        <w:pStyle w:val="4"/>
      </w:pPr>
      <w:r w:rsidRPr="00FD2937">
        <w:rPr>
          <w:rFonts w:hint="eastAsia"/>
        </w:rPr>
        <w:t>检查</w:t>
      </w:r>
      <w:r w:rsidR="00233802">
        <w:rPr>
          <w:rFonts w:hint="eastAsia"/>
        </w:rPr>
        <w:t>日志中故障时间点是否存在</w:t>
      </w:r>
      <w:r w:rsidR="00233802">
        <w:rPr>
          <w:rFonts w:hint="eastAsia"/>
        </w:rPr>
        <w:t>L</w:t>
      </w:r>
      <w:r w:rsidR="00233802">
        <w:t>DP</w:t>
      </w:r>
      <w:r w:rsidR="00233802">
        <w:rPr>
          <w:rFonts w:hint="eastAsia"/>
        </w:rPr>
        <w:t>相关配置修改</w:t>
      </w:r>
    </w:p>
    <w:p w14:paraId="33C6F221" w14:textId="780C3D8C" w:rsidR="00344902" w:rsidRPr="00FD2937" w:rsidRDefault="00344902" w:rsidP="00344902">
      <w:r w:rsidRPr="00FD2937">
        <w:rPr>
          <w:rFonts w:ascii="宋体" w:hAnsi="宋体" w:cs="宋体" w:hint="eastAsia"/>
          <w:sz w:val="20"/>
        </w:rPr>
        <w:t>如</w:t>
      </w:r>
      <w:r w:rsidR="00233802">
        <w:rPr>
          <w:rFonts w:ascii="宋体" w:hAnsi="宋体" w:cs="宋体" w:hint="eastAsia"/>
          <w:sz w:val="20"/>
        </w:rPr>
        <w:t>果日志</w:t>
      </w:r>
      <w:r w:rsidRPr="00FD2937">
        <w:rPr>
          <w:rFonts w:ascii="宋体" w:hAnsi="宋体" w:cs="宋体" w:hint="eastAsia"/>
          <w:sz w:val="20"/>
        </w:rPr>
        <w:t>中包含</w:t>
      </w:r>
      <w:r w:rsidR="00233802">
        <w:rPr>
          <w:rFonts w:ascii="宋体" w:hAnsi="宋体" w:cs="宋体" w:hint="eastAsia"/>
          <w:sz w:val="20"/>
        </w:rPr>
        <w:t>L</w:t>
      </w:r>
      <w:r w:rsidR="00233802">
        <w:rPr>
          <w:rFonts w:ascii="宋体" w:hAnsi="宋体" w:cs="宋体"/>
          <w:sz w:val="20"/>
        </w:rPr>
        <w:t>DP</w:t>
      </w:r>
      <w:r w:rsidR="00233802">
        <w:rPr>
          <w:rFonts w:ascii="宋体" w:hAnsi="宋体" w:cs="宋体" w:hint="eastAsia"/>
          <w:sz w:val="20"/>
        </w:rPr>
        <w:t>配置修改，</w:t>
      </w:r>
      <w:r w:rsidRPr="005A23C3">
        <w:rPr>
          <w:rFonts w:hint="eastAsia"/>
        </w:rPr>
        <w:t>请等待</w:t>
      </w:r>
      <w:r w:rsidRPr="005A23C3">
        <w:rPr>
          <w:rFonts w:hint="eastAsia"/>
        </w:rPr>
        <w:t>10</w:t>
      </w:r>
      <w:r w:rsidRPr="005A23C3">
        <w:rPr>
          <w:rFonts w:hint="eastAsia"/>
        </w:rPr>
        <w:t>秒，</w:t>
      </w:r>
      <w:r w:rsidR="00233802">
        <w:rPr>
          <w:rFonts w:hint="eastAsia"/>
        </w:rPr>
        <w:t>待系统稳定，</w:t>
      </w:r>
      <w:r w:rsidRPr="005A23C3">
        <w:rPr>
          <w:rFonts w:hint="eastAsia"/>
        </w:rPr>
        <w:t>再查看</w:t>
      </w:r>
      <w:r w:rsidRPr="005A23C3">
        <w:rPr>
          <w:rFonts w:hint="eastAsia"/>
        </w:rPr>
        <w:t>LDP</w:t>
      </w:r>
      <w:r w:rsidRPr="005A23C3">
        <w:rPr>
          <w:rFonts w:hint="eastAsia"/>
        </w:rPr>
        <w:t>会话是否振荡</w:t>
      </w:r>
      <w:r>
        <w:rPr>
          <w:rFonts w:hint="eastAsia"/>
        </w:rPr>
        <w:t>。</w:t>
      </w:r>
    </w:p>
    <w:p w14:paraId="7243AA23" w14:textId="77777777" w:rsidR="00344902" w:rsidRDefault="00344902" w:rsidP="00344902">
      <w:pPr>
        <w:pStyle w:val="4"/>
        <w:numPr>
          <w:ilvl w:val="3"/>
          <w:numId w:val="2"/>
        </w:numPr>
        <w:rPr>
          <w:rFonts w:ascii="宋体" w:hAnsi="宋体" w:cs="宋体"/>
        </w:rPr>
      </w:pPr>
      <w:r>
        <w:rPr>
          <w:rFonts w:hint="eastAsia"/>
        </w:rPr>
        <w:t>检查接口是否振荡</w:t>
      </w:r>
    </w:p>
    <w:p w14:paraId="28E2EBDD" w14:textId="77777777" w:rsidR="00344902" w:rsidRDefault="00344902" w:rsidP="00344902">
      <w:r w:rsidRPr="003F3DA2">
        <w:rPr>
          <w:rFonts w:hint="eastAsia"/>
        </w:rPr>
        <w:t>执行</w:t>
      </w:r>
      <w:r w:rsidRPr="003F3DA2">
        <w:rPr>
          <w:rStyle w:val="commandkeywords"/>
          <w:rFonts w:hint="eastAsia"/>
          <w:color w:val="000000"/>
          <w:kern w:val="0"/>
          <w:lang w:eastAsia="en-US"/>
        </w:rPr>
        <w:t>display ip interface brief</w:t>
      </w:r>
      <w:r w:rsidRPr="003F3DA2">
        <w:rPr>
          <w:rFonts w:hint="eastAsia"/>
        </w:rPr>
        <w:t>命令，查看</w:t>
      </w:r>
      <w:r w:rsidRPr="003F3DA2">
        <w:rPr>
          <w:rStyle w:val="afb"/>
          <w:rFonts w:hint="eastAsia"/>
          <w:color w:val="000000"/>
          <w:kern w:val="0"/>
          <w:lang w:eastAsia="en-US"/>
        </w:rPr>
        <w:t>Physical</w:t>
      </w:r>
      <w:r w:rsidRPr="003F3DA2">
        <w:rPr>
          <w:rFonts w:hint="eastAsia"/>
        </w:rPr>
        <w:t>和</w:t>
      </w:r>
      <w:r w:rsidRPr="003F3DA2">
        <w:rPr>
          <w:rStyle w:val="afb"/>
          <w:rFonts w:hint="eastAsia"/>
          <w:color w:val="000000"/>
          <w:kern w:val="0"/>
          <w:lang w:eastAsia="en-US"/>
        </w:rPr>
        <w:t>Protocol</w:t>
      </w:r>
      <w:r w:rsidRPr="003F3DA2">
        <w:rPr>
          <w:rFonts w:hint="eastAsia"/>
        </w:rPr>
        <w:t>字段。</w:t>
      </w:r>
    </w:p>
    <w:p w14:paraId="247F4D89" w14:textId="77777777" w:rsidR="00344902" w:rsidRDefault="00344902" w:rsidP="00344902">
      <w:pPr>
        <w:rPr>
          <w:sz w:val="20"/>
        </w:rPr>
      </w:pPr>
      <w:r>
        <w:rPr>
          <w:rFonts w:hint="eastAsia"/>
        </w:rPr>
        <w:t>当</w:t>
      </w:r>
      <w:r w:rsidRPr="003F3DA2">
        <w:rPr>
          <w:rStyle w:val="afb"/>
          <w:rFonts w:hint="eastAsia"/>
          <w:color w:val="000000"/>
          <w:kern w:val="0"/>
        </w:rPr>
        <w:t>Physical</w:t>
      </w:r>
      <w:r w:rsidRPr="003F3DA2">
        <w:rPr>
          <w:rFonts w:hint="eastAsia"/>
        </w:rPr>
        <w:t>和</w:t>
      </w:r>
      <w:r w:rsidRPr="003F3DA2">
        <w:rPr>
          <w:rStyle w:val="afb"/>
          <w:rFonts w:hint="eastAsia"/>
          <w:color w:val="000000"/>
          <w:kern w:val="0"/>
        </w:rPr>
        <w:t>Protocol</w:t>
      </w:r>
      <w:r w:rsidRPr="003F3DA2">
        <w:rPr>
          <w:rFonts w:hint="eastAsia"/>
        </w:rPr>
        <w:t>字段均显示</w:t>
      </w:r>
      <w:r w:rsidRPr="003F3DA2">
        <w:rPr>
          <w:rStyle w:val="afb"/>
          <w:rFonts w:hint="eastAsia"/>
          <w:color w:val="000000"/>
          <w:kern w:val="0"/>
        </w:rPr>
        <w:t>up</w:t>
      </w:r>
      <w:r>
        <w:rPr>
          <w:rStyle w:val="afb"/>
          <w:rFonts w:hint="eastAsia"/>
          <w:color w:val="000000"/>
          <w:kern w:val="0"/>
        </w:rPr>
        <w:t>时，</w:t>
      </w:r>
      <w:r w:rsidRPr="003F3DA2">
        <w:rPr>
          <w:rFonts w:hint="eastAsia"/>
        </w:rPr>
        <w:t>表示接口状态是</w:t>
      </w:r>
      <w:r>
        <w:rPr>
          <w:rFonts w:hint="eastAsia"/>
        </w:rPr>
        <w:t>u</w:t>
      </w:r>
      <w:r w:rsidRPr="003F3DA2">
        <w:rPr>
          <w:rFonts w:hint="eastAsia"/>
        </w:rPr>
        <w:t>p</w:t>
      </w:r>
      <w:r w:rsidRPr="003F3DA2">
        <w:rPr>
          <w:rFonts w:hint="eastAsia"/>
        </w:rPr>
        <w:t>，否则表示接口状态是</w:t>
      </w:r>
      <w:r w:rsidRPr="003F3DA2">
        <w:rPr>
          <w:rFonts w:hint="eastAsia"/>
        </w:rPr>
        <w:t>down</w:t>
      </w:r>
      <w:r w:rsidRPr="003F3DA2">
        <w:rPr>
          <w:rFonts w:hint="eastAsia"/>
        </w:rPr>
        <w:t>。若相关接口一直在</w:t>
      </w:r>
      <w:r>
        <w:rPr>
          <w:rFonts w:hint="eastAsia"/>
        </w:rPr>
        <w:t>u</w:t>
      </w:r>
      <w:r w:rsidRPr="003F3DA2">
        <w:rPr>
          <w:rFonts w:hint="eastAsia"/>
        </w:rPr>
        <w:t>p</w:t>
      </w:r>
      <w:r w:rsidRPr="003F3DA2">
        <w:rPr>
          <w:rFonts w:hint="eastAsia"/>
        </w:rPr>
        <w:t>和</w:t>
      </w:r>
      <w:r>
        <w:rPr>
          <w:rFonts w:hint="eastAsia"/>
        </w:rPr>
        <w:t>d</w:t>
      </w:r>
      <w:r w:rsidRPr="003F3DA2">
        <w:rPr>
          <w:rFonts w:hint="eastAsia"/>
        </w:rPr>
        <w:t>own</w:t>
      </w:r>
      <w:r w:rsidRPr="003F3DA2">
        <w:rPr>
          <w:rFonts w:hint="eastAsia"/>
        </w:rPr>
        <w:t>两种状态间切换则表示接口振荡</w:t>
      </w:r>
      <w:r>
        <w:rPr>
          <w:rFonts w:hint="eastAsia"/>
        </w:rPr>
        <w:t>，</w:t>
      </w:r>
      <w:r>
        <w:rPr>
          <w:rFonts w:hint="eastAsia"/>
          <w:sz w:val="20"/>
        </w:rPr>
        <w:t>请参考接口振荡问题。</w:t>
      </w:r>
    </w:p>
    <w:p w14:paraId="42CE48DA" w14:textId="647F901F" w:rsidR="00344902" w:rsidRDefault="00344902" w:rsidP="00344902">
      <w:pPr>
        <w:pStyle w:val="4"/>
        <w:numPr>
          <w:ilvl w:val="3"/>
          <w:numId w:val="2"/>
        </w:numPr>
      </w:pPr>
      <w:r>
        <w:rPr>
          <w:rFonts w:hint="eastAsia"/>
        </w:rPr>
        <w:t>检查</w:t>
      </w:r>
      <w:r w:rsidR="009E1276">
        <w:rPr>
          <w:rFonts w:hint="eastAsia"/>
        </w:rPr>
        <w:t>两端</w:t>
      </w:r>
      <w:r w:rsidR="009E1276">
        <w:rPr>
          <w:rFonts w:hint="eastAsia"/>
        </w:rPr>
        <w:t>lsr-id</w:t>
      </w:r>
      <w:r w:rsidR="009E1276">
        <w:rPr>
          <w:rFonts w:hint="eastAsia"/>
        </w:rPr>
        <w:t>互</w:t>
      </w:r>
      <w:r w:rsidR="009E1276">
        <w:rPr>
          <w:rFonts w:hint="eastAsia"/>
        </w:rPr>
        <w:t>ping</w:t>
      </w:r>
      <w:r w:rsidR="009E1276">
        <w:rPr>
          <w:rFonts w:hint="eastAsia"/>
        </w:rPr>
        <w:t>是否丢包</w:t>
      </w:r>
    </w:p>
    <w:p w14:paraId="7ECDA2FE" w14:textId="09151FE3" w:rsidR="00344902" w:rsidRDefault="00344902" w:rsidP="00344902">
      <w:pPr>
        <w:rPr>
          <w:sz w:val="20"/>
        </w:rPr>
      </w:pPr>
      <w:r>
        <w:rPr>
          <w:rFonts w:hint="eastAsia"/>
          <w:sz w:val="20"/>
        </w:rPr>
        <w:t>执行</w:t>
      </w:r>
      <w:r w:rsidR="009E1276" w:rsidRPr="009E1276">
        <w:rPr>
          <w:rStyle w:val="commandkeywords"/>
          <w:rFonts w:hint="eastAsia"/>
          <w:color w:val="000000"/>
          <w:kern w:val="0"/>
        </w:rPr>
        <w:t>p</w:t>
      </w:r>
      <w:r w:rsidR="009E1276" w:rsidRPr="009E1276">
        <w:rPr>
          <w:rStyle w:val="commandkeywords"/>
          <w:color w:val="000000"/>
          <w:kern w:val="0"/>
        </w:rPr>
        <w:t>ing –a 1.1.1.1 2.2.2.2</w:t>
      </w:r>
      <w:r w:rsidR="009E1276">
        <w:rPr>
          <w:rStyle w:val="commandkeywords"/>
          <w:color w:val="000000"/>
          <w:kern w:val="0"/>
        </w:rPr>
        <w:t>（</w:t>
      </w:r>
      <w:r w:rsidR="009E1276">
        <w:rPr>
          <w:rStyle w:val="commandkeywords"/>
          <w:rFonts w:hint="eastAsia"/>
          <w:color w:val="000000"/>
          <w:kern w:val="0"/>
        </w:rPr>
        <w:t>其中</w:t>
      </w:r>
      <w:r w:rsidR="009E1276">
        <w:rPr>
          <w:rStyle w:val="commandkeywords"/>
          <w:rFonts w:hint="eastAsia"/>
          <w:color w:val="000000"/>
          <w:kern w:val="0"/>
        </w:rPr>
        <w:t>1.1.1.1</w:t>
      </w:r>
      <w:r w:rsidR="009E1276">
        <w:rPr>
          <w:rStyle w:val="commandkeywords"/>
          <w:rFonts w:hint="eastAsia"/>
          <w:color w:val="000000"/>
          <w:kern w:val="0"/>
        </w:rPr>
        <w:t>、</w:t>
      </w:r>
      <w:r w:rsidR="009E1276">
        <w:rPr>
          <w:rStyle w:val="commandkeywords"/>
          <w:rFonts w:hint="eastAsia"/>
          <w:color w:val="000000"/>
          <w:kern w:val="0"/>
        </w:rPr>
        <w:t>2.2.2.2</w:t>
      </w:r>
      <w:r w:rsidR="009E1276">
        <w:rPr>
          <w:rStyle w:val="commandkeywords"/>
          <w:rFonts w:hint="eastAsia"/>
          <w:color w:val="000000"/>
          <w:kern w:val="0"/>
        </w:rPr>
        <w:t>分别为两端</w:t>
      </w:r>
      <w:r w:rsidR="009E1276">
        <w:rPr>
          <w:rStyle w:val="commandkeywords"/>
          <w:rFonts w:hint="eastAsia"/>
          <w:color w:val="000000"/>
          <w:kern w:val="0"/>
        </w:rPr>
        <w:t>l</w:t>
      </w:r>
      <w:r w:rsidR="009E1276">
        <w:rPr>
          <w:rStyle w:val="commandkeywords"/>
          <w:color w:val="000000"/>
          <w:kern w:val="0"/>
        </w:rPr>
        <w:t>sr-id</w:t>
      </w:r>
      <w:r w:rsidR="009E1276">
        <w:rPr>
          <w:rStyle w:val="commandkeywords"/>
          <w:color w:val="000000"/>
          <w:kern w:val="0"/>
        </w:rPr>
        <w:t>）</w:t>
      </w:r>
      <w:r>
        <w:rPr>
          <w:rFonts w:hint="eastAsia"/>
          <w:sz w:val="20"/>
        </w:rPr>
        <w:t>命令，查看</w:t>
      </w:r>
      <w:r w:rsidR="009E1276">
        <w:rPr>
          <w:rFonts w:hint="eastAsia"/>
          <w:sz w:val="20"/>
        </w:rPr>
        <w:t>是否丢包。如存在丢包，</w:t>
      </w:r>
      <w:r>
        <w:rPr>
          <w:rFonts w:hint="eastAsia"/>
          <w:sz w:val="20"/>
        </w:rPr>
        <w:t>请参见</w:t>
      </w:r>
      <w:r w:rsidRPr="005A23C3">
        <w:rPr>
          <w:rFonts w:hint="eastAsia"/>
          <w:sz w:val="20"/>
        </w:rPr>
        <w:t>Ping</w:t>
      </w:r>
      <w:r w:rsidRPr="005A23C3">
        <w:rPr>
          <w:rFonts w:hint="eastAsia"/>
          <w:sz w:val="20"/>
        </w:rPr>
        <w:t>不通问题</w:t>
      </w:r>
      <w:r>
        <w:rPr>
          <w:rFonts w:hint="eastAsia"/>
          <w:sz w:val="20"/>
        </w:rPr>
        <w:t>，排除</w:t>
      </w:r>
      <w:r>
        <w:rPr>
          <w:rFonts w:hint="eastAsia"/>
          <w:sz w:val="20"/>
        </w:rPr>
        <w:t>IGP</w:t>
      </w:r>
      <w:r>
        <w:rPr>
          <w:rFonts w:hint="eastAsia"/>
          <w:sz w:val="20"/>
        </w:rPr>
        <w:t>路由问题</w:t>
      </w:r>
      <w:r w:rsidR="009E1276">
        <w:rPr>
          <w:rFonts w:hint="eastAsia"/>
          <w:sz w:val="20"/>
        </w:rPr>
        <w:t>；如不存在丢包，则执行步骤</w:t>
      </w:r>
      <w:r w:rsidR="009E1276">
        <w:rPr>
          <w:rFonts w:hint="eastAsia"/>
          <w:sz w:val="20"/>
        </w:rPr>
        <w:t>4</w:t>
      </w:r>
      <w:r>
        <w:rPr>
          <w:rFonts w:hint="eastAsia"/>
          <w:sz w:val="20"/>
        </w:rPr>
        <w:t>。</w:t>
      </w:r>
    </w:p>
    <w:p w14:paraId="31F2D546" w14:textId="77777777" w:rsidR="00344902" w:rsidRPr="002221E0" w:rsidRDefault="00344902" w:rsidP="00344902">
      <w:pPr>
        <w:pStyle w:val="4"/>
        <w:numPr>
          <w:ilvl w:val="3"/>
          <w:numId w:val="2"/>
        </w:numPr>
      </w:pPr>
      <w:r>
        <w:rPr>
          <w:rFonts w:hint="eastAsia"/>
        </w:rPr>
        <w:t>请收集如下信息，并联系</w:t>
      </w:r>
      <w:r w:rsidRPr="002221E0">
        <w:rPr>
          <w:rFonts w:hint="eastAsia"/>
        </w:rPr>
        <w:t>技术支持工程师</w:t>
      </w:r>
    </w:p>
    <w:p w14:paraId="4BECA097" w14:textId="77777777" w:rsidR="00344902" w:rsidRDefault="00344902" w:rsidP="001157BE">
      <w:pPr>
        <w:pStyle w:val="ItemList"/>
        <w:rPr>
          <w:lang w:eastAsia="zh-CN"/>
        </w:rPr>
      </w:pPr>
      <w:r>
        <w:rPr>
          <w:rFonts w:hint="eastAsia"/>
          <w:lang w:eastAsia="zh-CN"/>
        </w:rPr>
        <w:t>上述步骤的执行结果。</w:t>
      </w:r>
    </w:p>
    <w:p w14:paraId="0A751039" w14:textId="64B31511" w:rsidR="009E1276" w:rsidRDefault="009E1276" w:rsidP="001157BE">
      <w:pPr>
        <w:pStyle w:val="ItemList"/>
        <w:rPr>
          <w:lang w:eastAsia="zh-CN"/>
        </w:rPr>
      </w:pPr>
      <w:r>
        <w:rPr>
          <w:lang w:eastAsia="zh-CN"/>
        </w:rPr>
        <w:t>Debug mpls ldp all</w:t>
      </w:r>
      <w:r>
        <w:rPr>
          <w:rFonts w:hint="eastAsia"/>
          <w:lang w:eastAsia="zh-CN"/>
        </w:rPr>
        <w:t>调试信息。</w:t>
      </w:r>
    </w:p>
    <w:p w14:paraId="4FD9A99B" w14:textId="77777777" w:rsidR="00344902" w:rsidRDefault="00344902" w:rsidP="001157BE">
      <w:pPr>
        <w:pStyle w:val="ItemList"/>
        <w:rPr>
          <w:lang w:eastAsia="zh-CN"/>
        </w:rPr>
      </w:pPr>
      <w:r>
        <w:rPr>
          <w:rFonts w:hint="eastAsia"/>
          <w:lang w:eastAsia="zh-CN"/>
        </w:rPr>
        <w:lastRenderedPageBreak/>
        <w:t>设备的配置文件、日志信息、告警信息。</w:t>
      </w:r>
    </w:p>
    <w:p w14:paraId="6C4C7699" w14:textId="77777777" w:rsidR="00344902" w:rsidRPr="005D5F1F" w:rsidRDefault="00344902" w:rsidP="00344902">
      <w:pPr>
        <w:pStyle w:val="2"/>
        <w:numPr>
          <w:ilvl w:val="1"/>
          <w:numId w:val="2"/>
        </w:numPr>
      </w:pPr>
      <w:bookmarkStart w:id="485" w:name="_Toc25156215"/>
      <w:bookmarkStart w:id="486" w:name="_Toc35524945"/>
      <w:bookmarkStart w:id="487" w:name="_Toc61446054"/>
      <w:r w:rsidRPr="002C39D0">
        <w:rPr>
          <w:rFonts w:hint="eastAsia"/>
        </w:rPr>
        <w:t>LDP</w:t>
      </w:r>
      <w:r>
        <w:rPr>
          <w:rFonts w:hint="eastAsia"/>
        </w:rPr>
        <w:t>会话</w:t>
      </w:r>
      <w:r>
        <w:rPr>
          <w:rFonts w:hint="eastAsia"/>
        </w:rPr>
        <w:t>down</w:t>
      </w:r>
      <w:bookmarkEnd w:id="485"/>
      <w:bookmarkEnd w:id="486"/>
      <w:bookmarkEnd w:id="487"/>
    </w:p>
    <w:p w14:paraId="4C6EBCE0" w14:textId="77777777" w:rsidR="00344902" w:rsidRDefault="00344902" w:rsidP="00344902">
      <w:pPr>
        <w:pStyle w:val="3"/>
        <w:numPr>
          <w:ilvl w:val="2"/>
          <w:numId w:val="2"/>
        </w:numPr>
      </w:pPr>
      <w:bookmarkStart w:id="488" w:name="_Toc35524946"/>
      <w:r>
        <w:rPr>
          <w:rFonts w:hint="eastAsia"/>
        </w:rPr>
        <w:t>故障描述</w:t>
      </w:r>
      <w:bookmarkEnd w:id="488"/>
    </w:p>
    <w:p w14:paraId="4F50A96D" w14:textId="77777777" w:rsidR="00344902" w:rsidRDefault="00344902" w:rsidP="00344902">
      <w:r>
        <w:rPr>
          <w:rFonts w:hint="eastAsia"/>
        </w:rPr>
        <w:t>执行</w:t>
      </w:r>
      <w:r w:rsidRPr="0048788B">
        <w:rPr>
          <w:rStyle w:val="commandkeywords"/>
        </w:rPr>
        <w:t xml:space="preserve">display mpls ldp </w:t>
      </w:r>
      <w:r w:rsidRPr="0048788B">
        <w:rPr>
          <w:rStyle w:val="commandkeywords"/>
          <w:rFonts w:hint="eastAsia"/>
        </w:rPr>
        <w:t>peer</w:t>
      </w:r>
      <w:r>
        <w:rPr>
          <w:rFonts w:hint="eastAsia"/>
        </w:rPr>
        <w:t>命令，发现指定的</w:t>
      </w:r>
      <w:r>
        <w:rPr>
          <w:rFonts w:hint="eastAsia"/>
        </w:rPr>
        <w:t>LDP</w:t>
      </w:r>
      <w:r>
        <w:rPr>
          <w:rFonts w:hint="eastAsia"/>
        </w:rPr>
        <w:t>不是</w:t>
      </w:r>
      <w:r w:rsidRPr="00FD194C">
        <w:t>Operational</w:t>
      </w:r>
      <w:r>
        <w:rPr>
          <w:rFonts w:hint="eastAsia"/>
        </w:rPr>
        <w:t>状态。</w:t>
      </w:r>
    </w:p>
    <w:p w14:paraId="6480A272" w14:textId="77777777" w:rsidR="00344902" w:rsidRPr="009524AE" w:rsidRDefault="00344902" w:rsidP="00344902">
      <w:pPr>
        <w:pStyle w:val="TerminalDisplay"/>
      </w:pPr>
      <w:r w:rsidRPr="009524AE">
        <w:t>&lt;Sysname&gt; display mpls ldp peer</w:t>
      </w:r>
    </w:p>
    <w:p w14:paraId="35E4E62D" w14:textId="77777777" w:rsidR="00344902" w:rsidRDefault="00344902" w:rsidP="00344902">
      <w:pPr>
        <w:pStyle w:val="TerminalDisplay"/>
      </w:pPr>
      <w:r>
        <w:t>Total number of peers: 1</w:t>
      </w:r>
    </w:p>
    <w:p w14:paraId="295F225E" w14:textId="77777777" w:rsidR="00344902" w:rsidRDefault="00344902" w:rsidP="00344902">
      <w:pPr>
        <w:pStyle w:val="TerminalDisplay"/>
      </w:pPr>
      <w:r w:rsidRPr="00BD6222">
        <w:t>Peer LDP ID             State         Role     GR   MD5  KA Sent/Rcvd</w:t>
      </w:r>
    </w:p>
    <w:p w14:paraId="41B637B5" w14:textId="77777777" w:rsidR="00344902" w:rsidRDefault="00344902" w:rsidP="00344902">
      <w:pPr>
        <w:pStyle w:val="TerminalDisplay"/>
      </w:pPr>
      <w:r>
        <w:t xml:space="preserve">2.2.2.9:0 </w:t>
      </w:r>
      <w:r>
        <w:rPr>
          <w:rFonts w:hint="eastAsia"/>
        </w:rPr>
        <w:t xml:space="preserve">     </w:t>
      </w:r>
      <w:r>
        <w:t xml:space="preserve">         Operational   Passive  Off  Off  39/39</w:t>
      </w:r>
    </w:p>
    <w:p w14:paraId="0683E024" w14:textId="77777777" w:rsidR="00344902" w:rsidRDefault="00344902" w:rsidP="00344902">
      <w:pPr>
        <w:pStyle w:val="3"/>
        <w:numPr>
          <w:ilvl w:val="2"/>
          <w:numId w:val="2"/>
        </w:numPr>
      </w:pPr>
      <w:bookmarkStart w:id="489" w:name="_Toc25156217"/>
      <w:bookmarkStart w:id="490" w:name="_Toc35524947"/>
      <w:r>
        <w:rPr>
          <w:rFonts w:hint="eastAsia"/>
        </w:rPr>
        <w:t>故障诊断</w:t>
      </w:r>
      <w:r>
        <w:t>流程</w:t>
      </w:r>
      <w:bookmarkEnd w:id="489"/>
      <w:bookmarkEnd w:id="490"/>
    </w:p>
    <w:p w14:paraId="0C3A8033" w14:textId="77777777" w:rsidR="00344902" w:rsidRDefault="00344902" w:rsidP="00344902">
      <w:r>
        <w:rPr>
          <w:rFonts w:hint="eastAsia"/>
        </w:rPr>
        <w:t>LDP</w:t>
      </w:r>
      <w:r>
        <w:rPr>
          <w:rFonts w:hint="eastAsia"/>
        </w:rPr>
        <w:t>会话</w:t>
      </w:r>
      <w:r>
        <w:rPr>
          <w:rFonts w:hint="eastAsia"/>
        </w:rPr>
        <w:t>down</w:t>
      </w:r>
      <w:r>
        <w:rPr>
          <w:rFonts w:hint="eastAsia"/>
        </w:rPr>
        <w:t>的故障定位思路如下：。</w:t>
      </w:r>
    </w:p>
    <w:p w14:paraId="3B54E411" w14:textId="77777777" w:rsidR="00344902" w:rsidRDefault="00344902" w:rsidP="00344902">
      <w:pPr>
        <w:pStyle w:val="ItemStep"/>
        <w:numPr>
          <w:ilvl w:val="4"/>
          <w:numId w:val="2"/>
        </w:numPr>
        <w:rPr>
          <w:lang w:eastAsia="zh-CN"/>
        </w:rPr>
      </w:pPr>
      <w:r>
        <w:rPr>
          <w:rFonts w:hint="eastAsia"/>
          <w:lang w:eastAsia="zh-CN"/>
        </w:rPr>
        <w:t>检查是否建立会话的接口被关闭。</w:t>
      </w:r>
    </w:p>
    <w:p w14:paraId="42BE3B37" w14:textId="77777777" w:rsidR="00344902" w:rsidRDefault="00344902" w:rsidP="00344902">
      <w:pPr>
        <w:pStyle w:val="ItemStep"/>
        <w:numPr>
          <w:ilvl w:val="4"/>
          <w:numId w:val="2"/>
        </w:numPr>
        <w:rPr>
          <w:lang w:eastAsia="zh-CN"/>
        </w:rPr>
      </w:pPr>
      <w:r>
        <w:rPr>
          <w:rFonts w:hint="eastAsia"/>
          <w:lang w:eastAsia="zh-CN"/>
        </w:rPr>
        <w:t>检查是否执行了取消</w:t>
      </w:r>
      <w:r>
        <w:rPr>
          <w:rFonts w:hint="eastAsia"/>
          <w:lang w:eastAsia="zh-CN"/>
        </w:rPr>
        <w:t>MPLS</w:t>
      </w:r>
      <w:r>
        <w:rPr>
          <w:rFonts w:hint="eastAsia"/>
          <w:lang w:eastAsia="zh-CN"/>
        </w:rPr>
        <w:t>相关配置的命令。</w:t>
      </w:r>
    </w:p>
    <w:p w14:paraId="16F27B0F" w14:textId="77777777" w:rsidR="00344902" w:rsidRDefault="00344902" w:rsidP="00344902">
      <w:pPr>
        <w:pStyle w:val="ItemStep"/>
        <w:numPr>
          <w:ilvl w:val="4"/>
          <w:numId w:val="2"/>
        </w:numPr>
      </w:pPr>
      <w:r>
        <w:rPr>
          <w:rFonts w:hint="eastAsia"/>
        </w:rPr>
        <w:t>检查路由是否存在。</w:t>
      </w:r>
    </w:p>
    <w:p w14:paraId="6F67AC43" w14:textId="77777777" w:rsidR="00344902" w:rsidRDefault="00344902" w:rsidP="00344902">
      <w:pPr>
        <w:pStyle w:val="ItemStep"/>
        <w:numPr>
          <w:ilvl w:val="4"/>
          <w:numId w:val="2"/>
        </w:numPr>
      </w:pPr>
      <w:r>
        <w:rPr>
          <w:rFonts w:hint="eastAsia"/>
        </w:rPr>
        <w:t>检查</w:t>
      </w:r>
      <w:r>
        <w:rPr>
          <w:rFonts w:hint="eastAsia"/>
        </w:rPr>
        <w:t>LDP Hello-hold</w:t>
      </w:r>
      <w:r>
        <w:rPr>
          <w:rFonts w:hint="eastAsia"/>
        </w:rPr>
        <w:t>定时器是否超时。</w:t>
      </w:r>
    </w:p>
    <w:p w14:paraId="774880EB" w14:textId="77777777" w:rsidR="00344902" w:rsidRDefault="00344902" w:rsidP="00344902">
      <w:pPr>
        <w:pStyle w:val="ItemStep"/>
        <w:numPr>
          <w:ilvl w:val="4"/>
          <w:numId w:val="2"/>
        </w:numPr>
      </w:pPr>
      <w:r>
        <w:rPr>
          <w:rFonts w:hint="eastAsia"/>
        </w:rPr>
        <w:t>检查</w:t>
      </w:r>
      <w:r>
        <w:rPr>
          <w:rFonts w:hint="eastAsia"/>
        </w:rPr>
        <w:t>LDP Keepalive-hold</w:t>
      </w:r>
      <w:r>
        <w:rPr>
          <w:rFonts w:hint="eastAsia"/>
        </w:rPr>
        <w:t>定时器是否超时。</w:t>
      </w:r>
    </w:p>
    <w:p w14:paraId="3386BDDE" w14:textId="77777777" w:rsidR="00344902" w:rsidRDefault="00344902" w:rsidP="00344902">
      <w:pPr>
        <w:pStyle w:val="FigureDescription"/>
        <w:numPr>
          <w:ilvl w:val="5"/>
          <w:numId w:val="2"/>
        </w:numPr>
      </w:pPr>
      <w:r>
        <w:rPr>
          <w:rStyle w:val="figcap1"/>
          <w:rFonts w:hint="eastAsia"/>
        </w:rPr>
        <w:lastRenderedPageBreak/>
        <w:t>LDP</w:t>
      </w:r>
      <w:r>
        <w:rPr>
          <w:rStyle w:val="figcap1"/>
          <w:rFonts w:hint="eastAsia"/>
        </w:rPr>
        <w:t>会话</w:t>
      </w:r>
      <w:r>
        <w:rPr>
          <w:rStyle w:val="figcap1"/>
          <w:rFonts w:hint="eastAsia"/>
        </w:rPr>
        <w:t>Down</w:t>
      </w:r>
      <w:r>
        <w:rPr>
          <w:rStyle w:val="figcap1"/>
          <w:rFonts w:hint="eastAsia"/>
        </w:rPr>
        <w:t>故障诊断流程图</w:t>
      </w:r>
    </w:p>
    <w:p w14:paraId="532EC949" w14:textId="77777777" w:rsidR="00344902" w:rsidRPr="0096262D" w:rsidRDefault="00344902" w:rsidP="005A1FD8">
      <w:pPr>
        <w:pStyle w:val="FigureDescription"/>
        <w:numPr>
          <w:ilvl w:val="0"/>
          <w:numId w:val="0"/>
        </w:numPr>
        <w:spacing w:line="336" w:lineRule="auto"/>
        <w:ind w:left="624"/>
        <w:jc w:val="center"/>
        <w:rPr>
          <w:sz w:val="20"/>
        </w:rPr>
      </w:pPr>
      <w:r w:rsidRPr="00142698">
        <w:rPr>
          <w:noProof/>
        </w:rPr>
        <w:drawing>
          <wp:inline distT="0" distB="0" distL="0" distR="0" wp14:anchorId="6006C327" wp14:editId="652FC901">
            <wp:extent cx="4674222" cy="79629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75581" cy="7965215"/>
                    </a:xfrm>
                    <a:prstGeom prst="rect">
                      <a:avLst/>
                    </a:prstGeom>
                    <a:noFill/>
                    <a:ln>
                      <a:noFill/>
                    </a:ln>
                  </pic:spPr>
                </pic:pic>
              </a:graphicData>
            </a:graphic>
          </wp:inline>
        </w:drawing>
      </w:r>
    </w:p>
    <w:p w14:paraId="44ECD4FA" w14:textId="77777777" w:rsidR="00344902" w:rsidRDefault="00344902" w:rsidP="00344902">
      <w:pPr>
        <w:pStyle w:val="af9"/>
        <w:spacing w:line="336" w:lineRule="auto"/>
        <w:ind w:leftChars="202" w:left="424"/>
        <w:rPr>
          <w:sz w:val="20"/>
          <w:szCs w:val="20"/>
        </w:rPr>
      </w:pPr>
    </w:p>
    <w:p w14:paraId="4CB36465" w14:textId="77777777" w:rsidR="00344902" w:rsidRDefault="00344902" w:rsidP="00344902">
      <w:pPr>
        <w:pStyle w:val="3"/>
        <w:numPr>
          <w:ilvl w:val="2"/>
          <w:numId w:val="2"/>
        </w:numPr>
      </w:pPr>
      <w:bookmarkStart w:id="491" w:name="dc_vrp_trouble_109009__fig_dc_vrp_troubl"/>
      <w:bookmarkStart w:id="492" w:name="fig_dc_vrp_trouble_10900901"/>
      <w:bookmarkStart w:id="493" w:name="_Toc25156218"/>
      <w:bookmarkStart w:id="494" w:name="_Toc35524948"/>
      <w:bookmarkEnd w:id="491"/>
      <w:bookmarkEnd w:id="492"/>
      <w:r>
        <w:rPr>
          <w:rFonts w:hint="eastAsia"/>
        </w:rPr>
        <w:t>故障</w:t>
      </w:r>
      <w:r>
        <w:t>处理步骤</w:t>
      </w:r>
      <w:bookmarkEnd w:id="493"/>
      <w:bookmarkEnd w:id="494"/>
    </w:p>
    <w:p w14:paraId="191F4DE9" w14:textId="77777777" w:rsidR="00344902" w:rsidRDefault="00344902" w:rsidP="00344902">
      <w:pPr>
        <w:pStyle w:val="4"/>
        <w:numPr>
          <w:ilvl w:val="3"/>
          <w:numId w:val="2"/>
        </w:numPr>
      </w:pPr>
      <w:r>
        <w:rPr>
          <w:rFonts w:hint="eastAsia"/>
        </w:rPr>
        <w:t>检查建立</w:t>
      </w:r>
      <w:r>
        <w:rPr>
          <w:rFonts w:hint="eastAsia"/>
        </w:rPr>
        <w:t>LDP</w:t>
      </w:r>
      <w:r>
        <w:rPr>
          <w:rFonts w:hint="eastAsia"/>
        </w:rPr>
        <w:t>会话的接口是否被关闭</w:t>
      </w:r>
    </w:p>
    <w:p w14:paraId="60FCA79A" w14:textId="77777777" w:rsidR="00344902" w:rsidRDefault="00344902" w:rsidP="00344902">
      <w:pPr>
        <w:rPr>
          <w:sz w:val="20"/>
        </w:rPr>
      </w:pPr>
      <w:r>
        <w:rPr>
          <w:rFonts w:hint="eastAsia"/>
          <w:sz w:val="20"/>
        </w:rPr>
        <w:t>在接口视图下执行</w:t>
      </w:r>
      <w:r w:rsidRPr="004572E9">
        <w:rPr>
          <w:rStyle w:val="commandkeywords"/>
          <w:rFonts w:hint="eastAsia"/>
        </w:rPr>
        <w:t>display this</w:t>
      </w:r>
      <w:r>
        <w:rPr>
          <w:rFonts w:hint="eastAsia"/>
          <w:sz w:val="20"/>
        </w:rPr>
        <w:t>命令，如果显示信息中有</w:t>
      </w:r>
      <w:r w:rsidRPr="004572E9">
        <w:rPr>
          <w:rStyle w:val="commandkeywords"/>
          <w:rFonts w:hint="eastAsia"/>
        </w:rPr>
        <w:t>shutdown</w:t>
      </w:r>
      <w:r w:rsidRPr="004572E9">
        <w:rPr>
          <w:rStyle w:val="commandkeywords"/>
          <w:rFonts w:hint="eastAsia"/>
          <w:b w:val="0"/>
          <w:color w:val="000000"/>
          <w:kern w:val="0"/>
          <w:szCs w:val="20"/>
          <w:lang w:eastAsia="en-US"/>
        </w:rPr>
        <w:t>命令</w:t>
      </w:r>
      <w:r>
        <w:rPr>
          <w:rStyle w:val="commandkeywords"/>
          <w:rFonts w:hint="eastAsia"/>
          <w:b w:val="0"/>
          <w:color w:val="000000"/>
          <w:kern w:val="0"/>
          <w:szCs w:val="20"/>
        </w:rPr>
        <w:t>，</w:t>
      </w:r>
      <w:r>
        <w:rPr>
          <w:rFonts w:hint="eastAsia"/>
          <w:sz w:val="20"/>
        </w:rPr>
        <w:t>表示接口被关闭。请在接口下执行</w:t>
      </w:r>
      <w:r w:rsidRPr="004572E9">
        <w:rPr>
          <w:rStyle w:val="commandkeywords"/>
          <w:rFonts w:hint="eastAsia"/>
        </w:rPr>
        <w:t>undo shutdown</w:t>
      </w:r>
      <w:r>
        <w:rPr>
          <w:rFonts w:hint="eastAsia"/>
          <w:sz w:val="20"/>
        </w:rPr>
        <w:t>命令启动接口。</w:t>
      </w:r>
    </w:p>
    <w:p w14:paraId="57B6B57B" w14:textId="77777777" w:rsidR="00344902" w:rsidRDefault="00344902" w:rsidP="00344902">
      <w:pPr>
        <w:pStyle w:val="4"/>
        <w:numPr>
          <w:ilvl w:val="3"/>
          <w:numId w:val="2"/>
        </w:numPr>
      </w:pPr>
      <w:r>
        <w:rPr>
          <w:rFonts w:hint="eastAsia"/>
        </w:rPr>
        <w:t>检查是否执行了取消</w:t>
      </w:r>
      <w:r>
        <w:rPr>
          <w:rFonts w:hint="eastAsia"/>
        </w:rPr>
        <w:t>MPLS</w:t>
      </w:r>
      <w:r>
        <w:rPr>
          <w:rFonts w:hint="eastAsia"/>
        </w:rPr>
        <w:t>相关配置的命令。</w:t>
      </w:r>
    </w:p>
    <w:p w14:paraId="175D172A" w14:textId="77777777" w:rsidR="00344902" w:rsidRDefault="00344902" w:rsidP="00344902">
      <w:pPr>
        <w:rPr>
          <w:sz w:val="20"/>
        </w:rPr>
      </w:pPr>
      <w:r>
        <w:rPr>
          <w:rFonts w:hint="eastAsia"/>
          <w:sz w:val="20"/>
        </w:rPr>
        <w:t>执行</w:t>
      </w:r>
      <w:r w:rsidRPr="004572E9">
        <w:rPr>
          <w:rStyle w:val="commandkeywords"/>
          <w:rFonts w:hint="eastAsia"/>
        </w:rPr>
        <w:t>display current-configuration</w:t>
      </w:r>
      <w:r>
        <w:rPr>
          <w:rFonts w:hint="eastAsia"/>
          <w:sz w:val="20"/>
        </w:rPr>
        <w:t>命令，查看是否执行了取消</w:t>
      </w:r>
      <w:r>
        <w:rPr>
          <w:rFonts w:hint="eastAsia"/>
          <w:sz w:val="20"/>
        </w:rPr>
        <w:t>MPLS</w:t>
      </w:r>
      <w:r>
        <w:rPr>
          <w:rFonts w:hint="eastAsia"/>
          <w:sz w:val="20"/>
        </w:rPr>
        <w:t>相关配置的命令。如果显示信息中没有包含</w:t>
      </w:r>
      <w:r w:rsidRPr="004572E9">
        <w:rPr>
          <w:rStyle w:val="commandkeywords"/>
          <w:rFonts w:hint="eastAsia"/>
        </w:rPr>
        <w:t>mpls ldp</w:t>
      </w:r>
      <w:r w:rsidRPr="005A23C3">
        <w:rPr>
          <w:rStyle w:val="commandkeywords"/>
          <w:rFonts w:hint="eastAsia"/>
          <w:b w:val="0"/>
          <w:color w:val="000000"/>
          <w:kern w:val="0"/>
          <w:szCs w:val="20"/>
        </w:rPr>
        <w:t>命令</w:t>
      </w:r>
      <w:r>
        <w:rPr>
          <w:rStyle w:val="commandkeywords"/>
          <w:rFonts w:hint="eastAsia"/>
          <w:b w:val="0"/>
          <w:color w:val="000000"/>
          <w:kern w:val="0"/>
          <w:szCs w:val="20"/>
        </w:rPr>
        <w:t>，</w:t>
      </w:r>
      <w:r>
        <w:rPr>
          <w:rFonts w:hint="eastAsia"/>
          <w:sz w:val="20"/>
        </w:rPr>
        <w:t>表示取消了</w:t>
      </w:r>
      <w:r>
        <w:rPr>
          <w:rFonts w:hint="eastAsia"/>
          <w:sz w:val="20"/>
        </w:rPr>
        <w:t>MPLS LDP</w:t>
      </w:r>
      <w:r>
        <w:rPr>
          <w:rFonts w:hint="eastAsia"/>
          <w:sz w:val="20"/>
        </w:rPr>
        <w:t>的配置，请执行相应的配置命令恢复被取消的配置。</w:t>
      </w:r>
    </w:p>
    <w:p w14:paraId="694E53D0" w14:textId="77777777" w:rsidR="00344902" w:rsidRDefault="00344902" w:rsidP="00344902">
      <w:pPr>
        <w:pStyle w:val="4"/>
        <w:numPr>
          <w:ilvl w:val="3"/>
          <w:numId w:val="2"/>
        </w:numPr>
      </w:pPr>
      <w:r>
        <w:rPr>
          <w:rFonts w:hint="eastAsia"/>
        </w:rPr>
        <w:t>检查路由是否可达</w:t>
      </w:r>
    </w:p>
    <w:p w14:paraId="7CF23D2F" w14:textId="77777777" w:rsidR="00344902" w:rsidRDefault="00344902" w:rsidP="00344902">
      <w:pPr>
        <w:rPr>
          <w:sz w:val="20"/>
        </w:rPr>
      </w:pPr>
      <w:r>
        <w:rPr>
          <w:rFonts w:hint="eastAsia"/>
          <w:sz w:val="20"/>
        </w:rPr>
        <w:t>执行</w:t>
      </w:r>
      <w:r w:rsidRPr="004572E9">
        <w:rPr>
          <w:rStyle w:val="commandkeywords"/>
          <w:rFonts w:hint="eastAsia"/>
        </w:rPr>
        <w:t>display ip routing-table</w:t>
      </w:r>
      <w:r>
        <w:rPr>
          <w:rFonts w:hint="eastAsia"/>
          <w:sz w:val="20"/>
        </w:rPr>
        <w:t>命令，查看</w:t>
      </w:r>
      <w:r w:rsidRPr="004572E9">
        <w:rPr>
          <w:rStyle w:val="afb"/>
          <w:rFonts w:hint="eastAsia"/>
          <w:sz w:val="20"/>
        </w:rPr>
        <w:t>Destination/Mask</w:t>
      </w:r>
      <w:r>
        <w:rPr>
          <w:rFonts w:hint="eastAsia"/>
          <w:sz w:val="20"/>
        </w:rPr>
        <w:t>字段，是否存在到达会话对端的路由。</w:t>
      </w:r>
    </w:p>
    <w:p w14:paraId="7422201E" w14:textId="77777777" w:rsidR="00344902" w:rsidRDefault="00344902" w:rsidP="00344902">
      <w:pPr>
        <w:rPr>
          <w:sz w:val="20"/>
        </w:rPr>
      </w:pPr>
      <w:r>
        <w:rPr>
          <w:rFonts w:hint="eastAsia"/>
          <w:sz w:val="20"/>
        </w:rPr>
        <w:t>若路由不存在会直接导致不能建立</w:t>
      </w:r>
      <w:r>
        <w:rPr>
          <w:rFonts w:hint="eastAsia"/>
          <w:sz w:val="20"/>
        </w:rPr>
        <w:t>TCP</w:t>
      </w:r>
      <w:r>
        <w:rPr>
          <w:rFonts w:hint="eastAsia"/>
          <w:sz w:val="20"/>
        </w:rPr>
        <w:t>连接，请参见</w:t>
      </w:r>
      <w:r w:rsidRPr="005A23C3">
        <w:rPr>
          <w:rFonts w:hint="eastAsia"/>
          <w:sz w:val="20"/>
        </w:rPr>
        <w:t>OSPF</w:t>
      </w:r>
      <w:r w:rsidRPr="005A23C3">
        <w:rPr>
          <w:rFonts w:hint="eastAsia"/>
          <w:sz w:val="20"/>
        </w:rPr>
        <w:t>路由协议问题</w:t>
      </w:r>
      <w:r>
        <w:rPr>
          <w:rFonts w:hint="eastAsia"/>
          <w:sz w:val="20"/>
        </w:rPr>
        <w:t>或者</w:t>
      </w:r>
      <w:r w:rsidRPr="005A23C3">
        <w:rPr>
          <w:rFonts w:hint="eastAsia"/>
          <w:sz w:val="20"/>
        </w:rPr>
        <w:t>IS-IS</w:t>
      </w:r>
      <w:r w:rsidRPr="005A23C3">
        <w:rPr>
          <w:rFonts w:hint="eastAsia"/>
          <w:sz w:val="20"/>
        </w:rPr>
        <w:t>路由协议问题</w:t>
      </w:r>
      <w:r>
        <w:rPr>
          <w:rFonts w:hint="eastAsia"/>
          <w:sz w:val="20"/>
        </w:rPr>
        <w:t>，排除路由问题。</w:t>
      </w:r>
    </w:p>
    <w:p w14:paraId="5C371C67" w14:textId="77777777" w:rsidR="00344902" w:rsidRDefault="00344902" w:rsidP="00344902">
      <w:pPr>
        <w:rPr>
          <w:sz w:val="20"/>
        </w:rPr>
      </w:pPr>
      <w:r>
        <w:rPr>
          <w:rFonts w:hint="eastAsia"/>
          <w:sz w:val="20"/>
        </w:rPr>
        <w:t>如果存在到达对端的路由，请执行</w:t>
      </w:r>
      <w:r w:rsidRPr="004572E9">
        <w:rPr>
          <w:rStyle w:val="commandkeywords"/>
          <w:rFonts w:hint="eastAsia"/>
        </w:rPr>
        <w:t>ping</w:t>
      </w:r>
      <w:r>
        <w:rPr>
          <w:rFonts w:hint="eastAsia"/>
          <w:sz w:val="20"/>
        </w:rPr>
        <w:t>命令，查看对端是否有应答。如果有应答则表示路由可达。如果无应答，则表示路由不可达，请参见</w:t>
      </w:r>
      <w:r w:rsidRPr="005A23C3">
        <w:rPr>
          <w:rFonts w:hint="eastAsia"/>
          <w:sz w:val="20"/>
        </w:rPr>
        <w:t>Ping</w:t>
      </w:r>
      <w:r w:rsidRPr="005A23C3">
        <w:rPr>
          <w:rFonts w:hint="eastAsia"/>
          <w:sz w:val="20"/>
        </w:rPr>
        <w:t>不通问题</w:t>
      </w:r>
      <w:r>
        <w:rPr>
          <w:rFonts w:hint="eastAsia"/>
          <w:sz w:val="20"/>
        </w:rPr>
        <w:t>。</w:t>
      </w:r>
    </w:p>
    <w:p w14:paraId="49497ED9" w14:textId="77777777" w:rsidR="00344902" w:rsidRPr="002221E0" w:rsidRDefault="00344902" w:rsidP="00344902">
      <w:pPr>
        <w:pStyle w:val="4"/>
        <w:numPr>
          <w:ilvl w:val="3"/>
          <w:numId w:val="2"/>
        </w:numPr>
      </w:pPr>
      <w:r w:rsidRPr="002221E0">
        <w:rPr>
          <w:rFonts w:hint="eastAsia"/>
        </w:rPr>
        <w:t>检查</w:t>
      </w:r>
      <w:r w:rsidRPr="002221E0">
        <w:t>LDP Hello-hold</w:t>
      </w:r>
      <w:r>
        <w:rPr>
          <w:rFonts w:hint="eastAsia"/>
        </w:rPr>
        <w:t>定时器是否超时</w:t>
      </w:r>
    </w:p>
    <w:p w14:paraId="23942619" w14:textId="77777777" w:rsidR="00344902" w:rsidRDefault="00344902" w:rsidP="00344902">
      <w:r>
        <w:rPr>
          <w:rFonts w:hint="eastAsia"/>
        </w:rPr>
        <w:t>执行</w:t>
      </w:r>
      <w:r w:rsidRPr="005A23C3">
        <w:rPr>
          <w:rStyle w:val="commandkeywords"/>
          <w:rFonts w:hint="eastAsia"/>
        </w:rPr>
        <w:t>display</w:t>
      </w:r>
      <w:r w:rsidRPr="004572E9">
        <w:rPr>
          <w:rStyle w:val="commandkeywords"/>
        </w:rPr>
        <w:t xml:space="preserve"> mpls ldp peer verbose</w:t>
      </w:r>
      <w:r>
        <w:rPr>
          <w:rFonts w:hint="eastAsia"/>
        </w:rPr>
        <w:t>命令，检查会话两端的</w:t>
      </w:r>
      <w:r>
        <w:rPr>
          <w:rFonts w:hint="eastAsia"/>
        </w:rPr>
        <w:t>Hello</w:t>
      </w:r>
      <w:r>
        <w:rPr>
          <w:rFonts w:hint="eastAsia"/>
        </w:rPr>
        <w:t>消息是否都正常发送。建议每</w:t>
      </w:r>
      <w:r>
        <w:rPr>
          <w:rFonts w:hint="eastAsia"/>
        </w:rPr>
        <w:t>3</w:t>
      </w:r>
      <w:r>
        <w:rPr>
          <w:rFonts w:hint="eastAsia"/>
        </w:rPr>
        <w:t>秒执行一次</w:t>
      </w:r>
      <w:r w:rsidRPr="005A23C3">
        <w:rPr>
          <w:rStyle w:val="commandkeywords"/>
          <w:rFonts w:hint="eastAsia"/>
        </w:rPr>
        <w:t>display</w:t>
      </w:r>
      <w:r w:rsidRPr="005A23C3">
        <w:rPr>
          <w:rStyle w:val="commandkeywords"/>
        </w:rPr>
        <w:t xml:space="preserve"> mpls ldp peer verbose</w:t>
      </w:r>
      <w:r>
        <w:rPr>
          <w:rFonts w:hint="eastAsia"/>
        </w:rPr>
        <w:t>命令，查看收发</w:t>
      </w:r>
      <w:r>
        <w:rPr>
          <w:rFonts w:hint="eastAsia"/>
        </w:rPr>
        <w:t>Hello</w:t>
      </w:r>
      <w:r>
        <w:rPr>
          <w:rFonts w:hint="eastAsia"/>
        </w:rPr>
        <w:t>消息的计数。若连续几次执行命令后发现发送或接受的计数没有变化，则表示</w:t>
      </w:r>
      <w:r>
        <w:rPr>
          <w:rFonts w:hint="eastAsia"/>
        </w:rPr>
        <w:t>Hello</w:t>
      </w:r>
      <w:r>
        <w:rPr>
          <w:rFonts w:hint="eastAsia"/>
        </w:rPr>
        <w:t>消息收发异常，</w:t>
      </w:r>
      <w:r>
        <w:rPr>
          <w:rFonts w:hint="eastAsia"/>
        </w:rPr>
        <w:t>Hello-hold</w:t>
      </w:r>
      <w:r>
        <w:rPr>
          <w:rFonts w:hint="eastAsia"/>
        </w:rPr>
        <w:t>定时器超时，</w:t>
      </w:r>
      <w:r>
        <w:rPr>
          <w:rFonts w:hint="eastAsia"/>
          <w:sz w:val="20"/>
        </w:rPr>
        <w:t>请参考</w:t>
      </w:r>
      <w:r>
        <w:rPr>
          <w:rFonts w:hint="eastAsia"/>
          <w:sz w:val="20"/>
        </w:rPr>
        <w:t>CPU</w:t>
      </w:r>
      <w:r>
        <w:rPr>
          <w:rFonts w:hint="eastAsia"/>
          <w:sz w:val="20"/>
        </w:rPr>
        <w:t>使用率高问题</w:t>
      </w:r>
      <w:r>
        <w:rPr>
          <w:rFonts w:hint="eastAsia"/>
        </w:rPr>
        <w:t>。</w:t>
      </w:r>
    </w:p>
    <w:p w14:paraId="058649B4" w14:textId="77777777" w:rsidR="00344902" w:rsidRPr="002221E0" w:rsidRDefault="00344902" w:rsidP="00344902">
      <w:pPr>
        <w:pStyle w:val="4"/>
        <w:numPr>
          <w:ilvl w:val="3"/>
          <w:numId w:val="2"/>
        </w:numPr>
      </w:pPr>
      <w:r w:rsidRPr="002221E0">
        <w:rPr>
          <w:rFonts w:hint="eastAsia"/>
        </w:rPr>
        <w:t>检查</w:t>
      </w:r>
      <w:r w:rsidRPr="002221E0">
        <w:t>LDP Keepalive-hold</w:t>
      </w:r>
      <w:r>
        <w:rPr>
          <w:rFonts w:hint="eastAsia"/>
        </w:rPr>
        <w:t>定时器是否超时</w:t>
      </w:r>
    </w:p>
    <w:p w14:paraId="0BC62FD9" w14:textId="77777777" w:rsidR="00344902" w:rsidRDefault="00344902" w:rsidP="00344902">
      <w:r>
        <w:rPr>
          <w:rFonts w:hint="eastAsia"/>
        </w:rPr>
        <w:t>执行</w:t>
      </w:r>
      <w:r w:rsidRPr="005A23C3">
        <w:rPr>
          <w:rStyle w:val="commandkeywords"/>
          <w:rFonts w:hint="eastAsia"/>
        </w:rPr>
        <w:t>display</w:t>
      </w:r>
      <w:r w:rsidRPr="005A23C3">
        <w:rPr>
          <w:rStyle w:val="commandkeywords"/>
        </w:rPr>
        <w:t xml:space="preserve"> mpls ldp peer verbose</w:t>
      </w:r>
      <w:r>
        <w:rPr>
          <w:rFonts w:hint="eastAsia"/>
        </w:rPr>
        <w:t>命令，检查会话两端的</w:t>
      </w:r>
      <w:r>
        <w:rPr>
          <w:rFonts w:hint="eastAsia"/>
        </w:rPr>
        <w:t>Keepalive</w:t>
      </w:r>
      <w:r>
        <w:rPr>
          <w:rFonts w:hint="eastAsia"/>
        </w:rPr>
        <w:t>消息是否都正常发送。建议每</w:t>
      </w:r>
      <w:r>
        <w:rPr>
          <w:rFonts w:hint="eastAsia"/>
        </w:rPr>
        <w:t>5</w:t>
      </w:r>
      <w:r>
        <w:rPr>
          <w:rFonts w:hint="eastAsia"/>
        </w:rPr>
        <w:t>秒执行一次</w:t>
      </w:r>
      <w:r w:rsidRPr="005A23C3">
        <w:rPr>
          <w:rStyle w:val="commandkeywords"/>
          <w:rFonts w:hint="eastAsia"/>
        </w:rPr>
        <w:t>display</w:t>
      </w:r>
      <w:r w:rsidRPr="005A23C3">
        <w:rPr>
          <w:rStyle w:val="commandkeywords"/>
        </w:rPr>
        <w:t xml:space="preserve"> mpls ldp peer verbose</w:t>
      </w:r>
      <w:r>
        <w:rPr>
          <w:rFonts w:hint="eastAsia"/>
        </w:rPr>
        <w:t>命令，查看收发的</w:t>
      </w:r>
      <w:r>
        <w:rPr>
          <w:rFonts w:hint="eastAsia"/>
        </w:rPr>
        <w:t>Keepalive</w:t>
      </w:r>
      <w:r>
        <w:rPr>
          <w:rFonts w:hint="eastAsia"/>
        </w:rPr>
        <w:t>消息的计数。若连续几次执行命令后发现发送或接收的计数没有变化，则表示</w:t>
      </w:r>
      <w:r>
        <w:rPr>
          <w:rFonts w:hint="eastAsia"/>
        </w:rPr>
        <w:t>Keepalive</w:t>
      </w:r>
      <w:r>
        <w:rPr>
          <w:rFonts w:hint="eastAsia"/>
        </w:rPr>
        <w:t>消息收发异常，</w:t>
      </w:r>
      <w:r>
        <w:rPr>
          <w:rFonts w:hint="eastAsia"/>
        </w:rPr>
        <w:t>Keepalive-hold</w:t>
      </w:r>
      <w:r>
        <w:rPr>
          <w:rFonts w:hint="eastAsia"/>
        </w:rPr>
        <w:t>定时器超时，</w:t>
      </w:r>
      <w:r>
        <w:rPr>
          <w:rFonts w:hint="eastAsia"/>
          <w:sz w:val="20"/>
        </w:rPr>
        <w:t>请参见</w:t>
      </w:r>
      <w:r w:rsidRPr="005A23C3">
        <w:rPr>
          <w:rFonts w:hint="eastAsia"/>
          <w:sz w:val="20"/>
        </w:rPr>
        <w:t>Ping</w:t>
      </w:r>
      <w:r w:rsidRPr="005A23C3">
        <w:rPr>
          <w:rFonts w:hint="eastAsia"/>
          <w:sz w:val="20"/>
        </w:rPr>
        <w:t>不通问题</w:t>
      </w:r>
      <w:r>
        <w:rPr>
          <w:rFonts w:hint="eastAsia"/>
          <w:sz w:val="20"/>
        </w:rPr>
        <w:t>，排除报文转发问题</w:t>
      </w:r>
      <w:r>
        <w:rPr>
          <w:rFonts w:hint="eastAsia"/>
        </w:rPr>
        <w:t>。</w:t>
      </w:r>
    </w:p>
    <w:p w14:paraId="4D2646D0" w14:textId="77777777" w:rsidR="00344902" w:rsidRDefault="00344902" w:rsidP="00344902">
      <w:pPr>
        <w:pStyle w:val="4"/>
        <w:numPr>
          <w:ilvl w:val="3"/>
          <w:numId w:val="2"/>
        </w:numPr>
      </w:pPr>
      <w:r>
        <w:rPr>
          <w:rFonts w:hint="eastAsia"/>
        </w:rPr>
        <w:t>请收集如下信息，并联系技术支持工程师</w:t>
      </w:r>
    </w:p>
    <w:p w14:paraId="50776F21" w14:textId="77777777" w:rsidR="00344902" w:rsidRDefault="00344902" w:rsidP="001157BE">
      <w:pPr>
        <w:pStyle w:val="ItemList"/>
        <w:rPr>
          <w:lang w:eastAsia="zh-CN"/>
        </w:rPr>
      </w:pPr>
      <w:r>
        <w:rPr>
          <w:rFonts w:hint="eastAsia"/>
          <w:lang w:eastAsia="zh-CN"/>
        </w:rPr>
        <w:t>上述步骤的执行结果。</w:t>
      </w:r>
    </w:p>
    <w:p w14:paraId="10EF2F77" w14:textId="77777777" w:rsidR="00344902" w:rsidRPr="002221E0" w:rsidRDefault="00344902" w:rsidP="001157BE">
      <w:pPr>
        <w:pStyle w:val="ItemList"/>
        <w:rPr>
          <w:lang w:eastAsia="zh-CN"/>
        </w:rPr>
      </w:pPr>
      <w:r>
        <w:rPr>
          <w:rFonts w:hint="eastAsia"/>
          <w:lang w:eastAsia="zh-CN"/>
        </w:rPr>
        <w:t>设备的配置文件、日志信息、告警信息。</w:t>
      </w:r>
    </w:p>
    <w:p w14:paraId="42FC9FFA" w14:textId="77777777" w:rsidR="00344902" w:rsidRDefault="00344902" w:rsidP="00344902">
      <w:pPr>
        <w:pStyle w:val="2"/>
        <w:numPr>
          <w:ilvl w:val="1"/>
          <w:numId w:val="2"/>
        </w:numPr>
      </w:pPr>
      <w:bookmarkStart w:id="495" w:name="_Toc25156219"/>
      <w:bookmarkStart w:id="496" w:name="_Toc35524949"/>
      <w:bookmarkStart w:id="497" w:name="_Toc61446055"/>
      <w:r>
        <w:rPr>
          <w:rFonts w:hint="eastAsia"/>
        </w:rPr>
        <w:t>LDP LSP</w:t>
      </w:r>
      <w:r>
        <w:rPr>
          <w:rFonts w:hint="eastAsia"/>
        </w:rPr>
        <w:t>振荡</w:t>
      </w:r>
      <w:bookmarkEnd w:id="495"/>
      <w:bookmarkEnd w:id="496"/>
      <w:bookmarkEnd w:id="497"/>
    </w:p>
    <w:p w14:paraId="7092190D" w14:textId="77777777" w:rsidR="00344902" w:rsidRDefault="00344902" w:rsidP="00344902">
      <w:pPr>
        <w:pStyle w:val="3"/>
        <w:numPr>
          <w:ilvl w:val="2"/>
          <w:numId w:val="2"/>
        </w:numPr>
      </w:pPr>
      <w:bookmarkStart w:id="498" w:name="_Toc35524950"/>
      <w:r>
        <w:rPr>
          <w:rFonts w:hint="eastAsia"/>
        </w:rPr>
        <w:t>故障描述</w:t>
      </w:r>
      <w:bookmarkEnd w:id="498"/>
    </w:p>
    <w:p w14:paraId="2FD802C2" w14:textId="77777777" w:rsidR="00344902" w:rsidRDefault="00344902" w:rsidP="00344902">
      <w:r>
        <w:rPr>
          <w:rFonts w:hint="eastAsia"/>
        </w:rPr>
        <w:t>指定的</w:t>
      </w:r>
      <w:r>
        <w:rPr>
          <w:rFonts w:hint="eastAsia"/>
        </w:rPr>
        <w:t>LDP LSP</w:t>
      </w:r>
      <w:r>
        <w:rPr>
          <w:rFonts w:hint="eastAsia"/>
        </w:rPr>
        <w:t>信息未正确生成，不断的出现和消失。</w:t>
      </w:r>
    </w:p>
    <w:p w14:paraId="0CEE89D9" w14:textId="77777777" w:rsidR="00344902" w:rsidRDefault="00344902" w:rsidP="00344902">
      <w:pPr>
        <w:pStyle w:val="TerminalDisplay"/>
      </w:pPr>
      <w:r>
        <w:t>&lt;Sysname&gt; display mpls ldp lsp 112.1.1.1 32</w:t>
      </w:r>
    </w:p>
    <w:p w14:paraId="362AF43E" w14:textId="77777777" w:rsidR="00344902" w:rsidRDefault="00344902" w:rsidP="00344902">
      <w:pPr>
        <w:pStyle w:val="TerminalDisplay"/>
      </w:pPr>
      <w:r>
        <w:t>Status Flags: * - stale, L - liberal, B - backup</w:t>
      </w:r>
    </w:p>
    <w:p w14:paraId="28E8C105" w14:textId="77777777" w:rsidR="00344902" w:rsidRDefault="00344902" w:rsidP="00344902">
      <w:pPr>
        <w:pStyle w:val="TerminalDisplay"/>
      </w:pPr>
      <w:r>
        <w:t>FECs: 1           Ingress: 1           Transit: 1           Egress: 0</w:t>
      </w:r>
    </w:p>
    <w:p w14:paraId="0441B623" w14:textId="77777777" w:rsidR="00344902" w:rsidRDefault="00344902" w:rsidP="00344902">
      <w:pPr>
        <w:pStyle w:val="TerminalDisplay"/>
      </w:pPr>
    </w:p>
    <w:p w14:paraId="67F4FD9B" w14:textId="77777777" w:rsidR="00344902" w:rsidRDefault="00344902" w:rsidP="00344902">
      <w:pPr>
        <w:pStyle w:val="TerminalDisplay"/>
      </w:pPr>
      <w:r>
        <w:lastRenderedPageBreak/>
        <w:t>FEC                In/Out Label        Nexthop         OutInterface</w:t>
      </w:r>
    </w:p>
    <w:p w14:paraId="3CB2198C" w14:textId="77777777" w:rsidR="00344902" w:rsidRDefault="00344902" w:rsidP="00344902">
      <w:pPr>
        <w:pStyle w:val="TerminalDisplay"/>
      </w:pPr>
      <w:r>
        <w:t>112.1.1.1/32       -/1150              200.100.12.2    RAGG1</w:t>
      </w:r>
    </w:p>
    <w:p w14:paraId="178ADB77" w14:textId="77777777" w:rsidR="00344902" w:rsidRDefault="00344902" w:rsidP="00344902">
      <w:pPr>
        <w:pStyle w:val="3"/>
        <w:numPr>
          <w:ilvl w:val="2"/>
          <w:numId w:val="2"/>
        </w:numPr>
      </w:pPr>
      <w:bookmarkStart w:id="499" w:name="_Toc25156221"/>
      <w:bookmarkStart w:id="500" w:name="_Toc35524951"/>
      <w:r>
        <w:rPr>
          <w:rFonts w:hint="eastAsia"/>
        </w:rPr>
        <w:t>故障诊断流程</w:t>
      </w:r>
      <w:bookmarkEnd w:id="499"/>
      <w:bookmarkEnd w:id="500"/>
    </w:p>
    <w:p w14:paraId="45122245" w14:textId="77777777" w:rsidR="00344902" w:rsidRDefault="00344902" w:rsidP="00344902">
      <w:r>
        <w:rPr>
          <w:rFonts w:hint="eastAsia"/>
        </w:rPr>
        <w:t>LDP LSP</w:t>
      </w:r>
      <w:r>
        <w:rPr>
          <w:rFonts w:hint="eastAsia"/>
        </w:rPr>
        <w:t>频繁振荡的故障定位思路如下：</w:t>
      </w:r>
    </w:p>
    <w:p w14:paraId="63B99A30" w14:textId="77777777" w:rsidR="00344902" w:rsidRDefault="00344902" w:rsidP="00344902">
      <w:pPr>
        <w:pStyle w:val="ItemStep"/>
        <w:numPr>
          <w:ilvl w:val="4"/>
          <w:numId w:val="2"/>
        </w:numPr>
      </w:pPr>
      <w:r>
        <w:rPr>
          <w:rFonts w:hint="eastAsia"/>
        </w:rPr>
        <w:t>检查路由是否振荡。</w:t>
      </w:r>
    </w:p>
    <w:p w14:paraId="625D1D92" w14:textId="77777777" w:rsidR="00344902" w:rsidRDefault="00344902" w:rsidP="00344902">
      <w:pPr>
        <w:pStyle w:val="ItemStep"/>
        <w:numPr>
          <w:ilvl w:val="4"/>
          <w:numId w:val="2"/>
        </w:numPr>
        <w:rPr>
          <w:lang w:eastAsia="zh-CN"/>
        </w:rPr>
      </w:pPr>
      <w:r>
        <w:rPr>
          <w:rFonts w:hint="eastAsia"/>
          <w:lang w:eastAsia="zh-CN"/>
        </w:rPr>
        <w:t>检查</w:t>
      </w:r>
      <w:r>
        <w:rPr>
          <w:rFonts w:hint="eastAsia"/>
          <w:lang w:eastAsia="zh-CN"/>
        </w:rPr>
        <w:t>LDP</w:t>
      </w:r>
      <w:r>
        <w:rPr>
          <w:rFonts w:hint="eastAsia"/>
          <w:lang w:eastAsia="zh-CN"/>
        </w:rPr>
        <w:t>会话是否振荡。</w:t>
      </w:r>
    </w:p>
    <w:p w14:paraId="294446BA" w14:textId="77777777" w:rsidR="00344902" w:rsidRDefault="00344902" w:rsidP="00344902">
      <w:pPr>
        <w:pStyle w:val="FigureDescription"/>
        <w:numPr>
          <w:ilvl w:val="5"/>
          <w:numId w:val="2"/>
        </w:numPr>
      </w:pPr>
      <w:r>
        <w:rPr>
          <w:rStyle w:val="figcap1"/>
          <w:rFonts w:hint="eastAsia"/>
        </w:rPr>
        <w:t>LDP LSP</w:t>
      </w:r>
      <w:r>
        <w:rPr>
          <w:rStyle w:val="figcap1"/>
          <w:rFonts w:hint="eastAsia"/>
        </w:rPr>
        <w:t>振荡故障诊断流程图</w:t>
      </w:r>
    </w:p>
    <w:p w14:paraId="3B5A1B7F" w14:textId="77777777" w:rsidR="00344902" w:rsidRDefault="00344902" w:rsidP="00344902">
      <w:pPr>
        <w:pStyle w:val="Figure"/>
      </w:pPr>
      <w:r w:rsidRPr="00142698">
        <w:rPr>
          <w:noProof/>
        </w:rPr>
        <w:drawing>
          <wp:inline distT="0" distB="0" distL="0" distR="0" wp14:anchorId="1AEDFC58" wp14:editId="36F6846D">
            <wp:extent cx="5040630" cy="451358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40630" cy="4513580"/>
                    </a:xfrm>
                    <a:prstGeom prst="rect">
                      <a:avLst/>
                    </a:prstGeom>
                    <a:noFill/>
                    <a:ln>
                      <a:noFill/>
                    </a:ln>
                  </pic:spPr>
                </pic:pic>
              </a:graphicData>
            </a:graphic>
          </wp:inline>
        </w:drawing>
      </w:r>
    </w:p>
    <w:p w14:paraId="0ADDAD62" w14:textId="77777777" w:rsidR="00344902" w:rsidRDefault="00344902" w:rsidP="00344902"/>
    <w:p w14:paraId="75513EB2" w14:textId="77777777" w:rsidR="00344902" w:rsidRDefault="00344902" w:rsidP="00344902">
      <w:pPr>
        <w:pStyle w:val="3"/>
        <w:numPr>
          <w:ilvl w:val="2"/>
          <w:numId w:val="2"/>
        </w:numPr>
      </w:pPr>
      <w:bookmarkStart w:id="501" w:name="dc_vrp_trouble_109015__fig_dc_vrp_troubl"/>
      <w:bookmarkStart w:id="502" w:name="fig_dc_vrp_trouble_10901501"/>
      <w:bookmarkStart w:id="503" w:name="_Toc25156222"/>
      <w:bookmarkStart w:id="504" w:name="_Toc35524952"/>
      <w:bookmarkEnd w:id="501"/>
      <w:bookmarkEnd w:id="502"/>
      <w:r>
        <w:rPr>
          <w:rFonts w:hint="eastAsia"/>
        </w:rPr>
        <w:t>故障处理</w:t>
      </w:r>
      <w:r>
        <w:t>步骤</w:t>
      </w:r>
      <w:bookmarkEnd w:id="503"/>
      <w:bookmarkEnd w:id="504"/>
    </w:p>
    <w:p w14:paraId="48DF3869" w14:textId="77777777" w:rsidR="00344902" w:rsidRDefault="00344902" w:rsidP="00344902">
      <w:pPr>
        <w:pStyle w:val="4"/>
        <w:numPr>
          <w:ilvl w:val="3"/>
          <w:numId w:val="2"/>
        </w:numPr>
      </w:pPr>
      <w:r>
        <w:rPr>
          <w:rFonts w:hint="eastAsia"/>
        </w:rPr>
        <w:t>检查路由是否振荡</w:t>
      </w:r>
    </w:p>
    <w:p w14:paraId="3683F6D3" w14:textId="77777777" w:rsidR="00344902" w:rsidRDefault="00344902" w:rsidP="00344902">
      <w:pPr>
        <w:rPr>
          <w:sz w:val="20"/>
        </w:rPr>
      </w:pPr>
      <w:r>
        <w:rPr>
          <w:rFonts w:hint="eastAsia"/>
          <w:sz w:val="20"/>
        </w:rPr>
        <w:t>执行</w:t>
      </w:r>
      <w:r w:rsidRPr="0029675B">
        <w:rPr>
          <w:rStyle w:val="commandkeywords"/>
          <w:rFonts w:hint="eastAsia"/>
        </w:rPr>
        <w:t>display ip routing-table</w:t>
      </w:r>
      <w:r>
        <w:rPr>
          <w:rFonts w:hint="eastAsia"/>
          <w:sz w:val="20"/>
        </w:rPr>
        <w:t>命令，查看到</w:t>
      </w:r>
      <w:r>
        <w:rPr>
          <w:rFonts w:hint="eastAsia"/>
          <w:sz w:val="20"/>
        </w:rPr>
        <w:t>LSP</w:t>
      </w:r>
      <w:r>
        <w:rPr>
          <w:rFonts w:hint="eastAsia"/>
          <w:sz w:val="20"/>
        </w:rPr>
        <w:t>目的地址的路由信息。</w:t>
      </w:r>
    </w:p>
    <w:p w14:paraId="7FA0DEF4" w14:textId="77777777" w:rsidR="00344902" w:rsidRDefault="00344902" w:rsidP="00344902">
      <w:pPr>
        <w:rPr>
          <w:sz w:val="20"/>
        </w:rPr>
      </w:pPr>
      <w:r>
        <w:rPr>
          <w:rFonts w:hint="eastAsia"/>
          <w:sz w:val="20"/>
        </w:rPr>
        <w:t>建议每</w:t>
      </w:r>
      <w:r>
        <w:rPr>
          <w:rFonts w:hint="eastAsia"/>
          <w:sz w:val="20"/>
        </w:rPr>
        <w:t>1</w:t>
      </w:r>
      <w:r>
        <w:rPr>
          <w:rFonts w:hint="eastAsia"/>
          <w:sz w:val="20"/>
        </w:rPr>
        <w:t>秒执行一次</w:t>
      </w:r>
      <w:r w:rsidRPr="005A23C3">
        <w:rPr>
          <w:rStyle w:val="commandkeywords"/>
          <w:rFonts w:hint="eastAsia"/>
        </w:rPr>
        <w:t>display ip routing-table</w:t>
      </w:r>
      <w:r>
        <w:rPr>
          <w:rFonts w:hint="eastAsia"/>
          <w:sz w:val="20"/>
        </w:rPr>
        <w:t>命令。路由存在时，会显示相关路由信息。路由不存在时，则不会显示相关路由信息。如果相关路由信息一直在显示和不显示两种情况切换，则表示路由振荡，请参见</w:t>
      </w:r>
      <w:r w:rsidRPr="0029675B">
        <w:rPr>
          <w:rFonts w:hint="eastAsia"/>
          <w:sz w:val="20"/>
        </w:rPr>
        <w:t>Ping</w:t>
      </w:r>
      <w:r w:rsidRPr="0029675B">
        <w:rPr>
          <w:rFonts w:hint="eastAsia"/>
          <w:sz w:val="20"/>
        </w:rPr>
        <w:t>不通问题</w:t>
      </w:r>
      <w:r>
        <w:rPr>
          <w:rFonts w:hint="eastAsia"/>
          <w:sz w:val="20"/>
        </w:rPr>
        <w:t>，排除</w:t>
      </w:r>
      <w:r>
        <w:rPr>
          <w:rFonts w:hint="eastAsia"/>
          <w:sz w:val="20"/>
        </w:rPr>
        <w:t>IGP</w:t>
      </w:r>
      <w:r>
        <w:rPr>
          <w:rFonts w:hint="eastAsia"/>
          <w:sz w:val="20"/>
        </w:rPr>
        <w:t>路由问题。</w:t>
      </w:r>
    </w:p>
    <w:p w14:paraId="599642D5" w14:textId="77777777" w:rsidR="00344902" w:rsidRDefault="00344902" w:rsidP="00344902">
      <w:pPr>
        <w:pStyle w:val="4"/>
        <w:numPr>
          <w:ilvl w:val="3"/>
          <w:numId w:val="2"/>
        </w:numPr>
      </w:pPr>
      <w:r>
        <w:rPr>
          <w:rFonts w:hint="eastAsia"/>
        </w:rPr>
        <w:t>检查</w:t>
      </w:r>
      <w:r>
        <w:rPr>
          <w:rFonts w:hint="eastAsia"/>
        </w:rPr>
        <w:t>LDP</w:t>
      </w:r>
      <w:r>
        <w:rPr>
          <w:rFonts w:hint="eastAsia"/>
        </w:rPr>
        <w:t>会话是否振荡</w:t>
      </w:r>
    </w:p>
    <w:p w14:paraId="748EB985" w14:textId="77777777" w:rsidR="00344902" w:rsidRDefault="00344902" w:rsidP="00344902">
      <w:pPr>
        <w:rPr>
          <w:sz w:val="20"/>
        </w:rPr>
      </w:pPr>
      <w:r>
        <w:rPr>
          <w:rFonts w:hint="eastAsia"/>
          <w:sz w:val="20"/>
        </w:rPr>
        <w:t>执行</w:t>
      </w:r>
      <w:r w:rsidRPr="0029675B">
        <w:rPr>
          <w:rStyle w:val="commandkeywords"/>
          <w:rFonts w:hint="eastAsia"/>
        </w:rPr>
        <w:t xml:space="preserve">display mpls ldp </w:t>
      </w:r>
      <w:r w:rsidRPr="0029675B">
        <w:rPr>
          <w:rStyle w:val="commandkeywords"/>
        </w:rPr>
        <w:t>peer</w:t>
      </w:r>
      <w:r>
        <w:rPr>
          <w:rFonts w:hint="eastAsia"/>
          <w:sz w:val="20"/>
        </w:rPr>
        <w:t>命令，查看显示信息的</w:t>
      </w:r>
      <w:r w:rsidRPr="0029675B">
        <w:rPr>
          <w:rStyle w:val="afb"/>
          <w:rFonts w:hint="eastAsia"/>
          <w:sz w:val="20"/>
        </w:rPr>
        <w:t>Status</w:t>
      </w:r>
      <w:r>
        <w:rPr>
          <w:rFonts w:hint="eastAsia"/>
          <w:sz w:val="20"/>
        </w:rPr>
        <w:t>字段。</w:t>
      </w:r>
    </w:p>
    <w:p w14:paraId="227022D9" w14:textId="77777777" w:rsidR="00344902" w:rsidRDefault="00344902" w:rsidP="00344902">
      <w:pPr>
        <w:rPr>
          <w:sz w:val="20"/>
        </w:rPr>
      </w:pPr>
      <w:r>
        <w:rPr>
          <w:rFonts w:hint="eastAsia"/>
          <w:sz w:val="20"/>
        </w:rPr>
        <w:lastRenderedPageBreak/>
        <w:t>建议每</w:t>
      </w:r>
      <w:r>
        <w:rPr>
          <w:rFonts w:hint="eastAsia"/>
          <w:sz w:val="20"/>
        </w:rPr>
        <w:t>1</w:t>
      </w:r>
      <w:r>
        <w:rPr>
          <w:rFonts w:hint="eastAsia"/>
          <w:sz w:val="20"/>
        </w:rPr>
        <w:t>秒执行一次。如果该字段的显示信息在</w:t>
      </w:r>
      <w:r w:rsidRPr="0029675B">
        <w:rPr>
          <w:rStyle w:val="afb"/>
          <w:rFonts w:hint="eastAsia"/>
          <w:sz w:val="20"/>
        </w:rPr>
        <w:t>Operational</w:t>
      </w:r>
      <w:r w:rsidRPr="0029675B">
        <w:rPr>
          <w:rFonts w:hint="eastAsia"/>
          <w:sz w:val="20"/>
        </w:rPr>
        <w:t>和</w:t>
      </w:r>
      <w:r w:rsidRPr="0029675B">
        <w:rPr>
          <w:rStyle w:val="afb"/>
          <w:rFonts w:hint="eastAsia"/>
          <w:sz w:val="20"/>
        </w:rPr>
        <w:t>Initialized</w:t>
      </w:r>
      <w:r>
        <w:rPr>
          <w:rFonts w:hint="eastAsia"/>
          <w:sz w:val="20"/>
        </w:rPr>
        <w:t>之间切换，则表示</w:t>
      </w:r>
      <w:r>
        <w:rPr>
          <w:rFonts w:hint="eastAsia"/>
          <w:sz w:val="20"/>
        </w:rPr>
        <w:t>LDP</w:t>
      </w:r>
      <w:r>
        <w:rPr>
          <w:rFonts w:hint="eastAsia"/>
          <w:sz w:val="20"/>
        </w:rPr>
        <w:t>会话振荡，请参见</w:t>
      </w:r>
      <w:r w:rsidRPr="00861C0B">
        <w:rPr>
          <w:rFonts w:hint="eastAsia"/>
          <w:sz w:val="20"/>
        </w:rPr>
        <w:t>LDP</w:t>
      </w:r>
      <w:r w:rsidRPr="00861C0B">
        <w:rPr>
          <w:rFonts w:hint="eastAsia"/>
          <w:sz w:val="20"/>
        </w:rPr>
        <w:t>会话振荡</w:t>
      </w:r>
      <w:r>
        <w:rPr>
          <w:rFonts w:hint="eastAsia"/>
          <w:sz w:val="20"/>
        </w:rPr>
        <w:t>。</w:t>
      </w:r>
    </w:p>
    <w:p w14:paraId="42F5984D" w14:textId="77777777" w:rsidR="00344902" w:rsidRDefault="00344902" w:rsidP="00344902">
      <w:pPr>
        <w:pStyle w:val="4"/>
        <w:numPr>
          <w:ilvl w:val="3"/>
          <w:numId w:val="2"/>
        </w:numPr>
      </w:pPr>
      <w:r>
        <w:rPr>
          <w:rFonts w:hint="eastAsia"/>
        </w:rPr>
        <w:t>请收集如下信息，并联系技术支持工程师</w:t>
      </w:r>
    </w:p>
    <w:p w14:paraId="62E0A806" w14:textId="77777777" w:rsidR="00344902" w:rsidRPr="007A4E1C" w:rsidRDefault="00344902" w:rsidP="007A4E1C">
      <w:pPr>
        <w:pStyle w:val="ItemList"/>
      </w:pPr>
      <w:r w:rsidRPr="007A4E1C">
        <w:rPr>
          <w:rFonts w:hint="eastAsia"/>
        </w:rPr>
        <w:t>上述步骤的执行结果。</w:t>
      </w:r>
    </w:p>
    <w:p w14:paraId="5F9AD727" w14:textId="77777777" w:rsidR="00344902" w:rsidRPr="007A4E1C" w:rsidRDefault="00344902" w:rsidP="007A4E1C">
      <w:pPr>
        <w:pStyle w:val="ItemList"/>
        <w:rPr>
          <w:lang w:eastAsia="zh-CN"/>
        </w:rPr>
      </w:pPr>
      <w:r w:rsidRPr="007A4E1C">
        <w:rPr>
          <w:rFonts w:hint="eastAsia"/>
          <w:lang w:eastAsia="zh-CN"/>
        </w:rPr>
        <w:t>设备的配置文件、日志信息、告警信息。</w:t>
      </w:r>
    </w:p>
    <w:p w14:paraId="523CDF5D" w14:textId="77777777" w:rsidR="00344902" w:rsidRDefault="00344902" w:rsidP="00344902">
      <w:pPr>
        <w:pStyle w:val="2"/>
        <w:numPr>
          <w:ilvl w:val="1"/>
          <w:numId w:val="2"/>
        </w:numPr>
      </w:pPr>
      <w:bookmarkStart w:id="505" w:name="_Toc25156223"/>
      <w:bookmarkStart w:id="506" w:name="_Toc35524953"/>
      <w:bookmarkStart w:id="507" w:name="_Toc61446056"/>
      <w:r>
        <w:t xml:space="preserve">LDP LSP </w:t>
      </w:r>
      <w:r>
        <w:rPr>
          <w:rFonts w:hint="eastAsia"/>
        </w:rPr>
        <w:t>down</w:t>
      </w:r>
      <w:bookmarkEnd w:id="505"/>
      <w:bookmarkEnd w:id="506"/>
      <w:bookmarkEnd w:id="507"/>
    </w:p>
    <w:p w14:paraId="0451D7B8" w14:textId="77777777" w:rsidR="00344902" w:rsidRDefault="00344902" w:rsidP="00344902">
      <w:pPr>
        <w:pStyle w:val="3"/>
        <w:numPr>
          <w:ilvl w:val="2"/>
          <w:numId w:val="2"/>
        </w:numPr>
      </w:pPr>
      <w:bookmarkStart w:id="508" w:name="_Toc35524954"/>
      <w:r>
        <w:rPr>
          <w:rFonts w:hint="eastAsia"/>
        </w:rPr>
        <w:t>故障描述</w:t>
      </w:r>
      <w:bookmarkEnd w:id="508"/>
    </w:p>
    <w:p w14:paraId="52CD54A8" w14:textId="77777777" w:rsidR="00344902" w:rsidRDefault="00344902" w:rsidP="00344902">
      <w:pPr>
        <w:rPr>
          <w:lang w:eastAsia="en-US"/>
        </w:rPr>
      </w:pPr>
      <w:r>
        <w:rPr>
          <w:rFonts w:hint="eastAsia"/>
        </w:rPr>
        <w:t>执行</w:t>
      </w:r>
      <w:r w:rsidRPr="007F50BA">
        <w:rPr>
          <w:rStyle w:val="commandkeywords"/>
          <w:rFonts w:hint="eastAsia"/>
        </w:rPr>
        <w:t>display mpls ldp lsp</w:t>
      </w:r>
      <w:r>
        <w:rPr>
          <w:rFonts w:hint="eastAsia"/>
          <w:lang w:eastAsia="en-US"/>
        </w:rPr>
        <w:t>命令，发现指定的</w:t>
      </w:r>
      <w:r>
        <w:rPr>
          <w:rFonts w:hint="eastAsia"/>
          <w:lang w:eastAsia="en-US"/>
        </w:rPr>
        <w:t>LSP</w:t>
      </w:r>
      <w:r>
        <w:rPr>
          <w:rFonts w:hint="eastAsia"/>
          <w:lang w:eastAsia="en-US"/>
        </w:rPr>
        <w:t>未</w:t>
      </w:r>
      <w:r>
        <w:rPr>
          <w:rFonts w:hint="eastAsia"/>
        </w:rPr>
        <w:t>正确</w:t>
      </w:r>
      <w:r>
        <w:rPr>
          <w:rFonts w:hint="eastAsia"/>
          <w:lang w:eastAsia="en-US"/>
        </w:rPr>
        <w:t>生成。</w:t>
      </w:r>
    </w:p>
    <w:p w14:paraId="2A358E52" w14:textId="77777777" w:rsidR="00344902" w:rsidRDefault="00344902" w:rsidP="00344902">
      <w:pPr>
        <w:pStyle w:val="TerminalDisplay"/>
        <w:rPr>
          <w:lang w:eastAsia="en-US"/>
        </w:rPr>
      </w:pPr>
      <w:r>
        <w:rPr>
          <w:lang w:eastAsia="en-US"/>
        </w:rPr>
        <w:t>&lt;Sysname&gt; display mpls ldp lsp 112.1.1.1 32</w:t>
      </w:r>
    </w:p>
    <w:p w14:paraId="63A198BC" w14:textId="77777777" w:rsidR="00344902" w:rsidRDefault="00344902" w:rsidP="00344902">
      <w:pPr>
        <w:pStyle w:val="TerminalDisplay"/>
        <w:rPr>
          <w:lang w:eastAsia="en-US"/>
        </w:rPr>
      </w:pPr>
      <w:r>
        <w:rPr>
          <w:lang w:eastAsia="en-US"/>
        </w:rPr>
        <w:t>Status Flags: * - stale, L - liberal, B - backup</w:t>
      </w:r>
    </w:p>
    <w:p w14:paraId="496D3FEF" w14:textId="77777777" w:rsidR="00344902" w:rsidRDefault="00344902" w:rsidP="00344902">
      <w:pPr>
        <w:pStyle w:val="TerminalDisplay"/>
        <w:rPr>
          <w:lang w:eastAsia="en-US"/>
        </w:rPr>
      </w:pPr>
      <w:r>
        <w:rPr>
          <w:lang w:eastAsia="en-US"/>
        </w:rPr>
        <w:t>FECs: 1           Ingress: 1           Transit: 1           Egress: 0</w:t>
      </w:r>
    </w:p>
    <w:p w14:paraId="7F3A9348" w14:textId="77777777" w:rsidR="00344902" w:rsidRDefault="00344902" w:rsidP="00344902">
      <w:pPr>
        <w:pStyle w:val="TerminalDisplay"/>
        <w:rPr>
          <w:lang w:eastAsia="en-US"/>
        </w:rPr>
      </w:pPr>
    </w:p>
    <w:p w14:paraId="05311ABC" w14:textId="77777777" w:rsidR="00344902" w:rsidRDefault="00344902" w:rsidP="00344902">
      <w:pPr>
        <w:pStyle w:val="TerminalDisplay"/>
        <w:rPr>
          <w:lang w:eastAsia="en-US"/>
        </w:rPr>
      </w:pPr>
      <w:r>
        <w:rPr>
          <w:lang w:eastAsia="en-US"/>
        </w:rPr>
        <w:t>FEC                In/Out Label        Nexthop         OutInterface</w:t>
      </w:r>
    </w:p>
    <w:p w14:paraId="47DB4F3A" w14:textId="77777777" w:rsidR="00344902" w:rsidRDefault="00344902" w:rsidP="00344902">
      <w:pPr>
        <w:pStyle w:val="TerminalDisplay"/>
        <w:rPr>
          <w:lang w:eastAsia="en-US"/>
        </w:rPr>
      </w:pPr>
      <w:r>
        <w:rPr>
          <w:lang w:eastAsia="en-US"/>
        </w:rPr>
        <w:t>112.1.1.1/32       -/1150              200.100.12.2    RAGG1</w:t>
      </w:r>
    </w:p>
    <w:p w14:paraId="437B2F00" w14:textId="77777777" w:rsidR="00344902" w:rsidRDefault="00344902" w:rsidP="00344902">
      <w:pPr>
        <w:pStyle w:val="3"/>
        <w:numPr>
          <w:ilvl w:val="2"/>
          <w:numId w:val="2"/>
        </w:numPr>
      </w:pPr>
      <w:bookmarkStart w:id="509" w:name="_Toc25156225"/>
      <w:bookmarkStart w:id="510" w:name="_Toc35524955"/>
      <w:r>
        <w:rPr>
          <w:rFonts w:hint="eastAsia"/>
        </w:rPr>
        <w:t>故障</w:t>
      </w:r>
      <w:r>
        <w:t>诊断流程</w:t>
      </w:r>
      <w:bookmarkEnd w:id="509"/>
      <w:bookmarkEnd w:id="510"/>
    </w:p>
    <w:p w14:paraId="67C6DF0D" w14:textId="77777777" w:rsidR="00344902" w:rsidRDefault="00344902" w:rsidP="00344902">
      <w:r>
        <w:t xml:space="preserve">LDP LSP </w:t>
      </w:r>
      <w:r>
        <w:rPr>
          <w:rFonts w:hint="eastAsia"/>
        </w:rPr>
        <w:t>down</w:t>
      </w:r>
      <w:r>
        <w:rPr>
          <w:rFonts w:hint="eastAsia"/>
        </w:rPr>
        <w:t>的故障定位思路如下：</w:t>
      </w:r>
    </w:p>
    <w:p w14:paraId="5367DD93" w14:textId="77777777" w:rsidR="00344902" w:rsidRDefault="00344902" w:rsidP="00344902">
      <w:pPr>
        <w:pStyle w:val="ItemStep"/>
        <w:numPr>
          <w:ilvl w:val="4"/>
          <w:numId w:val="2"/>
        </w:numPr>
      </w:pPr>
      <w:r>
        <w:rPr>
          <w:rFonts w:hint="eastAsia"/>
        </w:rPr>
        <w:t>检查路由是否存在。</w:t>
      </w:r>
    </w:p>
    <w:p w14:paraId="52AC20CD" w14:textId="77777777" w:rsidR="00344902" w:rsidRDefault="00344902" w:rsidP="00344902">
      <w:pPr>
        <w:pStyle w:val="ItemStep"/>
        <w:numPr>
          <w:ilvl w:val="4"/>
          <w:numId w:val="2"/>
        </w:numPr>
        <w:rPr>
          <w:lang w:eastAsia="zh-CN"/>
        </w:rPr>
      </w:pPr>
      <w:r>
        <w:rPr>
          <w:rFonts w:hint="eastAsia"/>
          <w:lang w:eastAsia="zh-CN"/>
        </w:rPr>
        <w:t>检查</w:t>
      </w:r>
      <w:r>
        <w:rPr>
          <w:rFonts w:hint="eastAsia"/>
          <w:lang w:eastAsia="zh-CN"/>
        </w:rPr>
        <w:t>LDP</w:t>
      </w:r>
      <w:r>
        <w:rPr>
          <w:rFonts w:hint="eastAsia"/>
          <w:lang w:eastAsia="zh-CN"/>
        </w:rPr>
        <w:t>会话是否正常建立。</w:t>
      </w:r>
    </w:p>
    <w:p w14:paraId="30732E7E" w14:textId="77777777" w:rsidR="00344902" w:rsidRDefault="00344902" w:rsidP="00344902">
      <w:pPr>
        <w:pStyle w:val="ItemStep"/>
        <w:numPr>
          <w:ilvl w:val="4"/>
          <w:numId w:val="2"/>
        </w:numPr>
        <w:rPr>
          <w:lang w:eastAsia="zh-CN"/>
        </w:rPr>
      </w:pPr>
      <w:r>
        <w:rPr>
          <w:rFonts w:hint="eastAsia"/>
          <w:lang w:eastAsia="zh-CN"/>
        </w:rPr>
        <w:t>检查是否存在资源不足问题。</w:t>
      </w:r>
    </w:p>
    <w:p w14:paraId="4DCB5F54" w14:textId="77777777" w:rsidR="00344902" w:rsidRDefault="00344902" w:rsidP="00344902">
      <w:pPr>
        <w:pStyle w:val="ItemStep"/>
        <w:numPr>
          <w:ilvl w:val="4"/>
          <w:numId w:val="2"/>
        </w:numPr>
        <w:rPr>
          <w:lang w:eastAsia="zh-CN"/>
        </w:rPr>
      </w:pPr>
      <w:r>
        <w:rPr>
          <w:rFonts w:hint="eastAsia"/>
          <w:lang w:eastAsia="zh-CN"/>
        </w:rPr>
        <w:t>检查是否配置了</w:t>
      </w:r>
      <w:r>
        <w:rPr>
          <w:rFonts w:hint="eastAsia"/>
          <w:lang w:eastAsia="zh-CN"/>
        </w:rPr>
        <w:t>LSP</w:t>
      </w:r>
      <w:r>
        <w:rPr>
          <w:rFonts w:hint="eastAsia"/>
          <w:lang w:eastAsia="zh-CN"/>
        </w:rPr>
        <w:t>建立策略。</w:t>
      </w:r>
    </w:p>
    <w:p w14:paraId="0E150544" w14:textId="77777777" w:rsidR="00344902" w:rsidRDefault="00344902" w:rsidP="00344902">
      <w:pPr>
        <w:pStyle w:val="FigureDescription"/>
        <w:numPr>
          <w:ilvl w:val="5"/>
          <w:numId w:val="2"/>
        </w:numPr>
      </w:pPr>
      <w:r>
        <w:rPr>
          <w:rStyle w:val="figcap1"/>
          <w:rFonts w:hint="eastAsia"/>
        </w:rPr>
        <w:lastRenderedPageBreak/>
        <w:t>LDP LSP down</w:t>
      </w:r>
      <w:r>
        <w:rPr>
          <w:rStyle w:val="figcap1"/>
          <w:rFonts w:hint="eastAsia"/>
        </w:rPr>
        <w:t>故障诊断流程图</w:t>
      </w:r>
    </w:p>
    <w:p w14:paraId="5777BCD2" w14:textId="77777777" w:rsidR="00344902" w:rsidRDefault="00344902" w:rsidP="00344902">
      <w:pPr>
        <w:pStyle w:val="FigureDescription"/>
        <w:numPr>
          <w:ilvl w:val="0"/>
          <w:numId w:val="0"/>
        </w:numPr>
        <w:ind w:left="624"/>
      </w:pPr>
      <w:r w:rsidRPr="00142698">
        <w:rPr>
          <w:noProof/>
        </w:rPr>
        <w:drawing>
          <wp:inline distT="0" distB="0" distL="0" distR="0" wp14:anchorId="2A4315E0" wp14:editId="6AAB08C4">
            <wp:extent cx="5040630" cy="722757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0630" cy="7227570"/>
                    </a:xfrm>
                    <a:prstGeom prst="rect">
                      <a:avLst/>
                    </a:prstGeom>
                    <a:noFill/>
                    <a:ln>
                      <a:noFill/>
                    </a:ln>
                  </pic:spPr>
                </pic:pic>
              </a:graphicData>
            </a:graphic>
          </wp:inline>
        </w:drawing>
      </w:r>
    </w:p>
    <w:p w14:paraId="2793AA31" w14:textId="77777777" w:rsidR="00344902" w:rsidRPr="0029675B" w:rsidRDefault="00344902" w:rsidP="00344902"/>
    <w:p w14:paraId="66F4F4D6" w14:textId="77777777" w:rsidR="00344902" w:rsidRDefault="00344902" w:rsidP="00344902">
      <w:pPr>
        <w:pStyle w:val="3"/>
        <w:numPr>
          <w:ilvl w:val="2"/>
          <w:numId w:val="2"/>
        </w:numPr>
      </w:pPr>
      <w:bookmarkStart w:id="511" w:name="dc_vrp_trouble_109020__fig_dc_vrp_troubl"/>
      <w:bookmarkStart w:id="512" w:name="fig_dc_vrp_trouble_10902001"/>
      <w:bookmarkStart w:id="513" w:name="_Toc25156226"/>
      <w:bookmarkStart w:id="514" w:name="_Toc35524956"/>
      <w:bookmarkEnd w:id="511"/>
      <w:bookmarkEnd w:id="512"/>
      <w:r>
        <w:rPr>
          <w:rFonts w:hint="eastAsia"/>
        </w:rPr>
        <w:lastRenderedPageBreak/>
        <w:t>故障</w:t>
      </w:r>
      <w:r>
        <w:t>处理</w:t>
      </w:r>
      <w:r>
        <w:rPr>
          <w:rFonts w:hint="eastAsia"/>
        </w:rPr>
        <w:t>步骤</w:t>
      </w:r>
      <w:bookmarkEnd w:id="513"/>
      <w:bookmarkEnd w:id="514"/>
    </w:p>
    <w:p w14:paraId="5E61AA2E" w14:textId="77777777" w:rsidR="00344902" w:rsidRDefault="00344902" w:rsidP="00344902">
      <w:pPr>
        <w:pStyle w:val="4"/>
        <w:numPr>
          <w:ilvl w:val="3"/>
          <w:numId w:val="2"/>
        </w:numPr>
      </w:pPr>
      <w:r>
        <w:rPr>
          <w:rFonts w:hint="eastAsia"/>
        </w:rPr>
        <w:t>检查路由是否存在</w:t>
      </w:r>
    </w:p>
    <w:p w14:paraId="63CA8AE3" w14:textId="77777777" w:rsidR="00344902" w:rsidRDefault="00344902" w:rsidP="00344902">
      <w:pPr>
        <w:rPr>
          <w:sz w:val="20"/>
        </w:rPr>
      </w:pPr>
      <w:r>
        <w:rPr>
          <w:rFonts w:hint="eastAsia"/>
          <w:sz w:val="20"/>
        </w:rPr>
        <w:t>执行</w:t>
      </w:r>
      <w:r w:rsidRPr="00C85BCD">
        <w:rPr>
          <w:rStyle w:val="commandkeywords"/>
          <w:rFonts w:hint="eastAsia"/>
        </w:rPr>
        <w:t>display ip routing-table verbose</w:t>
      </w:r>
      <w:r>
        <w:rPr>
          <w:rFonts w:hint="eastAsia"/>
          <w:sz w:val="20"/>
        </w:rPr>
        <w:t>命令，查看到</w:t>
      </w:r>
      <w:r>
        <w:rPr>
          <w:rFonts w:hint="eastAsia"/>
          <w:sz w:val="20"/>
        </w:rPr>
        <w:t>LSP</w:t>
      </w:r>
      <w:r>
        <w:rPr>
          <w:rFonts w:hint="eastAsia"/>
          <w:sz w:val="20"/>
        </w:rPr>
        <w:t>目的地址的路由信息。</w:t>
      </w:r>
    </w:p>
    <w:p w14:paraId="6C3F210C" w14:textId="77777777" w:rsidR="00344902" w:rsidRDefault="00344902" w:rsidP="00344902">
      <w:r>
        <w:rPr>
          <w:rFonts w:hint="eastAsia"/>
        </w:rPr>
        <w:t>如果存在路由信息，并且显示信息中的</w:t>
      </w:r>
      <w:r w:rsidRPr="0029675B">
        <w:rPr>
          <w:rStyle w:val="afb"/>
          <w:rFonts w:hint="eastAsia"/>
          <w:sz w:val="20"/>
        </w:rPr>
        <w:t>State</w:t>
      </w:r>
      <w:r>
        <w:rPr>
          <w:rFonts w:hint="eastAsia"/>
        </w:rPr>
        <w:t>字段为</w:t>
      </w:r>
      <w:r w:rsidRPr="0029675B">
        <w:rPr>
          <w:rStyle w:val="afb"/>
          <w:rFonts w:hint="eastAsia"/>
          <w:sz w:val="20"/>
        </w:rPr>
        <w:t>Active Adv</w:t>
      </w:r>
      <w:r>
        <w:rPr>
          <w:rFonts w:hint="eastAsia"/>
        </w:rPr>
        <w:t>，则表示存在</w:t>
      </w:r>
      <w:r>
        <w:rPr>
          <w:rFonts w:hint="eastAsia"/>
        </w:rPr>
        <w:t>LSP</w:t>
      </w:r>
      <w:r>
        <w:rPr>
          <w:rFonts w:hint="eastAsia"/>
        </w:rPr>
        <w:t>对应的路由，且该路由处于活跃状态。</w:t>
      </w:r>
    </w:p>
    <w:p w14:paraId="4CE3A97E" w14:textId="77777777" w:rsidR="00344902" w:rsidRDefault="00344902" w:rsidP="00344902">
      <w:r>
        <w:rPr>
          <w:rFonts w:hint="eastAsia"/>
        </w:rPr>
        <w:t>对于公网</w:t>
      </w:r>
      <w:r>
        <w:rPr>
          <w:rFonts w:hint="eastAsia"/>
        </w:rPr>
        <w:t>BGP</w:t>
      </w:r>
      <w:r>
        <w:rPr>
          <w:rFonts w:hint="eastAsia"/>
        </w:rPr>
        <w:t>路由需要检查是否带标签，如果</w:t>
      </w:r>
      <w:r w:rsidRPr="0029675B">
        <w:rPr>
          <w:rStyle w:val="afb"/>
          <w:rFonts w:hint="eastAsia"/>
          <w:sz w:val="20"/>
        </w:rPr>
        <w:t>Label</w:t>
      </w:r>
      <w:r>
        <w:rPr>
          <w:rFonts w:hint="eastAsia"/>
        </w:rPr>
        <w:t>字段非</w:t>
      </w:r>
      <w:r>
        <w:rPr>
          <w:rFonts w:hint="eastAsia"/>
        </w:rPr>
        <w:t>NULL</w:t>
      </w:r>
      <w:r>
        <w:rPr>
          <w:rFonts w:hint="eastAsia"/>
        </w:rPr>
        <w:t>，则表示带标签。</w:t>
      </w:r>
    </w:p>
    <w:p w14:paraId="54EA2269" w14:textId="77777777" w:rsidR="00344902" w:rsidRDefault="00344902" w:rsidP="00344902">
      <w:r>
        <w:rPr>
          <w:rFonts w:hint="eastAsia"/>
        </w:rPr>
        <w:t>如果路由不存在、路由没有处于活跃状态或</w:t>
      </w:r>
      <w:r>
        <w:rPr>
          <w:rFonts w:hint="eastAsia"/>
        </w:rPr>
        <w:t>BGP</w:t>
      </w:r>
      <w:r>
        <w:rPr>
          <w:rFonts w:hint="eastAsia"/>
        </w:rPr>
        <w:t>路由没有带标签，请参见</w:t>
      </w:r>
      <w:r w:rsidRPr="00C85BCD">
        <w:rPr>
          <w:rFonts w:hint="eastAsia"/>
          <w:sz w:val="20"/>
        </w:rPr>
        <w:t>Ping</w:t>
      </w:r>
      <w:r w:rsidRPr="00C85BCD">
        <w:rPr>
          <w:rFonts w:hint="eastAsia"/>
          <w:sz w:val="20"/>
        </w:rPr>
        <w:t>不通问题</w:t>
      </w:r>
      <w:r>
        <w:rPr>
          <w:rFonts w:hint="eastAsia"/>
        </w:rPr>
        <w:t>。</w:t>
      </w:r>
    </w:p>
    <w:p w14:paraId="3536F59B" w14:textId="77777777" w:rsidR="00344902" w:rsidRDefault="00344902" w:rsidP="00344902">
      <w:pPr>
        <w:pStyle w:val="4"/>
        <w:numPr>
          <w:ilvl w:val="3"/>
          <w:numId w:val="2"/>
        </w:numPr>
      </w:pPr>
      <w:r>
        <w:rPr>
          <w:rFonts w:hint="eastAsia"/>
        </w:rPr>
        <w:t>检查</w:t>
      </w:r>
      <w:r>
        <w:rPr>
          <w:rFonts w:hint="eastAsia"/>
        </w:rPr>
        <w:t>LDP</w:t>
      </w:r>
      <w:r>
        <w:rPr>
          <w:rFonts w:hint="eastAsia"/>
        </w:rPr>
        <w:t>会话是否正常建立</w:t>
      </w:r>
    </w:p>
    <w:p w14:paraId="1878FE86" w14:textId="77777777" w:rsidR="00344902" w:rsidRDefault="00344902" w:rsidP="00344902">
      <w:r>
        <w:rPr>
          <w:rFonts w:hint="eastAsia"/>
        </w:rPr>
        <w:t>执行</w:t>
      </w:r>
      <w:r w:rsidRPr="00C85BCD">
        <w:rPr>
          <w:rStyle w:val="commandkeywords"/>
          <w:rFonts w:hint="eastAsia"/>
        </w:rPr>
        <w:t xml:space="preserve">display mpls ldp </w:t>
      </w:r>
      <w:r w:rsidRPr="00C85BCD">
        <w:rPr>
          <w:rStyle w:val="commandkeywords"/>
        </w:rPr>
        <w:t>peer</w:t>
      </w:r>
      <w:r>
        <w:rPr>
          <w:rFonts w:hint="eastAsia"/>
        </w:rPr>
        <w:t>命令，查看显示信息的</w:t>
      </w:r>
      <w:r w:rsidRPr="0029675B">
        <w:rPr>
          <w:rStyle w:val="afb"/>
          <w:rFonts w:hint="eastAsia"/>
          <w:sz w:val="20"/>
        </w:rPr>
        <w:t>Status</w:t>
      </w:r>
      <w:r>
        <w:rPr>
          <w:rFonts w:hint="eastAsia"/>
        </w:rPr>
        <w:t>字段。如果该字段的显示为</w:t>
      </w:r>
      <w:r w:rsidRPr="0029675B">
        <w:rPr>
          <w:rStyle w:val="afb"/>
          <w:rFonts w:hint="eastAsia"/>
          <w:sz w:val="20"/>
        </w:rPr>
        <w:t>Operational</w:t>
      </w:r>
      <w:r>
        <w:rPr>
          <w:rFonts w:hint="eastAsia"/>
        </w:rPr>
        <w:t>，则表示</w:t>
      </w:r>
      <w:r>
        <w:rPr>
          <w:rFonts w:hint="eastAsia"/>
        </w:rPr>
        <w:t>LDP</w:t>
      </w:r>
      <w:r>
        <w:rPr>
          <w:rFonts w:hint="eastAsia"/>
        </w:rPr>
        <w:t>会话已建立并处于</w:t>
      </w:r>
      <w:r>
        <w:rPr>
          <w:rFonts w:hint="eastAsia"/>
        </w:rPr>
        <w:t>up</w:t>
      </w:r>
      <w:r>
        <w:rPr>
          <w:rFonts w:hint="eastAsia"/>
        </w:rPr>
        <w:t>状态。如果该字段显示为</w:t>
      </w:r>
      <w:r w:rsidRPr="00C85BCD">
        <w:rPr>
          <w:rStyle w:val="afb"/>
          <w:rFonts w:hint="eastAsia"/>
          <w:sz w:val="20"/>
        </w:rPr>
        <w:t>Initialized</w:t>
      </w:r>
      <w:r>
        <w:rPr>
          <w:rFonts w:hint="eastAsia"/>
        </w:rPr>
        <w:t>，则表示</w:t>
      </w:r>
      <w:r>
        <w:rPr>
          <w:rFonts w:hint="eastAsia"/>
        </w:rPr>
        <w:t>LDP</w:t>
      </w:r>
      <w:r>
        <w:rPr>
          <w:rFonts w:hint="eastAsia"/>
        </w:rPr>
        <w:t>会话没有正常建立，</w:t>
      </w:r>
      <w:r>
        <w:rPr>
          <w:rFonts w:hint="eastAsia"/>
          <w:sz w:val="20"/>
        </w:rPr>
        <w:t>请参见</w:t>
      </w:r>
      <w:r w:rsidRPr="005A23C3">
        <w:rPr>
          <w:rFonts w:hint="eastAsia"/>
          <w:sz w:val="20"/>
        </w:rPr>
        <w:t>LDP</w:t>
      </w:r>
      <w:r w:rsidRPr="005A23C3">
        <w:rPr>
          <w:rFonts w:hint="eastAsia"/>
          <w:sz w:val="20"/>
        </w:rPr>
        <w:t>会话</w:t>
      </w:r>
      <w:r>
        <w:rPr>
          <w:rFonts w:hint="eastAsia"/>
          <w:sz w:val="20"/>
        </w:rPr>
        <w:t>d</w:t>
      </w:r>
      <w:r w:rsidRPr="005A23C3">
        <w:rPr>
          <w:rFonts w:hint="eastAsia"/>
          <w:sz w:val="20"/>
        </w:rPr>
        <w:t>own</w:t>
      </w:r>
      <w:r>
        <w:rPr>
          <w:rFonts w:hint="eastAsia"/>
          <w:sz w:val="20"/>
        </w:rPr>
        <w:t>问题继续定位</w:t>
      </w:r>
      <w:r>
        <w:rPr>
          <w:rFonts w:hint="eastAsia"/>
        </w:rPr>
        <w:t>。</w:t>
      </w:r>
    </w:p>
    <w:p w14:paraId="74C90B88" w14:textId="680FA9F5" w:rsidR="00344902" w:rsidRDefault="00344902" w:rsidP="00344902">
      <w:pPr>
        <w:pStyle w:val="4"/>
        <w:numPr>
          <w:ilvl w:val="3"/>
          <w:numId w:val="2"/>
        </w:numPr>
      </w:pPr>
      <w:r>
        <w:rPr>
          <w:rFonts w:hint="eastAsia"/>
        </w:rPr>
        <w:t>检查是否存在资源不足，如</w:t>
      </w:r>
      <w:r w:rsidR="00E33A02">
        <w:rPr>
          <w:rFonts w:hint="eastAsia"/>
        </w:rPr>
        <w:t>单板规格、</w:t>
      </w:r>
      <w:r>
        <w:rPr>
          <w:rFonts w:hint="eastAsia"/>
        </w:rPr>
        <w:t>Token</w:t>
      </w:r>
      <w:r>
        <w:rPr>
          <w:rFonts w:hint="eastAsia"/>
        </w:rPr>
        <w:t>、</w:t>
      </w:r>
      <w:r>
        <w:rPr>
          <w:rFonts w:hint="eastAsia"/>
        </w:rPr>
        <w:t>Label</w:t>
      </w:r>
      <w:r>
        <w:rPr>
          <w:rFonts w:hint="eastAsia"/>
        </w:rPr>
        <w:t>达到上限以及内存不足的问题</w:t>
      </w:r>
    </w:p>
    <w:p w14:paraId="5FCC4ABA" w14:textId="77777777" w:rsidR="00344902" w:rsidRDefault="00344902" w:rsidP="00344902">
      <w:r>
        <w:rPr>
          <w:rFonts w:hint="eastAsia"/>
        </w:rPr>
        <w:t>执行下列步骤检查是否存在资源不足：</w:t>
      </w:r>
    </w:p>
    <w:p w14:paraId="3B5BB82F" w14:textId="36B74CBC" w:rsidR="00344902" w:rsidRDefault="00344902" w:rsidP="00344902">
      <w:pPr>
        <w:pStyle w:val="ItemStep"/>
        <w:numPr>
          <w:ilvl w:val="4"/>
          <w:numId w:val="2"/>
        </w:numPr>
        <w:rPr>
          <w:lang w:eastAsia="zh-CN"/>
        </w:rPr>
      </w:pPr>
      <w:r>
        <w:rPr>
          <w:rFonts w:hint="eastAsia"/>
          <w:lang w:eastAsia="zh-CN"/>
        </w:rPr>
        <w:t>检查</w:t>
      </w:r>
      <w:r>
        <w:rPr>
          <w:rFonts w:hint="eastAsia"/>
          <w:lang w:eastAsia="zh-CN"/>
        </w:rPr>
        <w:t>LSP</w:t>
      </w:r>
      <w:r>
        <w:rPr>
          <w:rFonts w:hint="eastAsia"/>
          <w:lang w:eastAsia="zh-CN"/>
        </w:rPr>
        <w:t>数量是否已经达到</w:t>
      </w:r>
      <w:r w:rsidR="00E33A02">
        <w:rPr>
          <w:rFonts w:hint="eastAsia"/>
          <w:lang w:eastAsia="zh-CN"/>
        </w:rPr>
        <w:t>单板规格</w:t>
      </w:r>
      <w:r>
        <w:rPr>
          <w:rFonts w:hint="eastAsia"/>
          <w:lang w:eastAsia="zh-CN"/>
        </w:rPr>
        <w:t>最大值。</w:t>
      </w:r>
    </w:p>
    <w:p w14:paraId="48B5AB28" w14:textId="60521119" w:rsidR="00344902" w:rsidRDefault="00344902" w:rsidP="00344902">
      <w:pPr>
        <w:pStyle w:val="ItemIndent1"/>
        <w:rPr>
          <w:sz w:val="20"/>
          <w:lang w:eastAsia="zh-CN"/>
        </w:rPr>
      </w:pPr>
      <w:r>
        <w:rPr>
          <w:rFonts w:hint="eastAsia"/>
          <w:sz w:val="20"/>
        </w:rPr>
        <w:t>执行</w:t>
      </w:r>
      <w:r w:rsidRPr="00C85BCD">
        <w:rPr>
          <w:rStyle w:val="commandkeywords"/>
          <w:rFonts w:hint="eastAsia"/>
        </w:rPr>
        <w:t>display mpls lsp statistics</w:t>
      </w:r>
      <w:r>
        <w:rPr>
          <w:rFonts w:hint="eastAsia"/>
          <w:sz w:val="20"/>
        </w:rPr>
        <w:t>命令，查看</w:t>
      </w:r>
      <w:r w:rsidRPr="00C85BCD">
        <w:rPr>
          <w:rStyle w:val="afb"/>
          <w:rFonts w:hint="eastAsia"/>
          <w:sz w:val="20"/>
        </w:rPr>
        <w:t>LDP LSP</w:t>
      </w:r>
      <w:r>
        <w:rPr>
          <w:rFonts w:hint="eastAsia"/>
          <w:sz w:val="20"/>
        </w:rPr>
        <w:t>对应的</w:t>
      </w:r>
      <w:r w:rsidRPr="00C85BCD">
        <w:rPr>
          <w:rStyle w:val="afb"/>
          <w:rFonts w:hint="eastAsia"/>
          <w:sz w:val="20"/>
        </w:rPr>
        <w:t>Total</w:t>
      </w:r>
      <w:r>
        <w:rPr>
          <w:rFonts w:hint="eastAsia"/>
          <w:sz w:val="20"/>
        </w:rPr>
        <w:t>字段</w:t>
      </w:r>
      <w:r>
        <w:rPr>
          <w:rFonts w:hint="eastAsia"/>
          <w:sz w:val="20"/>
          <w:lang w:eastAsia="zh-CN"/>
        </w:rPr>
        <w:t>。将</w:t>
      </w:r>
      <w:r w:rsidRPr="00C85BCD">
        <w:rPr>
          <w:rStyle w:val="afb"/>
          <w:rFonts w:hint="eastAsia"/>
          <w:sz w:val="20"/>
          <w:lang w:eastAsia="zh-CN"/>
        </w:rPr>
        <w:t>Total</w:t>
      </w:r>
      <w:r>
        <w:rPr>
          <w:rFonts w:hint="eastAsia"/>
          <w:sz w:val="20"/>
          <w:lang w:eastAsia="zh-CN"/>
        </w:rPr>
        <w:t>字段显示的数值和</w:t>
      </w:r>
      <w:r w:rsidR="00E33A02">
        <w:rPr>
          <w:rFonts w:hint="eastAsia"/>
          <w:sz w:val="20"/>
          <w:lang w:eastAsia="zh-CN"/>
        </w:rPr>
        <w:t>单板支持的规格梳理进行对比，如果达到单板规格</w:t>
      </w:r>
      <w:r>
        <w:rPr>
          <w:rFonts w:hint="eastAsia"/>
          <w:sz w:val="20"/>
          <w:lang w:eastAsia="zh-CN"/>
        </w:rPr>
        <w:t>，则资源不足。</w:t>
      </w:r>
    </w:p>
    <w:p w14:paraId="7C73ED54" w14:textId="77777777" w:rsidR="00344902" w:rsidRDefault="00344902" w:rsidP="00344902">
      <w:pPr>
        <w:pStyle w:val="ItemStep"/>
        <w:numPr>
          <w:ilvl w:val="4"/>
          <w:numId w:val="2"/>
        </w:numPr>
      </w:pPr>
      <w:r>
        <w:rPr>
          <w:rFonts w:hint="eastAsia"/>
        </w:rPr>
        <w:t>对于</w:t>
      </w:r>
      <w:r>
        <w:rPr>
          <w:rFonts w:hint="eastAsia"/>
        </w:rPr>
        <w:t>Ingress LSP</w:t>
      </w:r>
      <w:r>
        <w:rPr>
          <w:rFonts w:hint="eastAsia"/>
        </w:rPr>
        <w:t>或</w:t>
      </w:r>
      <w:r>
        <w:rPr>
          <w:rFonts w:hint="eastAsia"/>
        </w:rPr>
        <w:t>Transit LSP</w:t>
      </w:r>
      <w:r>
        <w:rPr>
          <w:rFonts w:hint="eastAsia"/>
        </w:rPr>
        <w:t>，检查</w:t>
      </w:r>
      <w:r>
        <w:rPr>
          <w:rFonts w:hint="eastAsia"/>
          <w:lang w:eastAsia="zh-CN"/>
        </w:rPr>
        <w:t>T</w:t>
      </w:r>
      <w:r>
        <w:rPr>
          <w:rFonts w:hint="eastAsia"/>
        </w:rPr>
        <w:t>oken</w:t>
      </w:r>
      <w:r>
        <w:rPr>
          <w:rFonts w:hint="eastAsia"/>
        </w:rPr>
        <w:t>是否已经用光。</w:t>
      </w:r>
    </w:p>
    <w:p w14:paraId="06649A84" w14:textId="77777777" w:rsidR="00344902" w:rsidRDefault="00344902" w:rsidP="00344902">
      <w:pPr>
        <w:pStyle w:val="ItemIndent1"/>
        <w:rPr>
          <w:sz w:val="20"/>
          <w:lang w:eastAsia="zh-CN"/>
        </w:rPr>
      </w:pPr>
      <w:r>
        <w:rPr>
          <w:rFonts w:hint="eastAsia"/>
          <w:sz w:val="20"/>
        </w:rPr>
        <w:t>执行</w:t>
      </w:r>
      <w:r w:rsidRPr="00C85BCD">
        <w:rPr>
          <w:rStyle w:val="commandkeywords"/>
          <w:rFonts w:hint="eastAsia"/>
        </w:rPr>
        <w:t xml:space="preserve">display </w:t>
      </w:r>
      <w:r w:rsidRPr="00C85BCD">
        <w:rPr>
          <w:rStyle w:val="commandkeywords"/>
        </w:rPr>
        <w:t>mpls nid</w:t>
      </w:r>
      <w:r>
        <w:rPr>
          <w:rFonts w:hint="eastAsia"/>
          <w:sz w:val="20"/>
        </w:rPr>
        <w:t>命令，查看统计信息。检查所有</w:t>
      </w:r>
      <w:r>
        <w:rPr>
          <w:sz w:val="20"/>
        </w:rPr>
        <w:t>的</w:t>
      </w:r>
      <w:r>
        <w:rPr>
          <w:sz w:val="20"/>
        </w:rPr>
        <w:t>nid</w:t>
      </w:r>
      <w:r>
        <w:rPr>
          <w:sz w:val="20"/>
        </w:rPr>
        <w:t>都处于</w:t>
      </w:r>
      <w:r>
        <w:rPr>
          <w:rFonts w:hint="eastAsia"/>
          <w:sz w:val="20"/>
        </w:rPr>
        <w:t>已</w:t>
      </w:r>
      <w:r>
        <w:rPr>
          <w:sz w:val="20"/>
        </w:rPr>
        <w:t>用状态</w:t>
      </w:r>
      <w:r>
        <w:rPr>
          <w:rFonts w:hint="eastAsia"/>
          <w:sz w:val="20"/>
          <w:lang w:eastAsia="zh-CN"/>
        </w:rPr>
        <w:t>。</w:t>
      </w:r>
    </w:p>
    <w:p w14:paraId="5C887C1D" w14:textId="77777777" w:rsidR="00344902" w:rsidRDefault="00344902" w:rsidP="00344902">
      <w:pPr>
        <w:pStyle w:val="ItemStep"/>
        <w:numPr>
          <w:ilvl w:val="4"/>
          <w:numId w:val="2"/>
        </w:numPr>
        <w:rPr>
          <w:lang w:eastAsia="zh-CN"/>
        </w:rPr>
      </w:pPr>
      <w:r>
        <w:rPr>
          <w:rFonts w:hint="eastAsia"/>
          <w:lang w:eastAsia="zh-CN"/>
        </w:rPr>
        <w:t>检查</w:t>
      </w:r>
      <w:r>
        <w:rPr>
          <w:rFonts w:hint="eastAsia"/>
          <w:lang w:eastAsia="zh-CN"/>
        </w:rPr>
        <w:t>L</w:t>
      </w:r>
      <w:r>
        <w:rPr>
          <w:lang w:eastAsia="zh-CN"/>
        </w:rPr>
        <w:t>ab</w:t>
      </w:r>
      <w:r>
        <w:rPr>
          <w:rFonts w:hint="eastAsia"/>
          <w:lang w:eastAsia="zh-CN"/>
        </w:rPr>
        <w:t>el</w:t>
      </w:r>
      <w:r>
        <w:rPr>
          <w:rFonts w:hint="eastAsia"/>
          <w:lang w:eastAsia="zh-CN"/>
        </w:rPr>
        <w:t>使用数量是否已经达到最大值。</w:t>
      </w:r>
    </w:p>
    <w:p w14:paraId="7B0E4D48" w14:textId="77777777" w:rsidR="00344902" w:rsidRDefault="00344902" w:rsidP="00344902">
      <w:pPr>
        <w:pStyle w:val="ItemIndent1"/>
        <w:rPr>
          <w:sz w:val="20"/>
          <w:lang w:eastAsia="zh-CN"/>
        </w:rPr>
      </w:pPr>
      <w:r>
        <w:rPr>
          <w:rFonts w:hint="eastAsia"/>
          <w:sz w:val="20"/>
        </w:rPr>
        <w:t>执行</w:t>
      </w:r>
      <w:r w:rsidRPr="00C85BCD">
        <w:rPr>
          <w:rStyle w:val="commandkeywords"/>
          <w:rFonts w:hint="eastAsia"/>
        </w:rPr>
        <w:t xml:space="preserve">display </w:t>
      </w:r>
      <w:r w:rsidRPr="00C85BCD">
        <w:rPr>
          <w:rStyle w:val="commandkeywords"/>
        </w:rPr>
        <w:t>mpls lable all</w:t>
      </w:r>
      <w:r>
        <w:rPr>
          <w:rFonts w:hint="eastAsia"/>
          <w:sz w:val="20"/>
        </w:rPr>
        <w:t>命令，查看统计信息。</w:t>
      </w:r>
      <w:r>
        <w:rPr>
          <w:rFonts w:hint="eastAsia"/>
          <w:sz w:val="20"/>
          <w:lang w:eastAsia="zh-CN"/>
        </w:rPr>
        <w:t>检查所有</w:t>
      </w:r>
      <w:r>
        <w:rPr>
          <w:sz w:val="20"/>
          <w:lang w:eastAsia="zh-CN"/>
        </w:rPr>
        <w:t>的</w:t>
      </w:r>
      <w:r>
        <w:rPr>
          <w:rFonts w:hint="eastAsia"/>
          <w:sz w:val="20"/>
          <w:lang w:eastAsia="zh-CN"/>
        </w:rPr>
        <w:t>L</w:t>
      </w:r>
      <w:r>
        <w:rPr>
          <w:sz w:val="20"/>
          <w:lang w:eastAsia="zh-CN"/>
        </w:rPr>
        <w:t>ab</w:t>
      </w:r>
      <w:r>
        <w:rPr>
          <w:rFonts w:hint="eastAsia"/>
          <w:sz w:val="20"/>
          <w:lang w:eastAsia="zh-CN"/>
        </w:rPr>
        <w:t>el</w:t>
      </w:r>
      <w:r>
        <w:rPr>
          <w:rFonts w:hint="eastAsia"/>
          <w:sz w:val="20"/>
          <w:lang w:eastAsia="zh-CN"/>
        </w:rPr>
        <w:t>是否</w:t>
      </w:r>
      <w:r>
        <w:rPr>
          <w:sz w:val="20"/>
          <w:lang w:eastAsia="zh-CN"/>
        </w:rPr>
        <w:t>都处于</w:t>
      </w:r>
      <w:r>
        <w:rPr>
          <w:rFonts w:hint="eastAsia"/>
          <w:sz w:val="20"/>
          <w:lang w:eastAsia="zh-CN"/>
        </w:rPr>
        <w:t>已</w:t>
      </w:r>
      <w:r>
        <w:rPr>
          <w:sz w:val="20"/>
          <w:lang w:eastAsia="zh-CN"/>
        </w:rPr>
        <w:t>用状态</w:t>
      </w:r>
      <w:r>
        <w:rPr>
          <w:rFonts w:hint="eastAsia"/>
          <w:sz w:val="20"/>
          <w:lang w:eastAsia="zh-CN"/>
        </w:rPr>
        <w:t>。</w:t>
      </w:r>
    </w:p>
    <w:p w14:paraId="6EB7C0CF" w14:textId="77777777" w:rsidR="00344902" w:rsidRDefault="00344902" w:rsidP="00D70709">
      <w:pPr>
        <w:ind w:left="709" w:firstLine="425"/>
      </w:pPr>
      <w:r>
        <w:rPr>
          <w:rFonts w:hint="eastAsia"/>
        </w:rPr>
        <w:t>如果存在资源不足，请调整资源上限或删除不必要的</w:t>
      </w:r>
      <w:r>
        <w:rPr>
          <w:rFonts w:hint="eastAsia"/>
        </w:rPr>
        <w:t>LSP</w:t>
      </w:r>
      <w:r>
        <w:rPr>
          <w:rFonts w:hint="eastAsia"/>
        </w:rPr>
        <w:t>。</w:t>
      </w:r>
    </w:p>
    <w:p w14:paraId="1EF9ECDA" w14:textId="1F82105E" w:rsidR="00D70709" w:rsidRPr="00D70709" w:rsidRDefault="00D70709" w:rsidP="00D70709">
      <w:pPr>
        <w:pStyle w:val="ItemIndent1"/>
        <w:rPr>
          <w:sz w:val="20"/>
          <w:lang w:eastAsia="zh-CN"/>
        </w:rPr>
      </w:pPr>
      <w:r>
        <w:rPr>
          <w:rFonts w:hint="eastAsia"/>
          <w:sz w:val="20"/>
          <w:lang w:eastAsia="zh-CN"/>
        </w:rPr>
        <w:t>以上三个命令信息，如现网无法判断是否达到规格，返回技术支持中心确认。</w:t>
      </w:r>
    </w:p>
    <w:p w14:paraId="1A6CB691" w14:textId="77777777" w:rsidR="00344902" w:rsidRDefault="00344902" w:rsidP="00344902">
      <w:pPr>
        <w:pStyle w:val="4"/>
        <w:numPr>
          <w:ilvl w:val="3"/>
          <w:numId w:val="2"/>
        </w:numPr>
      </w:pPr>
      <w:r>
        <w:rPr>
          <w:rFonts w:hint="eastAsia"/>
        </w:rPr>
        <w:t>检查是否配置了</w:t>
      </w:r>
      <w:r>
        <w:rPr>
          <w:rFonts w:hint="eastAsia"/>
        </w:rPr>
        <w:t>LSP</w:t>
      </w:r>
      <w:r>
        <w:rPr>
          <w:rFonts w:hint="eastAsia"/>
        </w:rPr>
        <w:t>建立策略</w:t>
      </w:r>
    </w:p>
    <w:p w14:paraId="57A4ABC5" w14:textId="77777777" w:rsidR="00344902" w:rsidRDefault="00344902" w:rsidP="00344902">
      <w:pPr>
        <w:pStyle w:val="ItemStep"/>
        <w:numPr>
          <w:ilvl w:val="4"/>
          <w:numId w:val="2"/>
        </w:numPr>
      </w:pPr>
      <w:r>
        <w:rPr>
          <w:rFonts w:hint="eastAsia"/>
        </w:rPr>
        <w:t>在</w:t>
      </w:r>
      <w:r>
        <w:rPr>
          <w:rFonts w:hint="eastAsia"/>
        </w:rPr>
        <w:t>MPLS LDP</w:t>
      </w:r>
      <w:r>
        <w:rPr>
          <w:rFonts w:hint="eastAsia"/>
        </w:rPr>
        <w:t>视图下执行</w:t>
      </w:r>
      <w:r w:rsidRPr="00064138">
        <w:rPr>
          <w:rStyle w:val="commandkeywords"/>
          <w:rFonts w:hint="eastAsia"/>
        </w:rPr>
        <w:t>display this</w:t>
      </w:r>
      <w:r>
        <w:rPr>
          <w:rFonts w:hint="eastAsia"/>
        </w:rPr>
        <w:t>命令，如果显示信息中有</w:t>
      </w:r>
      <w:r w:rsidRPr="00064138">
        <w:rPr>
          <w:rStyle w:val="commandkeywords"/>
        </w:rPr>
        <w:t>lsp-trigger</w:t>
      </w:r>
      <w:r>
        <w:rPr>
          <w:rFonts w:hint="eastAsia"/>
        </w:rPr>
        <w:t>命令</w:t>
      </w:r>
      <w:r>
        <w:rPr>
          <w:rFonts w:hint="eastAsia"/>
          <w:lang w:eastAsia="zh-CN"/>
        </w:rPr>
        <w:t>，</w:t>
      </w:r>
      <w:r>
        <w:rPr>
          <w:rFonts w:hint="eastAsia"/>
          <w:sz w:val="20"/>
        </w:rPr>
        <w:t>则需要检查</w:t>
      </w:r>
      <w:r>
        <w:rPr>
          <w:rFonts w:hint="eastAsia"/>
          <w:sz w:val="20"/>
        </w:rPr>
        <w:t>IP</w:t>
      </w:r>
      <w:r>
        <w:rPr>
          <w:rFonts w:hint="eastAsia"/>
          <w:sz w:val="20"/>
        </w:rPr>
        <w:t>前缀策略中是否屏蔽了相关</w:t>
      </w:r>
      <w:r>
        <w:rPr>
          <w:rFonts w:hint="eastAsia"/>
          <w:sz w:val="20"/>
        </w:rPr>
        <w:t>LSP</w:t>
      </w:r>
      <w:r>
        <w:rPr>
          <w:rFonts w:hint="eastAsia"/>
          <w:sz w:val="20"/>
          <w:lang w:eastAsia="zh-CN"/>
        </w:rPr>
        <w:t>。</w:t>
      </w:r>
    </w:p>
    <w:p w14:paraId="635E8F43" w14:textId="77777777" w:rsidR="00344902" w:rsidRPr="00F70CC6" w:rsidRDefault="00344902" w:rsidP="00344902">
      <w:pPr>
        <w:pStyle w:val="ItemStep"/>
        <w:numPr>
          <w:ilvl w:val="4"/>
          <w:numId w:val="2"/>
        </w:numPr>
      </w:pPr>
      <w:r w:rsidRPr="00F70CC6">
        <w:rPr>
          <w:rFonts w:hint="eastAsia"/>
        </w:rPr>
        <w:t>在系统视图下执行</w:t>
      </w:r>
      <w:r>
        <w:rPr>
          <w:rFonts w:ascii="Courier New" w:hAnsi="Courier New" w:cs="Courier New"/>
          <w:b/>
          <w:bCs/>
          <w:color w:val="000000"/>
          <w:szCs w:val="21"/>
          <w:shd w:val="clear" w:color="auto" w:fill="FFFFFF"/>
        </w:rPr>
        <w:t>display ip prefix-list</w:t>
      </w:r>
      <w:r w:rsidRPr="00F70CC6">
        <w:rPr>
          <w:rFonts w:hint="eastAsia"/>
        </w:rPr>
        <w:t>命令，如果显示信息中</w:t>
      </w:r>
      <w:r>
        <w:rPr>
          <w:rFonts w:hint="eastAsia"/>
          <w:lang w:eastAsia="zh-CN"/>
        </w:rPr>
        <w:t>无相关路由的</w:t>
      </w:r>
      <w:r>
        <w:rPr>
          <w:rFonts w:hint="eastAsia"/>
          <w:lang w:eastAsia="zh-CN"/>
        </w:rPr>
        <w:t>LSP</w:t>
      </w:r>
      <w:r>
        <w:rPr>
          <w:rFonts w:hint="eastAsia"/>
          <w:lang w:eastAsia="zh-CN"/>
        </w:rPr>
        <w:t>，</w:t>
      </w:r>
      <w:r>
        <w:rPr>
          <w:rFonts w:hint="eastAsia"/>
          <w:sz w:val="20"/>
          <w:szCs w:val="20"/>
        </w:rPr>
        <w:t>请在策略中增加</w:t>
      </w:r>
      <w:r>
        <w:rPr>
          <w:rFonts w:hint="eastAsia"/>
          <w:sz w:val="20"/>
          <w:szCs w:val="20"/>
        </w:rPr>
        <w:t>LSP</w:t>
      </w:r>
      <w:r>
        <w:rPr>
          <w:rFonts w:hint="eastAsia"/>
          <w:sz w:val="20"/>
          <w:szCs w:val="20"/>
        </w:rPr>
        <w:t>对应的路由信息</w:t>
      </w:r>
      <w:r>
        <w:rPr>
          <w:rFonts w:hint="eastAsia"/>
          <w:sz w:val="20"/>
          <w:szCs w:val="20"/>
          <w:lang w:eastAsia="zh-CN"/>
        </w:rPr>
        <w:t>。</w:t>
      </w:r>
    </w:p>
    <w:p w14:paraId="3DAAF05B" w14:textId="77777777" w:rsidR="00344902" w:rsidRDefault="00344902" w:rsidP="00344902">
      <w:pPr>
        <w:pStyle w:val="4"/>
        <w:numPr>
          <w:ilvl w:val="3"/>
          <w:numId w:val="2"/>
        </w:numPr>
      </w:pPr>
      <w:r>
        <w:rPr>
          <w:rFonts w:hint="eastAsia"/>
        </w:rPr>
        <w:t>请收集如下信息，并联系技术支持工程师</w:t>
      </w:r>
    </w:p>
    <w:p w14:paraId="61D3A5ED" w14:textId="77777777" w:rsidR="00344902" w:rsidRDefault="00344902" w:rsidP="001157BE">
      <w:pPr>
        <w:pStyle w:val="ItemList"/>
        <w:rPr>
          <w:lang w:eastAsia="zh-CN"/>
        </w:rPr>
      </w:pPr>
      <w:r>
        <w:rPr>
          <w:rFonts w:hint="eastAsia"/>
          <w:lang w:eastAsia="zh-CN"/>
        </w:rPr>
        <w:t>上述步骤的执行结果。</w:t>
      </w:r>
    </w:p>
    <w:p w14:paraId="0E9C9E48" w14:textId="077E5298" w:rsidR="00344902" w:rsidRDefault="00344902" w:rsidP="001157BE">
      <w:pPr>
        <w:pStyle w:val="ItemList"/>
        <w:rPr>
          <w:lang w:eastAsia="zh-CN"/>
        </w:rPr>
      </w:pPr>
      <w:r>
        <w:rPr>
          <w:rFonts w:hint="eastAsia"/>
          <w:lang w:eastAsia="zh-CN"/>
        </w:rPr>
        <w:t>设备的配置文件、日志信息、告警信息。</w:t>
      </w:r>
    </w:p>
    <w:p w14:paraId="3983853A" w14:textId="77777777" w:rsidR="00344902" w:rsidRDefault="00344902" w:rsidP="00013AED">
      <w:pPr>
        <w:pStyle w:val="1"/>
        <w:numPr>
          <w:ilvl w:val="0"/>
          <w:numId w:val="2"/>
        </w:numPr>
      </w:pPr>
      <w:bookmarkStart w:id="515" w:name="_Toc35525028"/>
      <w:bookmarkStart w:id="516" w:name="_Toc61446057"/>
      <w:r>
        <w:t>BFD</w:t>
      </w:r>
      <w:r>
        <w:rPr>
          <w:rFonts w:hint="eastAsia"/>
        </w:rPr>
        <w:t>转发故障</w:t>
      </w:r>
      <w:bookmarkEnd w:id="515"/>
      <w:bookmarkEnd w:id="516"/>
    </w:p>
    <w:p w14:paraId="059AE38E" w14:textId="63E8E9BF" w:rsidR="00344902" w:rsidRDefault="00344902" w:rsidP="00344902">
      <w:pPr>
        <w:pStyle w:val="3"/>
        <w:numPr>
          <w:ilvl w:val="2"/>
          <w:numId w:val="2"/>
        </w:numPr>
      </w:pPr>
      <w:bookmarkStart w:id="517" w:name="_Toc403565995"/>
      <w:bookmarkStart w:id="518" w:name="_Toc35525029"/>
      <w:r>
        <w:rPr>
          <w:rFonts w:hint="eastAsia"/>
        </w:rPr>
        <w:t>故障描述</w:t>
      </w:r>
      <w:bookmarkEnd w:id="517"/>
      <w:bookmarkEnd w:id="518"/>
    </w:p>
    <w:p w14:paraId="22187E21" w14:textId="77777777" w:rsidR="00344902" w:rsidRDefault="00344902" w:rsidP="006D16FF">
      <w:pPr>
        <w:pStyle w:val="ItemList"/>
        <w:numPr>
          <w:ilvl w:val="0"/>
          <w:numId w:val="4"/>
        </w:numPr>
        <w:rPr>
          <w:lang w:eastAsia="zh-CN"/>
        </w:rPr>
      </w:pPr>
      <w:r>
        <w:rPr>
          <w:rFonts w:hint="eastAsia"/>
          <w:lang w:eastAsia="zh-CN"/>
        </w:rPr>
        <w:t>BFD</w:t>
      </w:r>
      <w:r>
        <w:rPr>
          <w:rFonts w:hint="eastAsia"/>
          <w:lang w:eastAsia="zh-CN"/>
        </w:rPr>
        <w:t>会话没有创建。</w:t>
      </w:r>
    </w:p>
    <w:p w14:paraId="20AB6CAA" w14:textId="77777777" w:rsidR="00344902" w:rsidRDefault="00344902" w:rsidP="006D16FF">
      <w:pPr>
        <w:pStyle w:val="ItemList"/>
        <w:numPr>
          <w:ilvl w:val="0"/>
          <w:numId w:val="4"/>
        </w:numPr>
        <w:rPr>
          <w:lang w:eastAsia="zh-CN"/>
        </w:rPr>
      </w:pPr>
      <w:r>
        <w:rPr>
          <w:rFonts w:hint="eastAsia"/>
          <w:lang w:eastAsia="zh-CN"/>
        </w:rPr>
        <w:lastRenderedPageBreak/>
        <w:t>BFD</w:t>
      </w:r>
      <w:r>
        <w:rPr>
          <w:rFonts w:hint="eastAsia"/>
          <w:lang w:eastAsia="zh-CN"/>
        </w:rPr>
        <w:t>会话一直显示状态为</w:t>
      </w:r>
      <w:r>
        <w:rPr>
          <w:rFonts w:hint="eastAsia"/>
          <w:lang w:eastAsia="zh-CN"/>
        </w:rPr>
        <w:t>DOWN</w:t>
      </w:r>
      <w:r>
        <w:rPr>
          <w:rFonts w:hint="eastAsia"/>
          <w:lang w:eastAsia="zh-CN"/>
        </w:rPr>
        <w:t>。</w:t>
      </w:r>
    </w:p>
    <w:p w14:paraId="6B7483D5" w14:textId="77777777" w:rsidR="00344902" w:rsidRDefault="00344902" w:rsidP="006D16FF">
      <w:pPr>
        <w:pStyle w:val="ItemList"/>
        <w:numPr>
          <w:ilvl w:val="0"/>
          <w:numId w:val="4"/>
        </w:numPr>
      </w:pPr>
      <w:r>
        <w:rPr>
          <w:rFonts w:hint="eastAsia"/>
          <w:lang w:eastAsia="zh-CN"/>
        </w:rPr>
        <w:t>BFD</w:t>
      </w:r>
      <w:r>
        <w:rPr>
          <w:rFonts w:hint="eastAsia"/>
          <w:lang w:eastAsia="zh-CN"/>
        </w:rPr>
        <w:t>会话震荡。</w:t>
      </w:r>
    </w:p>
    <w:p w14:paraId="6FF2668E" w14:textId="77777777" w:rsidR="00344902" w:rsidRDefault="00344902" w:rsidP="00344902">
      <w:pPr>
        <w:pStyle w:val="3"/>
        <w:numPr>
          <w:ilvl w:val="2"/>
          <w:numId w:val="2"/>
        </w:numPr>
      </w:pPr>
      <w:bookmarkStart w:id="519" w:name="_Toc35525030"/>
      <w:bookmarkStart w:id="520" w:name="_Toc403565996"/>
      <w:r>
        <w:rPr>
          <w:rFonts w:hint="eastAsia"/>
        </w:rPr>
        <w:t>故障诊断流程</w:t>
      </w:r>
      <w:bookmarkEnd w:id="519"/>
    </w:p>
    <w:p w14:paraId="4155503E" w14:textId="77777777" w:rsidR="00344902" w:rsidRPr="00F81919" w:rsidRDefault="00344902" w:rsidP="00344902">
      <w:r w:rsidRPr="004E5E63">
        <w:rPr>
          <w:noProof/>
        </w:rPr>
        <w:drawing>
          <wp:inline distT="0" distB="0" distL="0" distR="0" wp14:anchorId="20539BE3" wp14:editId="42901B79">
            <wp:extent cx="5303520" cy="64008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03520" cy="6400800"/>
                    </a:xfrm>
                    <a:prstGeom prst="rect">
                      <a:avLst/>
                    </a:prstGeom>
                    <a:noFill/>
                    <a:ln>
                      <a:noFill/>
                    </a:ln>
                  </pic:spPr>
                </pic:pic>
              </a:graphicData>
            </a:graphic>
          </wp:inline>
        </w:drawing>
      </w:r>
    </w:p>
    <w:p w14:paraId="00F441B4" w14:textId="77777777" w:rsidR="00344902" w:rsidRDefault="00344902" w:rsidP="00344902"/>
    <w:p w14:paraId="35894E70" w14:textId="77777777" w:rsidR="00344902" w:rsidRDefault="00344902" w:rsidP="00344902">
      <w:pPr>
        <w:pStyle w:val="3"/>
        <w:numPr>
          <w:ilvl w:val="2"/>
          <w:numId w:val="2"/>
        </w:numPr>
      </w:pPr>
      <w:bookmarkStart w:id="521" w:name="_Toc35525031"/>
      <w:r>
        <w:rPr>
          <w:rFonts w:hint="eastAsia"/>
        </w:rPr>
        <w:t>故障处理步骤</w:t>
      </w:r>
      <w:bookmarkEnd w:id="520"/>
      <w:bookmarkEnd w:id="521"/>
    </w:p>
    <w:p w14:paraId="6F92F36E" w14:textId="77777777" w:rsidR="00344902" w:rsidRPr="00670F81" w:rsidRDefault="00344902" w:rsidP="00344902">
      <w:pPr>
        <w:rPr>
          <w:rStyle w:val="commandparameter"/>
        </w:rPr>
      </w:pPr>
      <w:r>
        <w:rPr>
          <w:rFonts w:hint="eastAsia"/>
        </w:rPr>
        <w:t>BFD</w:t>
      </w:r>
      <w:r>
        <w:rPr>
          <w:rFonts w:hint="eastAsia"/>
        </w:rPr>
        <w:t>配置配在两台设备或两个节点上，首先要保证两个节点在物理链路上可达，检查两节点之间的连接是否正确。</w:t>
      </w:r>
    </w:p>
    <w:p w14:paraId="7391B8F8" w14:textId="77777777" w:rsidR="00344902" w:rsidRDefault="00344902" w:rsidP="00344902">
      <w:pPr>
        <w:pStyle w:val="4"/>
        <w:numPr>
          <w:ilvl w:val="3"/>
          <w:numId w:val="2"/>
        </w:numPr>
      </w:pPr>
      <w:r>
        <w:rPr>
          <w:rFonts w:hint="eastAsia"/>
        </w:rPr>
        <w:lastRenderedPageBreak/>
        <w:t>协议配置</w:t>
      </w:r>
    </w:p>
    <w:p w14:paraId="38720598" w14:textId="77777777" w:rsidR="00344902" w:rsidRDefault="00344902" w:rsidP="00344902">
      <w:pPr>
        <w:pStyle w:val="ItemStep"/>
        <w:numPr>
          <w:ilvl w:val="4"/>
          <w:numId w:val="2"/>
        </w:numPr>
        <w:rPr>
          <w:lang w:eastAsia="zh-CN"/>
        </w:rPr>
      </w:pPr>
      <w:r>
        <w:rPr>
          <w:rFonts w:hint="eastAsia"/>
          <w:lang w:eastAsia="zh-CN"/>
        </w:rPr>
        <w:t>首先检查各个节点之间的可达性，如不可达，请检查物理连接或接口上的配置。</w:t>
      </w:r>
    </w:p>
    <w:p w14:paraId="094D69AB" w14:textId="77777777" w:rsidR="00344902" w:rsidRDefault="00344902" w:rsidP="00344902">
      <w:pPr>
        <w:pStyle w:val="TerminalDisplay"/>
      </w:pPr>
      <w:r>
        <w:t>&lt;Sysname&gt;</w:t>
      </w:r>
      <w:r>
        <w:rPr>
          <w:rFonts w:hint="eastAsia"/>
        </w:rPr>
        <w:t xml:space="preserve"> </w:t>
      </w:r>
      <w:r>
        <w:t>ping 50.1.1.2</w:t>
      </w:r>
    </w:p>
    <w:p w14:paraId="79DB899A" w14:textId="77777777" w:rsidR="00344902" w:rsidRDefault="00344902" w:rsidP="00344902">
      <w:pPr>
        <w:pStyle w:val="TerminalDisplay"/>
      </w:pPr>
      <w:r>
        <w:t>Ping 50.1.1.2 (50.1.1.2): 56 data bytes, press CTRL_C to break</w:t>
      </w:r>
    </w:p>
    <w:p w14:paraId="763AD9E5" w14:textId="77777777" w:rsidR="00344902" w:rsidRDefault="00344902" w:rsidP="00344902">
      <w:pPr>
        <w:pStyle w:val="TerminalDisplay"/>
      </w:pPr>
      <w:r>
        <w:t>56 bytes from 50.1.1.2: icmp_seq=0 ttl=255 time=1.722 ms</w:t>
      </w:r>
    </w:p>
    <w:p w14:paraId="4AC61742" w14:textId="77777777" w:rsidR="00344902" w:rsidRDefault="00344902" w:rsidP="00344902">
      <w:pPr>
        <w:pStyle w:val="TerminalDisplay"/>
      </w:pPr>
      <w:r>
        <w:t>56 bytes from 50.1.1.2: icmp_seq=1 ttl=255 time=5.531 ms</w:t>
      </w:r>
    </w:p>
    <w:p w14:paraId="2C771C90" w14:textId="77777777" w:rsidR="00344902" w:rsidRDefault="00344902" w:rsidP="00344902">
      <w:pPr>
        <w:pStyle w:val="TerminalDisplay"/>
      </w:pPr>
      <w:r>
        <w:t>56 bytes from 50.1.1.2: icmp_seq=2 ttl=255 time=1.553 ms</w:t>
      </w:r>
    </w:p>
    <w:p w14:paraId="708F9521" w14:textId="77777777" w:rsidR="00344902" w:rsidRDefault="00344902" w:rsidP="00344902">
      <w:pPr>
        <w:pStyle w:val="TerminalDisplay"/>
      </w:pPr>
      <w:r>
        <w:t>56 bytes from 50.1.1.2: icmp_seq=3 ttl=255 time=1.646 ms</w:t>
      </w:r>
    </w:p>
    <w:p w14:paraId="4F590481" w14:textId="77777777" w:rsidR="00344902" w:rsidRDefault="00344902" w:rsidP="00344902">
      <w:pPr>
        <w:pStyle w:val="TerminalDisplay"/>
      </w:pPr>
      <w:r>
        <w:t>56 bytes from 50.1.1.2: icmp_seq=4 ttl=255 time=1.561 ms</w:t>
      </w:r>
    </w:p>
    <w:p w14:paraId="250EA9E6" w14:textId="77777777" w:rsidR="00344902" w:rsidRDefault="00344902" w:rsidP="00344902">
      <w:pPr>
        <w:pStyle w:val="TerminalDisplay"/>
      </w:pPr>
    </w:p>
    <w:p w14:paraId="3E9898A6" w14:textId="77777777" w:rsidR="00344902" w:rsidRDefault="00344902" w:rsidP="00344902">
      <w:pPr>
        <w:pStyle w:val="TerminalDisplay"/>
      </w:pPr>
      <w:r>
        <w:t>--- Ping statistics for 50.1.1.2 ---</w:t>
      </w:r>
    </w:p>
    <w:p w14:paraId="7F24E5B4" w14:textId="77777777" w:rsidR="00344902" w:rsidRDefault="00344902" w:rsidP="00344902">
      <w:pPr>
        <w:pStyle w:val="TerminalDisplay"/>
      </w:pPr>
      <w:r>
        <w:t>5 packet(s) transmitted, 5 packet(s) received, 0.0% packet loss</w:t>
      </w:r>
    </w:p>
    <w:p w14:paraId="458D1C95" w14:textId="77777777" w:rsidR="00344902" w:rsidRDefault="00344902" w:rsidP="00344902">
      <w:pPr>
        <w:pStyle w:val="TerminalDisplay"/>
      </w:pPr>
      <w:r>
        <w:t>round-trip min/avg/max/std-dev = 1.553/2.403/5.531/1.565 ms</w:t>
      </w:r>
    </w:p>
    <w:p w14:paraId="518E5313" w14:textId="77777777" w:rsidR="00344902" w:rsidRDefault="00344902" w:rsidP="00344902">
      <w:pPr>
        <w:pStyle w:val="ItemStep"/>
        <w:numPr>
          <w:ilvl w:val="4"/>
          <w:numId w:val="2"/>
        </w:numPr>
        <w:rPr>
          <w:lang w:eastAsia="zh-CN"/>
        </w:rPr>
      </w:pPr>
      <w:r>
        <w:rPr>
          <w:rFonts w:hint="eastAsia"/>
          <w:lang w:eastAsia="zh-CN"/>
        </w:rPr>
        <w:t>查看</w:t>
      </w:r>
      <w:r>
        <w:rPr>
          <w:rFonts w:hint="eastAsia"/>
          <w:lang w:eastAsia="zh-CN"/>
        </w:rPr>
        <w:t>BFD</w:t>
      </w:r>
      <w:r>
        <w:rPr>
          <w:rFonts w:hint="eastAsia"/>
          <w:lang w:eastAsia="zh-CN"/>
        </w:rPr>
        <w:t>服务的上层协议是否</w:t>
      </w:r>
      <w:r>
        <w:rPr>
          <w:rFonts w:hint="eastAsia"/>
          <w:lang w:eastAsia="zh-CN"/>
        </w:rPr>
        <w:t>UP</w:t>
      </w:r>
      <w:r>
        <w:rPr>
          <w:rFonts w:hint="eastAsia"/>
          <w:lang w:eastAsia="zh-CN"/>
        </w:rPr>
        <w:t>，如果没有</w:t>
      </w:r>
      <w:r>
        <w:rPr>
          <w:rFonts w:hint="eastAsia"/>
          <w:lang w:eastAsia="zh-CN"/>
        </w:rPr>
        <w:t>UP</w:t>
      </w:r>
      <w:r>
        <w:rPr>
          <w:rFonts w:hint="eastAsia"/>
          <w:lang w:eastAsia="zh-CN"/>
        </w:rPr>
        <w:t>，请检查相关协议的配置。</w:t>
      </w:r>
    </w:p>
    <w:p w14:paraId="5C15DCAA" w14:textId="77777777" w:rsidR="00344902" w:rsidRDefault="00344902" w:rsidP="00344902">
      <w:r>
        <w:rPr>
          <w:rFonts w:hint="eastAsia"/>
        </w:rPr>
        <w:t>如果配置和路由协议联动的</w:t>
      </w:r>
      <w:r>
        <w:rPr>
          <w:rFonts w:hint="eastAsia"/>
        </w:rPr>
        <w:t>BFD</w:t>
      </w:r>
      <w:r>
        <w:rPr>
          <w:rFonts w:hint="eastAsia"/>
        </w:rPr>
        <w:t>，请检查路由协议的状态，如下（此处以</w:t>
      </w:r>
      <w:r>
        <w:rPr>
          <w:rFonts w:hint="eastAsia"/>
        </w:rPr>
        <w:t>OSPF</w:t>
      </w:r>
      <w:r>
        <w:rPr>
          <w:rFonts w:hint="eastAsia"/>
        </w:rPr>
        <w:t>为例）：</w:t>
      </w:r>
    </w:p>
    <w:p w14:paraId="4DBF3AA7" w14:textId="77777777" w:rsidR="00344902" w:rsidRDefault="00344902" w:rsidP="00344902">
      <w:pPr>
        <w:pStyle w:val="TerminalDisplay"/>
      </w:pPr>
      <w:r>
        <w:t>&lt;Sysname&gt;</w:t>
      </w:r>
      <w:r>
        <w:rPr>
          <w:rFonts w:hint="eastAsia"/>
        </w:rPr>
        <w:t xml:space="preserve"> </w:t>
      </w:r>
      <w:r w:rsidRPr="007A219A">
        <w:t>dis</w:t>
      </w:r>
      <w:r w:rsidRPr="007A219A">
        <w:rPr>
          <w:rFonts w:hint="eastAsia"/>
        </w:rPr>
        <w:t>play</w:t>
      </w:r>
      <w:r w:rsidRPr="007A219A">
        <w:t xml:space="preserve"> </w:t>
      </w:r>
      <w:r>
        <w:t>ospf peer</w:t>
      </w:r>
    </w:p>
    <w:p w14:paraId="3C39EACA" w14:textId="77777777" w:rsidR="00344902" w:rsidRDefault="00344902" w:rsidP="00344902">
      <w:pPr>
        <w:pStyle w:val="TerminalDisplay"/>
      </w:pPr>
    </w:p>
    <w:p w14:paraId="14F12439" w14:textId="77777777" w:rsidR="00344902" w:rsidRDefault="00344902" w:rsidP="00344902">
      <w:pPr>
        <w:pStyle w:val="TerminalDisplay"/>
      </w:pPr>
      <w:r>
        <w:t xml:space="preserve">          OSPF Process 1 with Router ID 43.43.43.43</w:t>
      </w:r>
    </w:p>
    <w:p w14:paraId="02075436" w14:textId="77777777" w:rsidR="00344902" w:rsidRDefault="00344902" w:rsidP="00344902">
      <w:pPr>
        <w:pStyle w:val="TerminalDisplay"/>
      </w:pPr>
      <w:r>
        <w:t xml:space="preserve">               Neighbor Brief Information</w:t>
      </w:r>
    </w:p>
    <w:p w14:paraId="6E364340" w14:textId="77777777" w:rsidR="00344902" w:rsidRDefault="00344902" w:rsidP="00344902">
      <w:pPr>
        <w:pStyle w:val="TerminalDisplay"/>
      </w:pPr>
    </w:p>
    <w:p w14:paraId="32BEF1D4" w14:textId="77777777" w:rsidR="00344902" w:rsidRDefault="00344902" w:rsidP="00344902">
      <w:pPr>
        <w:pStyle w:val="TerminalDisplay"/>
      </w:pPr>
      <w:r>
        <w:t xml:space="preserve"> Area: 0.0.0.0</w:t>
      </w:r>
    </w:p>
    <w:p w14:paraId="62501B12" w14:textId="77777777" w:rsidR="00344902" w:rsidRDefault="00344902" w:rsidP="00344902">
      <w:pPr>
        <w:pStyle w:val="TerminalDisplay"/>
      </w:pPr>
      <w:r>
        <w:t xml:space="preserve"> Router ID       Address         Pri Dead-Time  State             Interface</w:t>
      </w:r>
    </w:p>
    <w:p w14:paraId="362B5F33" w14:textId="77777777" w:rsidR="00344902" w:rsidRDefault="00344902" w:rsidP="00344902">
      <w:pPr>
        <w:pStyle w:val="TerminalDisplay"/>
      </w:pPr>
      <w:r>
        <w:t xml:space="preserve"> 15.15.15.22     50.1.1.2        1   36         Full/BDR          GE3/1/4</w:t>
      </w:r>
    </w:p>
    <w:p w14:paraId="38F00351" w14:textId="77777777" w:rsidR="00344902" w:rsidRDefault="00344902" w:rsidP="00344902"/>
    <w:p w14:paraId="6ABC0175" w14:textId="77777777" w:rsidR="00344902" w:rsidRDefault="00344902" w:rsidP="00344902">
      <w:r>
        <w:rPr>
          <w:rFonts w:hint="eastAsia"/>
        </w:rPr>
        <w:t>如果是和隧道进行联动，请查看隧道的状态，如下（此处以</w:t>
      </w:r>
      <w:r>
        <w:rPr>
          <w:rFonts w:hint="eastAsia"/>
        </w:rPr>
        <w:t>TE</w:t>
      </w:r>
      <w:r>
        <w:rPr>
          <w:rFonts w:hint="eastAsia"/>
        </w:rPr>
        <w:t>隧道为例）：</w:t>
      </w:r>
    </w:p>
    <w:p w14:paraId="4990C6D6" w14:textId="77777777" w:rsidR="00344902" w:rsidRDefault="00344902" w:rsidP="00344902">
      <w:pPr>
        <w:pStyle w:val="TerminalDisplay"/>
      </w:pPr>
      <w:r>
        <w:t>&lt;Sysname&gt;</w:t>
      </w:r>
      <w:r w:rsidRPr="00C11456">
        <w:t xml:space="preserve"> </w:t>
      </w:r>
      <w:r w:rsidRPr="007A219A">
        <w:t>dis</w:t>
      </w:r>
      <w:r w:rsidRPr="007A219A">
        <w:rPr>
          <w:rFonts w:hint="eastAsia"/>
        </w:rPr>
        <w:t>play</w:t>
      </w:r>
      <w:r w:rsidRPr="007A219A">
        <w:t xml:space="preserve"> int</w:t>
      </w:r>
      <w:r w:rsidRPr="007A219A">
        <w:rPr>
          <w:rFonts w:hint="eastAsia"/>
        </w:rPr>
        <w:t>erface</w:t>
      </w:r>
      <w:r w:rsidRPr="007A219A">
        <w:t xml:space="preserve"> </w:t>
      </w:r>
      <w:r>
        <w:rPr>
          <w:rFonts w:hint="eastAsia"/>
        </w:rPr>
        <w:t>T</w:t>
      </w:r>
      <w:r>
        <w:t>un</w:t>
      </w:r>
      <w:r>
        <w:rPr>
          <w:rFonts w:hint="eastAsia"/>
        </w:rPr>
        <w:t>nel</w:t>
      </w:r>
      <w:r>
        <w:t xml:space="preserve"> b</w:t>
      </w:r>
      <w:r>
        <w:rPr>
          <w:rFonts w:hint="eastAsia"/>
        </w:rPr>
        <w:t>rief</w:t>
      </w:r>
    </w:p>
    <w:p w14:paraId="5228D7B5" w14:textId="77777777" w:rsidR="00344902" w:rsidRDefault="00344902" w:rsidP="00344902">
      <w:pPr>
        <w:pStyle w:val="TerminalDisplay"/>
      </w:pPr>
      <w:r>
        <w:t xml:space="preserve">Brief information </w:t>
      </w:r>
      <w:r w:rsidRPr="009126EE">
        <w:t>on interfaces in route mode</w:t>
      </w:r>
      <w:r>
        <w:t>:</w:t>
      </w:r>
    </w:p>
    <w:p w14:paraId="03E81E0A" w14:textId="77777777" w:rsidR="00344902" w:rsidRDefault="00344902" w:rsidP="00344902">
      <w:pPr>
        <w:pStyle w:val="TerminalDisplay"/>
      </w:pPr>
      <w:r>
        <w:t>Link: ADM - administratively down; Stby - standby</w:t>
      </w:r>
    </w:p>
    <w:p w14:paraId="7AD50C98" w14:textId="77777777" w:rsidR="00344902" w:rsidRDefault="00344902" w:rsidP="00344902">
      <w:pPr>
        <w:pStyle w:val="TerminalDisplay"/>
      </w:pPr>
      <w:r>
        <w:t>Protocol: (s) - spoofing</w:t>
      </w:r>
    </w:p>
    <w:p w14:paraId="5A510E71" w14:textId="77777777" w:rsidR="00344902" w:rsidRDefault="00344902" w:rsidP="00344902">
      <w:pPr>
        <w:pStyle w:val="TerminalDisplay"/>
      </w:pPr>
      <w:r>
        <w:t xml:space="preserve">Interface            Link Protocol </w:t>
      </w:r>
      <w:r w:rsidRPr="009126EE">
        <w:t>Primary</w:t>
      </w:r>
      <w:r>
        <w:t xml:space="preserve"> IP         Description</w:t>
      </w:r>
    </w:p>
    <w:p w14:paraId="72A3DC31" w14:textId="77777777" w:rsidR="00344902" w:rsidRDefault="00344902" w:rsidP="00344902">
      <w:pPr>
        <w:pStyle w:val="TerminalDisplay"/>
      </w:pPr>
      <w:r>
        <w:t>Tun22                UP   UP       --</w:t>
      </w:r>
    </w:p>
    <w:p w14:paraId="13432729" w14:textId="77777777" w:rsidR="00344902" w:rsidRDefault="00344902" w:rsidP="00344902">
      <w:pPr>
        <w:pStyle w:val="4"/>
        <w:numPr>
          <w:ilvl w:val="3"/>
          <w:numId w:val="2"/>
        </w:numPr>
      </w:pPr>
      <w:r>
        <w:rPr>
          <w:rFonts w:hint="eastAsia"/>
        </w:rPr>
        <w:t>BFD</w:t>
      </w:r>
      <w:r>
        <w:rPr>
          <w:rFonts w:hint="eastAsia"/>
        </w:rPr>
        <w:t>配置</w:t>
      </w:r>
    </w:p>
    <w:p w14:paraId="1241FDFB" w14:textId="211476CB" w:rsidR="00344902" w:rsidRDefault="00344902" w:rsidP="00344902">
      <w:pPr>
        <w:pStyle w:val="ItemStep"/>
        <w:numPr>
          <w:ilvl w:val="4"/>
          <w:numId w:val="2"/>
        </w:numPr>
      </w:pPr>
      <w:r>
        <w:rPr>
          <w:rFonts w:hint="eastAsia"/>
          <w:lang w:eastAsia="zh-CN"/>
        </w:rPr>
        <w:t>检查是否配置了</w:t>
      </w:r>
      <w:r>
        <w:rPr>
          <w:rFonts w:hint="eastAsia"/>
          <w:lang w:eastAsia="zh-CN"/>
        </w:rPr>
        <w:t>BFD</w:t>
      </w:r>
      <w:r>
        <w:rPr>
          <w:rFonts w:hint="eastAsia"/>
          <w:lang w:eastAsia="zh-CN"/>
        </w:rPr>
        <w:t>会话的使能配置。</w:t>
      </w:r>
      <w:r>
        <w:rPr>
          <w:rFonts w:hint="eastAsia"/>
        </w:rPr>
        <w:t>（以</w:t>
      </w:r>
      <w:r w:rsidR="00F675CE">
        <w:t>OSPF</w:t>
      </w:r>
      <w:r w:rsidR="00F675CE">
        <w:rPr>
          <w:rFonts w:hint="eastAsia"/>
        </w:rPr>
        <w:t xml:space="preserve"> </w:t>
      </w:r>
      <w:r>
        <w:rPr>
          <w:rFonts w:hint="eastAsia"/>
        </w:rPr>
        <w:t>BFD</w:t>
      </w:r>
      <w:r>
        <w:rPr>
          <w:rFonts w:hint="eastAsia"/>
        </w:rPr>
        <w:t>为例）</w:t>
      </w:r>
      <w:r>
        <w:rPr>
          <w:rFonts w:hint="eastAsia"/>
          <w:lang w:eastAsia="zh-CN"/>
        </w:rPr>
        <w:t>。</w:t>
      </w:r>
    </w:p>
    <w:p w14:paraId="08B92E80" w14:textId="63C4710D" w:rsidR="00344902" w:rsidRDefault="00344902" w:rsidP="00344902">
      <w:r>
        <w:rPr>
          <w:rFonts w:hint="eastAsia"/>
        </w:rPr>
        <w:t>对于</w:t>
      </w:r>
      <w:r>
        <w:rPr>
          <w:rFonts w:hint="eastAsia"/>
        </w:rPr>
        <w:t>BFD</w:t>
      </w:r>
      <w:r>
        <w:rPr>
          <w:rFonts w:hint="eastAsia"/>
        </w:rPr>
        <w:t>会话，和不同的上层协议联动，</w:t>
      </w:r>
      <w:r>
        <w:rPr>
          <w:rFonts w:hint="eastAsia"/>
        </w:rPr>
        <w:t>BFD</w:t>
      </w:r>
      <w:r>
        <w:rPr>
          <w:rFonts w:hint="eastAsia"/>
        </w:rPr>
        <w:t>使能的配置不一样，配置的视图也不一样，</w:t>
      </w:r>
      <w:r w:rsidR="00F675CE">
        <w:rPr>
          <w:rFonts w:hint="eastAsia"/>
        </w:rPr>
        <w:t>例如</w:t>
      </w:r>
      <w:r>
        <w:rPr>
          <w:rFonts w:hint="eastAsia"/>
        </w:rPr>
        <w:t>：</w:t>
      </w:r>
    </w:p>
    <w:p w14:paraId="06FB1D0F" w14:textId="4CD25AE8" w:rsidR="00F675CE" w:rsidRDefault="00F675CE" w:rsidP="00F675CE">
      <w:pPr>
        <w:pStyle w:val="TerminalDisplay"/>
      </w:pPr>
      <w:r>
        <w:t>#</w:t>
      </w:r>
    </w:p>
    <w:p w14:paraId="6A967E52" w14:textId="77777777" w:rsidR="00F675CE" w:rsidRDefault="00F675CE" w:rsidP="00F675CE">
      <w:pPr>
        <w:pStyle w:val="TerminalDisplay"/>
      </w:pPr>
      <w:r>
        <w:t>interface GigabitEthernet2/0/1/1</w:t>
      </w:r>
    </w:p>
    <w:p w14:paraId="2A7900A2" w14:textId="77777777" w:rsidR="00F675CE" w:rsidRDefault="00F675CE" w:rsidP="00F675CE">
      <w:pPr>
        <w:pStyle w:val="TerminalDisplay"/>
      </w:pPr>
      <w:r>
        <w:t xml:space="preserve"> port link-mode route</w:t>
      </w:r>
    </w:p>
    <w:p w14:paraId="7F1A0F74" w14:textId="77777777" w:rsidR="00F675CE" w:rsidRDefault="00F675CE" w:rsidP="00F675CE">
      <w:pPr>
        <w:pStyle w:val="TerminalDisplay"/>
      </w:pPr>
      <w:r>
        <w:t xml:space="preserve"> ip address 10.0.0.1 255.255.255.0</w:t>
      </w:r>
    </w:p>
    <w:p w14:paraId="25CFD5B8" w14:textId="77777777" w:rsidR="00F675CE" w:rsidRDefault="00F675CE" w:rsidP="00F675CE">
      <w:pPr>
        <w:pStyle w:val="TerminalDisplay"/>
      </w:pPr>
      <w:r>
        <w:t xml:space="preserve"> </w:t>
      </w:r>
      <w:r w:rsidRPr="00013AED">
        <w:rPr>
          <w:highlight w:val="lightGray"/>
        </w:rPr>
        <w:t>ospf bfd enable</w:t>
      </w:r>
    </w:p>
    <w:p w14:paraId="3146C1FF" w14:textId="77777777" w:rsidR="00F675CE" w:rsidRDefault="00F675CE" w:rsidP="00F675CE">
      <w:pPr>
        <w:pStyle w:val="TerminalDisplay"/>
      </w:pPr>
      <w:r>
        <w:t xml:space="preserve"> ospf 1 area 0.0.0.0</w:t>
      </w:r>
    </w:p>
    <w:p w14:paraId="6AE9A512" w14:textId="028D186D" w:rsidR="00F675CE" w:rsidRDefault="00F675CE" w:rsidP="00F675CE">
      <w:pPr>
        <w:pStyle w:val="TerminalDisplay"/>
      </w:pPr>
      <w:r>
        <w:t>#</w:t>
      </w:r>
    </w:p>
    <w:p w14:paraId="4BC206B1" w14:textId="77777777" w:rsidR="00344902" w:rsidRDefault="00344902" w:rsidP="00344902">
      <w:pPr>
        <w:pStyle w:val="ItemStep"/>
        <w:numPr>
          <w:ilvl w:val="4"/>
          <w:numId w:val="2"/>
        </w:numPr>
        <w:rPr>
          <w:lang w:eastAsia="zh-CN"/>
        </w:rPr>
      </w:pPr>
      <w:r>
        <w:rPr>
          <w:rFonts w:hint="eastAsia"/>
          <w:lang w:eastAsia="zh-CN"/>
        </w:rPr>
        <w:t>其它的配置对</w:t>
      </w:r>
      <w:r>
        <w:rPr>
          <w:rFonts w:hint="eastAsia"/>
          <w:lang w:eastAsia="zh-CN"/>
        </w:rPr>
        <w:t>BFD</w:t>
      </w:r>
      <w:r>
        <w:rPr>
          <w:rFonts w:hint="eastAsia"/>
          <w:lang w:eastAsia="zh-CN"/>
        </w:rPr>
        <w:t>会话的影响。</w:t>
      </w:r>
    </w:p>
    <w:p w14:paraId="6D878166" w14:textId="77777777" w:rsidR="00344902" w:rsidRDefault="00344902" w:rsidP="00344902">
      <w:r>
        <w:rPr>
          <w:rFonts w:hint="eastAsia"/>
        </w:rPr>
        <w:t>URPF</w:t>
      </w:r>
      <w:r>
        <w:rPr>
          <w:rFonts w:hint="eastAsia"/>
        </w:rPr>
        <w:t>配置：</w:t>
      </w:r>
      <w:r w:rsidRPr="00AD37F9">
        <w:rPr>
          <w:rFonts w:hint="eastAsia"/>
        </w:rPr>
        <w:t>当</w:t>
      </w:r>
      <w:r w:rsidRPr="00AD37F9">
        <w:rPr>
          <w:rFonts w:hint="eastAsia"/>
        </w:rPr>
        <w:t>echo</w:t>
      </w:r>
      <w:r w:rsidRPr="00AD37F9">
        <w:rPr>
          <w:rFonts w:hint="eastAsia"/>
        </w:rPr>
        <w:t>报文源</w:t>
      </w:r>
      <w:r w:rsidRPr="00AD37F9">
        <w:rPr>
          <w:rFonts w:hint="eastAsia"/>
        </w:rPr>
        <w:t>IP</w:t>
      </w:r>
      <w:r w:rsidRPr="00AD37F9">
        <w:rPr>
          <w:rFonts w:hint="eastAsia"/>
        </w:rPr>
        <w:t>地址不是本设备上的</w:t>
      </w:r>
      <w:r w:rsidRPr="00AD37F9">
        <w:rPr>
          <w:rFonts w:hint="eastAsia"/>
        </w:rPr>
        <w:t>IP</w:t>
      </w:r>
      <w:r w:rsidRPr="00AD37F9">
        <w:rPr>
          <w:rFonts w:hint="eastAsia"/>
        </w:rPr>
        <w:t>地址时，不能配置</w:t>
      </w:r>
      <w:r w:rsidRPr="00AD37F9">
        <w:rPr>
          <w:rFonts w:hint="eastAsia"/>
        </w:rPr>
        <w:t>uRPF</w:t>
      </w:r>
      <w:r>
        <w:rPr>
          <w:rFonts w:hint="eastAsia"/>
        </w:rPr>
        <w:t>功能。</w:t>
      </w:r>
    </w:p>
    <w:p w14:paraId="027C22BD" w14:textId="77777777" w:rsidR="00344902" w:rsidRDefault="00344902" w:rsidP="00344902">
      <w:r w:rsidRPr="00311157">
        <w:t>Easy IP</w:t>
      </w:r>
      <w:r>
        <w:rPr>
          <w:rFonts w:hint="eastAsia"/>
        </w:rPr>
        <w:t>：</w:t>
      </w:r>
      <w:r w:rsidRPr="00311157">
        <w:rPr>
          <w:rFonts w:hint="eastAsia"/>
        </w:rPr>
        <w:t>配置</w:t>
      </w:r>
      <w:r w:rsidRPr="00311157">
        <w:rPr>
          <w:rFonts w:hint="eastAsia"/>
        </w:rPr>
        <w:t>BFD</w:t>
      </w:r>
      <w:r w:rsidRPr="00311157">
        <w:rPr>
          <w:rFonts w:hint="eastAsia"/>
        </w:rPr>
        <w:t>功能的接口不能开启</w:t>
      </w:r>
      <w:r w:rsidRPr="00311157">
        <w:t>Easy IP</w:t>
      </w:r>
      <w:r w:rsidRPr="00311157" w:rsidDel="00657166">
        <w:rPr>
          <w:rFonts w:hint="eastAsia"/>
        </w:rPr>
        <w:t xml:space="preserve"> </w:t>
      </w:r>
      <w:r w:rsidRPr="00311157">
        <w:rPr>
          <w:rFonts w:hint="eastAsia"/>
        </w:rPr>
        <w:t>功能，否则可能导致</w:t>
      </w:r>
      <w:r w:rsidRPr="00311157">
        <w:rPr>
          <w:rFonts w:hint="eastAsia"/>
        </w:rPr>
        <w:t>BFD</w:t>
      </w:r>
      <w:r w:rsidRPr="00311157">
        <w:rPr>
          <w:rFonts w:hint="eastAsia"/>
        </w:rPr>
        <w:t>功能不能正常使用。</w:t>
      </w:r>
    </w:p>
    <w:p w14:paraId="6F4D69B9" w14:textId="77777777" w:rsidR="00344902" w:rsidRDefault="00344902" w:rsidP="00344902">
      <w:r>
        <w:rPr>
          <w:rFonts w:hint="eastAsia"/>
        </w:rPr>
        <w:t>QinQ</w:t>
      </w:r>
      <w:r>
        <w:rPr>
          <w:rFonts w:hint="eastAsia"/>
        </w:rPr>
        <w:t>终结：</w:t>
      </w:r>
      <w:r w:rsidRPr="00311157">
        <w:rPr>
          <w:rFonts w:hint="eastAsia"/>
        </w:rPr>
        <w:t>配置</w:t>
      </w:r>
      <w:r w:rsidRPr="00311157">
        <w:rPr>
          <w:rFonts w:hint="eastAsia"/>
        </w:rPr>
        <w:t>BFD</w:t>
      </w:r>
      <w:r w:rsidRPr="00311157">
        <w:rPr>
          <w:rFonts w:hint="eastAsia"/>
        </w:rPr>
        <w:t>功能的</w:t>
      </w:r>
      <w:r>
        <w:rPr>
          <w:rFonts w:hint="eastAsia"/>
        </w:rPr>
        <w:t>三层以太网子接口、三层聚合子接口不能配置</w:t>
      </w:r>
      <w:r>
        <w:rPr>
          <w:rFonts w:hint="eastAsia"/>
        </w:rPr>
        <w:t>QinQ</w:t>
      </w:r>
      <w:r>
        <w:rPr>
          <w:rFonts w:hint="eastAsia"/>
        </w:rPr>
        <w:t>终结</w:t>
      </w:r>
      <w:r w:rsidRPr="00311157">
        <w:rPr>
          <w:rFonts w:hint="eastAsia"/>
        </w:rPr>
        <w:t>功能</w:t>
      </w:r>
      <w:r>
        <w:rPr>
          <w:rFonts w:hint="eastAsia"/>
        </w:rPr>
        <w:t>。</w:t>
      </w:r>
    </w:p>
    <w:p w14:paraId="07DDDFD7" w14:textId="1EC32DDA" w:rsidR="00344902" w:rsidRDefault="00344902" w:rsidP="00344902">
      <w:r>
        <w:rPr>
          <w:rFonts w:hint="eastAsia"/>
        </w:rPr>
        <w:lastRenderedPageBreak/>
        <w:t>QoS</w:t>
      </w:r>
      <w:r>
        <w:rPr>
          <w:rFonts w:hint="eastAsia"/>
        </w:rPr>
        <w:t>配置：</w:t>
      </w:r>
      <w:r>
        <w:rPr>
          <w:rFonts w:hint="eastAsia"/>
        </w:rPr>
        <w:t>BFD</w:t>
      </w:r>
      <w:r>
        <w:rPr>
          <w:rFonts w:hint="eastAsia"/>
        </w:rPr>
        <w:t>会话建立后，需要在业务板上查询转发表项，此时在该单板上的接口配置</w:t>
      </w:r>
      <w:r>
        <w:rPr>
          <w:rFonts w:hint="eastAsia"/>
        </w:rPr>
        <w:t>QoS</w:t>
      </w:r>
      <w:r>
        <w:rPr>
          <w:rFonts w:hint="eastAsia"/>
        </w:rPr>
        <w:t>策略如使用</w:t>
      </w:r>
      <w:r w:rsidRPr="009C5D5A">
        <w:rPr>
          <w:rFonts w:hint="eastAsia"/>
          <w:b/>
          <w:bCs/>
        </w:rPr>
        <w:t>qos lr</w:t>
      </w:r>
      <w:r w:rsidRPr="009C5D5A">
        <w:rPr>
          <w:rFonts w:hint="eastAsia"/>
          <w:bCs/>
        </w:rPr>
        <w:t>命令</w:t>
      </w:r>
      <w:r>
        <w:rPr>
          <w:rFonts w:hint="eastAsia"/>
          <w:bCs/>
        </w:rPr>
        <w:t>配置限速</w:t>
      </w:r>
      <w:r>
        <w:rPr>
          <w:rFonts w:hint="eastAsia"/>
        </w:rPr>
        <w:t>，会导致对端收到</w:t>
      </w:r>
      <w:r>
        <w:rPr>
          <w:rFonts w:hint="eastAsia"/>
        </w:rPr>
        <w:t>BFD</w:t>
      </w:r>
      <w:r>
        <w:rPr>
          <w:rFonts w:hint="eastAsia"/>
        </w:rPr>
        <w:t>报文有延时而出现</w:t>
      </w:r>
      <w:r>
        <w:rPr>
          <w:rFonts w:hint="eastAsia"/>
        </w:rPr>
        <w:t>BFD</w:t>
      </w:r>
      <w:r>
        <w:rPr>
          <w:rFonts w:hint="eastAsia"/>
        </w:rPr>
        <w:t>出现震荡的现象。</w:t>
      </w:r>
    </w:p>
    <w:p w14:paraId="65E0E86F" w14:textId="77777777" w:rsidR="00344902" w:rsidRDefault="00344902" w:rsidP="00344902">
      <w:r>
        <w:rPr>
          <w:rFonts w:hint="eastAsia"/>
        </w:rPr>
        <w:t>VLAN</w:t>
      </w:r>
      <w:r>
        <w:rPr>
          <w:rFonts w:hint="eastAsia"/>
        </w:rPr>
        <w:t>配置：对于</w:t>
      </w:r>
      <w:r>
        <w:rPr>
          <w:rFonts w:hint="eastAsia"/>
        </w:rPr>
        <w:t>VLAN</w:t>
      </w:r>
      <w:r>
        <w:rPr>
          <w:rFonts w:hint="eastAsia"/>
        </w:rPr>
        <w:t>接口上的</w:t>
      </w:r>
      <w:r>
        <w:rPr>
          <w:rFonts w:hint="eastAsia"/>
        </w:rPr>
        <w:t>BFD</w:t>
      </w:r>
      <w:r>
        <w:rPr>
          <w:rFonts w:hint="eastAsia"/>
        </w:rPr>
        <w:t>会话，某些</w:t>
      </w:r>
      <w:r>
        <w:rPr>
          <w:rFonts w:hint="eastAsia"/>
        </w:rPr>
        <w:t>STP</w:t>
      </w:r>
      <w:r>
        <w:rPr>
          <w:rFonts w:hint="eastAsia"/>
        </w:rPr>
        <w:t>配置（如配置</w:t>
      </w:r>
      <w:r>
        <w:rPr>
          <w:rFonts w:hint="eastAsia"/>
        </w:rPr>
        <w:t>STP</w:t>
      </w:r>
      <w:r>
        <w:rPr>
          <w:rFonts w:hint="eastAsia"/>
        </w:rPr>
        <w:t>的接口不允许配置</w:t>
      </w:r>
      <w:r>
        <w:rPr>
          <w:rFonts w:hint="eastAsia"/>
        </w:rPr>
        <w:t>BFD</w:t>
      </w:r>
      <w:r>
        <w:rPr>
          <w:rFonts w:hint="eastAsia"/>
        </w:rPr>
        <w:t>会话的接口所在</w:t>
      </w:r>
      <w:r>
        <w:rPr>
          <w:rFonts w:hint="eastAsia"/>
        </w:rPr>
        <w:t>VLAN</w:t>
      </w:r>
      <w:r>
        <w:rPr>
          <w:rFonts w:hint="eastAsia"/>
        </w:rPr>
        <w:t>的报文通过）也会导致</w:t>
      </w:r>
      <w:r>
        <w:rPr>
          <w:rFonts w:hint="eastAsia"/>
        </w:rPr>
        <w:t>BFD</w:t>
      </w:r>
      <w:r>
        <w:rPr>
          <w:rFonts w:hint="eastAsia"/>
        </w:rPr>
        <w:t>报文在设备内部进行转发时出现丢弃。</w:t>
      </w:r>
    </w:p>
    <w:p w14:paraId="0041E669" w14:textId="77777777" w:rsidR="00344902" w:rsidRDefault="00344902" w:rsidP="00344902">
      <w:r>
        <w:rPr>
          <w:rFonts w:hint="eastAsia"/>
        </w:rPr>
        <w:t>如果链路一端配置了</w:t>
      </w:r>
      <w:r>
        <w:rPr>
          <w:rFonts w:hint="eastAsia"/>
        </w:rPr>
        <w:t>ECHO BFD</w:t>
      </w:r>
      <w:r>
        <w:rPr>
          <w:rFonts w:hint="eastAsia"/>
        </w:rPr>
        <w:t>会话，建议在对端接口上使用</w:t>
      </w:r>
      <w:r w:rsidRPr="00277EC9">
        <w:rPr>
          <w:b/>
        </w:rPr>
        <w:t>qos trust</w:t>
      </w:r>
      <w:r>
        <w:rPr>
          <w:rFonts w:hint="eastAsia"/>
        </w:rPr>
        <w:t>命令配置</w:t>
      </w:r>
      <w:r w:rsidRPr="00277EC9">
        <w:rPr>
          <w:rFonts w:hint="eastAsia"/>
        </w:rPr>
        <w:t>优先级信任模式</w:t>
      </w:r>
      <w:r>
        <w:rPr>
          <w:rFonts w:hint="eastAsia"/>
        </w:rPr>
        <w:t>。否则，当对端接口上出现拥塞时，</w:t>
      </w:r>
      <w:r>
        <w:rPr>
          <w:rFonts w:hint="eastAsia"/>
        </w:rPr>
        <w:t>ECHO BFD</w:t>
      </w:r>
      <w:r>
        <w:rPr>
          <w:rFonts w:hint="eastAsia"/>
        </w:rPr>
        <w:t>报文在对端可能会因为优先级较低而出现丢包的现象。</w:t>
      </w:r>
    </w:p>
    <w:p w14:paraId="143340E0" w14:textId="7F4D0AC8" w:rsidR="00344902" w:rsidRDefault="00344902" w:rsidP="001157BE">
      <w:pPr>
        <w:pStyle w:val="ItemList"/>
      </w:pPr>
      <w:r w:rsidRPr="00A967E6">
        <w:rPr>
          <w:rFonts w:hint="eastAsia"/>
          <w:lang w:eastAsia="zh-CN"/>
        </w:rPr>
        <w:t>与华为设备对接建立多跳</w:t>
      </w:r>
      <w:r w:rsidRPr="00A967E6">
        <w:rPr>
          <w:lang w:eastAsia="zh-CN"/>
        </w:rPr>
        <w:t>BFD</w:t>
      </w:r>
      <w:r w:rsidRPr="00A967E6">
        <w:rPr>
          <w:rFonts w:hint="eastAsia"/>
          <w:lang w:eastAsia="zh-CN"/>
        </w:rPr>
        <w:t>会话，华为设备上，在</w:t>
      </w:r>
      <w:r w:rsidRPr="00A967E6">
        <w:rPr>
          <w:lang w:eastAsia="zh-CN"/>
        </w:rPr>
        <w:t>BFD</w:t>
      </w:r>
      <w:r w:rsidRPr="00A967E6">
        <w:rPr>
          <w:rFonts w:hint="eastAsia"/>
          <w:lang w:eastAsia="zh-CN"/>
        </w:rPr>
        <w:t>视图下配置</w:t>
      </w:r>
      <w:r w:rsidRPr="00A967E6">
        <w:rPr>
          <w:lang w:eastAsia="zh-CN"/>
        </w:rPr>
        <w:t>peer-ip</w:t>
      </w:r>
      <w:r w:rsidRPr="00A967E6">
        <w:rPr>
          <w:rFonts w:hint="eastAsia"/>
          <w:lang w:eastAsia="zh-CN"/>
        </w:rPr>
        <w:t>的</w:t>
      </w:r>
      <w:r w:rsidRPr="00A967E6">
        <w:rPr>
          <w:lang w:eastAsia="zh-CN"/>
        </w:rPr>
        <w:t>TTL</w:t>
      </w:r>
      <w:r w:rsidRPr="00A967E6">
        <w:rPr>
          <w:rFonts w:hint="eastAsia"/>
          <w:lang w:eastAsia="zh-CN"/>
        </w:rPr>
        <w:t>参数为</w:t>
      </w:r>
      <w:r w:rsidRPr="00A967E6">
        <w:rPr>
          <w:lang w:eastAsia="zh-CN"/>
        </w:rPr>
        <w:t>255</w:t>
      </w:r>
      <w:r w:rsidRPr="00A967E6">
        <w:rPr>
          <w:rFonts w:hint="eastAsia"/>
          <w:lang w:eastAsia="zh-CN"/>
        </w:rPr>
        <w:t>即可。</w:t>
      </w:r>
      <w:r w:rsidRPr="00A967E6">
        <w:rPr>
          <w:rFonts w:hint="eastAsia"/>
        </w:rPr>
        <w:t>命令如下：</w:t>
      </w:r>
      <w:r w:rsidRPr="00A967E6">
        <w:t>peer-ip ip-address mask-length ttl multi-hop 255</w:t>
      </w:r>
      <w:r>
        <w:rPr>
          <w:rFonts w:hint="eastAsia"/>
        </w:rPr>
        <w:t>。</w:t>
      </w:r>
    </w:p>
    <w:p w14:paraId="02165E5B" w14:textId="658842AB" w:rsidR="008D4D4F" w:rsidRDefault="008D4D4F" w:rsidP="008D4D4F">
      <w:pPr>
        <w:pStyle w:val="ItemStep"/>
        <w:rPr>
          <w:lang w:eastAsia="zh-CN"/>
        </w:rPr>
      </w:pPr>
      <w:r>
        <w:rPr>
          <w:rFonts w:hint="eastAsia"/>
          <w:lang w:eastAsia="zh-CN"/>
        </w:rPr>
        <w:t>检查日志中</w:t>
      </w:r>
      <w:r>
        <w:rPr>
          <w:rFonts w:hint="eastAsia"/>
          <w:lang w:eastAsia="zh-CN"/>
        </w:rPr>
        <w:t>bfd</w:t>
      </w:r>
      <w:r>
        <w:rPr>
          <w:rFonts w:hint="eastAsia"/>
          <w:lang w:eastAsia="zh-CN"/>
        </w:rPr>
        <w:t>会话振荡记录的</w:t>
      </w:r>
      <w:r w:rsidR="005A62E9">
        <w:rPr>
          <w:rFonts w:hint="eastAsia"/>
          <w:lang w:eastAsia="zh-CN"/>
        </w:rPr>
        <w:t>d</w:t>
      </w:r>
      <w:r w:rsidR="005A62E9">
        <w:rPr>
          <w:lang w:eastAsia="zh-CN"/>
        </w:rPr>
        <w:t>iag</w:t>
      </w:r>
      <w:r w:rsidR="005A62E9">
        <w:rPr>
          <w:rFonts w:hint="eastAsia"/>
          <w:lang w:eastAsia="zh-CN"/>
        </w:rPr>
        <w:t>，</w:t>
      </w:r>
      <w:r w:rsidR="00786DE7">
        <w:rPr>
          <w:rFonts w:hint="eastAsia"/>
          <w:lang w:eastAsia="zh-CN"/>
        </w:rPr>
        <w:t>判断会话振荡原因。常见</w:t>
      </w:r>
      <w:r w:rsidR="00786DE7">
        <w:rPr>
          <w:rFonts w:hint="eastAsia"/>
          <w:lang w:eastAsia="zh-CN"/>
        </w:rPr>
        <w:t>diag</w:t>
      </w:r>
      <w:r w:rsidR="00786DE7">
        <w:rPr>
          <w:rFonts w:hint="eastAsia"/>
          <w:lang w:eastAsia="zh-CN"/>
        </w:rPr>
        <w:t>含义如下，</w:t>
      </w:r>
    </w:p>
    <w:p w14:paraId="287AF3E4" w14:textId="1A0B4DAC" w:rsidR="008D4D4F" w:rsidRPr="008D4D4F" w:rsidRDefault="005A62E9" w:rsidP="005A62E9">
      <w:pPr>
        <w:pStyle w:val="TerminalDisplay"/>
        <w:ind w:leftChars="350" w:left="735"/>
      </w:pPr>
      <w:r>
        <w:rPr>
          <w:rFonts w:hint="eastAsia"/>
        </w:rPr>
        <w:t>0</w:t>
      </w:r>
      <w:r w:rsidRPr="008D4D4F">
        <w:rPr>
          <w:rFonts w:hint="eastAsia"/>
        </w:rPr>
        <w:t xml:space="preserve"> -- </w:t>
      </w:r>
      <w:r>
        <w:rPr>
          <w:rFonts w:hint="eastAsia"/>
        </w:rPr>
        <w:t>No</w:t>
      </w:r>
      <w:r>
        <w:t xml:space="preserve"> </w:t>
      </w:r>
      <w:r w:rsidR="008D4D4F" w:rsidRPr="008D4D4F">
        <w:rPr>
          <w:rFonts w:hint="eastAsia"/>
        </w:rPr>
        <w:t>Diagnostic</w:t>
      </w:r>
    </w:p>
    <w:p w14:paraId="0FEB27DB" w14:textId="77777777" w:rsidR="008D4D4F" w:rsidRPr="008D4D4F" w:rsidRDefault="008D4D4F" w:rsidP="005A62E9">
      <w:pPr>
        <w:pStyle w:val="TerminalDisplay"/>
        <w:ind w:leftChars="350" w:left="735"/>
      </w:pPr>
      <w:r w:rsidRPr="008D4D4F">
        <w:rPr>
          <w:rFonts w:hint="eastAsia"/>
        </w:rPr>
        <w:t>1 -- Control Detection Time Expired</w:t>
      </w:r>
    </w:p>
    <w:p w14:paraId="4B64AE9C" w14:textId="77777777" w:rsidR="008D4D4F" w:rsidRPr="008D4D4F" w:rsidRDefault="008D4D4F" w:rsidP="005A62E9">
      <w:pPr>
        <w:pStyle w:val="TerminalDisplay"/>
        <w:ind w:leftChars="350" w:left="735"/>
      </w:pPr>
      <w:r w:rsidRPr="008D4D4F">
        <w:t>===</w:t>
      </w:r>
      <w:r w:rsidRPr="008D4D4F">
        <w:rPr>
          <w:rFonts w:hint="eastAsia"/>
        </w:rPr>
        <w:t>&gt;</w:t>
      </w:r>
      <w:r w:rsidRPr="008D4D4F">
        <w:rPr>
          <w:rFonts w:hint="eastAsia"/>
        </w:rPr>
        <w:t>本端检测超时，本端在检测时间内没有收到报文，显示此值</w:t>
      </w:r>
    </w:p>
    <w:p w14:paraId="708B7D65" w14:textId="7F9EDAE0" w:rsidR="008D4D4F" w:rsidRPr="008D4D4F" w:rsidRDefault="008D4D4F" w:rsidP="005A62E9">
      <w:pPr>
        <w:pStyle w:val="TerminalDisplay"/>
        <w:ind w:leftChars="350" w:left="735"/>
      </w:pPr>
      <w:r w:rsidRPr="008D4D4F">
        <w:rPr>
          <w:rFonts w:hint="eastAsia"/>
        </w:rPr>
        <w:t>2 -- Echo Function Failed</w:t>
      </w:r>
    </w:p>
    <w:p w14:paraId="32568D05" w14:textId="77777777" w:rsidR="008D4D4F" w:rsidRPr="008D4D4F" w:rsidRDefault="008D4D4F" w:rsidP="005A62E9">
      <w:pPr>
        <w:pStyle w:val="TerminalDisplay"/>
        <w:ind w:leftChars="350" w:left="735"/>
      </w:pPr>
      <w:r w:rsidRPr="008D4D4F">
        <w:t>===</w:t>
      </w:r>
      <w:r w:rsidRPr="008D4D4F">
        <w:rPr>
          <w:rFonts w:hint="eastAsia"/>
        </w:rPr>
        <w:t>&gt;</w:t>
      </w:r>
      <w:r w:rsidRPr="008D4D4F">
        <w:rPr>
          <w:rFonts w:hint="eastAsia"/>
        </w:rPr>
        <w:t>使能</w:t>
      </w:r>
      <w:r w:rsidRPr="008D4D4F">
        <w:rPr>
          <w:rFonts w:hint="eastAsia"/>
        </w:rPr>
        <w:t>Echo</w:t>
      </w:r>
      <w:r w:rsidRPr="008D4D4F">
        <w:rPr>
          <w:rFonts w:hint="eastAsia"/>
        </w:rPr>
        <w:t>功能后，如果检测时间内没收到</w:t>
      </w:r>
      <w:r w:rsidRPr="008D4D4F">
        <w:rPr>
          <w:rFonts w:hint="eastAsia"/>
        </w:rPr>
        <w:t>Echo</w:t>
      </w:r>
      <w:r w:rsidRPr="008D4D4F">
        <w:rPr>
          <w:rFonts w:hint="eastAsia"/>
        </w:rPr>
        <w:t>报文，则显示此值</w:t>
      </w:r>
    </w:p>
    <w:p w14:paraId="3D6CC013" w14:textId="77777777" w:rsidR="008D4D4F" w:rsidRPr="008D4D4F" w:rsidRDefault="008D4D4F" w:rsidP="005A62E9">
      <w:pPr>
        <w:pStyle w:val="TerminalDisplay"/>
        <w:ind w:leftChars="350" w:left="735"/>
      </w:pPr>
      <w:r w:rsidRPr="008D4D4F">
        <w:rPr>
          <w:rFonts w:hint="eastAsia"/>
        </w:rPr>
        <w:t>3 -- Neighbor Signaled Session Down</w:t>
      </w:r>
    </w:p>
    <w:p w14:paraId="101168C7" w14:textId="77777777" w:rsidR="008D4D4F" w:rsidRPr="008D4D4F" w:rsidRDefault="008D4D4F" w:rsidP="005A62E9">
      <w:pPr>
        <w:pStyle w:val="TerminalDisplay"/>
        <w:ind w:leftChars="350" w:left="735"/>
      </w:pPr>
      <w:r w:rsidRPr="008D4D4F">
        <w:t>===</w:t>
      </w:r>
      <w:r w:rsidRPr="008D4D4F">
        <w:rPr>
          <w:rFonts w:hint="eastAsia"/>
        </w:rPr>
        <w:t>&gt;</w:t>
      </w:r>
      <w:r w:rsidRPr="008D4D4F">
        <w:rPr>
          <w:rFonts w:hint="eastAsia"/>
        </w:rPr>
        <w:t>对端先</w:t>
      </w:r>
      <w:r w:rsidRPr="008D4D4F">
        <w:rPr>
          <w:rFonts w:hint="eastAsia"/>
        </w:rPr>
        <w:t>Down</w:t>
      </w:r>
      <w:r w:rsidRPr="008D4D4F">
        <w:rPr>
          <w:rFonts w:hint="eastAsia"/>
        </w:rPr>
        <w:t>，发包通知本端</w:t>
      </w:r>
      <w:r w:rsidRPr="008D4D4F">
        <w:rPr>
          <w:rFonts w:hint="eastAsia"/>
        </w:rPr>
        <w:t>Down</w:t>
      </w:r>
      <w:r w:rsidRPr="008D4D4F">
        <w:rPr>
          <w:rFonts w:hint="eastAsia"/>
        </w:rPr>
        <w:t>，显示此值，一般情况下对端设备</w:t>
      </w:r>
      <w:r w:rsidRPr="008D4D4F">
        <w:rPr>
          <w:rFonts w:hint="eastAsia"/>
        </w:rPr>
        <w:t>log</w:t>
      </w:r>
      <w:r w:rsidRPr="008D4D4F">
        <w:rPr>
          <w:rFonts w:hint="eastAsia"/>
        </w:rPr>
        <w:t>中</w:t>
      </w:r>
      <w:r w:rsidRPr="008D4D4F">
        <w:rPr>
          <w:rFonts w:hint="eastAsia"/>
        </w:rPr>
        <w:t>Diag</w:t>
      </w:r>
      <w:r w:rsidRPr="008D4D4F">
        <w:rPr>
          <w:rFonts w:hint="eastAsia"/>
        </w:rPr>
        <w:t>是</w:t>
      </w:r>
      <w:r w:rsidRPr="008D4D4F">
        <w:rPr>
          <w:rFonts w:hint="eastAsia"/>
        </w:rPr>
        <w:t>1</w:t>
      </w:r>
    </w:p>
    <w:p w14:paraId="06ED65E6" w14:textId="77777777" w:rsidR="008D4D4F" w:rsidRPr="008D4D4F" w:rsidRDefault="008D4D4F" w:rsidP="005A62E9">
      <w:pPr>
        <w:pStyle w:val="TerminalDisplay"/>
        <w:ind w:leftChars="350" w:left="735"/>
      </w:pPr>
      <w:r w:rsidRPr="008D4D4F">
        <w:rPr>
          <w:rFonts w:hint="eastAsia"/>
        </w:rPr>
        <w:t>4 -- Forwarding Plane Reset</w:t>
      </w:r>
    </w:p>
    <w:p w14:paraId="5C6AE698" w14:textId="77777777" w:rsidR="008D4D4F" w:rsidRPr="008D4D4F" w:rsidRDefault="008D4D4F" w:rsidP="005A62E9">
      <w:pPr>
        <w:pStyle w:val="TerminalDisplay"/>
        <w:ind w:leftChars="350" w:left="735"/>
      </w:pPr>
      <w:r w:rsidRPr="008D4D4F">
        <w:rPr>
          <w:rFonts w:hint="eastAsia"/>
        </w:rPr>
        <w:t>5 -- Path Down</w:t>
      </w:r>
    </w:p>
    <w:p w14:paraId="0C1D3E59" w14:textId="77777777" w:rsidR="008D4D4F" w:rsidRPr="008D4D4F" w:rsidRDefault="008D4D4F" w:rsidP="005A62E9">
      <w:pPr>
        <w:pStyle w:val="TerminalDisplay"/>
        <w:ind w:leftChars="350" w:left="735"/>
      </w:pPr>
      <w:r w:rsidRPr="008D4D4F">
        <w:rPr>
          <w:rFonts w:hint="eastAsia"/>
        </w:rPr>
        <w:t>6 -- Concatenated Path Down</w:t>
      </w:r>
    </w:p>
    <w:p w14:paraId="58ED89BD" w14:textId="77777777" w:rsidR="008D4D4F" w:rsidRDefault="008D4D4F" w:rsidP="005A62E9">
      <w:pPr>
        <w:pStyle w:val="TerminalDisplay"/>
        <w:ind w:leftChars="350" w:left="735"/>
      </w:pPr>
      <w:r w:rsidRPr="008D4D4F">
        <w:rPr>
          <w:rFonts w:hint="eastAsia"/>
        </w:rPr>
        <w:t>7 -- Administratively Down</w:t>
      </w:r>
    </w:p>
    <w:p w14:paraId="5491B333" w14:textId="77777777" w:rsidR="005A62E9" w:rsidRPr="008D4D4F" w:rsidRDefault="005A62E9" w:rsidP="008D4D4F">
      <w:pPr>
        <w:pStyle w:val="TerminalDisplay"/>
      </w:pPr>
    </w:p>
    <w:p w14:paraId="69D2BC61" w14:textId="77777777" w:rsidR="005A62E9" w:rsidRPr="008D4D4F" w:rsidRDefault="005A62E9" w:rsidP="005A62E9">
      <w:pPr>
        <w:pStyle w:val="TerminalDisplay"/>
      </w:pPr>
      <w:r w:rsidRPr="008D4D4F">
        <w:t xml:space="preserve">%Dec 18 11:30:04:041 2020 </w:t>
      </w:r>
      <w:r>
        <w:rPr>
          <w:rFonts w:hint="eastAsia"/>
        </w:rPr>
        <w:t>Sysname</w:t>
      </w:r>
      <w:r w:rsidRPr="008D4D4F">
        <w:t xml:space="preserve"> BFD/5/BFD_CHANGE_FSM: -Slot=2; Sess[</w:t>
      </w:r>
      <w:r>
        <w:t>1.1.1.1</w:t>
      </w:r>
      <w:r w:rsidRPr="008D4D4F">
        <w:t>/</w:t>
      </w:r>
      <w:r>
        <w:t>2.2.2.2</w:t>
      </w:r>
      <w:r w:rsidRPr="008D4D4F">
        <w:t>/1539,GE</w:t>
      </w:r>
      <w:r>
        <w:t>1/</w:t>
      </w:r>
      <w:r w:rsidRPr="008D4D4F">
        <w:t xml:space="preserve">2/1/1,Ctrl], Sta: UP-&gt;DOWN, </w:t>
      </w:r>
      <w:r w:rsidRPr="00013AED">
        <w:rPr>
          <w:highlight w:val="lightGray"/>
        </w:rPr>
        <w:t>Diag: 5</w:t>
      </w:r>
    </w:p>
    <w:p w14:paraId="1563DF47" w14:textId="77777777" w:rsidR="008D4D4F" w:rsidRDefault="008D4D4F" w:rsidP="008D4D4F">
      <w:pPr>
        <w:pStyle w:val="ItemStep"/>
        <w:numPr>
          <w:ilvl w:val="0"/>
          <w:numId w:val="0"/>
        </w:numPr>
        <w:ind w:left="624"/>
      </w:pPr>
    </w:p>
    <w:p w14:paraId="0FA6C112" w14:textId="6F576563" w:rsidR="00042E0E" w:rsidRDefault="006C2370" w:rsidP="00042E0E">
      <w:pPr>
        <w:pStyle w:val="1"/>
        <w:numPr>
          <w:ilvl w:val="0"/>
          <w:numId w:val="2"/>
        </w:numPr>
      </w:pPr>
      <w:bookmarkStart w:id="522" w:name="_Toc61446058"/>
      <w:r>
        <w:rPr>
          <w:rFonts w:hint="eastAsia"/>
        </w:rPr>
        <w:t>Q</w:t>
      </w:r>
      <w:r>
        <w:t>oS</w:t>
      </w:r>
      <w:r w:rsidR="003B3787" w:rsidRPr="00D0725C">
        <w:rPr>
          <w:rFonts w:hint="eastAsia"/>
        </w:rPr>
        <w:t>业务故障</w:t>
      </w:r>
      <w:r w:rsidR="003B3787" w:rsidRPr="006816B7">
        <w:rPr>
          <w:rFonts w:hint="eastAsia"/>
        </w:rPr>
        <w:t>处理</w:t>
      </w:r>
      <w:bookmarkEnd w:id="522"/>
    </w:p>
    <w:p w14:paraId="0C7FA3A7" w14:textId="77777777" w:rsidR="003B3787" w:rsidRPr="00E87EC8" w:rsidRDefault="003B3787" w:rsidP="003B3787">
      <w:pPr>
        <w:pStyle w:val="2"/>
        <w:numPr>
          <w:ilvl w:val="1"/>
          <w:numId w:val="2"/>
        </w:numPr>
      </w:pPr>
      <w:bookmarkStart w:id="523" w:name="_Toc61446060"/>
      <w:r>
        <w:rPr>
          <w:rFonts w:hint="eastAsia"/>
        </w:rPr>
        <w:t>端口配置</w:t>
      </w:r>
      <w:r>
        <w:rPr>
          <w:rFonts w:hint="eastAsia"/>
        </w:rPr>
        <w:t>MQC</w:t>
      </w:r>
      <w:r>
        <w:rPr>
          <w:rFonts w:hint="eastAsia"/>
        </w:rPr>
        <w:t>业务不生效</w:t>
      </w:r>
      <w:bookmarkEnd w:id="523"/>
    </w:p>
    <w:p w14:paraId="17B60022" w14:textId="77777777" w:rsidR="003B3787" w:rsidRDefault="003B3787" w:rsidP="003B3787">
      <w:pPr>
        <w:pStyle w:val="3"/>
        <w:numPr>
          <w:ilvl w:val="2"/>
          <w:numId w:val="2"/>
        </w:numPr>
      </w:pPr>
      <w:r>
        <w:rPr>
          <w:rFonts w:hint="eastAsia"/>
        </w:rPr>
        <w:t>故障描</w:t>
      </w:r>
      <w:r w:rsidRPr="00C1031F">
        <w:rPr>
          <w:rFonts w:hint="eastAsia"/>
        </w:rPr>
        <w:t>述</w:t>
      </w:r>
    </w:p>
    <w:p w14:paraId="3C2FD040" w14:textId="77777777" w:rsidR="003B3787" w:rsidRDefault="003B3787" w:rsidP="003B3787">
      <w:r w:rsidRPr="00C1031F">
        <w:rPr>
          <w:rFonts w:hint="eastAsia"/>
        </w:rPr>
        <w:t>对</w:t>
      </w:r>
      <w:r>
        <w:rPr>
          <w:rFonts w:hint="eastAsia"/>
        </w:rPr>
        <w:t>接</w:t>
      </w:r>
      <w:r w:rsidRPr="00C1031F">
        <w:rPr>
          <w:rFonts w:hint="eastAsia"/>
        </w:rPr>
        <w:t>口配置</w:t>
      </w:r>
      <w:r>
        <w:rPr>
          <w:rFonts w:hint="eastAsia"/>
        </w:rPr>
        <w:t>MQC</w:t>
      </w:r>
      <w:r w:rsidRPr="00C1031F">
        <w:rPr>
          <w:rFonts w:hint="eastAsia"/>
        </w:rPr>
        <w:t>业务后，</w:t>
      </w:r>
      <w:r>
        <w:rPr>
          <w:rFonts w:hint="eastAsia"/>
        </w:rPr>
        <w:t>MQC</w:t>
      </w:r>
      <w:r>
        <w:rPr>
          <w:rFonts w:hint="eastAsia"/>
        </w:rPr>
        <w:t>动作不生效，统计不增长或统计正常但其他动作未生效</w:t>
      </w:r>
      <w:r w:rsidRPr="00C1031F">
        <w:rPr>
          <w:rFonts w:hint="eastAsia"/>
        </w:rPr>
        <w:t>。</w:t>
      </w:r>
    </w:p>
    <w:p w14:paraId="1154EE0F" w14:textId="77777777" w:rsidR="003B3787" w:rsidRDefault="003B3787" w:rsidP="003B3787">
      <w:pPr>
        <w:pStyle w:val="3"/>
        <w:numPr>
          <w:ilvl w:val="2"/>
          <w:numId w:val="2"/>
        </w:numPr>
        <w:textAlignment w:val="auto"/>
      </w:pPr>
      <w:r>
        <w:rPr>
          <w:rFonts w:hint="eastAsia"/>
        </w:rPr>
        <w:t>常见原因</w:t>
      </w:r>
    </w:p>
    <w:p w14:paraId="023D81E1" w14:textId="77777777" w:rsidR="003B3787" w:rsidRDefault="003B3787" w:rsidP="001157BE">
      <w:pPr>
        <w:pStyle w:val="ItemList"/>
      </w:pPr>
      <w:r>
        <w:rPr>
          <w:rFonts w:hint="eastAsia"/>
        </w:rPr>
        <w:t>接口物理层</w:t>
      </w:r>
      <w:r>
        <w:rPr>
          <w:lang w:eastAsia="zh-CN"/>
        </w:rPr>
        <w:t>down</w:t>
      </w:r>
    </w:p>
    <w:p w14:paraId="256787E7" w14:textId="798F66A3" w:rsidR="0080780C" w:rsidRDefault="0080780C" w:rsidP="001157BE">
      <w:pPr>
        <w:pStyle w:val="ItemList"/>
      </w:pPr>
      <w:r>
        <w:rPr>
          <w:rFonts w:hint="eastAsia"/>
          <w:lang w:eastAsia="zh-CN"/>
        </w:rPr>
        <w:t>acl</w:t>
      </w:r>
      <w:r>
        <w:rPr>
          <w:rFonts w:hint="eastAsia"/>
          <w:lang w:eastAsia="zh-CN"/>
        </w:rPr>
        <w:t>资源不足</w:t>
      </w:r>
    </w:p>
    <w:p w14:paraId="0CAC52B5" w14:textId="77777777" w:rsidR="003B3787" w:rsidRDefault="003B3787" w:rsidP="001157BE">
      <w:pPr>
        <w:pStyle w:val="ItemList"/>
      </w:pPr>
      <w:r>
        <w:rPr>
          <w:rFonts w:hint="eastAsia"/>
          <w:lang w:eastAsia="zh-CN"/>
        </w:rPr>
        <w:t>配置下发失败</w:t>
      </w:r>
    </w:p>
    <w:p w14:paraId="49EDA58C" w14:textId="77777777" w:rsidR="003B3787" w:rsidRDefault="003B3787" w:rsidP="001157BE">
      <w:pPr>
        <w:pStyle w:val="ItemList"/>
      </w:pPr>
      <w:r>
        <w:rPr>
          <w:rFonts w:hint="eastAsia"/>
          <w:lang w:eastAsia="zh-CN"/>
        </w:rPr>
        <w:t>配置不正确</w:t>
      </w:r>
    </w:p>
    <w:p w14:paraId="3CF4DABF" w14:textId="77777777" w:rsidR="003B3787" w:rsidRDefault="003B3787" w:rsidP="001157BE">
      <w:pPr>
        <w:pStyle w:val="ItemList"/>
      </w:pPr>
      <w:r>
        <w:rPr>
          <w:rFonts w:hint="eastAsia"/>
          <w:lang w:eastAsia="zh-CN"/>
        </w:rPr>
        <w:t>高优先级业务的干扰</w:t>
      </w:r>
    </w:p>
    <w:p w14:paraId="18789559" w14:textId="77777777" w:rsidR="003B3787" w:rsidRDefault="003B3787" w:rsidP="001157BE">
      <w:pPr>
        <w:pStyle w:val="ItemList"/>
      </w:pPr>
      <w:r>
        <w:rPr>
          <w:rFonts w:hint="eastAsia"/>
          <w:lang w:eastAsia="zh-CN"/>
        </w:rPr>
        <w:t>软件故障</w:t>
      </w:r>
    </w:p>
    <w:p w14:paraId="65064781" w14:textId="77777777" w:rsidR="003B3787" w:rsidRPr="00C1031F" w:rsidRDefault="003B3787" w:rsidP="001157BE">
      <w:pPr>
        <w:pStyle w:val="ItemList"/>
      </w:pPr>
      <w:r>
        <w:rPr>
          <w:rFonts w:hint="eastAsia"/>
          <w:lang w:eastAsia="zh-CN"/>
        </w:rPr>
        <w:t>转发故障</w:t>
      </w:r>
    </w:p>
    <w:p w14:paraId="3CF20757" w14:textId="77777777" w:rsidR="003B3787" w:rsidRDefault="003B3787" w:rsidP="003B3787">
      <w:pPr>
        <w:pStyle w:val="3"/>
        <w:numPr>
          <w:ilvl w:val="2"/>
          <w:numId w:val="2"/>
        </w:numPr>
      </w:pPr>
      <w:r>
        <w:rPr>
          <w:rFonts w:hint="eastAsia"/>
        </w:rPr>
        <w:lastRenderedPageBreak/>
        <w:t>故障处理步骤</w:t>
      </w:r>
    </w:p>
    <w:p w14:paraId="2C106887" w14:textId="77777777" w:rsidR="003B3787" w:rsidRDefault="003B3787" w:rsidP="003B3787">
      <w:pPr>
        <w:pStyle w:val="ItemStep"/>
        <w:numPr>
          <w:ilvl w:val="4"/>
          <w:numId w:val="2"/>
        </w:numPr>
        <w:rPr>
          <w:lang w:eastAsia="zh-CN"/>
        </w:rPr>
      </w:pPr>
      <w:r>
        <w:rPr>
          <w:rFonts w:hint="eastAsia"/>
          <w:lang w:eastAsia="zh-CN"/>
        </w:rPr>
        <w:t>执行</w:t>
      </w:r>
      <w:r>
        <w:rPr>
          <w:lang w:eastAsia="zh-CN"/>
        </w:rPr>
        <w:t>display interface</w:t>
      </w:r>
      <w:r w:rsidRPr="00CC7D16">
        <w:rPr>
          <w:lang w:eastAsia="zh-CN"/>
        </w:rPr>
        <w:t xml:space="preserve"> </w:t>
      </w:r>
      <w:r w:rsidRPr="004D061E">
        <w:rPr>
          <w:i/>
          <w:lang w:eastAsia="zh-CN"/>
        </w:rPr>
        <w:t>interface-type interface-number</w:t>
      </w:r>
      <w:r>
        <w:rPr>
          <w:rFonts w:hint="eastAsia"/>
          <w:lang w:eastAsia="zh-CN"/>
        </w:rPr>
        <w:t>查看接口状态：</w:t>
      </w:r>
    </w:p>
    <w:p w14:paraId="0C86C74E" w14:textId="77777777" w:rsidR="003B3787" w:rsidRDefault="003B3787" w:rsidP="001157BE">
      <w:pPr>
        <w:pStyle w:val="ItemList2"/>
        <w:rPr>
          <w:lang w:eastAsia="zh-CN"/>
        </w:rPr>
      </w:pPr>
      <w:r>
        <w:rPr>
          <w:rFonts w:hint="eastAsia"/>
          <w:lang w:eastAsia="zh-CN"/>
        </w:rPr>
        <w:t>如果显示为</w:t>
      </w:r>
      <w:r>
        <w:rPr>
          <w:lang w:eastAsia="zh-CN"/>
        </w:rPr>
        <w:t>down</w:t>
      </w:r>
      <w:r>
        <w:rPr>
          <w:rFonts w:hint="eastAsia"/>
          <w:lang w:eastAsia="zh-CN"/>
        </w:rPr>
        <w:t>，请参考</w:t>
      </w:r>
      <w:r>
        <w:rPr>
          <w:lang w:eastAsia="zh-CN"/>
        </w:rPr>
        <w:t>4.2</w:t>
      </w:r>
      <w:r>
        <w:rPr>
          <w:rFonts w:hint="eastAsia"/>
          <w:lang w:eastAsia="zh-CN"/>
        </w:rPr>
        <w:t>章节处理。</w:t>
      </w:r>
    </w:p>
    <w:p w14:paraId="2998C105" w14:textId="77777777" w:rsidR="003B3787" w:rsidRDefault="003B3787" w:rsidP="001157BE">
      <w:pPr>
        <w:pStyle w:val="ItemList2"/>
        <w:rPr>
          <w:lang w:eastAsia="zh-CN"/>
        </w:rPr>
      </w:pPr>
      <w:r>
        <w:rPr>
          <w:rFonts w:hint="eastAsia"/>
          <w:kern w:val="0"/>
          <w:lang w:eastAsia="zh-CN"/>
        </w:rPr>
        <w:t>如果显示为</w:t>
      </w:r>
      <w:r>
        <w:rPr>
          <w:kern w:val="0"/>
          <w:lang w:eastAsia="zh-CN"/>
        </w:rPr>
        <w:t>up</w:t>
      </w:r>
      <w:r>
        <w:rPr>
          <w:rFonts w:hint="eastAsia"/>
          <w:kern w:val="0"/>
          <w:lang w:eastAsia="zh-CN"/>
        </w:rPr>
        <w:t>，则执行步骤（</w:t>
      </w:r>
      <w:r>
        <w:rPr>
          <w:kern w:val="0"/>
          <w:lang w:eastAsia="zh-CN"/>
        </w:rPr>
        <w:t>2</w:t>
      </w:r>
      <w:r>
        <w:rPr>
          <w:rFonts w:hint="eastAsia"/>
          <w:kern w:val="0"/>
          <w:lang w:eastAsia="zh-CN"/>
        </w:rPr>
        <w:t>）</w:t>
      </w:r>
      <w:r>
        <w:rPr>
          <w:rFonts w:hint="eastAsia"/>
          <w:lang w:eastAsia="zh-CN"/>
        </w:rPr>
        <w:t>。</w:t>
      </w:r>
    </w:p>
    <w:p w14:paraId="1517A02F" w14:textId="77777777" w:rsidR="00A16994" w:rsidRDefault="00A16994" w:rsidP="00013AED">
      <w:pPr>
        <w:pStyle w:val="ItemStep"/>
        <w:numPr>
          <w:ilvl w:val="4"/>
          <w:numId w:val="2"/>
        </w:numPr>
        <w:rPr>
          <w:lang w:eastAsia="zh-CN"/>
        </w:rPr>
      </w:pPr>
      <w:r>
        <w:rPr>
          <w:rFonts w:hint="eastAsia"/>
          <w:lang w:eastAsia="zh-CN"/>
        </w:rPr>
        <w:t>检查</w:t>
      </w:r>
      <w:r>
        <w:rPr>
          <w:rFonts w:hint="eastAsia"/>
          <w:lang w:eastAsia="zh-CN"/>
        </w:rPr>
        <w:t>a</w:t>
      </w:r>
      <w:r>
        <w:rPr>
          <w:lang w:eastAsia="zh-CN"/>
        </w:rPr>
        <w:t>cl</w:t>
      </w:r>
      <w:r>
        <w:rPr>
          <w:rFonts w:hint="eastAsia"/>
          <w:lang w:eastAsia="zh-CN"/>
        </w:rPr>
        <w:t>资源是否充足，主要关注</w:t>
      </w:r>
      <w:r>
        <w:rPr>
          <w:rFonts w:hint="eastAsia"/>
          <w:lang w:eastAsia="zh-CN"/>
        </w:rPr>
        <w:t>i</w:t>
      </w:r>
      <w:r>
        <w:rPr>
          <w:lang w:eastAsia="zh-CN"/>
        </w:rPr>
        <w:t>pv4 acl</w:t>
      </w:r>
      <w:r>
        <w:rPr>
          <w:rFonts w:hint="eastAsia"/>
          <w:lang w:eastAsia="zh-CN"/>
        </w:rPr>
        <w:t>及</w:t>
      </w:r>
      <w:r>
        <w:rPr>
          <w:rFonts w:hint="eastAsia"/>
          <w:lang w:eastAsia="zh-CN"/>
        </w:rPr>
        <w:t>i</w:t>
      </w:r>
      <w:r>
        <w:rPr>
          <w:lang w:eastAsia="zh-CN"/>
        </w:rPr>
        <w:t>pv6 acl</w:t>
      </w:r>
      <w:r>
        <w:rPr>
          <w:rFonts w:hint="eastAsia"/>
          <w:lang w:eastAsia="zh-CN"/>
        </w:rPr>
        <w:t>项。如</w:t>
      </w:r>
      <w:r>
        <w:rPr>
          <w:rFonts w:hint="eastAsia"/>
          <w:lang w:eastAsia="zh-CN"/>
        </w:rPr>
        <w:t>acl</w:t>
      </w:r>
      <w:r>
        <w:rPr>
          <w:rFonts w:hint="eastAsia"/>
          <w:lang w:eastAsia="zh-CN"/>
        </w:rPr>
        <w:t>使用率高于</w:t>
      </w:r>
      <w:r>
        <w:rPr>
          <w:rFonts w:hint="eastAsia"/>
          <w:lang w:eastAsia="zh-CN"/>
        </w:rPr>
        <w:t>95%</w:t>
      </w:r>
      <w:r>
        <w:rPr>
          <w:rFonts w:hint="eastAsia"/>
          <w:lang w:eastAsia="zh-CN"/>
        </w:rPr>
        <w:t>，需详细检查配置是否存在冗余的</w:t>
      </w:r>
      <w:r>
        <w:rPr>
          <w:rFonts w:hint="eastAsia"/>
          <w:lang w:eastAsia="zh-CN"/>
        </w:rPr>
        <w:t>P</w:t>
      </w:r>
      <w:r>
        <w:rPr>
          <w:lang w:eastAsia="zh-CN"/>
        </w:rPr>
        <w:t>BR</w:t>
      </w:r>
      <w:r>
        <w:rPr>
          <w:lang w:eastAsia="zh-CN"/>
        </w:rPr>
        <w:t>、</w:t>
      </w:r>
      <w:r>
        <w:rPr>
          <w:rFonts w:hint="eastAsia"/>
          <w:lang w:eastAsia="zh-CN"/>
        </w:rPr>
        <w:t>QoS</w:t>
      </w:r>
      <w:r>
        <w:rPr>
          <w:rFonts w:hint="eastAsia"/>
          <w:lang w:eastAsia="zh-CN"/>
        </w:rPr>
        <w:t>类配置，并进行精简；如</w:t>
      </w:r>
      <w:r>
        <w:rPr>
          <w:rFonts w:hint="eastAsia"/>
          <w:lang w:eastAsia="zh-CN"/>
        </w:rPr>
        <w:t>acl</w:t>
      </w:r>
      <w:r>
        <w:rPr>
          <w:rFonts w:hint="eastAsia"/>
          <w:lang w:eastAsia="zh-CN"/>
        </w:rPr>
        <w:t>使用率不高，执行步骤</w:t>
      </w:r>
      <w:r>
        <w:rPr>
          <w:rFonts w:hint="eastAsia"/>
          <w:lang w:eastAsia="zh-CN"/>
        </w:rPr>
        <w:t>(</w:t>
      </w:r>
      <w:r>
        <w:rPr>
          <w:lang w:eastAsia="zh-CN"/>
        </w:rPr>
        <w:t>3)</w:t>
      </w:r>
      <w:r>
        <w:rPr>
          <w:lang w:eastAsia="zh-CN"/>
        </w:rPr>
        <w:t>；</w:t>
      </w:r>
    </w:p>
    <w:p w14:paraId="4668EE23" w14:textId="77777777" w:rsidR="00A16994" w:rsidRDefault="00A16994" w:rsidP="00A16994">
      <w:pPr>
        <w:pStyle w:val="TerminalDisplayIndent1"/>
      </w:pPr>
      <w:r>
        <w:t xml:space="preserve">&lt;H3C&gt;display qos-acl resource </w:t>
      </w:r>
    </w:p>
    <w:p w14:paraId="42847DFF" w14:textId="77777777" w:rsidR="00A16994" w:rsidRDefault="00A16994" w:rsidP="00A16994">
      <w:pPr>
        <w:pStyle w:val="TerminalDisplayIndent1"/>
      </w:pPr>
      <w:r>
        <w:t>Interfaces: GE1/0/1/1 to GE1/0/1/12, XGE1/0/2/1 to XGE1/0/2/12 (chassis 1 slot 0)</w:t>
      </w:r>
    </w:p>
    <w:p w14:paraId="6FE26BD6" w14:textId="77777777" w:rsidR="00A16994" w:rsidRDefault="00A16994" w:rsidP="00A16994">
      <w:pPr>
        <w:pStyle w:val="TerminalDisplayIndent1"/>
      </w:pPr>
      <w:r>
        <w:t>---------------------------------------------------------------------</w:t>
      </w:r>
    </w:p>
    <w:p w14:paraId="5C4FE687" w14:textId="77777777" w:rsidR="00A16994" w:rsidRDefault="00A16994" w:rsidP="00A16994">
      <w:pPr>
        <w:pStyle w:val="TerminalDisplayIndent1"/>
      </w:pPr>
      <w:r>
        <w:t xml:space="preserve"> Type             Total      Reserved   Configured Remaining  </w:t>
      </w:r>
      <w:r w:rsidRPr="00F9532E">
        <w:rPr>
          <w:highlight w:val="yellow"/>
        </w:rPr>
        <w:t>Usage</w:t>
      </w:r>
    </w:p>
    <w:p w14:paraId="004BB791" w14:textId="77777777" w:rsidR="00A16994" w:rsidRDefault="00A16994" w:rsidP="00A16994">
      <w:pPr>
        <w:pStyle w:val="TerminalDisplayIndent1"/>
      </w:pPr>
      <w:r>
        <w:t>--------------------------------------------------------------</w:t>
      </w:r>
      <w:r w:rsidRPr="00F9532E">
        <w:rPr>
          <w:highlight w:val="yellow"/>
        </w:rPr>
        <w:t>-----</w:t>
      </w:r>
      <w:r>
        <w:t>--</w:t>
      </w:r>
    </w:p>
    <w:p w14:paraId="73CDE614" w14:textId="77777777" w:rsidR="00A16994" w:rsidRDefault="00A16994" w:rsidP="00A16994">
      <w:pPr>
        <w:pStyle w:val="TerminalDisplayIndent1"/>
      </w:pPr>
      <w:r>
        <w:t xml:space="preserve"> IPv4Acl          122880     4084       12         118784     </w:t>
      </w:r>
      <w:r w:rsidRPr="00F9532E">
        <w:rPr>
          <w:highlight w:val="yellow"/>
        </w:rPr>
        <w:t>3%</w:t>
      </w:r>
    </w:p>
    <w:p w14:paraId="3D007425" w14:textId="77777777" w:rsidR="00A16994" w:rsidRDefault="00A16994" w:rsidP="00A16994">
      <w:pPr>
        <w:pStyle w:val="TerminalDisplayIndent1"/>
      </w:pPr>
      <w:r>
        <w:t xml:space="preserve"> IPv6Acl          32768      1024       0          31744      </w:t>
      </w:r>
      <w:r w:rsidRPr="00F9532E">
        <w:rPr>
          <w:highlight w:val="yellow"/>
        </w:rPr>
        <w:t>3%</w:t>
      </w:r>
    </w:p>
    <w:p w14:paraId="55748070" w14:textId="77777777" w:rsidR="00A16994" w:rsidRDefault="00A16994" w:rsidP="00A16994">
      <w:pPr>
        <w:pStyle w:val="TerminalDisplayIndent1"/>
      </w:pPr>
      <w:r>
        <w:t xml:space="preserve"> CAR&amp;Cnt          131072     0          0          131072     </w:t>
      </w:r>
      <w:r w:rsidRPr="00F9532E">
        <w:t>0%</w:t>
      </w:r>
    </w:p>
    <w:p w14:paraId="71703016" w14:textId="77777777" w:rsidR="00A16994" w:rsidRDefault="00A16994" w:rsidP="00A16994">
      <w:pPr>
        <w:pStyle w:val="TerminalDisplayIndent1"/>
      </w:pPr>
      <w:r>
        <w:t xml:space="preserve"> CAR Prof         512        0          0          512        </w:t>
      </w:r>
      <w:r w:rsidRPr="00F9532E">
        <w:t>0%</w:t>
      </w:r>
    </w:p>
    <w:p w14:paraId="77F1AF4E" w14:textId="77777777" w:rsidR="00A16994" w:rsidRDefault="00A16994" w:rsidP="00A16994">
      <w:pPr>
        <w:pStyle w:val="TerminalDisplayIndent1"/>
      </w:pPr>
      <w:r>
        <w:t xml:space="preserve"> Sampler          131072     0          0          131072     </w:t>
      </w:r>
      <w:r w:rsidRPr="00F9532E">
        <w:t>0%</w:t>
      </w:r>
    </w:p>
    <w:p w14:paraId="0DDF3229" w14:textId="77777777" w:rsidR="00A16994" w:rsidRDefault="00A16994" w:rsidP="00A16994">
      <w:pPr>
        <w:pStyle w:val="TerminalDisplayIndent1"/>
      </w:pPr>
      <w:r>
        <w:t xml:space="preserve"> INQPPB           32768      0          0          32768      </w:t>
      </w:r>
      <w:r w:rsidRPr="00F9532E">
        <w:t>0%</w:t>
      </w:r>
    </w:p>
    <w:p w14:paraId="4693F4E2" w14:textId="77777777" w:rsidR="00A16994" w:rsidRDefault="00A16994" w:rsidP="00A16994">
      <w:pPr>
        <w:pStyle w:val="TerminalDisplayIndent1"/>
      </w:pPr>
      <w:r>
        <w:t xml:space="preserve"> TM Inbound       41902      0          0          41902      </w:t>
      </w:r>
      <w:r w:rsidRPr="00F9532E">
        <w:t>0%</w:t>
      </w:r>
    </w:p>
    <w:p w14:paraId="35265F77" w14:textId="77777777" w:rsidR="00A16994" w:rsidRDefault="00A16994" w:rsidP="00A16994">
      <w:pPr>
        <w:pStyle w:val="TerminalDisplayIndent1"/>
      </w:pPr>
      <w:r>
        <w:t xml:space="preserve"> TM Outbound      19688      0          0          19688      </w:t>
      </w:r>
      <w:r w:rsidRPr="00F9532E">
        <w:t>0%</w:t>
      </w:r>
    </w:p>
    <w:p w14:paraId="6431B3CE" w14:textId="77777777" w:rsidR="003B3787" w:rsidRPr="009B1419" w:rsidRDefault="003B3787" w:rsidP="003B3787">
      <w:pPr>
        <w:pStyle w:val="ItemStep"/>
        <w:numPr>
          <w:ilvl w:val="4"/>
          <w:numId w:val="2"/>
        </w:numPr>
        <w:rPr>
          <w:lang w:eastAsia="zh-CN"/>
        </w:rPr>
      </w:pPr>
      <w:r>
        <w:rPr>
          <w:rFonts w:hint="eastAsia"/>
          <w:lang w:eastAsia="zh-CN"/>
        </w:rPr>
        <w:t>执行</w:t>
      </w:r>
      <w:r w:rsidRPr="000B3CDF">
        <w:t>display qos policy interface</w:t>
      </w:r>
      <w:r>
        <w:rPr>
          <w:rFonts w:hint="eastAsia"/>
          <w:lang w:eastAsia="zh-CN"/>
        </w:rPr>
        <w:t xml:space="preserve"> </w:t>
      </w:r>
      <w:r>
        <w:rPr>
          <w:i/>
          <w:lang w:eastAsia="zh-CN"/>
        </w:rPr>
        <w:t>interface-type interface-number</w:t>
      </w:r>
      <w:r>
        <w:rPr>
          <w:rFonts w:hint="eastAsia"/>
          <w:i/>
          <w:lang w:eastAsia="zh-CN"/>
        </w:rPr>
        <w:t xml:space="preserve"> </w:t>
      </w:r>
      <w:r>
        <w:rPr>
          <w:rFonts w:hint="eastAsia"/>
          <w:lang w:eastAsia="zh-CN"/>
        </w:rPr>
        <w:t xml:space="preserve"> inbound/outbound</w:t>
      </w:r>
      <w:r>
        <w:rPr>
          <w:rFonts w:hint="eastAsia"/>
          <w:lang w:eastAsia="zh-CN"/>
        </w:rPr>
        <w:t>来确认</w:t>
      </w:r>
      <w:r>
        <w:rPr>
          <w:rFonts w:hint="eastAsia"/>
          <w:lang w:eastAsia="zh-CN"/>
        </w:rPr>
        <w:t>MQC</w:t>
      </w:r>
      <w:r>
        <w:rPr>
          <w:rFonts w:hint="eastAsia"/>
          <w:lang w:eastAsia="zh-CN"/>
        </w:rPr>
        <w:t>业务是否已正确下发到硬件；</w:t>
      </w:r>
      <w:r>
        <w:rPr>
          <w:rFonts w:hint="eastAsia"/>
          <w:lang w:eastAsia="zh-CN"/>
        </w:rPr>
        <w:t>MQC</w:t>
      </w:r>
      <w:r>
        <w:rPr>
          <w:rFonts w:hint="eastAsia"/>
          <w:lang w:eastAsia="zh-CN"/>
        </w:rPr>
        <w:t>是按</w:t>
      </w:r>
      <w:r>
        <w:rPr>
          <w:rFonts w:hint="eastAsia"/>
          <w:lang w:eastAsia="zh-CN"/>
        </w:rPr>
        <w:t>CB</w:t>
      </w:r>
      <w:r>
        <w:rPr>
          <w:rFonts w:hint="eastAsia"/>
          <w:lang w:eastAsia="zh-CN"/>
        </w:rPr>
        <w:t>对下发的，下发失败的</w:t>
      </w:r>
      <w:r>
        <w:rPr>
          <w:rFonts w:hint="eastAsia"/>
          <w:lang w:eastAsia="zh-CN"/>
        </w:rPr>
        <w:t>CB</w:t>
      </w:r>
      <w:r>
        <w:rPr>
          <w:rFonts w:hint="eastAsia"/>
          <w:lang w:eastAsia="zh-CN"/>
        </w:rPr>
        <w:t>对后会有“</w:t>
      </w:r>
      <w:r>
        <w:rPr>
          <w:rFonts w:hint="eastAsia"/>
          <w:lang w:eastAsia="zh-CN"/>
        </w:rPr>
        <w:t>Failed</w:t>
      </w:r>
      <w:r>
        <w:rPr>
          <w:rFonts w:hint="eastAsia"/>
          <w:lang w:eastAsia="zh-CN"/>
        </w:rPr>
        <w:t>”的提示：</w:t>
      </w:r>
    </w:p>
    <w:p w14:paraId="61CBE19E" w14:textId="77777777" w:rsidR="003B3787" w:rsidRDefault="003B3787" w:rsidP="001157BE">
      <w:pPr>
        <w:pStyle w:val="ItemList2"/>
        <w:rPr>
          <w:lang w:eastAsia="zh-CN"/>
        </w:rPr>
      </w:pPr>
      <w:r>
        <w:rPr>
          <w:rFonts w:hint="eastAsia"/>
          <w:lang w:eastAsia="zh-CN"/>
        </w:rPr>
        <w:t>如果</w:t>
      </w:r>
      <w:r>
        <w:rPr>
          <w:rFonts w:hint="eastAsia"/>
          <w:lang w:eastAsia="zh-CN"/>
        </w:rPr>
        <w:t>CB</w:t>
      </w:r>
      <w:r>
        <w:rPr>
          <w:rFonts w:hint="eastAsia"/>
          <w:lang w:eastAsia="zh-CN"/>
        </w:rPr>
        <w:t>对下发失败，请检查本设备是否支持相应的</w:t>
      </w:r>
      <w:r>
        <w:rPr>
          <w:rFonts w:hint="eastAsia"/>
          <w:lang w:eastAsia="zh-CN"/>
        </w:rPr>
        <w:t>MQC</w:t>
      </w:r>
      <w:r>
        <w:rPr>
          <w:rFonts w:hint="eastAsia"/>
          <w:lang w:eastAsia="zh-CN"/>
        </w:rPr>
        <w:t>配置。</w:t>
      </w:r>
    </w:p>
    <w:p w14:paraId="659B46EF" w14:textId="3CF64542" w:rsidR="003B3787" w:rsidRDefault="003B3787" w:rsidP="001157BE">
      <w:pPr>
        <w:pStyle w:val="ItemList2"/>
        <w:rPr>
          <w:lang w:eastAsia="zh-CN"/>
        </w:rPr>
      </w:pPr>
      <w:r>
        <w:rPr>
          <w:rFonts w:hint="eastAsia"/>
          <w:lang w:eastAsia="zh-CN"/>
        </w:rPr>
        <w:t>如果</w:t>
      </w:r>
      <w:r>
        <w:rPr>
          <w:rFonts w:hint="eastAsia"/>
          <w:lang w:eastAsia="zh-CN"/>
        </w:rPr>
        <w:t>CB</w:t>
      </w:r>
      <w:r>
        <w:rPr>
          <w:rFonts w:hint="eastAsia"/>
          <w:lang w:eastAsia="zh-CN"/>
        </w:rPr>
        <w:t>对下发成功，则执行步骤</w:t>
      </w:r>
      <w:r>
        <w:rPr>
          <w:rFonts w:hint="eastAsia"/>
          <w:kern w:val="0"/>
          <w:lang w:eastAsia="zh-CN"/>
        </w:rPr>
        <w:t>（</w:t>
      </w:r>
      <w:r w:rsidR="00A16994">
        <w:rPr>
          <w:rFonts w:hint="eastAsia"/>
          <w:kern w:val="0"/>
          <w:lang w:eastAsia="zh-CN"/>
        </w:rPr>
        <w:t>4</w:t>
      </w:r>
      <w:r>
        <w:rPr>
          <w:rFonts w:hint="eastAsia"/>
          <w:kern w:val="0"/>
          <w:lang w:eastAsia="zh-CN"/>
        </w:rPr>
        <w:t>）</w:t>
      </w:r>
      <w:r>
        <w:rPr>
          <w:rFonts w:hint="eastAsia"/>
          <w:lang w:eastAsia="zh-CN"/>
        </w:rPr>
        <w:t>。</w:t>
      </w:r>
    </w:p>
    <w:p w14:paraId="10FD252E" w14:textId="150B5429" w:rsidR="003B3787" w:rsidRDefault="003B3787" w:rsidP="003B3787">
      <w:pPr>
        <w:pStyle w:val="ItemStep"/>
        <w:numPr>
          <w:ilvl w:val="4"/>
          <w:numId w:val="2"/>
        </w:numPr>
        <w:rPr>
          <w:lang w:eastAsia="zh-CN"/>
        </w:rPr>
      </w:pPr>
      <w:r>
        <w:rPr>
          <w:rFonts w:hint="eastAsia"/>
          <w:lang w:eastAsia="zh-CN"/>
        </w:rPr>
        <w:t>检查配置的匹配规则是否能匹配到相应的报文，若确认能匹配到</w:t>
      </w:r>
      <w:r w:rsidR="003E19A5">
        <w:rPr>
          <w:rFonts w:hint="eastAsia"/>
          <w:lang w:eastAsia="zh-CN"/>
        </w:rPr>
        <w:t>，</w:t>
      </w:r>
      <w:r>
        <w:rPr>
          <w:rFonts w:hint="eastAsia"/>
          <w:lang w:eastAsia="zh-CN"/>
        </w:rPr>
        <w:t>则执行步骤（</w:t>
      </w:r>
      <w:r w:rsidR="00A16994">
        <w:rPr>
          <w:rFonts w:hint="eastAsia"/>
          <w:lang w:eastAsia="zh-CN"/>
        </w:rPr>
        <w:t>5</w:t>
      </w:r>
      <w:r>
        <w:rPr>
          <w:rFonts w:hint="eastAsia"/>
          <w:lang w:eastAsia="zh-CN"/>
        </w:rPr>
        <w:t>）。</w:t>
      </w:r>
    </w:p>
    <w:p w14:paraId="5A880DD5" w14:textId="17ACB6A1" w:rsidR="003B3787" w:rsidRDefault="003B3787" w:rsidP="003B3787">
      <w:pPr>
        <w:pStyle w:val="ItemStep"/>
        <w:numPr>
          <w:ilvl w:val="4"/>
          <w:numId w:val="2"/>
        </w:numPr>
      </w:pPr>
      <w:r>
        <w:rPr>
          <w:rFonts w:hint="eastAsia"/>
        </w:rPr>
        <w:t>执行</w:t>
      </w:r>
      <w:r w:rsidRPr="00BF7362">
        <w:rPr>
          <w:lang w:eastAsia="zh-CN"/>
        </w:rPr>
        <w:t>display current-configuration</w:t>
      </w:r>
      <w:r>
        <w:rPr>
          <w:rFonts w:hint="eastAsia"/>
          <w:lang w:eastAsia="zh-CN"/>
        </w:rPr>
        <w:t>查看</w:t>
      </w:r>
      <w:r>
        <w:rPr>
          <w:rFonts w:hint="eastAsia"/>
        </w:rPr>
        <w:t>本接口</w:t>
      </w:r>
      <w:r>
        <w:rPr>
          <w:rFonts w:hint="eastAsia"/>
          <w:lang w:eastAsia="zh-CN"/>
        </w:rPr>
        <w:t>或全局</w:t>
      </w:r>
      <w:r>
        <w:rPr>
          <w:rFonts w:hint="eastAsia"/>
        </w:rPr>
        <w:t>是否有配置其它优先级</w:t>
      </w:r>
      <w:r>
        <w:rPr>
          <w:rFonts w:hint="eastAsia"/>
          <w:lang w:eastAsia="zh-CN"/>
        </w:rPr>
        <w:t>更</w:t>
      </w:r>
      <w:r>
        <w:rPr>
          <w:rFonts w:hint="eastAsia"/>
        </w:rPr>
        <w:t>高的</w:t>
      </w:r>
      <w:r>
        <w:rPr>
          <w:rFonts w:hint="eastAsia"/>
        </w:rPr>
        <w:t>ACL</w:t>
      </w:r>
      <w:r>
        <w:rPr>
          <w:rFonts w:hint="eastAsia"/>
        </w:rPr>
        <w:t>业务如</w:t>
      </w:r>
      <w:r>
        <w:rPr>
          <w:rFonts w:hint="eastAsia"/>
        </w:rPr>
        <w:t>FlowSpec</w:t>
      </w:r>
      <w:r>
        <w:rPr>
          <w:rFonts w:hint="eastAsia"/>
        </w:rPr>
        <w:t>、包过滤、</w:t>
      </w:r>
      <w:r>
        <w:rPr>
          <w:rFonts w:hint="eastAsia"/>
        </w:rPr>
        <w:t>PBR</w:t>
      </w:r>
      <w:r w:rsidR="003E19A5">
        <w:rPr>
          <w:rFonts w:hint="eastAsia"/>
          <w:lang w:eastAsia="zh-CN"/>
        </w:rPr>
        <w:t>或全局</w:t>
      </w:r>
      <w:r>
        <w:rPr>
          <w:rFonts w:hint="eastAsia"/>
        </w:rPr>
        <w:t>MQC</w:t>
      </w:r>
      <w:r>
        <w:rPr>
          <w:rFonts w:hint="eastAsia"/>
        </w:rPr>
        <w:t>等</w:t>
      </w:r>
    </w:p>
    <w:p w14:paraId="30878018" w14:textId="77777777" w:rsidR="003B3787" w:rsidRDefault="003B3787" w:rsidP="001157BE">
      <w:pPr>
        <w:pStyle w:val="ItemList2"/>
        <w:rPr>
          <w:lang w:eastAsia="zh-CN"/>
        </w:rPr>
      </w:pPr>
      <w:r>
        <w:rPr>
          <w:rFonts w:hint="eastAsia"/>
          <w:lang w:eastAsia="zh-CN"/>
        </w:rPr>
        <w:t>如有，请排除这些业务的干扰。</w:t>
      </w:r>
    </w:p>
    <w:p w14:paraId="5949D8C8" w14:textId="789F5E10" w:rsidR="003B3787" w:rsidRDefault="003B3787" w:rsidP="001157BE">
      <w:pPr>
        <w:pStyle w:val="ItemList2"/>
        <w:rPr>
          <w:lang w:eastAsia="zh-CN"/>
        </w:rPr>
      </w:pPr>
      <w:r>
        <w:rPr>
          <w:rFonts w:hint="eastAsia"/>
          <w:lang w:eastAsia="zh-CN"/>
        </w:rPr>
        <w:t>如没有，则执行步骤</w:t>
      </w:r>
      <w:r>
        <w:rPr>
          <w:rFonts w:hint="eastAsia"/>
          <w:kern w:val="0"/>
          <w:lang w:eastAsia="zh-CN"/>
        </w:rPr>
        <w:t>（</w:t>
      </w:r>
      <w:r w:rsidR="00A16994">
        <w:rPr>
          <w:rFonts w:hint="eastAsia"/>
          <w:kern w:val="0"/>
          <w:lang w:eastAsia="zh-CN"/>
        </w:rPr>
        <w:t>6</w:t>
      </w:r>
      <w:r>
        <w:rPr>
          <w:rFonts w:hint="eastAsia"/>
          <w:kern w:val="0"/>
          <w:lang w:eastAsia="zh-CN"/>
        </w:rPr>
        <w:t>）</w:t>
      </w:r>
      <w:r>
        <w:rPr>
          <w:rFonts w:hint="eastAsia"/>
          <w:lang w:eastAsia="zh-CN"/>
        </w:rPr>
        <w:t>。</w:t>
      </w:r>
    </w:p>
    <w:p w14:paraId="010E561D" w14:textId="77777777" w:rsidR="003B3787" w:rsidRDefault="003B3787" w:rsidP="003B3787">
      <w:pPr>
        <w:pStyle w:val="ItemStep"/>
        <w:numPr>
          <w:ilvl w:val="4"/>
          <w:numId w:val="2"/>
        </w:numPr>
        <w:rPr>
          <w:lang w:eastAsia="zh-CN"/>
        </w:rPr>
      </w:pPr>
      <w:r>
        <w:rPr>
          <w:rFonts w:hint="eastAsia"/>
          <w:lang w:eastAsia="zh-CN"/>
        </w:rPr>
        <w:t>如果配置</w:t>
      </w:r>
      <w:r>
        <w:rPr>
          <w:rFonts w:hint="eastAsia"/>
          <w:lang w:eastAsia="zh-CN"/>
        </w:rPr>
        <w:t>primap</w:t>
      </w:r>
      <w:r>
        <w:rPr>
          <w:rFonts w:hint="eastAsia"/>
          <w:lang w:eastAsia="zh-CN"/>
        </w:rPr>
        <w:t>动作后，报文优先级映射不正确：</w:t>
      </w:r>
    </w:p>
    <w:p w14:paraId="1E0A47C4" w14:textId="77777777" w:rsidR="003B3787" w:rsidRDefault="003B3787" w:rsidP="001157BE">
      <w:pPr>
        <w:pStyle w:val="ItemList2"/>
        <w:rPr>
          <w:lang w:eastAsia="zh-CN"/>
        </w:rPr>
      </w:pPr>
      <w:r w:rsidRPr="00746468">
        <w:rPr>
          <w:rFonts w:hint="eastAsia"/>
          <w:lang w:eastAsia="zh-CN"/>
        </w:rPr>
        <w:t>请检查</w:t>
      </w:r>
      <w:r w:rsidRPr="00746468">
        <w:rPr>
          <w:rFonts w:hint="eastAsia"/>
          <w:lang w:eastAsia="zh-CN"/>
        </w:rPr>
        <w:t>MQC</w:t>
      </w:r>
      <w:r w:rsidRPr="00746468">
        <w:rPr>
          <w:rFonts w:hint="eastAsia"/>
          <w:lang w:eastAsia="zh-CN"/>
        </w:rPr>
        <w:t>中是否包含</w:t>
      </w:r>
      <w:r w:rsidRPr="00746468">
        <w:rPr>
          <w:rFonts w:hint="eastAsia"/>
          <w:lang w:eastAsia="zh-CN"/>
        </w:rPr>
        <w:t>remark</w:t>
      </w:r>
      <w:r w:rsidRPr="00746468">
        <w:rPr>
          <w:rFonts w:hint="eastAsia"/>
          <w:lang w:eastAsia="zh-CN"/>
        </w:rPr>
        <w:t>配置，</w:t>
      </w:r>
      <w:r w:rsidRPr="00746468">
        <w:rPr>
          <w:rFonts w:hint="eastAsia"/>
          <w:lang w:eastAsia="zh-CN"/>
        </w:rPr>
        <w:t>remark</w:t>
      </w:r>
      <w:r w:rsidRPr="00746468">
        <w:rPr>
          <w:rFonts w:hint="eastAsia"/>
          <w:lang w:eastAsia="zh-CN"/>
        </w:rPr>
        <w:t>的优先级会高于</w:t>
      </w:r>
      <w:r w:rsidRPr="00746468">
        <w:rPr>
          <w:rFonts w:hint="eastAsia"/>
          <w:lang w:eastAsia="zh-CN"/>
        </w:rPr>
        <w:t>primap</w:t>
      </w:r>
      <w:r w:rsidRPr="00746468">
        <w:rPr>
          <w:rFonts w:hint="eastAsia"/>
          <w:lang w:eastAsia="zh-CN"/>
        </w:rPr>
        <w:t>，因此首先排除</w:t>
      </w:r>
      <w:r w:rsidRPr="00746468">
        <w:rPr>
          <w:rFonts w:hint="eastAsia"/>
          <w:lang w:eastAsia="zh-CN"/>
        </w:rPr>
        <w:t>remark</w:t>
      </w:r>
      <w:r w:rsidRPr="00746468">
        <w:rPr>
          <w:rFonts w:hint="eastAsia"/>
          <w:lang w:eastAsia="zh-CN"/>
        </w:rPr>
        <w:t>动作的影响</w:t>
      </w:r>
      <w:r>
        <w:rPr>
          <w:rFonts w:hint="eastAsia"/>
          <w:lang w:eastAsia="zh-CN"/>
        </w:rPr>
        <w:t>。</w:t>
      </w:r>
    </w:p>
    <w:p w14:paraId="0B6FEAA5" w14:textId="02776FF7" w:rsidR="003B3787" w:rsidRDefault="003B3787" w:rsidP="001157BE">
      <w:pPr>
        <w:pStyle w:val="ItemList2"/>
        <w:rPr>
          <w:lang w:eastAsia="zh-CN"/>
        </w:rPr>
      </w:pPr>
      <w:r>
        <w:rPr>
          <w:rFonts w:hint="eastAsia"/>
          <w:lang w:eastAsia="zh-CN"/>
        </w:rPr>
        <w:t>通过</w:t>
      </w:r>
      <w:r w:rsidRPr="001D1BD7">
        <w:rPr>
          <w:lang w:eastAsia="zh-CN"/>
        </w:rPr>
        <w:t>dis</w:t>
      </w:r>
      <w:r w:rsidR="00F34A5B">
        <w:rPr>
          <w:rFonts w:hint="eastAsia"/>
        </w:rPr>
        <w:t>play</w:t>
      </w:r>
      <w:r w:rsidRPr="001D1BD7">
        <w:rPr>
          <w:lang w:eastAsia="zh-CN"/>
        </w:rPr>
        <w:t xml:space="preserve"> qos map-table color green</w:t>
      </w:r>
      <w:r>
        <w:rPr>
          <w:rFonts w:hint="eastAsia"/>
          <w:lang w:eastAsia="zh-CN"/>
        </w:rPr>
        <w:t>/yellow/red</w:t>
      </w:r>
      <w:r w:rsidRPr="001D1BD7">
        <w:rPr>
          <w:lang w:eastAsia="zh-CN"/>
        </w:rPr>
        <w:t xml:space="preserve"> inbound</w:t>
      </w:r>
      <w:r>
        <w:rPr>
          <w:rFonts w:hint="eastAsia"/>
          <w:lang w:eastAsia="zh-CN"/>
        </w:rPr>
        <w:t>/outbound</w:t>
      </w:r>
      <w:r w:rsidRPr="001D1BD7">
        <w:rPr>
          <w:lang w:eastAsia="zh-CN"/>
        </w:rPr>
        <w:t xml:space="preserve"> </w:t>
      </w:r>
      <w:r>
        <w:rPr>
          <w:rFonts w:hint="eastAsia"/>
          <w:lang w:eastAsia="zh-CN"/>
        </w:rPr>
        <w:t>pri-table</w:t>
      </w:r>
      <w:r>
        <w:rPr>
          <w:rFonts w:hint="eastAsia"/>
          <w:lang w:eastAsia="zh-CN"/>
        </w:rPr>
        <w:t>查看对应的软件优先级映射表，查看优先级映射表中的映射值是否与预期的一致。</w:t>
      </w:r>
    </w:p>
    <w:p w14:paraId="5F898302" w14:textId="77777777" w:rsidR="003B3787" w:rsidRPr="00746468" w:rsidRDefault="003B3787" w:rsidP="001157BE">
      <w:pPr>
        <w:pStyle w:val="ItemList2"/>
        <w:rPr>
          <w:lang w:eastAsia="zh-CN"/>
        </w:rPr>
      </w:pPr>
      <w:r>
        <w:rPr>
          <w:rFonts w:hint="eastAsia"/>
          <w:lang w:eastAsia="zh-CN"/>
        </w:rPr>
        <w:t>若上述步骤都正常</w:t>
      </w:r>
      <w:r w:rsidRPr="00746468">
        <w:rPr>
          <w:rFonts w:hint="eastAsia"/>
          <w:lang w:eastAsia="zh-CN"/>
        </w:rPr>
        <w:t>，</w:t>
      </w:r>
      <w:r>
        <w:rPr>
          <w:rFonts w:hint="eastAsia"/>
          <w:lang w:eastAsia="zh-CN"/>
        </w:rPr>
        <w:t>则执行步骤</w:t>
      </w:r>
      <w:r>
        <w:rPr>
          <w:rFonts w:hint="eastAsia"/>
          <w:kern w:val="0"/>
          <w:lang w:eastAsia="zh-CN"/>
        </w:rPr>
        <w:t>（</w:t>
      </w:r>
      <w:r>
        <w:rPr>
          <w:rFonts w:hint="eastAsia"/>
          <w:kern w:val="0"/>
          <w:lang w:eastAsia="zh-CN"/>
        </w:rPr>
        <w:t>7</w:t>
      </w:r>
      <w:r>
        <w:rPr>
          <w:rFonts w:hint="eastAsia"/>
          <w:kern w:val="0"/>
          <w:lang w:eastAsia="zh-CN"/>
        </w:rPr>
        <w:t>）</w:t>
      </w:r>
    </w:p>
    <w:p w14:paraId="3973DBBA" w14:textId="39EE3494" w:rsidR="003B3787" w:rsidRDefault="003B3787" w:rsidP="003B3787">
      <w:pPr>
        <w:pStyle w:val="ItemStep"/>
        <w:numPr>
          <w:ilvl w:val="4"/>
          <w:numId w:val="2"/>
        </w:numPr>
        <w:rPr>
          <w:lang w:eastAsia="zh-CN"/>
        </w:rPr>
      </w:pPr>
      <w:r>
        <w:rPr>
          <w:rFonts w:hint="eastAsia"/>
          <w:lang w:eastAsia="zh-CN"/>
        </w:rPr>
        <w:t>若参照（</w:t>
      </w:r>
      <w:r>
        <w:rPr>
          <w:lang w:eastAsia="zh-CN"/>
        </w:rPr>
        <w:t>1</w:t>
      </w:r>
      <w:r>
        <w:rPr>
          <w:rFonts w:hint="eastAsia"/>
          <w:lang w:eastAsia="zh-CN"/>
        </w:rPr>
        <w:t>）</w:t>
      </w:r>
      <w:r>
        <w:rPr>
          <w:lang w:eastAsia="zh-CN"/>
        </w:rPr>
        <w:t>~</w:t>
      </w:r>
      <w:r>
        <w:rPr>
          <w:rFonts w:hint="eastAsia"/>
          <w:lang w:eastAsia="zh-CN"/>
        </w:rPr>
        <w:t>（</w:t>
      </w:r>
      <w:r w:rsidR="00A16994">
        <w:rPr>
          <w:rFonts w:hint="eastAsia"/>
          <w:lang w:eastAsia="zh-CN"/>
        </w:rPr>
        <w:t>6</w:t>
      </w:r>
      <w:r>
        <w:rPr>
          <w:rFonts w:hint="eastAsia"/>
          <w:lang w:eastAsia="zh-CN"/>
        </w:rPr>
        <w:t>）步骤无法处理故障，联系新华三技术支持。</w:t>
      </w:r>
    </w:p>
    <w:p w14:paraId="0A8B7DC8" w14:textId="77777777" w:rsidR="003B3787" w:rsidRDefault="003B3787" w:rsidP="00042E0E">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5467"/>
        <w:gridCol w:w="3547"/>
      </w:tblGrid>
      <w:tr w:rsidR="003B3787" w:rsidRPr="00CB23B5" w14:paraId="07BEB668" w14:textId="77777777" w:rsidTr="006D16FF">
        <w:trPr>
          <w:cnfStyle w:val="100000000000" w:firstRow="1" w:lastRow="0" w:firstColumn="0" w:lastColumn="0" w:oddVBand="0" w:evenVBand="0" w:oddHBand="0" w:evenHBand="0" w:firstRowFirstColumn="0" w:firstRowLastColumn="0" w:lastRowFirstColumn="0" w:lastRowLastColumn="0"/>
          <w:trHeight w:val="68"/>
          <w:tblHeader/>
        </w:trPr>
        <w:tc>
          <w:tcPr>
            <w:tcW w:w="54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4651C1A" w14:textId="77777777" w:rsidR="003B3787" w:rsidRPr="00641701" w:rsidRDefault="003B3787" w:rsidP="003B3787">
            <w:pPr>
              <w:pStyle w:val="TableHeading"/>
            </w:pPr>
            <w:r w:rsidRPr="00641701">
              <w:rPr>
                <w:rFonts w:hint="eastAsia"/>
              </w:rPr>
              <w:t>命令</w:t>
            </w:r>
          </w:p>
        </w:tc>
        <w:tc>
          <w:tcPr>
            <w:tcW w:w="354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5F3DEFF" w14:textId="77777777" w:rsidR="003B3787" w:rsidRPr="00641701" w:rsidRDefault="003B3787" w:rsidP="003B3787">
            <w:pPr>
              <w:pStyle w:val="TableHeading"/>
            </w:pPr>
            <w:r w:rsidRPr="00641701">
              <w:rPr>
                <w:rFonts w:hint="eastAsia"/>
              </w:rPr>
              <w:t>说明</w:t>
            </w:r>
          </w:p>
        </w:tc>
      </w:tr>
      <w:tr w:rsidR="003B3787" w:rsidRPr="001863B2" w14:paraId="16B7CBC8" w14:textId="77777777" w:rsidTr="006D16FF">
        <w:trPr>
          <w:trHeight w:val="68"/>
        </w:trPr>
        <w:tc>
          <w:tcPr>
            <w:tcW w:w="5467" w:type="dxa"/>
          </w:tcPr>
          <w:p w14:paraId="3A68581F" w14:textId="77777777" w:rsidR="003B3787" w:rsidRPr="00641701" w:rsidRDefault="003B3787" w:rsidP="003B3787">
            <w:pPr>
              <w:pStyle w:val="TableText"/>
            </w:pPr>
            <w:r w:rsidRPr="000B3CDF">
              <w:t>display qos policy interface</w:t>
            </w:r>
            <w:r>
              <w:rPr>
                <w:rFonts w:hint="eastAsia"/>
              </w:rPr>
              <w:t xml:space="preserve"> interface-name inbound/outbound</w:t>
            </w:r>
          </w:p>
        </w:tc>
        <w:tc>
          <w:tcPr>
            <w:tcW w:w="3547" w:type="dxa"/>
          </w:tcPr>
          <w:p w14:paraId="50097AC6" w14:textId="77777777" w:rsidR="003B3787" w:rsidRPr="00641701" w:rsidRDefault="003B3787" w:rsidP="003B3787">
            <w:pPr>
              <w:pStyle w:val="TableText"/>
            </w:pPr>
            <w:r>
              <w:rPr>
                <w:rFonts w:hint="eastAsia"/>
              </w:rPr>
              <w:t>显示接口某个方向上配置的</w:t>
            </w:r>
            <w:r>
              <w:rPr>
                <w:rFonts w:hint="eastAsia"/>
              </w:rPr>
              <w:t>MQC</w:t>
            </w:r>
            <w:r>
              <w:rPr>
                <w:rFonts w:hint="eastAsia"/>
              </w:rPr>
              <w:t>信息</w:t>
            </w:r>
          </w:p>
        </w:tc>
      </w:tr>
      <w:tr w:rsidR="003B3787" w:rsidRPr="001863B2" w14:paraId="6C033A01" w14:textId="77777777" w:rsidTr="006D16FF">
        <w:trPr>
          <w:trHeight w:val="68"/>
        </w:trPr>
        <w:tc>
          <w:tcPr>
            <w:tcW w:w="5467" w:type="dxa"/>
          </w:tcPr>
          <w:p w14:paraId="241186EF" w14:textId="3B0F1320" w:rsidR="003B3787" w:rsidRPr="00747DC5" w:rsidRDefault="003B3787" w:rsidP="003B3787">
            <w:pPr>
              <w:pStyle w:val="TableText"/>
            </w:pPr>
            <w:r w:rsidRPr="001D1BD7">
              <w:lastRenderedPageBreak/>
              <w:t>dis</w:t>
            </w:r>
            <w:r w:rsidR="00F34A5B">
              <w:rPr>
                <w:rFonts w:hint="eastAsia"/>
              </w:rPr>
              <w:t>play</w:t>
            </w:r>
            <w:r w:rsidRPr="001D1BD7">
              <w:t xml:space="preserve"> qos map-table color green</w:t>
            </w:r>
            <w:r>
              <w:rPr>
                <w:rFonts w:hint="eastAsia"/>
              </w:rPr>
              <w:t>/yellow/red</w:t>
            </w:r>
            <w:r w:rsidRPr="001D1BD7">
              <w:t xml:space="preserve"> inbound</w:t>
            </w:r>
            <w:r>
              <w:rPr>
                <w:rFonts w:hint="eastAsia"/>
              </w:rPr>
              <w:t>/outbound</w:t>
            </w:r>
            <w:r w:rsidRPr="001D1BD7">
              <w:t xml:space="preserve"> </w:t>
            </w:r>
            <w:r>
              <w:rPr>
                <w:rFonts w:hint="eastAsia"/>
              </w:rPr>
              <w:t>pri-table</w:t>
            </w:r>
          </w:p>
        </w:tc>
        <w:tc>
          <w:tcPr>
            <w:tcW w:w="3547" w:type="dxa"/>
          </w:tcPr>
          <w:p w14:paraId="4F72390B" w14:textId="77777777" w:rsidR="003B3787" w:rsidRDefault="003B3787" w:rsidP="003B3787">
            <w:pPr>
              <w:pStyle w:val="TableText"/>
            </w:pPr>
            <w:r>
              <w:rPr>
                <w:rFonts w:hint="eastAsia"/>
              </w:rPr>
              <w:t>显示带颜色的优先级映射表内容</w:t>
            </w:r>
          </w:p>
        </w:tc>
      </w:tr>
      <w:tr w:rsidR="003B3787" w:rsidRPr="001863B2" w14:paraId="6B7AF1A4" w14:textId="77777777" w:rsidTr="006D16FF">
        <w:trPr>
          <w:trHeight w:val="68"/>
        </w:trPr>
        <w:tc>
          <w:tcPr>
            <w:tcW w:w="5467" w:type="dxa"/>
          </w:tcPr>
          <w:p w14:paraId="52D51E7D" w14:textId="77777777" w:rsidR="003B3787" w:rsidRPr="00EB0BB3" w:rsidRDefault="003B3787" w:rsidP="003B3787">
            <w:pPr>
              <w:pStyle w:val="TableText"/>
            </w:pPr>
            <w:r>
              <w:rPr>
                <w:rFonts w:hint="eastAsia"/>
              </w:rPr>
              <w:t>d</w:t>
            </w:r>
            <w:r w:rsidRPr="00A65421">
              <w:t>isplay bgp peer ipv4</w:t>
            </w:r>
            <w:r>
              <w:rPr>
                <w:rFonts w:hint="eastAsia"/>
              </w:rPr>
              <w:t>/vpnv4</w:t>
            </w:r>
            <w:r w:rsidRPr="00A65421">
              <w:t xml:space="preserve"> flowspe</w:t>
            </w:r>
            <w:r>
              <w:rPr>
                <w:rFonts w:hint="eastAsia"/>
              </w:rPr>
              <w:t>c</w:t>
            </w:r>
          </w:p>
        </w:tc>
        <w:tc>
          <w:tcPr>
            <w:tcW w:w="3547" w:type="dxa"/>
          </w:tcPr>
          <w:p w14:paraId="54FF916D" w14:textId="77777777" w:rsidR="003B3787" w:rsidRDefault="003B3787" w:rsidP="003B3787">
            <w:pPr>
              <w:pStyle w:val="TableText"/>
            </w:pPr>
            <w:r>
              <w:rPr>
                <w:rFonts w:hint="eastAsia"/>
              </w:rPr>
              <w:t>显示</w:t>
            </w:r>
            <w:r>
              <w:rPr>
                <w:rFonts w:hint="eastAsia"/>
              </w:rPr>
              <w:t>flowspec</w:t>
            </w:r>
            <w:r>
              <w:rPr>
                <w:rFonts w:hint="eastAsia"/>
              </w:rPr>
              <w:t>邻居建立情况</w:t>
            </w:r>
          </w:p>
        </w:tc>
      </w:tr>
      <w:tr w:rsidR="003B3787" w:rsidRPr="001863B2" w14:paraId="017A930C" w14:textId="77777777" w:rsidTr="006D16FF">
        <w:trPr>
          <w:trHeight w:val="68"/>
        </w:trPr>
        <w:tc>
          <w:tcPr>
            <w:tcW w:w="5467" w:type="dxa"/>
          </w:tcPr>
          <w:p w14:paraId="669501C2" w14:textId="77777777" w:rsidR="003B3787" w:rsidRPr="00EB0BB3" w:rsidRDefault="003B3787" w:rsidP="003B3787">
            <w:pPr>
              <w:pStyle w:val="TableText"/>
            </w:pPr>
            <w:r w:rsidRPr="00A65421">
              <w:t>display bgp routing-table ipv4 flowspe</w:t>
            </w:r>
            <w:r>
              <w:rPr>
                <w:rFonts w:hint="eastAsia"/>
              </w:rPr>
              <w:t>c</w:t>
            </w:r>
          </w:p>
        </w:tc>
        <w:tc>
          <w:tcPr>
            <w:tcW w:w="3547" w:type="dxa"/>
          </w:tcPr>
          <w:p w14:paraId="7D715FF1" w14:textId="77777777" w:rsidR="003B3787" w:rsidRDefault="003B3787" w:rsidP="003B3787">
            <w:pPr>
              <w:pStyle w:val="TableText"/>
            </w:pPr>
            <w:r>
              <w:rPr>
                <w:rFonts w:hint="eastAsia"/>
              </w:rPr>
              <w:t>显示接收侧接收到的</w:t>
            </w:r>
            <w:r>
              <w:rPr>
                <w:rFonts w:hint="eastAsia"/>
              </w:rPr>
              <w:t>flow-route</w:t>
            </w:r>
            <w:r>
              <w:rPr>
                <w:rFonts w:hint="eastAsia"/>
              </w:rPr>
              <w:t>信息</w:t>
            </w:r>
          </w:p>
        </w:tc>
      </w:tr>
      <w:tr w:rsidR="00C4228D" w:rsidRPr="001863B2" w14:paraId="18587D19" w14:textId="77777777" w:rsidTr="006D16FF">
        <w:trPr>
          <w:trHeight w:val="68"/>
        </w:trPr>
        <w:tc>
          <w:tcPr>
            <w:tcW w:w="5467" w:type="dxa"/>
          </w:tcPr>
          <w:p w14:paraId="70005FE5" w14:textId="16016C2B" w:rsidR="00C4228D" w:rsidRPr="00A65421" w:rsidRDefault="00C4228D" w:rsidP="003B3787">
            <w:pPr>
              <w:pStyle w:val="TableText"/>
            </w:pPr>
            <w:r>
              <w:t>display qos-acl resource</w:t>
            </w:r>
          </w:p>
        </w:tc>
        <w:tc>
          <w:tcPr>
            <w:tcW w:w="3547" w:type="dxa"/>
          </w:tcPr>
          <w:p w14:paraId="596BD1B2" w14:textId="0B31DA04" w:rsidR="00C4228D" w:rsidRDefault="00C4228D" w:rsidP="003B3787">
            <w:pPr>
              <w:pStyle w:val="TableText"/>
            </w:pPr>
            <w:r>
              <w:rPr>
                <w:rFonts w:hint="eastAsia"/>
              </w:rPr>
              <w:t>显示</w:t>
            </w:r>
            <w:r>
              <w:rPr>
                <w:rFonts w:hint="eastAsia"/>
              </w:rPr>
              <w:t>acl</w:t>
            </w:r>
            <w:r>
              <w:rPr>
                <w:rFonts w:hint="eastAsia"/>
              </w:rPr>
              <w:t>资源利用率</w:t>
            </w:r>
          </w:p>
        </w:tc>
      </w:tr>
    </w:tbl>
    <w:p w14:paraId="5667D573" w14:textId="77777777" w:rsidR="003B3787" w:rsidRDefault="003B3787" w:rsidP="003B3787">
      <w:pPr>
        <w:pStyle w:val="2"/>
        <w:numPr>
          <w:ilvl w:val="1"/>
          <w:numId w:val="2"/>
        </w:numPr>
      </w:pPr>
      <w:bookmarkStart w:id="524" w:name="_Toc61446061"/>
      <w:bookmarkStart w:id="525" w:name="_Toc61446062"/>
      <w:bookmarkEnd w:id="524"/>
      <w:r>
        <w:rPr>
          <w:rFonts w:hint="eastAsia"/>
        </w:rPr>
        <w:t>PBR</w:t>
      </w:r>
      <w:r>
        <w:rPr>
          <w:rFonts w:hint="eastAsia"/>
        </w:rPr>
        <w:t>策略故障</w:t>
      </w:r>
      <w:bookmarkEnd w:id="525"/>
    </w:p>
    <w:p w14:paraId="68748F6B" w14:textId="77777777" w:rsidR="003B3787" w:rsidRPr="001D21B5" w:rsidRDefault="003B3787" w:rsidP="003B3787">
      <w:pPr>
        <w:pStyle w:val="3"/>
        <w:numPr>
          <w:ilvl w:val="2"/>
          <w:numId w:val="2"/>
        </w:numPr>
      </w:pPr>
      <w:r>
        <w:rPr>
          <w:rFonts w:hint="eastAsia"/>
        </w:rPr>
        <w:t>故障描述</w:t>
      </w:r>
    </w:p>
    <w:p w14:paraId="5AAEDDBA" w14:textId="77777777" w:rsidR="003B3787" w:rsidRDefault="003B3787" w:rsidP="003B3787">
      <w:r>
        <w:rPr>
          <w:rFonts w:hint="eastAsia"/>
        </w:rPr>
        <w:t>对端口应用</w:t>
      </w:r>
      <w:r>
        <w:rPr>
          <w:rFonts w:hint="eastAsia"/>
        </w:rPr>
        <w:t>PBR</w:t>
      </w:r>
      <w:r>
        <w:rPr>
          <w:rFonts w:hint="eastAsia"/>
        </w:rPr>
        <w:t>策略</w:t>
      </w:r>
      <w:r w:rsidRPr="00C1031F">
        <w:rPr>
          <w:rFonts w:hint="eastAsia"/>
        </w:rPr>
        <w:t>后，</w:t>
      </w:r>
      <w:r>
        <w:rPr>
          <w:rFonts w:hint="eastAsia"/>
        </w:rPr>
        <w:t>报文没有按照</w:t>
      </w:r>
      <w:r>
        <w:rPr>
          <w:rFonts w:hint="eastAsia"/>
        </w:rPr>
        <w:t>PBR</w:t>
      </w:r>
      <w:r>
        <w:rPr>
          <w:rFonts w:hint="eastAsia"/>
        </w:rPr>
        <w:t>策略节点的动作执行</w:t>
      </w:r>
      <w:r w:rsidRPr="00C1031F">
        <w:rPr>
          <w:rFonts w:hint="eastAsia"/>
        </w:rPr>
        <w:t>。</w:t>
      </w:r>
    </w:p>
    <w:p w14:paraId="017D0AF5" w14:textId="77777777" w:rsidR="003B3787" w:rsidRDefault="003B3787" w:rsidP="003B3787">
      <w:pPr>
        <w:pStyle w:val="3"/>
        <w:numPr>
          <w:ilvl w:val="2"/>
          <w:numId w:val="2"/>
        </w:numPr>
      </w:pPr>
      <w:r>
        <w:rPr>
          <w:rFonts w:hint="eastAsia"/>
        </w:rPr>
        <w:t>常见原因</w:t>
      </w:r>
    </w:p>
    <w:p w14:paraId="3519F913" w14:textId="77777777" w:rsidR="003B3787" w:rsidRDefault="003B3787" w:rsidP="001157BE">
      <w:pPr>
        <w:pStyle w:val="ItemList"/>
      </w:pPr>
      <w:r>
        <w:rPr>
          <w:rFonts w:hint="eastAsia"/>
        </w:rPr>
        <w:t>接口物理层</w:t>
      </w:r>
      <w:r>
        <w:rPr>
          <w:rFonts w:hint="eastAsia"/>
          <w:lang w:eastAsia="zh-CN"/>
        </w:rPr>
        <w:t>down</w:t>
      </w:r>
    </w:p>
    <w:p w14:paraId="40751DDA" w14:textId="77777777" w:rsidR="003B3787" w:rsidRDefault="003B3787" w:rsidP="001157BE">
      <w:pPr>
        <w:pStyle w:val="ItemList"/>
      </w:pPr>
      <w:r>
        <w:rPr>
          <w:rFonts w:hint="eastAsia"/>
        </w:rPr>
        <w:t>链路不稳定或光功率低</w:t>
      </w:r>
    </w:p>
    <w:p w14:paraId="68071244" w14:textId="77777777" w:rsidR="003B3787" w:rsidRDefault="003B3787" w:rsidP="001157BE">
      <w:pPr>
        <w:pStyle w:val="ItemList"/>
        <w:rPr>
          <w:lang w:eastAsia="zh-CN"/>
        </w:rPr>
      </w:pPr>
      <w:r>
        <w:rPr>
          <w:rFonts w:hint="eastAsia"/>
          <w:lang w:eastAsia="zh-CN"/>
        </w:rPr>
        <w:t>直连接口的</w:t>
      </w:r>
      <w:r>
        <w:rPr>
          <w:rFonts w:hint="eastAsia"/>
          <w:lang w:eastAsia="zh-CN"/>
        </w:rPr>
        <w:t>IP</w:t>
      </w:r>
      <w:r>
        <w:rPr>
          <w:rFonts w:hint="eastAsia"/>
          <w:lang w:eastAsia="zh-CN"/>
        </w:rPr>
        <w:t>地址不在同一网段</w:t>
      </w:r>
    </w:p>
    <w:p w14:paraId="7254A998" w14:textId="08EB34A1" w:rsidR="003B3787" w:rsidRDefault="00B93368" w:rsidP="001157BE">
      <w:pPr>
        <w:pStyle w:val="ItemList"/>
      </w:pPr>
      <w:r>
        <w:rPr>
          <w:lang w:eastAsia="zh-CN"/>
        </w:rPr>
        <w:t>a</w:t>
      </w:r>
      <w:r w:rsidR="003B3787">
        <w:rPr>
          <w:rFonts w:hint="eastAsia"/>
          <w:lang w:eastAsia="zh-CN"/>
        </w:rPr>
        <w:t>cl</w:t>
      </w:r>
      <w:r w:rsidR="003B3787">
        <w:rPr>
          <w:rFonts w:hint="eastAsia"/>
          <w:lang w:eastAsia="zh-CN"/>
        </w:rPr>
        <w:t>资源不足</w:t>
      </w:r>
    </w:p>
    <w:p w14:paraId="0CC78FAE" w14:textId="73B7821C" w:rsidR="00264EE6" w:rsidRDefault="00264EE6" w:rsidP="001157BE">
      <w:pPr>
        <w:pStyle w:val="ItemList"/>
        <w:rPr>
          <w:lang w:eastAsia="zh-CN"/>
        </w:rPr>
      </w:pPr>
      <w:r>
        <w:rPr>
          <w:rFonts w:hint="eastAsia"/>
          <w:lang w:eastAsia="zh-CN"/>
        </w:rPr>
        <w:t>流量匹配到优先级更高的策略</w:t>
      </w:r>
    </w:p>
    <w:p w14:paraId="34FB25D4" w14:textId="77777777" w:rsidR="003B3787" w:rsidRDefault="003B3787" w:rsidP="001157BE">
      <w:pPr>
        <w:pStyle w:val="ItemList"/>
      </w:pPr>
      <w:r>
        <w:rPr>
          <w:rFonts w:hint="eastAsia"/>
        </w:rPr>
        <w:t>设备软件故障</w:t>
      </w:r>
    </w:p>
    <w:p w14:paraId="21E7085D" w14:textId="77777777" w:rsidR="003B3787" w:rsidRPr="00C1031F" w:rsidRDefault="003B3787" w:rsidP="001157BE">
      <w:pPr>
        <w:pStyle w:val="ItemList"/>
      </w:pPr>
      <w:r>
        <w:rPr>
          <w:rFonts w:hint="eastAsia"/>
        </w:rPr>
        <w:t>转发故障</w:t>
      </w:r>
    </w:p>
    <w:p w14:paraId="3738A32A" w14:textId="77777777" w:rsidR="003B3787" w:rsidRPr="001D21B5" w:rsidRDefault="003B3787" w:rsidP="003B3787">
      <w:pPr>
        <w:pStyle w:val="3"/>
        <w:numPr>
          <w:ilvl w:val="2"/>
          <w:numId w:val="2"/>
        </w:numPr>
      </w:pPr>
      <w:r>
        <w:rPr>
          <w:rFonts w:hint="eastAsia"/>
        </w:rPr>
        <w:t>故障处理步骤</w:t>
      </w:r>
    </w:p>
    <w:p w14:paraId="12D851C3" w14:textId="77777777" w:rsidR="003B3787" w:rsidRDefault="003B3787" w:rsidP="001157BE">
      <w:pPr>
        <w:pStyle w:val="ItemStep"/>
        <w:rPr>
          <w:lang w:eastAsia="zh-CN"/>
        </w:rPr>
      </w:pPr>
      <w:r>
        <w:rPr>
          <w:rFonts w:hint="eastAsia"/>
          <w:lang w:eastAsia="zh-CN"/>
        </w:rPr>
        <w:t>通过命令</w:t>
      </w:r>
      <w:r w:rsidRPr="0053481B">
        <w:rPr>
          <w:lang w:eastAsia="zh-CN"/>
        </w:rPr>
        <w:t>display interface brief</w:t>
      </w:r>
      <w:r>
        <w:rPr>
          <w:rFonts w:hint="eastAsia"/>
          <w:lang w:eastAsia="zh-CN"/>
        </w:rPr>
        <w:t>查看设备端口状态，通过命令</w:t>
      </w:r>
      <w:r>
        <w:t xml:space="preserve">display interface </w:t>
      </w:r>
      <w:r>
        <w:rPr>
          <w:rFonts w:hint="eastAsia"/>
          <w:lang w:eastAsia="zh-CN"/>
        </w:rPr>
        <w:t>&lt;</w:t>
      </w:r>
      <w:r>
        <w:t xml:space="preserve"> </w:t>
      </w:r>
      <w:r>
        <w:rPr>
          <w:i/>
        </w:rPr>
        <w:t>interface</w:t>
      </w:r>
      <w:r>
        <w:rPr>
          <w:rFonts w:hint="eastAsia"/>
          <w:i/>
          <w:lang w:eastAsia="zh-CN"/>
        </w:rPr>
        <w:t xml:space="preserve"> </w:t>
      </w:r>
      <w:r>
        <w:rPr>
          <w:i/>
        </w:rPr>
        <w:t>-name</w:t>
      </w:r>
      <w:r>
        <w:rPr>
          <w:rFonts w:hint="eastAsia"/>
          <w:i/>
          <w:lang w:eastAsia="zh-CN"/>
        </w:rPr>
        <w:t>&gt;</w:t>
      </w:r>
      <w:r>
        <w:rPr>
          <w:rFonts w:hint="eastAsia"/>
        </w:rPr>
        <w:t>确定应用</w:t>
      </w:r>
      <w:r>
        <w:t>PBR</w:t>
      </w:r>
      <w:r>
        <w:rPr>
          <w:rFonts w:hint="eastAsia"/>
        </w:rPr>
        <w:t>策略的端口和重定向动作对应的本设备端口的配置情况，确定</w:t>
      </w:r>
      <w:r>
        <w:t>IP</w:t>
      </w:r>
      <w:r>
        <w:rPr>
          <w:rFonts w:hint="eastAsia"/>
        </w:rPr>
        <w:t>地址配置无误；</w:t>
      </w:r>
    </w:p>
    <w:p w14:paraId="0FC54E9B" w14:textId="31F8EE51" w:rsidR="003B3787" w:rsidRDefault="003B3787" w:rsidP="001157BE">
      <w:pPr>
        <w:pStyle w:val="ItemStep"/>
        <w:rPr>
          <w:lang w:eastAsia="zh-CN"/>
        </w:rPr>
      </w:pPr>
      <w:r>
        <w:rPr>
          <w:rFonts w:hint="eastAsia"/>
          <w:lang w:eastAsia="zh-CN"/>
        </w:rPr>
        <w:t>通过命令</w:t>
      </w:r>
      <w:r w:rsidRPr="0053481B">
        <w:rPr>
          <w:lang w:eastAsia="zh-CN"/>
        </w:rPr>
        <w:t>display counters inbound interface</w:t>
      </w:r>
      <w:r>
        <w:rPr>
          <w:rFonts w:hint="eastAsia"/>
          <w:lang w:eastAsia="zh-CN"/>
        </w:rPr>
        <w:t>查看接口收发包统计是否正常，有无错包和丢包统计等。如果有错包统计，可以先排查是否是线缆问题或接口故障</w:t>
      </w:r>
      <w:r w:rsidR="005852E9">
        <w:rPr>
          <w:lang w:eastAsia="zh-CN"/>
        </w:rPr>
        <w:t>；</w:t>
      </w:r>
      <w:r w:rsidR="005852E9">
        <w:rPr>
          <w:rFonts w:hint="eastAsia"/>
          <w:lang w:eastAsia="zh-CN"/>
        </w:rPr>
        <w:t>无错包则执行步骤</w:t>
      </w:r>
      <w:r w:rsidR="005852E9">
        <w:rPr>
          <w:rFonts w:hint="eastAsia"/>
          <w:lang w:eastAsia="zh-CN"/>
        </w:rPr>
        <w:t>(</w:t>
      </w:r>
      <w:r w:rsidR="00C4228D">
        <w:rPr>
          <w:lang w:eastAsia="zh-CN"/>
        </w:rPr>
        <w:t>3</w:t>
      </w:r>
      <w:r w:rsidR="005852E9">
        <w:rPr>
          <w:lang w:eastAsia="zh-CN"/>
        </w:rPr>
        <w:t>)</w:t>
      </w:r>
      <w:r w:rsidR="005852E9">
        <w:rPr>
          <w:lang w:eastAsia="zh-CN"/>
        </w:rPr>
        <w:t>；</w:t>
      </w:r>
    </w:p>
    <w:p w14:paraId="1F653C98" w14:textId="49852C4C" w:rsidR="003B3787" w:rsidRDefault="003B3787" w:rsidP="001157BE">
      <w:pPr>
        <w:pStyle w:val="ItemStep"/>
        <w:rPr>
          <w:lang w:eastAsia="zh-CN"/>
        </w:rPr>
      </w:pPr>
      <w:r>
        <w:rPr>
          <w:rFonts w:hint="eastAsia"/>
          <w:lang w:eastAsia="zh-CN"/>
        </w:rPr>
        <w:t>系统视图下输入命令</w:t>
      </w:r>
      <w:r w:rsidRPr="000E5123">
        <w:rPr>
          <w:lang w:eastAsia="zh-CN"/>
        </w:rPr>
        <w:t>display ip</w:t>
      </w:r>
      <w:r>
        <w:rPr>
          <w:rFonts w:hint="eastAsia"/>
          <w:lang w:eastAsia="zh-CN"/>
        </w:rPr>
        <w:t>/ipv6</w:t>
      </w:r>
      <w:r w:rsidRPr="000E5123">
        <w:rPr>
          <w:lang w:eastAsia="zh-CN"/>
        </w:rPr>
        <w:t xml:space="preserve"> policy-based-route policy</w:t>
      </w:r>
      <w:r>
        <w:rPr>
          <w:rFonts w:hint="eastAsia"/>
          <w:lang w:eastAsia="zh-CN"/>
        </w:rPr>
        <w:t xml:space="preserve"> &lt;policy name&gt;</w:t>
      </w:r>
      <w:r>
        <w:rPr>
          <w:rFonts w:hint="eastAsia"/>
          <w:lang w:eastAsia="zh-CN"/>
        </w:rPr>
        <w:t>查看该策略的详细配置，查看是否存在比该测试节点更小编号的有效节点存在。多策略节点的情况下，节点号较小的有效节点优先级较高，一旦匹配编号较小的节点后面的节点不再匹配；</w:t>
      </w:r>
    </w:p>
    <w:p w14:paraId="09D2541C" w14:textId="77777777" w:rsidR="003B3787" w:rsidRDefault="003B3787" w:rsidP="00E24672">
      <w:pPr>
        <w:pStyle w:val="TerminalDisplayIndent1"/>
      </w:pPr>
      <w:r w:rsidRPr="00E4587C">
        <w:t xml:space="preserve">[H3C]display ip policy-based-route policy </w:t>
      </w:r>
      <w:r>
        <w:rPr>
          <w:rFonts w:hint="eastAsia"/>
        </w:rPr>
        <w:t>&lt;</w:t>
      </w:r>
      <w:r w:rsidRPr="00E4587C">
        <w:t xml:space="preserve"> route_policy_name</w:t>
      </w:r>
      <w:r>
        <w:rPr>
          <w:rFonts w:hint="eastAsia"/>
        </w:rPr>
        <w:t>&gt;</w:t>
      </w:r>
    </w:p>
    <w:p w14:paraId="64F1752F" w14:textId="77777777" w:rsidR="003B3787" w:rsidRDefault="003B3787" w:rsidP="00E24672">
      <w:pPr>
        <w:pStyle w:val="TerminalDisplayIndent1"/>
      </w:pPr>
      <w:r>
        <w:rPr>
          <w:rFonts w:hint="eastAsia"/>
        </w:rPr>
        <w:t xml:space="preserve">Route-policy : </w:t>
      </w:r>
      <w:bookmarkStart w:id="526" w:name="OLE_LINK58"/>
      <w:bookmarkStart w:id="527" w:name="OLE_LINK59"/>
      <w:r>
        <w:rPr>
          <w:rFonts w:hint="eastAsia"/>
        </w:rPr>
        <w:t>route_policy_name</w:t>
      </w:r>
      <w:bookmarkEnd w:id="526"/>
      <w:bookmarkEnd w:id="527"/>
      <w:r>
        <w:rPr>
          <w:rFonts w:hint="eastAsia"/>
        </w:rPr>
        <w:t xml:space="preserve">                </w:t>
      </w:r>
    </w:p>
    <w:p w14:paraId="1E298310" w14:textId="77777777" w:rsidR="003B3787" w:rsidRDefault="003B3787" w:rsidP="00E24672">
      <w:pPr>
        <w:pStyle w:val="TerminalDisplayIndent1"/>
      </w:pPr>
      <w:r>
        <w:t>node 10 permit: if-match acl 3000</w:t>
      </w:r>
    </w:p>
    <w:p w14:paraId="3995C15F" w14:textId="77777777" w:rsidR="003B3787" w:rsidRDefault="003B3787" w:rsidP="00E24672">
      <w:pPr>
        <w:pStyle w:val="TerminalDisplayIndent1"/>
      </w:pPr>
      <w:r>
        <w:t xml:space="preserve">                  if-match qos-loacl-id</w:t>
      </w:r>
    </w:p>
    <w:p w14:paraId="41283B12" w14:textId="77777777" w:rsidR="003B3787" w:rsidRDefault="003B3787" w:rsidP="00E24672">
      <w:pPr>
        <w:pStyle w:val="TerminalDisplayIndent1"/>
      </w:pPr>
      <w:r>
        <w:t xml:space="preserve">                  apply ip-address next-hop 1.1.1.1</w:t>
      </w:r>
    </w:p>
    <w:p w14:paraId="3F6EE80C" w14:textId="77777777" w:rsidR="003B3787" w:rsidRDefault="003B3787" w:rsidP="00E24672">
      <w:pPr>
        <w:pStyle w:val="TerminalDisplayIndent1"/>
      </w:pPr>
      <w:r>
        <w:t xml:space="preserve">   node 20 permit: if-match acl 3100</w:t>
      </w:r>
    </w:p>
    <w:p w14:paraId="1CC8EB47" w14:textId="77777777" w:rsidR="003B3787" w:rsidRDefault="003B3787" w:rsidP="00E24672">
      <w:pPr>
        <w:pStyle w:val="TerminalDisplayIndent1"/>
      </w:pPr>
      <w:r>
        <w:t xml:space="preserve">   node 30 permit:</w:t>
      </w:r>
    </w:p>
    <w:p w14:paraId="62F6D13E" w14:textId="77777777" w:rsidR="003B3787" w:rsidRDefault="003B3787" w:rsidP="00E24672">
      <w:pPr>
        <w:pStyle w:val="TerminalDisplayIndent1"/>
      </w:pPr>
      <w:r>
        <w:t xml:space="preserve">                 apply loadshare next-hop</w:t>
      </w:r>
    </w:p>
    <w:p w14:paraId="31C6182F" w14:textId="77777777" w:rsidR="003B3787" w:rsidRDefault="003B3787" w:rsidP="00E24672">
      <w:pPr>
        <w:pStyle w:val="TerminalDisplayIndent1"/>
      </w:pPr>
      <w:r>
        <w:tab/>
        <w:t xml:space="preserve">          </w:t>
      </w:r>
      <w:r>
        <w:rPr>
          <w:rFonts w:hint="eastAsia"/>
        </w:rPr>
        <w:t xml:space="preserve">     </w:t>
      </w:r>
      <w:r>
        <w:t>apply ip-address next-hop 1.1.1.1 direct</w:t>
      </w:r>
    </w:p>
    <w:p w14:paraId="179A82B1" w14:textId="77777777" w:rsidR="003B3787" w:rsidRDefault="003B3787" w:rsidP="00E24672">
      <w:pPr>
        <w:pStyle w:val="TerminalDisplayIndent1"/>
      </w:pPr>
      <w:r>
        <w:t xml:space="preserve">                 apply ip-address next-hop 2.2.2.2 direct</w:t>
      </w:r>
    </w:p>
    <w:p w14:paraId="1D947BF2" w14:textId="77777777" w:rsidR="003B3787" w:rsidRDefault="003B3787" w:rsidP="00E24672">
      <w:pPr>
        <w:pStyle w:val="TerminalDisplayIndent1"/>
      </w:pPr>
      <w:r>
        <w:lastRenderedPageBreak/>
        <w:t xml:space="preserve">                 apply output-interface tunnel1</w:t>
      </w:r>
    </w:p>
    <w:p w14:paraId="6463BCDE" w14:textId="77777777" w:rsidR="003B3787" w:rsidRDefault="003B3787" w:rsidP="00E24672">
      <w:pPr>
        <w:pStyle w:val="TerminalDisplayIndent1"/>
      </w:pPr>
      <w:r>
        <w:t xml:space="preserve">   node 40 deny:                                           </w:t>
      </w:r>
    </w:p>
    <w:p w14:paraId="61517533" w14:textId="77777777" w:rsidR="003B3787" w:rsidRDefault="003B3787" w:rsidP="00E24672">
      <w:pPr>
        <w:pStyle w:val="TerminalDisplayIndent1"/>
      </w:pPr>
      <w:r>
        <w:t xml:space="preserve">   node 50 deny: if-match acl 3000</w:t>
      </w:r>
    </w:p>
    <w:p w14:paraId="0D0A1C98" w14:textId="77777777" w:rsidR="003B3787" w:rsidRDefault="003B3787" w:rsidP="00E24672">
      <w:pPr>
        <w:pStyle w:val="TerminalDisplayIndent1"/>
      </w:pPr>
      <w:r>
        <w:t xml:space="preserve">                  apply apply precedence priority </w:t>
      </w:r>
    </w:p>
    <w:p w14:paraId="57F79862" w14:textId="77777777" w:rsidR="003B3787" w:rsidRDefault="003B3787" w:rsidP="00E24672">
      <w:pPr>
        <w:pStyle w:val="TerminalDisplayIndent1"/>
      </w:pPr>
      <w:r>
        <w:t xml:space="preserve">                  apply ip-address next-hop 1.1.1.1</w:t>
      </w:r>
    </w:p>
    <w:p w14:paraId="3B6C30DE" w14:textId="2F25094A" w:rsidR="007B7379" w:rsidRPr="007B7379" w:rsidRDefault="003B3787" w:rsidP="001157BE">
      <w:pPr>
        <w:pStyle w:val="ItemStep"/>
        <w:rPr>
          <w:lang w:eastAsia="zh-CN"/>
        </w:rPr>
      </w:pPr>
      <w:r>
        <w:rPr>
          <w:rFonts w:hint="eastAsia"/>
          <w:lang w:eastAsia="zh-CN"/>
        </w:rPr>
        <w:t>系统视图下输入命令</w:t>
      </w:r>
      <w:r w:rsidRPr="00664714">
        <w:rPr>
          <w:lang w:eastAsia="zh-CN"/>
        </w:rPr>
        <w:t>display ip policy-based-route interface</w:t>
      </w:r>
      <w:r>
        <w:rPr>
          <w:rFonts w:hint="eastAsia"/>
          <w:lang w:eastAsia="zh-CN"/>
        </w:rPr>
        <w:t xml:space="preserve"> &lt;</w:t>
      </w:r>
      <w:r w:rsidRPr="002957E8">
        <w:rPr>
          <w:rFonts w:hint="eastAsia"/>
          <w:i/>
          <w:lang w:eastAsia="zh-CN"/>
        </w:rPr>
        <w:t>interface-name&gt;</w:t>
      </w:r>
      <w:r w:rsidRPr="00664714">
        <w:rPr>
          <w:rFonts w:hint="eastAsia"/>
          <w:lang w:eastAsia="zh-CN"/>
        </w:rPr>
        <w:t>查看</w:t>
      </w:r>
      <w:r>
        <w:rPr>
          <w:rFonts w:hint="eastAsia"/>
          <w:lang w:eastAsia="zh-CN"/>
        </w:rPr>
        <w:t>策略的应用状态以及报文匹配</w:t>
      </w:r>
      <w:r w:rsidRPr="00664714">
        <w:rPr>
          <w:rFonts w:hint="eastAsia"/>
          <w:lang w:eastAsia="zh-CN"/>
        </w:rPr>
        <w:t>情况</w:t>
      </w:r>
      <w:r>
        <w:rPr>
          <w:rFonts w:hint="eastAsia"/>
          <w:lang w:eastAsia="zh-CN"/>
        </w:rPr>
        <w:t>，若策略节点的状态为</w:t>
      </w:r>
      <w:r>
        <w:rPr>
          <w:rFonts w:hint="eastAsia"/>
          <w:lang w:eastAsia="zh-CN"/>
        </w:rPr>
        <w:t>failed/no resource</w:t>
      </w:r>
      <w:r>
        <w:rPr>
          <w:rFonts w:hint="eastAsia"/>
          <w:lang w:eastAsia="zh-CN"/>
        </w:rPr>
        <w:t>，可</w:t>
      </w:r>
      <w:bookmarkStart w:id="528" w:name="OLE_LINK44"/>
      <w:bookmarkStart w:id="529" w:name="OLE_LINK45"/>
      <w:r>
        <w:rPr>
          <w:rFonts w:hint="eastAsia"/>
          <w:lang w:eastAsia="zh-CN"/>
        </w:rPr>
        <w:t>通过命令</w:t>
      </w:r>
      <w:bookmarkStart w:id="530" w:name="OLE_LINK41"/>
      <w:r w:rsidRPr="002957E8">
        <w:rPr>
          <w:lang w:eastAsia="zh-CN"/>
        </w:rPr>
        <w:t>display qos-acl resource</w:t>
      </w:r>
      <w:bookmarkEnd w:id="530"/>
      <w:r w:rsidR="007B7379" w:rsidRPr="007B7379">
        <w:rPr>
          <w:b/>
          <w:lang w:eastAsia="zh-CN"/>
        </w:rPr>
        <w:t xml:space="preserve"> </w:t>
      </w:r>
      <w:r w:rsidR="007B7379" w:rsidRPr="007B7379">
        <w:rPr>
          <w:lang w:eastAsia="zh-CN"/>
        </w:rPr>
        <w:t xml:space="preserve">chassis </w:t>
      </w:r>
      <w:r w:rsidR="007B7379">
        <w:rPr>
          <w:lang w:eastAsia="zh-CN"/>
        </w:rPr>
        <w:t>chassis-num</w:t>
      </w:r>
      <w:r w:rsidR="007B7379" w:rsidRPr="007B7379">
        <w:rPr>
          <w:lang w:eastAsia="zh-CN"/>
        </w:rPr>
        <w:t xml:space="preserve"> slot </w:t>
      </w:r>
      <w:r w:rsidR="007B7379">
        <w:rPr>
          <w:rFonts w:hint="eastAsia"/>
          <w:lang w:eastAsia="zh-CN"/>
        </w:rPr>
        <w:t>slot-num</w:t>
      </w:r>
      <w:r>
        <w:rPr>
          <w:rFonts w:hint="eastAsia"/>
          <w:lang w:eastAsia="zh-CN"/>
        </w:rPr>
        <w:t>查看</w:t>
      </w:r>
      <w:r>
        <w:rPr>
          <w:rFonts w:hint="eastAsia"/>
          <w:lang w:eastAsia="zh-CN"/>
        </w:rPr>
        <w:t>acl</w:t>
      </w:r>
      <w:r>
        <w:rPr>
          <w:rFonts w:hint="eastAsia"/>
          <w:lang w:eastAsia="zh-CN"/>
        </w:rPr>
        <w:t>资源使用情况</w:t>
      </w:r>
      <w:bookmarkEnd w:id="528"/>
      <w:bookmarkEnd w:id="529"/>
      <w:r w:rsidR="007B7379">
        <w:rPr>
          <w:rFonts w:hint="eastAsia"/>
          <w:lang w:eastAsia="zh-CN"/>
        </w:rPr>
        <w:t>。</w:t>
      </w:r>
    </w:p>
    <w:p w14:paraId="4F9CD784" w14:textId="4C5D758A" w:rsidR="003B3787" w:rsidRDefault="003B3787" w:rsidP="00E24672">
      <w:pPr>
        <w:pStyle w:val="TerminalDisplayIndent1"/>
      </w:pPr>
      <w:r>
        <w:t>[H3C]dis</w:t>
      </w:r>
      <w:r w:rsidR="00F34A5B">
        <w:rPr>
          <w:rFonts w:hint="eastAsia"/>
        </w:rPr>
        <w:t>play</w:t>
      </w:r>
      <w:r>
        <w:t xml:space="preserve"> ip policy-based-route int hu1/0/5                                      </w:t>
      </w:r>
    </w:p>
    <w:p w14:paraId="4F04B659" w14:textId="77777777" w:rsidR="003B3787" w:rsidRDefault="003B3787" w:rsidP="00E24672">
      <w:pPr>
        <w:pStyle w:val="TerminalDisplayIndent1"/>
      </w:pPr>
      <w:r>
        <w:t xml:space="preserve">Policy based routing information for interface HundredGigE1/0/5:                </w:t>
      </w:r>
    </w:p>
    <w:p w14:paraId="02D4548B" w14:textId="77777777" w:rsidR="003B3787" w:rsidRDefault="003B3787" w:rsidP="00E24672">
      <w:pPr>
        <w:pStyle w:val="TerminalDisplayIndent1"/>
      </w:pPr>
      <w:r>
        <w:t xml:space="preserve">Policy name: g1                                                                 </w:t>
      </w:r>
    </w:p>
    <w:p w14:paraId="26BC14AA" w14:textId="77777777" w:rsidR="003B3787" w:rsidRDefault="003B3787" w:rsidP="00E24672">
      <w:pPr>
        <w:pStyle w:val="TerminalDisplayIndent1"/>
      </w:pPr>
      <w:r>
        <w:t xml:space="preserve">  node 1 permit:                                                                </w:t>
      </w:r>
    </w:p>
    <w:p w14:paraId="18719222" w14:textId="77777777" w:rsidR="003B3787" w:rsidRDefault="003B3787" w:rsidP="00E24672">
      <w:pPr>
        <w:pStyle w:val="TerminalDisplayIndent1"/>
      </w:pPr>
      <w:r>
        <w:t xml:space="preserve">    apply next-hop 38.3.3.8                                                     </w:t>
      </w:r>
    </w:p>
    <w:p w14:paraId="57FFDAB2" w14:textId="77777777" w:rsidR="003B3787" w:rsidRDefault="003B3787" w:rsidP="00E24672">
      <w:pPr>
        <w:pStyle w:val="TerminalDisplayIndent1"/>
      </w:pPr>
      <w:r>
        <w:t xml:space="preserve">  Matched: 0                                                                    </w:t>
      </w:r>
    </w:p>
    <w:p w14:paraId="0D75CF49" w14:textId="77777777" w:rsidR="003B3787" w:rsidRDefault="003B3787" w:rsidP="00E24672">
      <w:pPr>
        <w:pStyle w:val="TerminalDisplayIndent1"/>
      </w:pPr>
      <w:r>
        <w:t>Total matched: 0</w:t>
      </w:r>
    </w:p>
    <w:p w14:paraId="7B9DD737" w14:textId="77777777" w:rsidR="003B3787" w:rsidRDefault="003B3787" w:rsidP="00E24672">
      <w:pPr>
        <w:pStyle w:val="TerminalDisplayIndent1"/>
      </w:pPr>
    </w:p>
    <w:p w14:paraId="715665EB" w14:textId="36287268" w:rsidR="003B3787" w:rsidRDefault="003B3787" w:rsidP="00E24672">
      <w:pPr>
        <w:pStyle w:val="TerminalDisplayIndent1"/>
      </w:pPr>
      <w:bookmarkStart w:id="531" w:name="OLE_LINK60"/>
      <w:bookmarkStart w:id="532" w:name="OLE_LINK61"/>
      <w:r>
        <w:t xml:space="preserve">[H3C]display qos-acl resource </w:t>
      </w:r>
      <w:r w:rsidR="007B7379" w:rsidRPr="00BD3D60">
        <w:t xml:space="preserve">chassis </w:t>
      </w:r>
      <w:r w:rsidR="007B7379" w:rsidRPr="00BD3D60">
        <w:rPr>
          <w:rFonts w:hint="eastAsia"/>
        </w:rPr>
        <w:t>1</w:t>
      </w:r>
      <w:r w:rsidR="007B7379" w:rsidRPr="00BD3D60">
        <w:t xml:space="preserve"> slot </w:t>
      </w:r>
      <w:r w:rsidR="007B7379" w:rsidRPr="00BD3D60">
        <w:rPr>
          <w:rFonts w:hint="eastAsia"/>
        </w:rPr>
        <w:t>1</w:t>
      </w:r>
      <w:r>
        <w:t xml:space="preserve">                                              </w:t>
      </w:r>
    </w:p>
    <w:p w14:paraId="1A90DBD7" w14:textId="77777777" w:rsidR="003B3787" w:rsidRDefault="003B3787" w:rsidP="00E24672">
      <w:pPr>
        <w:pStyle w:val="TerminalDisplayIndent1"/>
      </w:pPr>
      <w:r>
        <w:t xml:space="preserve">Interfaces: HGE1/1/0/2 (slot 1)                                                   </w:t>
      </w:r>
    </w:p>
    <w:p w14:paraId="424E7722" w14:textId="77777777" w:rsidR="003B3787" w:rsidRDefault="003B3787" w:rsidP="00E24672">
      <w:pPr>
        <w:pStyle w:val="TerminalDisplayIndent1"/>
      </w:pPr>
      <w:r>
        <w:t xml:space="preserve">---------------------------------------------------------------------           </w:t>
      </w:r>
    </w:p>
    <w:p w14:paraId="573D3DC0" w14:textId="77777777" w:rsidR="003B3787" w:rsidRDefault="003B3787" w:rsidP="00E24672">
      <w:pPr>
        <w:pStyle w:val="TerminalDisplayIndent1"/>
      </w:pPr>
      <w:r>
        <w:t xml:space="preserve"> Type             Total      Reserved   Configured Remaining  Usage             </w:t>
      </w:r>
    </w:p>
    <w:p w14:paraId="6376C5E4" w14:textId="77777777" w:rsidR="003B3787" w:rsidRDefault="003B3787" w:rsidP="00E24672">
      <w:pPr>
        <w:pStyle w:val="TerminalDisplayIndent1"/>
      </w:pPr>
      <w:r>
        <w:t xml:space="preserve">---------------------------------------------------------------------           </w:t>
      </w:r>
    </w:p>
    <w:p w14:paraId="5E929F2E" w14:textId="77777777" w:rsidR="003B3787" w:rsidRDefault="003B3787" w:rsidP="00E24672">
      <w:pPr>
        <w:pStyle w:val="TerminalDisplayIndent1"/>
      </w:pPr>
      <w:r>
        <w:t xml:space="preserve"> IPv4Acl          122880     0       </w:t>
      </w:r>
      <w:r>
        <w:rPr>
          <w:rFonts w:hint="eastAsia"/>
        </w:rPr>
        <w:t xml:space="preserve">      </w:t>
      </w:r>
      <w:r>
        <w:t xml:space="preserve">   0        </w:t>
      </w:r>
      <w:r>
        <w:rPr>
          <w:rFonts w:hint="eastAsia"/>
        </w:rPr>
        <w:t xml:space="preserve">     </w:t>
      </w:r>
      <w:r>
        <w:t xml:space="preserve">  122880     </w:t>
      </w:r>
      <w:r>
        <w:rPr>
          <w:rFonts w:hint="eastAsia"/>
        </w:rPr>
        <w:t xml:space="preserve">  </w:t>
      </w:r>
      <w:r>
        <w:t xml:space="preserve">0%                </w:t>
      </w:r>
    </w:p>
    <w:p w14:paraId="39F1A25F" w14:textId="77777777" w:rsidR="003B3787" w:rsidRDefault="003B3787" w:rsidP="00E24672">
      <w:pPr>
        <w:pStyle w:val="TerminalDisplayIndent1"/>
      </w:pPr>
      <w:r>
        <w:t xml:space="preserve"> IPv6Acl          32768    </w:t>
      </w:r>
      <w:r>
        <w:rPr>
          <w:rFonts w:hint="eastAsia"/>
        </w:rPr>
        <w:t xml:space="preserve"> </w:t>
      </w:r>
      <w:r>
        <w:t xml:space="preserve">  0       </w:t>
      </w:r>
      <w:r>
        <w:rPr>
          <w:rFonts w:hint="eastAsia"/>
        </w:rPr>
        <w:t xml:space="preserve">      </w:t>
      </w:r>
      <w:r>
        <w:t xml:space="preserve">   0        </w:t>
      </w:r>
      <w:r>
        <w:rPr>
          <w:rFonts w:hint="eastAsia"/>
        </w:rPr>
        <w:t xml:space="preserve">      </w:t>
      </w:r>
      <w:r>
        <w:t xml:space="preserve">  32768     </w:t>
      </w:r>
      <w:r>
        <w:rPr>
          <w:rFonts w:hint="eastAsia"/>
        </w:rPr>
        <w:t xml:space="preserve">  </w:t>
      </w:r>
      <w:r>
        <w:t xml:space="preserve"> 0%   </w:t>
      </w:r>
    </w:p>
    <w:bookmarkEnd w:id="531"/>
    <w:bookmarkEnd w:id="532"/>
    <w:p w14:paraId="05EED741" w14:textId="77777777" w:rsidR="003B3787" w:rsidRDefault="003B3787" w:rsidP="001157BE">
      <w:pPr>
        <w:pStyle w:val="ItemStep"/>
        <w:rPr>
          <w:lang w:eastAsia="zh-CN"/>
        </w:rPr>
      </w:pPr>
      <w:r>
        <w:rPr>
          <w:rFonts w:hint="eastAsia"/>
          <w:lang w:eastAsia="zh-CN"/>
        </w:rPr>
        <w:t>若状态没有显示异常但无匹配统计，查看</w:t>
      </w:r>
      <w:r>
        <w:rPr>
          <w:rFonts w:hint="eastAsia"/>
          <w:lang w:eastAsia="zh-CN"/>
        </w:rPr>
        <w:t>TC</w:t>
      </w:r>
      <w:r>
        <w:rPr>
          <w:rFonts w:hint="eastAsia"/>
          <w:lang w:eastAsia="zh-CN"/>
        </w:rPr>
        <w:t>的报文类型是否与</w:t>
      </w:r>
      <w:r>
        <w:rPr>
          <w:rFonts w:hint="eastAsia"/>
          <w:lang w:eastAsia="zh-CN"/>
        </w:rPr>
        <w:t>PBR</w:t>
      </w:r>
      <w:r>
        <w:rPr>
          <w:rFonts w:hint="eastAsia"/>
          <w:lang w:eastAsia="zh-CN"/>
        </w:rPr>
        <w:t>匹配规则相匹配，可通过命令</w:t>
      </w:r>
      <w:r w:rsidRPr="0053481B">
        <w:rPr>
          <w:lang w:eastAsia="zh-CN"/>
        </w:rPr>
        <w:t xml:space="preserve">policy-based-route </w:t>
      </w:r>
      <w:r>
        <w:rPr>
          <w:rFonts w:hint="eastAsia"/>
          <w:lang w:eastAsia="zh-CN"/>
        </w:rPr>
        <w:t>&lt;policy name&gt;</w:t>
      </w:r>
      <w:r w:rsidRPr="0053481B">
        <w:rPr>
          <w:lang w:eastAsia="zh-CN"/>
        </w:rPr>
        <w:t xml:space="preserve"> node </w:t>
      </w:r>
      <w:r>
        <w:rPr>
          <w:rFonts w:hint="eastAsia"/>
          <w:lang w:eastAsia="zh-CN"/>
        </w:rPr>
        <w:t>&lt;n&gt;</w:t>
      </w:r>
      <w:r w:rsidRPr="0053481B">
        <w:rPr>
          <w:lang w:eastAsia="zh-CN"/>
        </w:rPr>
        <w:t xml:space="preserve">  </w:t>
      </w:r>
      <w:r>
        <w:rPr>
          <w:rFonts w:hint="eastAsia"/>
          <w:lang w:eastAsia="zh-CN"/>
        </w:rPr>
        <w:t>查看</w:t>
      </w:r>
      <w:r>
        <w:rPr>
          <w:rFonts w:hint="eastAsia"/>
          <w:lang w:eastAsia="zh-CN"/>
        </w:rPr>
        <w:t>PBR</w:t>
      </w:r>
      <w:r>
        <w:rPr>
          <w:rFonts w:hint="eastAsia"/>
          <w:lang w:eastAsia="zh-CN"/>
        </w:rPr>
        <w:t>策略的配置，然后通过</w:t>
      </w:r>
      <w:r>
        <w:rPr>
          <w:rFonts w:hint="eastAsia"/>
          <w:lang w:eastAsia="zh-CN"/>
        </w:rPr>
        <w:t>display acl &lt;acl number&gt; /name</w:t>
      </w:r>
      <w:r>
        <w:rPr>
          <w:rFonts w:hint="eastAsia"/>
          <w:lang w:eastAsia="zh-CN"/>
        </w:rPr>
        <w:t>查看</w:t>
      </w:r>
      <w:r>
        <w:rPr>
          <w:rFonts w:hint="eastAsia"/>
          <w:lang w:eastAsia="zh-CN"/>
        </w:rPr>
        <w:t>PBR</w:t>
      </w:r>
      <w:r>
        <w:rPr>
          <w:rFonts w:hint="eastAsia"/>
          <w:lang w:eastAsia="zh-CN"/>
        </w:rPr>
        <w:t>的匹配规则配置；</w:t>
      </w:r>
    </w:p>
    <w:p w14:paraId="36C489B1" w14:textId="77777777" w:rsidR="003B3787" w:rsidRDefault="003B3787" w:rsidP="001157BE">
      <w:pPr>
        <w:pStyle w:val="ItemStep"/>
        <w:rPr>
          <w:lang w:eastAsia="zh-CN"/>
        </w:rPr>
      </w:pPr>
      <w:r>
        <w:rPr>
          <w:rFonts w:hint="eastAsia"/>
          <w:lang w:eastAsia="zh-CN"/>
        </w:rPr>
        <w:t>排除</w:t>
      </w:r>
      <w:r>
        <w:rPr>
          <w:rFonts w:hint="eastAsia"/>
          <w:lang w:eastAsia="zh-CN"/>
        </w:rPr>
        <w:t>(4)(5)</w:t>
      </w:r>
      <w:r>
        <w:rPr>
          <w:rFonts w:hint="eastAsia"/>
          <w:lang w:eastAsia="zh-CN"/>
        </w:rPr>
        <w:t>的影响，系统视图下</w:t>
      </w:r>
      <w:bookmarkStart w:id="533" w:name="OLE_LINK32"/>
      <w:r>
        <w:rPr>
          <w:rFonts w:hint="eastAsia"/>
          <w:lang w:eastAsia="zh-CN"/>
        </w:rPr>
        <w:t>输入命令</w:t>
      </w:r>
      <w:r w:rsidRPr="0053481B">
        <w:rPr>
          <w:lang w:eastAsia="zh-CN"/>
        </w:rPr>
        <w:t xml:space="preserve">policy-based-route </w:t>
      </w:r>
      <w:r>
        <w:rPr>
          <w:rFonts w:hint="eastAsia"/>
          <w:lang w:eastAsia="zh-CN"/>
        </w:rPr>
        <w:t>&lt;policy name&gt;</w:t>
      </w:r>
      <w:r w:rsidRPr="0053481B">
        <w:rPr>
          <w:lang w:eastAsia="zh-CN"/>
        </w:rPr>
        <w:t xml:space="preserve"> node </w:t>
      </w:r>
      <w:r>
        <w:rPr>
          <w:rFonts w:hint="eastAsia"/>
          <w:lang w:eastAsia="zh-CN"/>
        </w:rPr>
        <w:t>&lt;n&gt;</w:t>
      </w:r>
      <w:r w:rsidRPr="0053481B">
        <w:rPr>
          <w:lang w:eastAsia="zh-CN"/>
        </w:rPr>
        <w:t xml:space="preserve">  </w:t>
      </w:r>
      <w:r>
        <w:rPr>
          <w:rFonts w:hint="eastAsia"/>
          <w:lang w:eastAsia="zh-CN"/>
        </w:rPr>
        <w:t>查看</w:t>
      </w:r>
      <w:r>
        <w:rPr>
          <w:rFonts w:hint="eastAsia"/>
          <w:lang w:eastAsia="zh-CN"/>
        </w:rPr>
        <w:t>PBR</w:t>
      </w:r>
      <w:r>
        <w:rPr>
          <w:rFonts w:hint="eastAsia"/>
          <w:lang w:eastAsia="zh-CN"/>
        </w:rPr>
        <w:t>策略的配置</w:t>
      </w:r>
      <w:bookmarkEnd w:id="533"/>
      <w:r>
        <w:rPr>
          <w:rFonts w:hint="eastAsia"/>
          <w:lang w:eastAsia="zh-CN"/>
        </w:rPr>
        <w:t>，包括匹配规则和动作，是否存在冲突配置</w:t>
      </w:r>
      <w:r>
        <w:rPr>
          <w:rFonts w:hint="eastAsia"/>
        </w:rPr>
        <w:t>，具体配置说明请参考产品规格说明书；</w:t>
      </w:r>
    </w:p>
    <w:p w14:paraId="2CE3242B" w14:textId="77777777" w:rsidR="003B3787" w:rsidRDefault="003B3787" w:rsidP="001157BE">
      <w:pPr>
        <w:pStyle w:val="ItemStep"/>
        <w:rPr>
          <w:lang w:eastAsia="zh-CN"/>
        </w:rPr>
      </w:pPr>
      <w:r>
        <w:rPr>
          <w:rFonts w:hint="eastAsia"/>
          <w:lang w:eastAsia="zh-CN"/>
        </w:rPr>
        <w:t>执行如下命令收集信息并保存：</w:t>
      </w:r>
    </w:p>
    <w:p w14:paraId="20EF496F" w14:textId="77777777" w:rsidR="003B3787" w:rsidRDefault="003B3787" w:rsidP="00013AED">
      <w:pPr>
        <w:pStyle w:val="TerminalDisplayIndent1"/>
        <w:ind w:leftChars="640" w:left="1344"/>
      </w:pPr>
      <w:r w:rsidRPr="008E48D0">
        <w:t>display ip/ipv6 policy-based-route policy &lt;policy name&gt;</w:t>
      </w:r>
    </w:p>
    <w:p w14:paraId="16E0E990" w14:textId="77777777" w:rsidR="003B3787" w:rsidRDefault="003B3787" w:rsidP="00013AED">
      <w:pPr>
        <w:pStyle w:val="TerminalDisplayIndent1"/>
        <w:ind w:leftChars="640" w:left="1344"/>
      </w:pPr>
      <w:r w:rsidRPr="008E48D0">
        <w:t>display ip policy-based-route interface &lt;interface-name&gt;</w:t>
      </w:r>
    </w:p>
    <w:p w14:paraId="4D6D02AB" w14:textId="065F55B5" w:rsidR="003B3787" w:rsidRDefault="003B3787" w:rsidP="00013AED">
      <w:pPr>
        <w:pStyle w:val="TerminalDisplayIndent1"/>
        <w:ind w:leftChars="640" w:left="1344"/>
      </w:pPr>
      <w:r w:rsidRPr="007323CB">
        <w:t>display qos-acl resource</w:t>
      </w:r>
      <w:r>
        <w:t xml:space="preserve"> </w:t>
      </w:r>
      <w:r w:rsidRPr="007323CB">
        <w:t xml:space="preserve"> </w:t>
      </w:r>
      <w:r>
        <w:t xml:space="preserve">chassis </w:t>
      </w:r>
      <w:r w:rsidRPr="007323CB">
        <w:t>&lt;</w:t>
      </w:r>
      <w:r w:rsidRPr="00C932B6">
        <w:t xml:space="preserve"> </w:t>
      </w:r>
      <w:r w:rsidR="002B6022">
        <w:t>chassis-num</w:t>
      </w:r>
      <w:r w:rsidRPr="007323CB">
        <w:t>&gt;</w:t>
      </w:r>
      <w:r>
        <w:t xml:space="preserve"> </w:t>
      </w:r>
      <w:r w:rsidRPr="007323CB">
        <w:t>slot &lt;</w:t>
      </w:r>
      <w:r w:rsidR="002B6022">
        <w:t>slot-num</w:t>
      </w:r>
      <w:r w:rsidRPr="007323CB">
        <w:t>&gt;</w:t>
      </w:r>
    </w:p>
    <w:p w14:paraId="73B942A3" w14:textId="13EA7DD9" w:rsidR="00A119E7" w:rsidRDefault="00A119E7" w:rsidP="00A119E7">
      <w:pPr>
        <w:pStyle w:val="ItemStep"/>
        <w:rPr>
          <w:lang w:eastAsia="zh-CN"/>
        </w:rPr>
      </w:pPr>
      <w:r>
        <w:rPr>
          <w:rFonts w:hint="eastAsia"/>
          <w:lang w:eastAsia="zh-CN"/>
        </w:rPr>
        <w:t>检查配置是否有优先级更高的策略，流量匹配到高优先级策略而没有匹配到</w:t>
      </w:r>
      <w:r>
        <w:rPr>
          <w:rFonts w:hint="eastAsia"/>
          <w:lang w:eastAsia="zh-CN"/>
        </w:rPr>
        <w:t>P</w:t>
      </w:r>
      <w:r>
        <w:rPr>
          <w:lang w:eastAsia="zh-CN"/>
        </w:rPr>
        <w:t>BR</w:t>
      </w:r>
      <w:r>
        <w:rPr>
          <w:lang w:eastAsia="zh-CN"/>
        </w:rPr>
        <w:t>。</w:t>
      </w:r>
    </w:p>
    <w:p w14:paraId="25EAA2E2" w14:textId="31010AA1" w:rsidR="00A119E7" w:rsidRDefault="00A119E7" w:rsidP="00A119E7">
      <w:pPr>
        <w:pStyle w:val="ItemStep"/>
        <w:rPr>
          <w:lang w:eastAsia="zh-CN"/>
        </w:rPr>
      </w:pPr>
      <w:r>
        <w:rPr>
          <w:rFonts w:hint="eastAsia"/>
          <w:lang w:eastAsia="zh-CN"/>
        </w:rPr>
        <w:t>各类策略优先级顺序依次为：</w:t>
      </w:r>
      <w:r w:rsidRPr="00A119E7">
        <w:rPr>
          <w:rFonts w:hint="eastAsia"/>
          <w:lang w:eastAsia="zh-CN"/>
        </w:rPr>
        <w:t>全局包过滤</w:t>
      </w:r>
      <w:r w:rsidRPr="00A119E7">
        <w:rPr>
          <w:lang w:eastAsia="zh-CN"/>
        </w:rPr>
        <w:t xml:space="preserve"> &gt; </w:t>
      </w:r>
      <w:r w:rsidRPr="00A119E7">
        <w:rPr>
          <w:rFonts w:hint="eastAsia"/>
          <w:lang w:eastAsia="zh-CN"/>
        </w:rPr>
        <w:t>入方向聚合包过滤</w:t>
      </w:r>
      <w:r w:rsidRPr="00A119E7">
        <w:rPr>
          <w:lang w:eastAsia="zh-CN"/>
        </w:rPr>
        <w:t xml:space="preserve"> &gt; </w:t>
      </w:r>
      <w:r w:rsidRPr="00A119E7">
        <w:rPr>
          <w:rFonts w:hint="eastAsia"/>
          <w:lang w:eastAsia="zh-CN"/>
        </w:rPr>
        <w:t>入方向端口包过滤</w:t>
      </w:r>
      <w:r w:rsidRPr="00A119E7">
        <w:rPr>
          <w:lang w:eastAsia="zh-CN"/>
        </w:rPr>
        <w:t xml:space="preserve"> &gt; </w:t>
      </w:r>
      <w:r w:rsidRPr="00A119E7">
        <w:rPr>
          <w:rFonts w:hint="eastAsia"/>
          <w:lang w:eastAsia="zh-CN"/>
        </w:rPr>
        <w:t>控制平面</w:t>
      </w:r>
      <w:r>
        <w:rPr>
          <w:lang w:eastAsia="zh-CN"/>
        </w:rPr>
        <w:t>QOS</w:t>
      </w:r>
      <w:r w:rsidRPr="00A119E7">
        <w:rPr>
          <w:lang w:eastAsia="zh-CN"/>
        </w:rPr>
        <w:t xml:space="preserve"> &gt; </w:t>
      </w:r>
      <w:r w:rsidRPr="00A119E7">
        <w:rPr>
          <w:rFonts w:hint="eastAsia"/>
          <w:lang w:eastAsia="zh-CN"/>
        </w:rPr>
        <w:t>入方向聚合</w:t>
      </w:r>
      <w:r>
        <w:rPr>
          <w:rFonts w:hint="eastAsia"/>
          <w:lang w:eastAsia="zh-CN"/>
        </w:rPr>
        <w:t>口</w:t>
      </w:r>
      <w:r w:rsidRPr="00A119E7">
        <w:rPr>
          <w:lang w:eastAsia="zh-CN"/>
        </w:rPr>
        <w:t xml:space="preserve">PBR &gt; </w:t>
      </w:r>
      <w:r w:rsidRPr="00A119E7">
        <w:rPr>
          <w:rFonts w:hint="eastAsia"/>
          <w:lang w:eastAsia="zh-CN"/>
        </w:rPr>
        <w:t>入方向端口</w:t>
      </w:r>
      <w:r w:rsidRPr="00A119E7">
        <w:rPr>
          <w:lang w:eastAsia="zh-CN"/>
        </w:rPr>
        <w:t xml:space="preserve">PBR &gt; </w:t>
      </w:r>
      <w:r w:rsidRPr="00A119E7">
        <w:rPr>
          <w:rFonts w:hint="eastAsia"/>
          <w:lang w:eastAsia="zh-CN"/>
        </w:rPr>
        <w:t>入方向全局</w:t>
      </w:r>
      <w:r>
        <w:rPr>
          <w:rFonts w:hint="eastAsia"/>
          <w:lang w:eastAsia="zh-CN"/>
        </w:rPr>
        <w:t>Q</w:t>
      </w:r>
      <w:r>
        <w:rPr>
          <w:lang w:eastAsia="zh-CN"/>
        </w:rPr>
        <w:t>OS</w:t>
      </w:r>
      <w:r w:rsidRPr="00A119E7">
        <w:rPr>
          <w:lang w:eastAsia="zh-CN"/>
        </w:rPr>
        <w:t xml:space="preserve"> &gt;</w:t>
      </w:r>
      <w:r w:rsidRPr="00A119E7">
        <w:rPr>
          <w:rFonts w:hint="eastAsia"/>
          <w:lang w:eastAsia="zh-CN"/>
        </w:rPr>
        <w:t>入方向端口</w:t>
      </w:r>
      <w:r w:rsidRPr="00A119E7">
        <w:rPr>
          <w:lang w:eastAsia="zh-CN"/>
        </w:rPr>
        <w:t xml:space="preserve">MQC &gt; </w:t>
      </w:r>
      <w:r w:rsidRPr="00A119E7">
        <w:rPr>
          <w:rFonts w:hint="eastAsia"/>
          <w:lang w:eastAsia="zh-CN"/>
        </w:rPr>
        <w:t>出方向全局</w:t>
      </w:r>
      <w:r w:rsidRPr="00A119E7">
        <w:rPr>
          <w:lang w:eastAsia="zh-CN"/>
        </w:rPr>
        <w:t>MQC &gt;</w:t>
      </w:r>
      <w:r w:rsidRPr="00A119E7">
        <w:rPr>
          <w:rFonts w:hint="eastAsia"/>
          <w:lang w:eastAsia="zh-CN"/>
        </w:rPr>
        <w:t>出方向聚合</w:t>
      </w:r>
      <w:r w:rsidRPr="00A119E7">
        <w:rPr>
          <w:lang w:eastAsia="zh-CN"/>
        </w:rPr>
        <w:t xml:space="preserve">MQC &gt; </w:t>
      </w:r>
      <w:r w:rsidRPr="00A119E7">
        <w:rPr>
          <w:rFonts w:hint="eastAsia"/>
          <w:lang w:eastAsia="zh-CN"/>
        </w:rPr>
        <w:t>出方向端口</w:t>
      </w:r>
      <w:r w:rsidRPr="00A119E7">
        <w:rPr>
          <w:lang w:eastAsia="zh-CN"/>
        </w:rPr>
        <w:t xml:space="preserve">MQC &gt; </w:t>
      </w:r>
      <w:r w:rsidRPr="00A119E7">
        <w:rPr>
          <w:rFonts w:hint="eastAsia"/>
          <w:lang w:eastAsia="zh-CN"/>
        </w:rPr>
        <w:t>出方向全局包过滤</w:t>
      </w:r>
      <w:r w:rsidRPr="00A119E7">
        <w:rPr>
          <w:lang w:eastAsia="zh-CN"/>
        </w:rPr>
        <w:t xml:space="preserve"> &gt; </w:t>
      </w:r>
      <w:r w:rsidRPr="00A119E7">
        <w:rPr>
          <w:rFonts w:hint="eastAsia"/>
          <w:lang w:eastAsia="zh-CN"/>
        </w:rPr>
        <w:t>出方向聚合包过滤</w:t>
      </w:r>
      <w:r w:rsidRPr="00A119E7">
        <w:rPr>
          <w:lang w:eastAsia="zh-CN"/>
        </w:rPr>
        <w:t xml:space="preserve"> &gt; </w:t>
      </w:r>
      <w:r w:rsidRPr="00A119E7">
        <w:rPr>
          <w:rFonts w:hint="eastAsia"/>
          <w:lang w:eastAsia="zh-CN"/>
        </w:rPr>
        <w:t>出方向端口包过滤</w:t>
      </w:r>
      <w:r>
        <w:rPr>
          <w:rFonts w:hint="eastAsia"/>
          <w:lang w:eastAsia="zh-CN"/>
        </w:rPr>
        <w:t>。</w:t>
      </w:r>
    </w:p>
    <w:p w14:paraId="6A0C2D4A" w14:textId="73B290D1" w:rsidR="003B3787" w:rsidRPr="00352459" w:rsidRDefault="003B3787" w:rsidP="001157BE">
      <w:pPr>
        <w:pStyle w:val="ItemStep"/>
        <w:rPr>
          <w:lang w:eastAsia="zh-CN"/>
        </w:rPr>
      </w:pPr>
      <w:r w:rsidRPr="008E48D0">
        <w:rPr>
          <w:rFonts w:hint="eastAsia"/>
          <w:lang w:eastAsia="zh-CN"/>
        </w:rPr>
        <w:t>若参照（</w:t>
      </w:r>
      <w:r w:rsidRPr="008E48D0">
        <w:rPr>
          <w:rFonts w:hint="eastAsia"/>
          <w:lang w:eastAsia="zh-CN"/>
        </w:rPr>
        <w:t>1</w:t>
      </w:r>
      <w:r w:rsidRPr="008E48D0">
        <w:rPr>
          <w:rFonts w:hint="eastAsia"/>
          <w:lang w:eastAsia="zh-CN"/>
        </w:rPr>
        <w:t>）</w:t>
      </w:r>
      <w:r w:rsidRPr="008E48D0">
        <w:rPr>
          <w:rFonts w:hint="eastAsia"/>
          <w:lang w:eastAsia="zh-CN"/>
        </w:rPr>
        <w:t>~</w:t>
      </w:r>
      <w:r w:rsidRPr="008E48D0">
        <w:rPr>
          <w:rFonts w:hint="eastAsia"/>
          <w:lang w:eastAsia="zh-CN"/>
        </w:rPr>
        <w:t>（</w:t>
      </w:r>
      <w:r>
        <w:rPr>
          <w:rFonts w:hint="eastAsia"/>
          <w:lang w:eastAsia="zh-CN"/>
        </w:rPr>
        <w:t>6</w:t>
      </w:r>
      <w:r w:rsidRPr="008E48D0">
        <w:rPr>
          <w:rFonts w:hint="eastAsia"/>
          <w:lang w:eastAsia="zh-CN"/>
        </w:rPr>
        <w:t>）步骤无法处理故障，则执行（</w:t>
      </w:r>
      <w:r>
        <w:rPr>
          <w:rFonts w:hint="eastAsia"/>
          <w:lang w:eastAsia="zh-CN"/>
        </w:rPr>
        <w:t>7</w:t>
      </w:r>
      <w:r w:rsidRPr="008E48D0">
        <w:rPr>
          <w:rFonts w:hint="eastAsia"/>
          <w:lang w:eastAsia="zh-CN"/>
        </w:rPr>
        <w:t>）收集状态信息后</w:t>
      </w:r>
      <w:r>
        <w:rPr>
          <w:rFonts w:hint="eastAsia"/>
          <w:lang w:eastAsia="zh-CN"/>
        </w:rPr>
        <w:t>联系新华三技术支持</w:t>
      </w:r>
      <w:r w:rsidRPr="008E48D0">
        <w:rPr>
          <w:rFonts w:hint="eastAsia"/>
          <w:lang w:eastAsia="zh-CN"/>
        </w:rPr>
        <w:t>。</w:t>
      </w:r>
    </w:p>
    <w:p w14:paraId="7032618C" w14:textId="77777777" w:rsidR="003B3787" w:rsidRDefault="003B3787" w:rsidP="003B3787">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5467"/>
        <w:gridCol w:w="3547"/>
      </w:tblGrid>
      <w:tr w:rsidR="003B3787" w:rsidRPr="00CB23B5" w14:paraId="5907D4B1" w14:textId="77777777" w:rsidTr="006D16FF">
        <w:trPr>
          <w:cnfStyle w:val="100000000000" w:firstRow="1" w:lastRow="0" w:firstColumn="0" w:lastColumn="0" w:oddVBand="0" w:evenVBand="0" w:oddHBand="0" w:evenHBand="0" w:firstRowFirstColumn="0" w:firstRowLastColumn="0" w:lastRowFirstColumn="0" w:lastRowLastColumn="0"/>
          <w:trHeight w:val="68"/>
          <w:tblHeader/>
        </w:trPr>
        <w:tc>
          <w:tcPr>
            <w:tcW w:w="54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7D526C1" w14:textId="77777777" w:rsidR="003B3787" w:rsidRPr="00641701" w:rsidRDefault="003B3787" w:rsidP="003B3787">
            <w:pPr>
              <w:pStyle w:val="TableHeading"/>
            </w:pPr>
            <w:r w:rsidRPr="00641701">
              <w:rPr>
                <w:rFonts w:hint="eastAsia"/>
              </w:rPr>
              <w:t>命令</w:t>
            </w:r>
          </w:p>
        </w:tc>
        <w:tc>
          <w:tcPr>
            <w:tcW w:w="354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73C8D5C" w14:textId="77777777" w:rsidR="003B3787" w:rsidRPr="00641701" w:rsidRDefault="003B3787" w:rsidP="003B3787">
            <w:pPr>
              <w:pStyle w:val="TableHeading"/>
            </w:pPr>
            <w:r w:rsidRPr="00641701">
              <w:rPr>
                <w:rFonts w:hint="eastAsia"/>
              </w:rPr>
              <w:t>说明</w:t>
            </w:r>
          </w:p>
        </w:tc>
      </w:tr>
      <w:tr w:rsidR="003B3787" w:rsidRPr="001863B2" w14:paraId="19863C6F" w14:textId="77777777" w:rsidTr="006D16FF">
        <w:trPr>
          <w:trHeight w:val="68"/>
        </w:trPr>
        <w:tc>
          <w:tcPr>
            <w:tcW w:w="5467" w:type="dxa"/>
          </w:tcPr>
          <w:p w14:paraId="1C777513" w14:textId="77777777" w:rsidR="003B3787" w:rsidRPr="00782DA8" w:rsidRDefault="003B3787" w:rsidP="003B3787">
            <w:pPr>
              <w:pStyle w:val="TableText"/>
            </w:pPr>
            <w:r>
              <w:t>display interface brief</w:t>
            </w:r>
          </w:p>
        </w:tc>
        <w:tc>
          <w:tcPr>
            <w:tcW w:w="3547" w:type="dxa"/>
          </w:tcPr>
          <w:p w14:paraId="2DD32D86" w14:textId="77777777" w:rsidR="003B3787" w:rsidRDefault="003B3787" w:rsidP="003B3787">
            <w:pPr>
              <w:pStyle w:val="TableText"/>
            </w:pPr>
            <w:r>
              <w:rPr>
                <w:rFonts w:hint="eastAsia"/>
              </w:rPr>
              <w:t>查看设备端口状态</w:t>
            </w:r>
          </w:p>
        </w:tc>
      </w:tr>
      <w:tr w:rsidR="003B3787" w:rsidRPr="001863B2" w14:paraId="042D2B31" w14:textId="77777777" w:rsidTr="006D16FF">
        <w:trPr>
          <w:trHeight w:val="68"/>
        </w:trPr>
        <w:tc>
          <w:tcPr>
            <w:tcW w:w="5467" w:type="dxa"/>
          </w:tcPr>
          <w:p w14:paraId="4DC91E21" w14:textId="77777777" w:rsidR="003B3787" w:rsidRPr="00641701" w:rsidRDefault="003B3787" w:rsidP="003B3787">
            <w:pPr>
              <w:pStyle w:val="TableText"/>
            </w:pPr>
            <w:r w:rsidRPr="00782DA8">
              <w:lastRenderedPageBreak/>
              <w:t>display interface</w:t>
            </w:r>
            <w:r>
              <w:rPr>
                <w:rFonts w:hint="eastAsia"/>
              </w:rPr>
              <w:t xml:space="preserve">  </w:t>
            </w:r>
            <w:r w:rsidRPr="00586476">
              <w:rPr>
                <w:rFonts w:hint="eastAsia"/>
                <w:i/>
              </w:rPr>
              <w:t>interface-name</w:t>
            </w:r>
          </w:p>
        </w:tc>
        <w:tc>
          <w:tcPr>
            <w:tcW w:w="3547" w:type="dxa"/>
          </w:tcPr>
          <w:p w14:paraId="3795AD7B" w14:textId="77777777" w:rsidR="003B3787" w:rsidRPr="00641701" w:rsidRDefault="003B3787" w:rsidP="003B3787">
            <w:pPr>
              <w:pStyle w:val="TableText"/>
            </w:pPr>
            <w:r>
              <w:rPr>
                <w:rFonts w:hint="eastAsia"/>
              </w:rPr>
              <w:t>显示接口基本信息</w:t>
            </w:r>
          </w:p>
        </w:tc>
      </w:tr>
      <w:tr w:rsidR="003B3787" w:rsidRPr="001863B2" w14:paraId="4025FD60" w14:textId="77777777" w:rsidTr="006D16FF">
        <w:trPr>
          <w:trHeight w:val="68"/>
        </w:trPr>
        <w:tc>
          <w:tcPr>
            <w:tcW w:w="5467" w:type="dxa"/>
          </w:tcPr>
          <w:p w14:paraId="53DEB2AB" w14:textId="1A02E288" w:rsidR="003B3787" w:rsidRPr="0053481B" w:rsidRDefault="003B3787" w:rsidP="003B3787">
            <w:pPr>
              <w:pStyle w:val="TableText"/>
            </w:pPr>
            <w:bookmarkStart w:id="534" w:name="OLE_LINK56"/>
            <w:bookmarkStart w:id="535" w:name="OLE_LINK57"/>
            <w:r w:rsidRPr="000320A9">
              <w:t>display qos-acl resource</w:t>
            </w:r>
            <w:r>
              <w:t xml:space="preserve"> chassis </w:t>
            </w:r>
            <w:r w:rsidRPr="007323CB">
              <w:t>&lt;</w:t>
            </w:r>
            <w:r w:rsidRPr="00C932B6">
              <w:t xml:space="preserve"> </w:t>
            </w:r>
            <w:r w:rsidR="002B6022">
              <w:t>chassis-num</w:t>
            </w:r>
            <w:r w:rsidRPr="007323CB">
              <w:t>&gt;</w:t>
            </w:r>
            <w:r w:rsidRPr="000320A9">
              <w:t xml:space="preserve"> slot &lt;</w:t>
            </w:r>
            <w:r w:rsidR="002B6022">
              <w:t>slot-num</w:t>
            </w:r>
            <w:r w:rsidRPr="000320A9">
              <w:t>&gt;</w:t>
            </w:r>
            <w:bookmarkEnd w:id="534"/>
            <w:bookmarkEnd w:id="535"/>
          </w:p>
        </w:tc>
        <w:tc>
          <w:tcPr>
            <w:tcW w:w="3547" w:type="dxa"/>
          </w:tcPr>
          <w:p w14:paraId="217928FC" w14:textId="77777777" w:rsidR="003B3787" w:rsidRDefault="003B3787" w:rsidP="003B3787">
            <w:pPr>
              <w:pStyle w:val="TableText"/>
            </w:pPr>
            <w:r>
              <w:rPr>
                <w:rFonts w:hint="eastAsia"/>
              </w:rPr>
              <w:t>显示</w:t>
            </w:r>
            <w:r>
              <w:rPr>
                <w:rFonts w:hint="eastAsia"/>
              </w:rPr>
              <w:t>acl</w:t>
            </w:r>
            <w:r>
              <w:rPr>
                <w:rFonts w:hint="eastAsia"/>
              </w:rPr>
              <w:t>资源使用情况</w:t>
            </w:r>
          </w:p>
        </w:tc>
      </w:tr>
      <w:tr w:rsidR="003B3787" w:rsidRPr="001863B2" w14:paraId="778B0241" w14:textId="77777777" w:rsidTr="006D16FF">
        <w:trPr>
          <w:trHeight w:val="68"/>
        </w:trPr>
        <w:tc>
          <w:tcPr>
            <w:tcW w:w="5467" w:type="dxa"/>
          </w:tcPr>
          <w:p w14:paraId="0C761DB3" w14:textId="77777777" w:rsidR="003B3787" w:rsidRPr="00641701" w:rsidRDefault="003B3787" w:rsidP="003B3787">
            <w:pPr>
              <w:pStyle w:val="TableText"/>
            </w:pPr>
            <w:r w:rsidRPr="0053481B">
              <w:t>display counters inbound</w:t>
            </w:r>
            <w:r>
              <w:rPr>
                <w:rFonts w:hint="eastAsia"/>
              </w:rPr>
              <w:t>/outbound</w:t>
            </w:r>
            <w:r w:rsidRPr="0053481B">
              <w:t xml:space="preserve"> interface</w:t>
            </w:r>
          </w:p>
        </w:tc>
        <w:tc>
          <w:tcPr>
            <w:tcW w:w="3547" w:type="dxa"/>
          </w:tcPr>
          <w:p w14:paraId="2A5E1CFE" w14:textId="77777777" w:rsidR="003B3787" w:rsidRPr="00641701" w:rsidRDefault="003B3787" w:rsidP="003B3787">
            <w:pPr>
              <w:pStyle w:val="TableText"/>
            </w:pPr>
            <w:r>
              <w:rPr>
                <w:rFonts w:hint="eastAsia"/>
              </w:rPr>
              <w:t>显示接口入</w:t>
            </w:r>
            <w:r>
              <w:rPr>
                <w:rFonts w:hint="eastAsia"/>
              </w:rPr>
              <w:t>/</w:t>
            </w:r>
            <w:r>
              <w:rPr>
                <w:rFonts w:hint="eastAsia"/>
              </w:rPr>
              <w:t>出方向包统计情况</w:t>
            </w:r>
          </w:p>
        </w:tc>
      </w:tr>
      <w:tr w:rsidR="003B3787" w:rsidRPr="001863B2" w14:paraId="01162C4F" w14:textId="77777777" w:rsidTr="006D16FF">
        <w:trPr>
          <w:trHeight w:val="68"/>
        </w:trPr>
        <w:tc>
          <w:tcPr>
            <w:tcW w:w="5467" w:type="dxa"/>
          </w:tcPr>
          <w:p w14:paraId="2AE26A7B" w14:textId="77777777" w:rsidR="003B3787" w:rsidRPr="00E266A8" w:rsidRDefault="003B3787" w:rsidP="003B3787">
            <w:pPr>
              <w:pStyle w:val="TableText"/>
            </w:pPr>
            <w:r>
              <w:t>display ip/ipv6 policy-based-route policy &lt;policy name&gt;</w:t>
            </w:r>
          </w:p>
        </w:tc>
        <w:tc>
          <w:tcPr>
            <w:tcW w:w="3547" w:type="dxa"/>
          </w:tcPr>
          <w:p w14:paraId="4B1BB5B1" w14:textId="77777777" w:rsidR="003B3787" w:rsidRPr="0005327D" w:rsidRDefault="003B3787" w:rsidP="003B3787">
            <w:pPr>
              <w:pStyle w:val="TableText"/>
            </w:pPr>
            <w:r>
              <w:rPr>
                <w:rFonts w:hint="eastAsia"/>
              </w:rPr>
              <w:t>显示</w:t>
            </w:r>
            <w:r>
              <w:rPr>
                <w:rFonts w:hint="eastAsia"/>
              </w:rPr>
              <w:t>PBR</w:t>
            </w:r>
            <w:r>
              <w:rPr>
                <w:rFonts w:hint="eastAsia"/>
              </w:rPr>
              <w:t>策略详细配置信息</w:t>
            </w:r>
          </w:p>
        </w:tc>
      </w:tr>
      <w:tr w:rsidR="003B3787" w:rsidRPr="001863B2" w14:paraId="1196BAFC" w14:textId="77777777" w:rsidTr="006D16FF">
        <w:trPr>
          <w:trHeight w:val="68"/>
        </w:trPr>
        <w:tc>
          <w:tcPr>
            <w:tcW w:w="5467" w:type="dxa"/>
          </w:tcPr>
          <w:p w14:paraId="4AAE807B" w14:textId="77777777" w:rsidR="003B3787" w:rsidRDefault="003B3787" w:rsidP="003B3787">
            <w:pPr>
              <w:pStyle w:val="TableText"/>
            </w:pPr>
            <w:r w:rsidRPr="008E48D0">
              <w:t>display ip policy-based-route interface &lt;interface-name&gt;</w:t>
            </w:r>
          </w:p>
        </w:tc>
        <w:tc>
          <w:tcPr>
            <w:tcW w:w="3547" w:type="dxa"/>
          </w:tcPr>
          <w:p w14:paraId="2383C7DA" w14:textId="77777777" w:rsidR="003B3787" w:rsidRDefault="003B3787" w:rsidP="003B3787">
            <w:pPr>
              <w:pStyle w:val="TableText"/>
            </w:pPr>
            <w:r>
              <w:rPr>
                <w:rFonts w:hint="eastAsia"/>
              </w:rPr>
              <w:t>显示接口下</w:t>
            </w:r>
            <w:r>
              <w:rPr>
                <w:rFonts w:hint="eastAsia"/>
              </w:rPr>
              <w:t>PBR</w:t>
            </w:r>
            <w:r>
              <w:rPr>
                <w:rFonts w:hint="eastAsia"/>
              </w:rPr>
              <w:t>策略应用情况</w:t>
            </w:r>
          </w:p>
        </w:tc>
      </w:tr>
      <w:tr w:rsidR="003B3787" w:rsidRPr="001863B2" w14:paraId="454D4ACC" w14:textId="77777777" w:rsidTr="006D16FF">
        <w:trPr>
          <w:trHeight w:val="68"/>
        </w:trPr>
        <w:tc>
          <w:tcPr>
            <w:tcW w:w="5467" w:type="dxa"/>
          </w:tcPr>
          <w:p w14:paraId="5E8FFF48" w14:textId="77777777" w:rsidR="003B3787" w:rsidRPr="00641701" w:rsidRDefault="003B3787" w:rsidP="003B3787">
            <w:pPr>
              <w:pStyle w:val="TableText"/>
            </w:pPr>
            <w:r>
              <w:t>policy-based-route &lt;policy name&gt; node &lt;n&gt;</w:t>
            </w:r>
          </w:p>
        </w:tc>
        <w:tc>
          <w:tcPr>
            <w:tcW w:w="3547" w:type="dxa"/>
          </w:tcPr>
          <w:p w14:paraId="55414DAA" w14:textId="77777777" w:rsidR="003B3787" w:rsidRPr="0005327D" w:rsidRDefault="003B3787" w:rsidP="003B3787">
            <w:pPr>
              <w:pStyle w:val="TableText"/>
            </w:pPr>
            <w:r>
              <w:rPr>
                <w:rFonts w:hint="eastAsia"/>
              </w:rPr>
              <w:t>进入</w:t>
            </w:r>
            <w:r>
              <w:rPr>
                <w:rFonts w:hint="eastAsia"/>
              </w:rPr>
              <w:t>PBR</w:t>
            </w:r>
            <w:r>
              <w:rPr>
                <w:rFonts w:hint="eastAsia"/>
              </w:rPr>
              <w:t>策略指定节点，可修改节点配置</w:t>
            </w:r>
          </w:p>
        </w:tc>
      </w:tr>
    </w:tbl>
    <w:p w14:paraId="4EA0BEEE" w14:textId="07D092FC" w:rsidR="007A4E1C" w:rsidRDefault="00F06341" w:rsidP="00013AED">
      <w:pPr>
        <w:pStyle w:val="2"/>
      </w:pPr>
      <w:bookmarkStart w:id="536" w:name="_Toc61446063"/>
      <w:r>
        <w:rPr>
          <w:rFonts w:hint="eastAsia"/>
        </w:rPr>
        <w:t>路由策略不生效故障</w:t>
      </w:r>
      <w:bookmarkEnd w:id="536"/>
    </w:p>
    <w:p w14:paraId="343A26DA" w14:textId="65388BD9" w:rsidR="00F06341" w:rsidRDefault="00F06341" w:rsidP="00013AED">
      <w:pPr>
        <w:pStyle w:val="3"/>
      </w:pPr>
      <w:r>
        <w:rPr>
          <w:rFonts w:hint="eastAsia"/>
        </w:rPr>
        <w:t>故障描述</w:t>
      </w:r>
    </w:p>
    <w:p w14:paraId="2FD19FF9" w14:textId="0FDC1BB3" w:rsidR="00F06341" w:rsidRDefault="00F06341" w:rsidP="00013AED">
      <w:pPr>
        <w:ind w:left="425"/>
      </w:pPr>
      <w:r>
        <w:rPr>
          <w:rFonts w:hint="eastAsia"/>
        </w:rPr>
        <w:t>路由协议针对特定路由配置</w:t>
      </w:r>
      <w:r>
        <w:rPr>
          <w:rFonts w:hint="eastAsia"/>
        </w:rPr>
        <w:t>route-policy</w:t>
      </w:r>
      <w:r>
        <w:rPr>
          <w:rFonts w:hint="eastAsia"/>
        </w:rPr>
        <w:t>，路由控制或属性修改不生效。</w:t>
      </w:r>
    </w:p>
    <w:p w14:paraId="5E9564F4" w14:textId="78730A24" w:rsidR="00F06341" w:rsidRDefault="00F06341" w:rsidP="00013AED">
      <w:pPr>
        <w:pStyle w:val="3"/>
      </w:pPr>
      <w:r>
        <w:rPr>
          <w:rFonts w:hint="eastAsia"/>
        </w:rPr>
        <w:t>常见原因</w:t>
      </w:r>
    </w:p>
    <w:p w14:paraId="40C7FEE2" w14:textId="2C39AF9E" w:rsidR="00F06341" w:rsidRDefault="00F06341" w:rsidP="00013AED">
      <w:pPr>
        <w:pStyle w:val="ItemList"/>
      </w:pPr>
      <w:r>
        <w:rPr>
          <w:rFonts w:hint="eastAsia"/>
          <w:lang w:eastAsia="zh-CN"/>
        </w:rPr>
        <w:t>前缀列表或</w:t>
      </w:r>
      <w:r>
        <w:rPr>
          <w:rFonts w:hint="eastAsia"/>
          <w:lang w:eastAsia="zh-CN"/>
        </w:rPr>
        <w:t>acl</w:t>
      </w:r>
      <w:r>
        <w:rPr>
          <w:rFonts w:hint="eastAsia"/>
          <w:lang w:eastAsia="zh-CN"/>
        </w:rPr>
        <w:t>配置错误，路由未匹配到</w:t>
      </w:r>
      <w:r>
        <w:rPr>
          <w:rFonts w:hint="eastAsia"/>
          <w:lang w:eastAsia="zh-CN"/>
        </w:rPr>
        <w:t>r</w:t>
      </w:r>
      <w:r>
        <w:rPr>
          <w:lang w:eastAsia="zh-CN"/>
        </w:rPr>
        <w:t>oute-policy</w:t>
      </w:r>
    </w:p>
    <w:p w14:paraId="3C131C30" w14:textId="0045D342" w:rsidR="00F06341" w:rsidRDefault="00F06341" w:rsidP="00013AED">
      <w:pPr>
        <w:pStyle w:val="ItemList"/>
      </w:pPr>
      <w:r>
        <w:rPr>
          <w:lang w:eastAsia="zh-CN"/>
        </w:rPr>
        <w:t>r</w:t>
      </w:r>
      <w:r>
        <w:rPr>
          <w:rFonts w:hint="eastAsia"/>
          <w:lang w:eastAsia="zh-CN"/>
        </w:rPr>
        <w:t>oute-policy</w:t>
      </w:r>
      <w:r>
        <w:rPr>
          <w:rFonts w:hint="eastAsia"/>
          <w:lang w:eastAsia="zh-CN"/>
        </w:rPr>
        <w:t>节点匹配前缀列表名称配置错误，未匹配到路由</w:t>
      </w:r>
    </w:p>
    <w:p w14:paraId="158CC3EE" w14:textId="0A734205" w:rsidR="00F06341" w:rsidRDefault="00F06341" w:rsidP="00013AED">
      <w:pPr>
        <w:pStyle w:val="ItemList"/>
      </w:pPr>
      <w:r>
        <w:rPr>
          <w:rFonts w:hint="eastAsia"/>
          <w:lang w:eastAsia="zh-CN"/>
        </w:rPr>
        <w:t>路由匹配到</w:t>
      </w:r>
      <w:r>
        <w:rPr>
          <w:rFonts w:hint="eastAsia"/>
          <w:lang w:eastAsia="zh-CN"/>
        </w:rPr>
        <w:t>route-policy</w:t>
      </w:r>
      <w:r>
        <w:rPr>
          <w:rFonts w:hint="eastAsia"/>
          <w:lang w:eastAsia="zh-CN"/>
        </w:rPr>
        <w:t>中更靠前的节点，未按照预期节点动作生效</w:t>
      </w:r>
    </w:p>
    <w:p w14:paraId="0AF2B4CA" w14:textId="69F92E9A" w:rsidR="00F06341" w:rsidRDefault="00F06341" w:rsidP="00013AED">
      <w:pPr>
        <w:pStyle w:val="3"/>
        <w:textAlignment w:val="auto"/>
      </w:pPr>
      <w:r>
        <w:rPr>
          <w:rFonts w:hint="eastAsia"/>
        </w:rPr>
        <w:t>故障处理步骤</w:t>
      </w:r>
    </w:p>
    <w:p w14:paraId="6910659F" w14:textId="51486F5A" w:rsidR="00F06341" w:rsidRDefault="00D6188E" w:rsidP="00013AED">
      <w:pPr>
        <w:pStyle w:val="ItemStep"/>
        <w:rPr>
          <w:lang w:eastAsia="zh-CN"/>
        </w:rPr>
      </w:pPr>
      <w:r>
        <w:rPr>
          <w:rFonts w:hint="eastAsia"/>
          <w:lang w:eastAsia="zh-CN"/>
        </w:rPr>
        <w:t>检查前缀列表或</w:t>
      </w:r>
      <w:r>
        <w:rPr>
          <w:rFonts w:hint="eastAsia"/>
          <w:lang w:eastAsia="zh-CN"/>
        </w:rPr>
        <w:t>acl</w:t>
      </w:r>
      <w:r>
        <w:rPr>
          <w:rFonts w:hint="eastAsia"/>
          <w:lang w:eastAsia="zh-CN"/>
        </w:rPr>
        <w:t>配置，是否能够匹配目的路由。需要注意目的路由掩码与</w:t>
      </w:r>
      <w:r w:rsidR="00D21F3F">
        <w:rPr>
          <w:rFonts w:hint="eastAsia"/>
          <w:lang w:eastAsia="zh-CN"/>
        </w:rPr>
        <w:t>前缀列表是否相符，目的路由是否匹配到靠前的</w:t>
      </w:r>
      <w:r w:rsidR="00D21F3F">
        <w:rPr>
          <w:rFonts w:hint="eastAsia"/>
          <w:lang w:eastAsia="zh-CN"/>
        </w:rPr>
        <w:t>deny</w:t>
      </w:r>
      <w:r w:rsidR="00D21F3F">
        <w:rPr>
          <w:lang w:eastAsia="zh-CN"/>
        </w:rPr>
        <w:t xml:space="preserve"> </w:t>
      </w:r>
      <w:r w:rsidR="00D21F3F">
        <w:rPr>
          <w:rFonts w:hint="eastAsia"/>
          <w:lang w:eastAsia="zh-CN"/>
        </w:rPr>
        <w:t>i</w:t>
      </w:r>
      <w:r w:rsidR="00D21F3F">
        <w:rPr>
          <w:lang w:eastAsia="zh-CN"/>
        </w:rPr>
        <w:t>ndex</w:t>
      </w:r>
      <w:r w:rsidR="00D21F3F">
        <w:rPr>
          <w:lang w:eastAsia="zh-CN"/>
        </w:rPr>
        <w:t>、</w:t>
      </w:r>
      <w:r w:rsidR="00D21F3F">
        <w:rPr>
          <w:rFonts w:hint="eastAsia"/>
          <w:lang w:eastAsia="zh-CN"/>
        </w:rPr>
        <w:t>而未匹配到预期的</w:t>
      </w:r>
      <w:r w:rsidR="00D21F3F">
        <w:rPr>
          <w:rFonts w:hint="eastAsia"/>
          <w:lang w:eastAsia="zh-CN"/>
        </w:rPr>
        <w:t>p</w:t>
      </w:r>
      <w:r w:rsidR="00D21F3F">
        <w:rPr>
          <w:lang w:eastAsia="zh-CN"/>
        </w:rPr>
        <w:t>ermit index</w:t>
      </w:r>
      <w:r w:rsidR="00D21F3F">
        <w:rPr>
          <w:lang w:eastAsia="zh-CN"/>
        </w:rPr>
        <w:t>。</w:t>
      </w:r>
    </w:p>
    <w:p w14:paraId="53DFB179" w14:textId="0D89BEE5" w:rsidR="00D6188E" w:rsidRDefault="00D6188E" w:rsidP="00013AED">
      <w:pPr>
        <w:pStyle w:val="TerminalDisplayIndent1"/>
      </w:pPr>
      <w:r>
        <w:t xml:space="preserve">[H3C]display ip prefix-list </w:t>
      </w:r>
    </w:p>
    <w:p w14:paraId="47A84A98" w14:textId="77777777" w:rsidR="00D6188E" w:rsidRDefault="00D6188E" w:rsidP="00013AED">
      <w:pPr>
        <w:pStyle w:val="TerminalDisplayIndent1"/>
      </w:pPr>
      <w:r>
        <w:t>Prefix-list: 1</w:t>
      </w:r>
    </w:p>
    <w:p w14:paraId="1E4288AE" w14:textId="77777777" w:rsidR="00D6188E" w:rsidRDefault="00D6188E" w:rsidP="00013AED">
      <w:pPr>
        <w:pStyle w:val="TerminalDisplayIndent1"/>
      </w:pPr>
      <w:r>
        <w:t xml:space="preserve"> Permitted 1</w:t>
      </w:r>
    </w:p>
    <w:p w14:paraId="79823E6B" w14:textId="77777777" w:rsidR="00D6188E" w:rsidRDefault="00D6188E" w:rsidP="00013AED">
      <w:pPr>
        <w:pStyle w:val="TerminalDisplayIndent1"/>
      </w:pPr>
      <w:r>
        <w:t xml:space="preserve"> Denied 7</w:t>
      </w:r>
    </w:p>
    <w:p w14:paraId="14A18C74" w14:textId="1DE5C290" w:rsidR="00D6188E" w:rsidRDefault="00D6188E" w:rsidP="00013AED">
      <w:pPr>
        <w:pStyle w:val="TerminalDisplayIndent1"/>
      </w:pPr>
      <w:r>
        <w:t xml:space="preserve">      index: 10        Deny   1.1.1.1/32          </w:t>
      </w:r>
    </w:p>
    <w:p w14:paraId="339E81EC" w14:textId="660A2591" w:rsidR="00D6188E" w:rsidRDefault="00D6188E" w:rsidP="00013AED">
      <w:pPr>
        <w:pStyle w:val="TerminalDisplayIndent1"/>
      </w:pPr>
      <w:r>
        <w:t xml:space="preserve">      index: 20        Permit 0.0.0.0/0               le  32</w:t>
      </w:r>
    </w:p>
    <w:p w14:paraId="502227AB" w14:textId="77777777" w:rsidR="00E10A83" w:rsidRDefault="00E10A83" w:rsidP="00E10A83">
      <w:pPr>
        <w:pStyle w:val="ItemStep"/>
        <w:rPr>
          <w:lang w:eastAsia="zh-CN"/>
        </w:rPr>
      </w:pPr>
      <w:r>
        <w:rPr>
          <w:rFonts w:hint="eastAsia"/>
          <w:lang w:eastAsia="zh-CN"/>
        </w:rPr>
        <w:t>检查</w:t>
      </w:r>
      <w:r>
        <w:rPr>
          <w:rFonts w:hint="eastAsia"/>
          <w:lang w:eastAsia="zh-CN"/>
        </w:rPr>
        <w:t>r</w:t>
      </w:r>
      <w:r>
        <w:rPr>
          <w:lang w:eastAsia="zh-CN"/>
        </w:rPr>
        <w:t>oute-policy</w:t>
      </w:r>
      <w:r>
        <w:rPr>
          <w:rFonts w:hint="eastAsia"/>
          <w:lang w:eastAsia="zh-CN"/>
        </w:rPr>
        <w:t>配置，目的路由是否能够匹配到预期节点。需注意如下几点，</w:t>
      </w:r>
    </w:p>
    <w:p w14:paraId="4958ACC1" w14:textId="77777777" w:rsidR="00E10A83" w:rsidRDefault="00E10A83" w:rsidP="00E10A83">
      <w:pPr>
        <w:pStyle w:val="ItemList2"/>
        <w:rPr>
          <w:lang w:eastAsia="zh-CN"/>
        </w:rPr>
      </w:pPr>
      <w:r>
        <w:rPr>
          <w:rFonts w:hint="eastAsia"/>
          <w:lang w:eastAsia="zh-CN"/>
        </w:rPr>
        <w:t>编号小的节点先匹配先生效</w:t>
      </w:r>
    </w:p>
    <w:p w14:paraId="69E83596" w14:textId="77777777" w:rsidR="00E10A83" w:rsidRDefault="00E10A83" w:rsidP="00E10A83">
      <w:pPr>
        <w:pStyle w:val="ItemList2"/>
        <w:rPr>
          <w:lang w:eastAsia="zh-CN"/>
        </w:rPr>
      </w:pPr>
      <w:r>
        <w:rPr>
          <w:rFonts w:hint="eastAsia"/>
          <w:lang w:eastAsia="zh-CN"/>
        </w:rPr>
        <w:t>路由匹配到靠前节点执行动作后，不再向下检查是否匹配其他节点</w:t>
      </w:r>
    </w:p>
    <w:p w14:paraId="0C5CB4A8" w14:textId="77777777" w:rsidR="00E10A83" w:rsidRDefault="00E10A83" w:rsidP="00E10A83">
      <w:pPr>
        <w:pStyle w:val="ItemList2"/>
        <w:rPr>
          <w:lang w:eastAsia="zh-CN"/>
        </w:rPr>
      </w:pPr>
      <w:r>
        <w:rPr>
          <w:rFonts w:hint="eastAsia"/>
          <w:lang w:eastAsia="zh-CN"/>
        </w:rPr>
        <w:t>如某节点没有</w:t>
      </w:r>
      <w:r>
        <w:rPr>
          <w:rFonts w:hint="eastAsia"/>
          <w:lang w:eastAsia="zh-CN"/>
        </w:rPr>
        <w:t>i</w:t>
      </w:r>
      <w:r>
        <w:rPr>
          <w:lang w:eastAsia="zh-CN"/>
        </w:rPr>
        <w:t>f-match</w:t>
      </w:r>
      <w:r>
        <w:rPr>
          <w:rFonts w:hint="eastAsia"/>
          <w:lang w:eastAsia="zh-CN"/>
        </w:rPr>
        <w:t>条件，默认为匹配所有路由</w:t>
      </w:r>
    </w:p>
    <w:p w14:paraId="5B8B397E" w14:textId="77777777" w:rsidR="00E10A83" w:rsidRDefault="00E10A83" w:rsidP="00E10A83">
      <w:pPr>
        <w:pStyle w:val="ItemList2"/>
        <w:rPr>
          <w:lang w:eastAsia="zh-CN"/>
        </w:rPr>
      </w:pPr>
      <w:r>
        <w:rPr>
          <w:rFonts w:hint="eastAsia"/>
          <w:lang w:eastAsia="zh-CN"/>
        </w:rPr>
        <w:t>策略</w:t>
      </w:r>
      <w:r>
        <w:rPr>
          <w:rFonts w:hint="eastAsia"/>
          <w:lang w:eastAsia="zh-CN"/>
        </w:rPr>
        <w:t>deny</w:t>
      </w:r>
      <w:r>
        <w:rPr>
          <w:rFonts w:hint="eastAsia"/>
          <w:lang w:eastAsia="zh-CN"/>
        </w:rPr>
        <w:t>节点所匹配路由不会进行发布</w:t>
      </w:r>
      <w:r>
        <w:rPr>
          <w:rFonts w:hint="eastAsia"/>
          <w:lang w:eastAsia="zh-CN"/>
        </w:rPr>
        <w:t>/</w:t>
      </w:r>
      <w:r>
        <w:rPr>
          <w:rFonts w:hint="eastAsia"/>
          <w:lang w:eastAsia="zh-CN"/>
        </w:rPr>
        <w:t>接收</w:t>
      </w:r>
    </w:p>
    <w:p w14:paraId="072973EA" w14:textId="337DAE41" w:rsidR="00E10A83" w:rsidRDefault="00E10A83" w:rsidP="00E10A83">
      <w:pPr>
        <w:pStyle w:val="TerminalDisplayIndent1"/>
      </w:pPr>
      <w:r>
        <w:t xml:space="preserve">[H3C]display route-policy </w:t>
      </w:r>
    </w:p>
    <w:p w14:paraId="5C508304" w14:textId="77777777" w:rsidR="00E10A83" w:rsidRDefault="00E10A83" w:rsidP="00E10A83">
      <w:pPr>
        <w:pStyle w:val="TerminalDisplayIndent1"/>
      </w:pPr>
      <w:r>
        <w:t>Route-policy: 1</w:t>
      </w:r>
    </w:p>
    <w:p w14:paraId="17BF1456" w14:textId="77777777" w:rsidR="00E10A83" w:rsidRDefault="00E10A83" w:rsidP="00E10A83">
      <w:pPr>
        <w:pStyle w:val="TerminalDisplayIndent1"/>
      </w:pPr>
      <w:r>
        <w:t xml:space="preserve">  Permit : 5</w:t>
      </w:r>
    </w:p>
    <w:p w14:paraId="187BDF97" w14:textId="77777777" w:rsidR="00E10A83" w:rsidRDefault="00E10A83" w:rsidP="00E10A83">
      <w:pPr>
        <w:pStyle w:val="TerminalDisplayIndent1"/>
      </w:pPr>
      <w:r>
        <w:t xml:space="preserve">         apply cost 123</w:t>
      </w:r>
    </w:p>
    <w:p w14:paraId="633D6E1C" w14:textId="77777777" w:rsidR="00E10A83" w:rsidRDefault="00E10A83" w:rsidP="00E10A83">
      <w:pPr>
        <w:pStyle w:val="TerminalDisplayIndent1"/>
      </w:pPr>
      <w:r>
        <w:t xml:space="preserve">  Permit : 10</w:t>
      </w:r>
    </w:p>
    <w:p w14:paraId="46B6023C" w14:textId="77777777" w:rsidR="00E10A83" w:rsidRDefault="00E10A83" w:rsidP="00E10A83">
      <w:pPr>
        <w:pStyle w:val="TerminalDisplayIndent1"/>
      </w:pPr>
      <w:r>
        <w:t xml:space="preserve">         if-match ip address prefix-list 1</w:t>
      </w:r>
    </w:p>
    <w:p w14:paraId="62E4A21D" w14:textId="057D54C6" w:rsidR="00D21F3F" w:rsidRDefault="00D21F3F" w:rsidP="00013AED">
      <w:pPr>
        <w:pStyle w:val="ItemStep"/>
        <w:rPr>
          <w:lang w:eastAsia="zh-CN"/>
        </w:rPr>
      </w:pPr>
      <w:r>
        <w:rPr>
          <w:rFonts w:hint="eastAsia"/>
          <w:lang w:eastAsia="zh-CN"/>
        </w:rPr>
        <w:lastRenderedPageBreak/>
        <w:t>查看路由协议调用</w:t>
      </w:r>
      <w:r>
        <w:rPr>
          <w:rFonts w:hint="eastAsia"/>
          <w:lang w:eastAsia="zh-CN"/>
        </w:rPr>
        <w:t>r</w:t>
      </w:r>
      <w:r>
        <w:rPr>
          <w:lang w:eastAsia="zh-CN"/>
        </w:rPr>
        <w:t>oute-policy</w:t>
      </w:r>
      <w:r>
        <w:rPr>
          <w:rFonts w:hint="eastAsia"/>
          <w:lang w:eastAsia="zh-CN"/>
        </w:rPr>
        <w:t>配置是否正确。需要注意字母大小写、</w:t>
      </w:r>
      <w:r>
        <w:rPr>
          <w:lang w:eastAsia="zh-CN"/>
        </w:rPr>
        <w:t>“-”“_”</w:t>
      </w:r>
      <w:r>
        <w:rPr>
          <w:rFonts w:hint="eastAsia"/>
          <w:lang w:eastAsia="zh-CN"/>
        </w:rPr>
        <w:t>等特殊字符。如调用</w:t>
      </w:r>
      <w:r>
        <w:rPr>
          <w:rFonts w:hint="eastAsia"/>
          <w:lang w:eastAsia="zh-CN"/>
        </w:rPr>
        <w:t>r</w:t>
      </w:r>
      <w:r>
        <w:rPr>
          <w:lang w:eastAsia="zh-CN"/>
        </w:rPr>
        <w:t>oute-policy</w:t>
      </w:r>
      <w:r>
        <w:rPr>
          <w:rFonts w:hint="eastAsia"/>
          <w:lang w:eastAsia="zh-CN"/>
        </w:rPr>
        <w:t>拼写错误，相当于调用一个空策略，效果为匹配所有路由全接收</w:t>
      </w:r>
      <w:r>
        <w:rPr>
          <w:rFonts w:hint="eastAsia"/>
          <w:lang w:eastAsia="zh-CN"/>
        </w:rPr>
        <w:t>/</w:t>
      </w:r>
      <w:r>
        <w:rPr>
          <w:rFonts w:hint="eastAsia"/>
          <w:lang w:eastAsia="zh-CN"/>
        </w:rPr>
        <w:t>发布，不修改属性。</w:t>
      </w:r>
    </w:p>
    <w:p w14:paraId="73F1E34C" w14:textId="4DD9084E" w:rsidR="00D21F3F" w:rsidRDefault="00D21F3F" w:rsidP="00013AED">
      <w:pPr>
        <w:pStyle w:val="ItemStep"/>
        <w:numPr>
          <w:ilvl w:val="0"/>
          <w:numId w:val="0"/>
        </w:numPr>
        <w:ind w:left="1361"/>
      </w:pPr>
      <w:r>
        <w:rPr>
          <w:rFonts w:hint="eastAsia"/>
          <w:lang w:eastAsia="zh-CN"/>
        </w:rPr>
        <w:t>以</w:t>
      </w:r>
      <w:r>
        <w:rPr>
          <w:rFonts w:hint="eastAsia"/>
          <w:lang w:eastAsia="zh-CN"/>
        </w:rPr>
        <w:t>B</w:t>
      </w:r>
      <w:r>
        <w:rPr>
          <w:lang w:eastAsia="zh-CN"/>
        </w:rPr>
        <w:t>GP</w:t>
      </w:r>
      <w:r>
        <w:rPr>
          <w:rFonts w:hint="eastAsia"/>
          <w:lang w:eastAsia="zh-CN"/>
        </w:rPr>
        <w:t>协议调用</w:t>
      </w:r>
      <w:r>
        <w:rPr>
          <w:rFonts w:hint="eastAsia"/>
          <w:lang w:eastAsia="zh-CN"/>
        </w:rPr>
        <w:t>r</w:t>
      </w:r>
      <w:r>
        <w:rPr>
          <w:lang w:eastAsia="zh-CN"/>
        </w:rPr>
        <w:t>oute-policy</w:t>
      </w:r>
      <w:r>
        <w:rPr>
          <w:rFonts w:hint="eastAsia"/>
          <w:lang w:eastAsia="zh-CN"/>
        </w:rPr>
        <w:t>为例，</w:t>
      </w:r>
    </w:p>
    <w:p w14:paraId="6D0AFB4A" w14:textId="0D5AEAE4" w:rsidR="00D21F3F" w:rsidRDefault="00D21F3F" w:rsidP="00013AED">
      <w:pPr>
        <w:pStyle w:val="TerminalDisplayIndent1"/>
      </w:pPr>
      <w:r>
        <w:t xml:space="preserve">[H3C]display current-configuration configuration bgp </w:t>
      </w:r>
    </w:p>
    <w:p w14:paraId="59573F7D" w14:textId="77777777" w:rsidR="00D21F3F" w:rsidRDefault="00D21F3F" w:rsidP="00013AED">
      <w:pPr>
        <w:pStyle w:val="TerminalDisplayIndent1"/>
      </w:pPr>
      <w:r>
        <w:t>#</w:t>
      </w:r>
    </w:p>
    <w:p w14:paraId="032B9720" w14:textId="77777777" w:rsidR="00D21F3F" w:rsidRDefault="00D21F3F" w:rsidP="00013AED">
      <w:pPr>
        <w:pStyle w:val="TerminalDisplayIndent1"/>
      </w:pPr>
      <w:r>
        <w:t>bgp 100</w:t>
      </w:r>
    </w:p>
    <w:p w14:paraId="4789BF65" w14:textId="1A207925" w:rsidR="00D21F3F" w:rsidRDefault="00D21F3F" w:rsidP="00013AED">
      <w:pPr>
        <w:pStyle w:val="TerminalDisplayIndent1"/>
        <w:ind w:firstLineChars="50" w:firstLine="85"/>
      </w:pPr>
      <w:r>
        <w:t>peer 20.0.0.1 as-number 100</w:t>
      </w:r>
    </w:p>
    <w:p w14:paraId="0A804F46" w14:textId="77777777" w:rsidR="00D21F3F" w:rsidRDefault="00D21F3F" w:rsidP="00013AED">
      <w:pPr>
        <w:pStyle w:val="TerminalDisplayIndent1"/>
      </w:pPr>
      <w:r>
        <w:t xml:space="preserve"> #</w:t>
      </w:r>
    </w:p>
    <w:p w14:paraId="776DF224" w14:textId="77777777" w:rsidR="00D21F3F" w:rsidRDefault="00D21F3F" w:rsidP="00013AED">
      <w:pPr>
        <w:pStyle w:val="TerminalDisplayIndent1"/>
      </w:pPr>
      <w:r>
        <w:t xml:space="preserve"> address-family ipv4 unicast</w:t>
      </w:r>
    </w:p>
    <w:p w14:paraId="4FEF3461" w14:textId="77777777" w:rsidR="00D21F3F" w:rsidRDefault="00D21F3F" w:rsidP="00013AED">
      <w:pPr>
        <w:pStyle w:val="TerminalDisplayIndent1"/>
      </w:pPr>
      <w:r>
        <w:t xml:space="preserve">  import-route direct</w:t>
      </w:r>
    </w:p>
    <w:p w14:paraId="26B95D42" w14:textId="77777777" w:rsidR="00D21F3F" w:rsidRDefault="00D21F3F" w:rsidP="00013AED">
      <w:pPr>
        <w:pStyle w:val="TerminalDisplayIndent1"/>
      </w:pPr>
      <w:r>
        <w:t xml:space="preserve">  import-route static</w:t>
      </w:r>
    </w:p>
    <w:p w14:paraId="303B75A9" w14:textId="77777777" w:rsidR="00D21F3F" w:rsidRDefault="00D21F3F" w:rsidP="00013AED">
      <w:pPr>
        <w:pStyle w:val="TerminalDisplayIndent1"/>
      </w:pPr>
      <w:r>
        <w:t xml:space="preserve">  peer 20.0.0.1 enable</w:t>
      </w:r>
    </w:p>
    <w:p w14:paraId="741D8F36" w14:textId="77777777" w:rsidR="00D21F3F" w:rsidRDefault="00D21F3F" w:rsidP="00013AED">
      <w:pPr>
        <w:pStyle w:val="TerminalDisplayIndent1"/>
      </w:pPr>
      <w:r>
        <w:t xml:space="preserve">  peer 20.0.0.1 route-policy </w:t>
      </w:r>
      <w:r w:rsidRPr="00013AED">
        <w:rPr>
          <w:highlight w:val="lightGray"/>
        </w:rPr>
        <w:t>aaa-b</w:t>
      </w:r>
      <w:r>
        <w:t xml:space="preserve"> export</w:t>
      </w:r>
    </w:p>
    <w:p w14:paraId="2D0BFB03" w14:textId="77777777" w:rsidR="00D21F3F" w:rsidRDefault="00D21F3F" w:rsidP="00013AED">
      <w:pPr>
        <w:pStyle w:val="TerminalDisplayIndent1"/>
      </w:pPr>
      <w:r>
        <w:t xml:space="preserve"> #</w:t>
      </w:r>
    </w:p>
    <w:p w14:paraId="49204E3F" w14:textId="082F5B28" w:rsidR="00D21F3F" w:rsidRDefault="00D21F3F" w:rsidP="00013AED">
      <w:pPr>
        <w:pStyle w:val="TerminalDisplayIndent1"/>
      </w:pPr>
      <w:r>
        <w:t>#</w:t>
      </w:r>
    </w:p>
    <w:p w14:paraId="478FCB68" w14:textId="019FDAB5" w:rsidR="00656185" w:rsidRDefault="00656185" w:rsidP="00656185">
      <w:pPr>
        <w:pStyle w:val="ItemStep"/>
        <w:rPr>
          <w:lang w:eastAsia="zh-CN"/>
        </w:rPr>
      </w:pPr>
      <w:r w:rsidRPr="008E48D0">
        <w:rPr>
          <w:rFonts w:hint="eastAsia"/>
          <w:lang w:eastAsia="zh-CN"/>
        </w:rPr>
        <w:t>若参照</w:t>
      </w:r>
      <w:r>
        <w:rPr>
          <w:rFonts w:hint="eastAsia"/>
          <w:lang w:eastAsia="zh-CN"/>
        </w:rPr>
        <w:t>以上步骤无法处理故障，请联系新华三技术支持</w:t>
      </w:r>
      <w:r w:rsidRPr="008E48D0">
        <w:rPr>
          <w:rFonts w:hint="eastAsia"/>
          <w:lang w:eastAsia="zh-CN"/>
        </w:rPr>
        <w:t>。</w:t>
      </w:r>
    </w:p>
    <w:p w14:paraId="3B5B8580" w14:textId="77777777" w:rsidR="00E10A83" w:rsidRDefault="00E10A83" w:rsidP="00E10A83">
      <w:pPr>
        <w:pStyle w:val="3"/>
        <w:numPr>
          <w:ilvl w:val="2"/>
          <w:numId w:val="2"/>
        </w:numPr>
      </w:pPr>
      <w:r>
        <w:rPr>
          <w:rFonts w:hint="eastAsia"/>
        </w:rPr>
        <w:t>故障诊断命令</w:t>
      </w:r>
    </w:p>
    <w:tbl>
      <w:tblPr>
        <w:tblStyle w:val="Table"/>
        <w:tblW w:w="9014" w:type="dxa"/>
        <w:tblLook w:val="04A0" w:firstRow="1" w:lastRow="0" w:firstColumn="1" w:lastColumn="0" w:noHBand="0" w:noVBand="1"/>
      </w:tblPr>
      <w:tblGrid>
        <w:gridCol w:w="5467"/>
        <w:gridCol w:w="3547"/>
      </w:tblGrid>
      <w:tr w:rsidR="00E10A83" w:rsidRPr="00CB23B5" w14:paraId="780F4229" w14:textId="77777777" w:rsidTr="00CB4D16">
        <w:trPr>
          <w:cnfStyle w:val="100000000000" w:firstRow="1" w:lastRow="0" w:firstColumn="0" w:lastColumn="0" w:oddVBand="0" w:evenVBand="0" w:oddHBand="0" w:evenHBand="0" w:firstRowFirstColumn="0" w:firstRowLastColumn="0" w:lastRowFirstColumn="0" w:lastRowLastColumn="0"/>
          <w:trHeight w:val="68"/>
          <w:tblHeader/>
        </w:trPr>
        <w:tc>
          <w:tcPr>
            <w:tcW w:w="54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11D4F13" w14:textId="77777777" w:rsidR="00E10A83" w:rsidRPr="00641701" w:rsidRDefault="00E10A83" w:rsidP="00CB4D16">
            <w:pPr>
              <w:pStyle w:val="TableHeading"/>
            </w:pPr>
            <w:r w:rsidRPr="00641701">
              <w:rPr>
                <w:rFonts w:hint="eastAsia"/>
              </w:rPr>
              <w:t>命令</w:t>
            </w:r>
          </w:p>
        </w:tc>
        <w:tc>
          <w:tcPr>
            <w:tcW w:w="354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6F61FF" w14:textId="77777777" w:rsidR="00E10A83" w:rsidRPr="00641701" w:rsidRDefault="00E10A83" w:rsidP="00CB4D16">
            <w:pPr>
              <w:pStyle w:val="TableHeading"/>
            </w:pPr>
            <w:r w:rsidRPr="00641701">
              <w:rPr>
                <w:rFonts w:hint="eastAsia"/>
              </w:rPr>
              <w:t>说明</w:t>
            </w:r>
          </w:p>
        </w:tc>
      </w:tr>
      <w:tr w:rsidR="00E10A83" w:rsidRPr="001863B2" w14:paraId="448EA050" w14:textId="77777777" w:rsidTr="00CB4D16">
        <w:trPr>
          <w:trHeight w:val="68"/>
        </w:trPr>
        <w:tc>
          <w:tcPr>
            <w:tcW w:w="5467" w:type="dxa"/>
          </w:tcPr>
          <w:p w14:paraId="7C6A0684" w14:textId="4BC5B577" w:rsidR="00E10A83" w:rsidRPr="00782DA8" w:rsidRDefault="00E10A83" w:rsidP="00CB4D16">
            <w:pPr>
              <w:pStyle w:val="TableText"/>
            </w:pPr>
            <w:r>
              <w:t>display ip prefix-list</w:t>
            </w:r>
          </w:p>
        </w:tc>
        <w:tc>
          <w:tcPr>
            <w:tcW w:w="3547" w:type="dxa"/>
          </w:tcPr>
          <w:p w14:paraId="0A88FE40" w14:textId="379AC9C0" w:rsidR="00E10A83" w:rsidRDefault="00E10A83" w:rsidP="00CB4D16">
            <w:pPr>
              <w:pStyle w:val="TableText"/>
            </w:pPr>
            <w:r>
              <w:rPr>
                <w:rFonts w:hint="eastAsia"/>
              </w:rPr>
              <w:t>查看</w:t>
            </w:r>
            <w:r>
              <w:rPr>
                <w:rFonts w:hint="eastAsia"/>
              </w:rPr>
              <w:t>ip</w:t>
            </w:r>
            <w:r>
              <w:rPr>
                <w:rFonts w:hint="eastAsia"/>
              </w:rPr>
              <w:t>地址前缀列表信息</w:t>
            </w:r>
          </w:p>
        </w:tc>
      </w:tr>
      <w:tr w:rsidR="00E10A83" w:rsidRPr="001863B2" w14:paraId="3D568969" w14:textId="77777777" w:rsidTr="00CB4D16">
        <w:trPr>
          <w:trHeight w:val="68"/>
        </w:trPr>
        <w:tc>
          <w:tcPr>
            <w:tcW w:w="5467" w:type="dxa"/>
          </w:tcPr>
          <w:p w14:paraId="2EA8E658" w14:textId="087DDABD" w:rsidR="00E10A83" w:rsidRPr="00641701" w:rsidRDefault="00E10A83" w:rsidP="00CB4D16">
            <w:pPr>
              <w:pStyle w:val="TableText"/>
            </w:pPr>
            <w:r>
              <w:t>display route-policy</w:t>
            </w:r>
          </w:p>
        </w:tc>
        <w:tc>
          <w:tcPr>
            <w:tcW w:w="3547" w:type="dxa"/>
          </w:tcPr>
          <w:p w14:paraId="20998A2C" w14:textId="4FEFA233" w:rsidR="00E10A83" w:rsidRPr="00641701" w:rsidRDefault="00E10A83" w:rsidP="00CB4D16">
            <w:pPr>
              <w:pStyle w:val="TableText"/>
            </w:pPr>
            <w:r>
              <w:rPr>
                <w:rFonts w:hint="eastAsia"/>
              </w:rPr>
              <w:t>查看路由策略信息</w:t>
            </w:r>
          </w:p>
        </w:tc>
      </w:tr>
      <w:tr w:rsidR="00E10A83" w:rsidRPr="001863B2" w14:paraId="1CD46A8A" w14:textId="77777777" w:rsidTr="00CB4D16">
        <w:trPr>
          <w:trHeight w:val="68"/>
        </w:trPr>
        <w:tc>
          <w:tcPr>
            <w:tcW w:w="5467" w:type="dxa"/>
          </w:tcPr>
          <w:p w14:paraId="3BE2494D" w14:textId="62BE87E9" w:rsidR="00E10A83" w:rsidRPr="0053481B" w:rsidRDefault="00E10A83" w:rsidP="00CB4D16">
            <w:pPr>
              <w:pStyle w:val="TableText"/>
            </w:pPr>
            <w:r>
              <w:t xml:space="preserve">display current-configuration configuration </w:t>
            </w:r>
            <w:r w:rsidRPr="00013AED">
              <w:rPr>
                <w:i/>
              </w:rPr>
              <w:t>bgp</w:t>
            </w:r>
          </w:p>
        </w:tc>
        <w:tc>
          <w:tcPr>
            <w:tcW w:w="3547" w:type="dxa"/>
          </w:tcPr>
          <w:p w14:paraId="7322E5BD" w14:textId="49AB2DDC" w:rsidR="00E10A83" w:rsidRDefault="00E10A83" w:rsidP="00CB4D16">
            <w:pPr>
              <w:pStyle w:val="TableText"/>
            </w:pPr>
            <w:r>
              <w:rPr>
                <w:rFonts w:hint="eastAsia"/>
              </w:rPr>
              <w:t>查看</w:t>
            </w:r>
            <w:r>
              <w:rPr>
                <w:rFonts w:hint="eastAsia"/>
              </w:rPr>
              <w:t>bgp</w:t>
            </w:r>
            <w:r>
              <w:rPr>
                <w:rFonts w:hint="eastAsia"/>
              </w:rPr>
              <w:t>等协议模块配置信息</w:t>
            </w:r>
          </w:p>
        </w:tc>
      </w:tr>
    </w:tbl>
    <w:p w14:paraId="413B5E5C" w14:textId="77777777" w:rsidR="003B3787" w:rsidRDefault="003B3787" w:rsidP="003B3787">
      <w:pPr>
        <w:pStyle w:val="2"/>
        <w:numPr>
          <w:ilvl w:val="1"/>
          <w:numId w:val="2"/>
        </w:numPr>
      </w:pPr>
      <w:bookmarkStart w:id="537" w:name="_Toc61446064"/>
      <w:bookmarkStart w:id="538" w:name="_Toc61446065"/>
      <w:bookmarkEnd w:id="537"/>
      <w:r>
        <w:rPr>
          <w:rFonts w:hint="eastAsia"/>
        </w:rPr>
        <w:t>队列限速不生效故障</w:t>
      </w:r>
      <w:bookmarkEnd w:id="538"/>
    </w:p>
    <w:p w14:paraId="1D9FB8A1" w14:textId="77777777" w:rsidR="003B3787" w:rsidRDefault="003B3787" w:rsidP="001157BE">
      <w:pPr>
        <w:pStyle w:val="3"/>
        <w:textAlignment w:val="auto"/>
      </w:pPr>
      <w:r>
        <w:rPr>
          <w:rFonts w:hint="eastAsia"/>
        </w:rPr>
        <w:t>故障描述</w:t>
      </w:r>
    </w:p>
    <w:p w14:paraId="137ABDBA" w14:textId="77777777" w:rsidR="003B3787" w:rsidRDefault="003B3787" w:rsidP="003B3787">
      <w:pPr>
        <w:ind w:left="0" w:firstLine="425"/>
      </w:pPr>
      <w:r>
        <w:rPr>
          <w:rFonts w:hint="eastAsia"/>
        </w:rPr>
        <w:t>接口上配置</w:t>
      </w:r>
      <w:r>
        <w:rPr>
          <w:rFonts w:hint="eastAsia"/>
        </w:rPr>
        <w:t>qos</w:t>
      </w:r>
      <w:r>
        <w:t xml:space="preserve"> </w:t>
      </w:r>
      <w:r>
        <w:rPr>
          <w:rFonts w:hint="eastAsia"/>
        </w:rPr>
        <w:t>lr</w:t>
      </w:r>
      <w:r>
        <w:t>/</w:t>
      </w:r>
      <w:r>
        <w:rPr>
          <w:rFonts w:hint="eastAsia"/>
        </w:rPr>
        <w:t>gts</w:t>
      </w:r>
      <w:r>
        <w:t>/qmprofile</w:t>
      </w:r>
      <w:r>
        <w:rPr>
          <w:rFonts w:hint="eastAsia"/>
        </w:rPr>
        <w:t>后，队列的限速配置没有生效。</w:t>
      </w:r>
    </w:p>
    <w:p w14:paraId="66CD35C0" w14:textId="77777777" w:rsidR="003B3787" w:rsidRDefault="003B3787" w:rsidP="001157BE">
      <w:pPr>
        <w:pStyle w:val="3"/>
        <w:textAlignment w:val="auto"/>
      </w:pPr>
      <w:r>
        <w:rPr>
          <w:rFonts w:hint="eastAsia"/>
        </w:rPr>
        <w:t>常见原因</w:t>
      </w:r>
    </w:p>
    <w:p w14:paraId="6993F4E4" w14:textId="77777777" w:rsidR="003B3787" w:rsidRDefault="003B3787" w:rsidP="001157BE">
      <w:pPr>
        <w:pStyle w:val="ItemList"/>
        <w:rPr>
          <w:lang w:eastAsia="zh-CN"/>
        </w:rPr>
      </w:pPr>
      <w:r>
        <w:rPr>
          <w:rFonts w:hint="eastAsia"/>
          <w:lang w:eastAsia="zh-CN"/>
        </w:rPr>
        <w:t>流量没有进入配置限速的接口。</w:t>
      </w:r>
    </w:p>
    <w:p w14:paraId="6C26CF7A" w14:textId="77777777" w:rsidR="003B3787" w:rsidRPr="004E15A1" w:rsidRDefault="003B3787" w:rsidP="001157BE">
      <w:pPr>
        <w:pStyle w:val="ItemList"/>
        <w:rPr>
          <w:lang w:eastAsia="zh-CN"/>
        </w:rPr>
      </w:pPr>
      <w:r>
        <w:rPr>
          <w:rFonts w:hint="eastAsia"/>
          <w:lang w:eastAsia="zh-CN"/>
        </w:rPr>
        <w:t>流量没有进入配置限速的队列。</w:t>
      </w:r>
    </w:p>
    <w:p w14:paraId="27F276CE" w14:textId="77777777" w:rsidR="003B3787" w:rsidRDefault="003B3787" w:rsidP="001157BE">
      <w:pPr>
        <w:pStyle w:val="3"/>
        <w:textAlignment w:val="auto"/>
      </w:pPr>
      <w:r>
        <w:rPr>
          <w:rFonts w:hint="eastAsia"/>
        </w:rPr>
        <w:t>故障处理步骤</w:t>
      </w:r>
    </w:p>
    <w:p w14:paraId="1BC47D80" w14:textId="77777777" w:rsidR="003B3787" w:rsidRDefault="003B3787" w:rsidP="003B3787">
      <w:pPr>
        <w:pStyle w:val="ItemStep"/>
        <w:numPr>
          <w:ilvl w:val="4"/>
          <w:numId w:val="2"/>
        </w:numPr>
        <w:rPr>
          <w:lang w:eastAsia="zh-CN"/>
        </w:rPr>
      </w:pPr>
      <w:r>
        <w:rPr>
          <w:rFonts w:hint="eastAsia"/>
          <w:lang w:eastAsia="zh-CN"/>
        </w:rPr>
        <w:t>首先排查流量是否正确走了配置限速的接口，比如一个物理口下有多个子接口，可以通过使能统计等手段确认流量是否是在配置了限速的子接口上转发：</w:t>
      </w:r>
    </w:p>
    <w:p w14:paraId="5C0F67F9" w14:textId="77777777" w:rsidR="003B3787" w:rsidRDefault="003B3787" w:rsidP="00013AED">
      <w:pPr>
        <w:pStyle w:val="ItemList2"/>
        <w:ind w:leftChars="648" w:left="1645"/>
        <w:rPr>
          <w:lang w:eastAsia="zh-CN"/>
        </w:rPr>
      </w:pPr>
      <w:r>
        <w:rPr>
          <w:rFonts w:hint="eastAsia"/>
          <w:lang w:eastAsia="zh-CN"/>
        </w:rPr>
        <w:t>如果流量没有走限速的接口，请修改配置使限速配置在流量的通道上。</w:t>
      </w:r>
    </w:p>
    <w:p w14:paraId="56149871" w14:textId="77777777" w:rsidR="003B3787" w:rsidRDefault="003B3787" w:rsidP="00013AED">
      <w:pPr>
        <w:pStyle w:val="ItemList2"/>
        <w:ind w:leftChars="648" w:left="1645"/>
        <w:rPr>
          <w:lang w:eastAsia="zh-CN"/>
        </w:rPr>
      </w:pPr>
      <w:r>
        <w:rPr>
          <w:rFonts w:hint="eastAsia"/>
          <w:lang w:eastAsia="zh-CN"/>
        </w:rPr>
        <w:t>如果流量进入了正确的接口，执行步骤（</w:t>
      </w:r>
      <w:r>
        <w:rPr>
          <w:rFonts w:hint="eastAsia"/>
          <w:lang w:eastAsia="zh-CN"/>
        </w:rPr>
        <w:t>2</w:t>
      </w:r>
      <w:r>
        <w:rPr>
          <w:rFonts w:hint="eastAsia"/>
          <w:lang w:eastAsia="zh-CN"/>
        </w:rPr>
        <w:t>）。</w:t>
      </w:r>
    </w:p>
    <w:p w14:paraId="6F2910D9" w14:textId="77777777" w:rsidR="003B3787" w:rsidRDefault="003B3787" w:rsidP="003B3787">
      <w:pPr>
        <w:pStyle w:val="ItemStep"/>
        <w:numPr>
          <w:ilvl w:val="4"/>
          <w:numId w:val="2"/>
        </w:numPr>
        <w:rPr>
          <w:lang w:eastAsia="zh-CN"/>
        </w:rPr>
      </w:pPr>
      <w:r>
        <w:rPr>
          <w:rFonts w:hint="eastAsia"/>
          <w:lang w:eastAsia="zh-CN"/>
        </w:rPr>
        <w:t>执行</w:t>
      </w:r>
      <w:r w:rsidRPr="00CB6319">
        <w:rPr>
          <w:lang w:eastAsia="zh-CN"/>
        </w:rPr>
        <w:t>display</w:t>
      </w:r>
      <w:r w:rsidRPr="00CB6319">
        <w:t xml:space="preserve"> qos </w:t>
      </w:r>
      <w:r w:rsidRPr="00CB6319">
        <w:rPr>
          <w:lang w:eastAsia="zh-CN"/>
        </w:rPr>
        <w:t>queue</w:t>
      </w:r>
      <w:r w:rsidRPr="00CB6319">
        <w:t xml:space="preserve">-statistics interface </w:t>
      </w:r>
      <w:r w:rsidRPr="00751B38">
        <w:rPr>
          <w:i/>
        </w:rPr>
        <w:t>interface-type interface-number</w:t>
      </w:r>
      <w:r w:rsidRPr="00CB6319">
        <w:t xml:space="preserve"> outbound</w:t>
      </w:r>
      <w:r>
        <w:rPr>
          <w:rFonts w:hint="eastAsia"/>
          <w:lang w:eastAsia="zh-CN"/>
        </w:rPr>
        <w:t>命令查看接口队列发包情况：</w:t>
      </w:r>
    </w:p>
    <w:p w14:paraId="157840F5" w14:textId="77777777" w:rsidR="003B3787" w:rsidRDefault="003B3787" w:rsidP="00013AED">
      <w:pPr>
        <w:pStyle w:val="ItemList2"/>
        <w:ind w:leftChars="648" w:left="1645"/>
        <w:rPr>
          <w:lang w:eastAsia="zh-CN"/>
        </w:rPr>
      </w:pPr>
      <w:r>
        <w:rPr>
          <w:rFonts w:hint="eastAsia"/>
          <w:lang w:eastAsia="zh-CN"/>
        </w:rPr>
        <w:lastRenderedPageBreak/>
        <w:t>如果流量没有走正确的队列，请配置</w:t>
      </w:r>
      <w:r>
        <w:rPr>
          <w:rFonts w:hint="eastAsia"/>
          <w:lang w:eastAsia="zh-CN"/>
        </w:rPr>
        <w:t>primap</w:t>
      </w:r>
      <w:r>
        <w:rPr>
          <w:rFonts w:hint="eastAsia"/>
          <w:lang w:eastAsia="zh-CN"/>
        </w:rPr>
        <w:t>或</w:t>
      </w:r>
      <w:r>
        <w:rPr>
          <w:rFonts w:hint="eastAsia"/>
          <w:lang w:eastAsia="zh-CN"/>
        </w:rPr>
        <w:t>remak</w:t>
      </w:r>
      <w:r>
        <w:rPr>
          <w:rFonts w:hint="eastAsia"/>
          <w:lang w:eastAsia="zh-CN"/>
        </w:rPr>
        <w:t>等对流量的优先级进行映射，</w:t>
      </w:r>
      <w:r>
        <w:rPr>
          <w:rFonts w:hint="eastAsia"/>
          <w:lang w:eastAsia="zh-CN"/>
        </w:rPr>
        <w:t>local-precedence</w:t>
      </w:r>
      <w:r>
        <w:rPr>
          <w:rFonts w:hint="eastAsia"/>
          <w:lang w:eastAsia="zh-CN"/>
        </w:rPr>
        <w:t>可以决定报文进入的队列；</w:t>
      </w:r>
    </w:p>
    <w:p w14:paraId="7D6746A4" w14:textId="49F1A2DF" w:rsidR="00380676" w:rsidRDefault="002B2418" w:rsidP="00013AED">
      <w:pPr>
        <w:pStyle w:val="ItemList2"/>
        <w:ind w:leftChars="648" w:left="1645"/>
        <w:rPr>
          <w:lang w:eastAsia="zh-CN"/>
        </w:rPr>
      </w:pPr>
      <w:r>
        <w:rPr>
          <w:rFonts w:hint="eastAsia"/>
          <w:lang w:eastAsia="zh-CN"/>
        </w:rPr>
        <w:t>如果流量进入了正确的队列，</w:t>
      </w:r>
      <w:r w:rsidR="00E25D69">
        <w:rPr>
          <w:rFonts w:hint="eastAsia"/>
          <w:lang w:eastAsia="zh-CN"/>
        </w:rPr>
        <w:t>请</w:t>
      </w:r>
      <w:r w:rsidR="003B3787">
        <w:rPr>
          <w:rFonts w:hint="eastAsia"/>
          <w:lang w:eastAsia="zh-CN"/>
        </w:rPr>
        <w:t>联系新华三技术支持。</w:t>
      </w:r>
    </w:p>
    <w:p w14:paraId="067F904A" w14:textId="77777777" w:rsidR="008B2223" w:rsidRPr="00AD170A" w:rsidRDefault="008B2223" w:rsidP="001157BE">
      <w:pPr>
        <w:pStyle w:val="1"/>
      </w:pPr>
      <w:bookmarkStart w:id="539" w:name="_Toc61446066"/>
      <w:r w:rsidRPr="00AD170A">
        <w:rPr>
          <w:rFonts w:hint="eastAsia"/>
        </w:rPr>
        <w:t>OSPF</w:t>
      </w:r>
      <w:r>
        <w:rPr>
          <w:rFonts w:hint="eastAsia"/>
        </w:rPr>
        <w:t>协议</w:t>
      </w:r>
      <w:r w:rsidRPr="00AD170A">
        <w:t>故障处理</w:t>
      </w:r>
      <w:bookmarkEnd w:id="539"/>
    </w:p>
    <w:p w14:paraId="66CF1017" w14:textId="0F0C7B5B" w:rsidR="008B2223" w:rsidRDefault="008B2223" w:rsidP="001157BE">
      <w:pPr>
        <w:pStyle w:val="2"/>
      </w:pPr>
      <w:bookmarkStart w:id="540" w:name="_Ref38523113"/>
      <w:bookmarkStart w:id="541" w:name="_Toc61446067"/>
      <w:r w:rsidRPr="0003564D">
        <w:t>OSPF</w:t>
      </w:r>
      <w:r w:rsidR="00E24672">
        <w:rPr>
          <w:rFonts w:hint="eastAsia"/>
        </w:rPr>
        <w:t>邻居建立故障</w:t>
      </w:r>
      <w:bookmarkEnd w:id="540"/>
      <w:bookmarkEnd w:id="541"/>
    </w:p>
    <w:p w14:paraId="5385BF21" w14:textId="77777777" w:rsidR="00E24672" w:rsidRDefault="00E24672" w:rsidP="00E24672">
      <w:pPr>
        <w:pStyle w:val="3"/>
      </w:pPr>
      <w:r>
        <w:rPr>
          <w:rFonts w:hint="eastAsia"/>
        </w:rPr>
        <w:t>故障描述</w:t>
      </w:r>
    </w:p>
    <w:p w14:paraId="3B0F42E3" w14:textId="5DF1249F" w:rsidR="00E24672" w:rsidRDefault="0039711F" w:rsidP="00E24672">
      <w:r>
        <w:rPr>
          <w:rFonts w:hint="eastAsia"/>
        </w:rPr>
        <w:t>无法建立</w:t>
      </w:r>
      <w:r>
        <w:rPr>
          <w:rFonts w:hint="eastAsia"/>
        </w:rPr>
        <w:t>OSPF</w:t>
      </w:r>
      <w:r>
        <w:rPr>
          <w:rFonts w:hint="eastAsia"/>
        </w:rPr>
        <w:t>邻居关系。</w:t>
      </w:r>
    </w:p>
    <w:p w14:paraId="30A93ED0" w14:textId="3AC94606" w:rsidR="008B2223" w:rsidRDefault="008B2223" w:rsidP="001157BE">
      <w:pPr>
        <w:pStyle w:val="3"/>
      </w:pPr>
      <w:r>
        <w:rPr>
          <w:rFonts w:hint="eastAsia"/>
        </w:rPr>
        <w:t>故障</w:t>
      </w:r>
      <w:r w:rsidR="00E24672">
        <w:rPr>
          <w:rFonts w:hint="eastAsia"/>
        </w:rPr>
        <w:t>诊断</w:t>
      </w:r>
      <w:r w:rsidR="00E24672">
        <w:t>流程</w:t>
      </w:r>
    </w:p>
    <w:p w14:paraId="1FE0C6A0" w14:textId="7DD03C7B" w:rsidR="00915E68" w:rsidRPr="00915E68" w:rsidRDefault="00915E68" w:rsidP="00915E68">
      <w:pPr>
        <w:pStyle w:val="FigureDescription"/>
      </w:pPr>
      <w:r>
        <w:rPr>
          <w:rFonts w:hint="eastAsia"/>
        </w:rPr>
        <w:t>OSPF</w:t>
      </w:r>
      <w:r>
        <w:rPr>
          <w:rFonts w:hint="eastAsia"/>
        </w:rPr>
        <w:t>邻居建立故障诊断流程图</w:t>
      </w:r>
    </w:p>
    <w:p w14:paraId="34CD889F" w14:textId="046D2B4C" w:rsidR="00E24672" w:rsidRDefault="00661F0D" w:rsidP="000729DF">
      <w:pPr>
        <w:pStyle w:val="Figure"/>
        <w:jc w:val="center"/>
      </w:pPr>
      <w:r w:rsidRPr="00661F0D">
        <w:rPr>
          <w:noProof/>
        </w:rPr>
        <w:drawing>
          <wp:inline distT="0" distB="0" distL="0" distR="0" wp14:anchorId="7A48A30F" wp14:editId="55120018">
            <wp:extent cx="4811486" cy="4210050"/>
            <wp:effectExtent l="0" t="0" r="8255" b="0"/>
            <wp:docPr id="2" name="图片 2" descr="C:\Users\g12942\Desktop\os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12942\Desktop\ospf.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12589" cy="4211015"/>
                    </a:xfrm>
                    <a:prstGeom prst="rect">
                      <a:avLst/>
                    </a:prstGeom>
                    <a:noFill/>
                    <a:ln>
                      <a:noFill/>
                    </a:ln>
                  </pic:spPr>
                </pic:pic>
              </a:graphicData>
            </a:graphic>
          </wp:inline>
        </w:drawing>
      </w:r>
    </w:p>
    <w:p w14:paraId="67DB8016" w14:textId="2FD889F0" w:rsidR="008B2223" w:rsidRDefault="00E24672" w:rsidP="001157BE">
      <w:pPr>
        <w:pStyle w:val="3"/>
      </w:pPr>
      <w:r>
        <w:rPr>
          <w:rFonts w:hint="eastAsia"/>
        </w:rPr>
        <w:t>故障处理</w:t>
      </w:r>
      <w:r w:rsidR="008B2223">
        <w:rPr>
          <w:rFonts w:hint="eastAsia"/>
        </w:rPr>
        <w:t>步骤</w:t>
      </w:r>
    </w:p>
    <w:p w14:paraId="2E9A7C99" w14:textId="045B884A" w:rsidR="00661F0D" w:rsidRDefault="00661F0D" w:rsidP="000729DF">
      <w:pPr>
        <w:pStyle w:val="ItemStep"/>
        <w:numPr>
          <w:ilvl w:val="4"/>
          <w:numId w:val="2"/>
        </w:numPr>
        <w:spacing w:before="0" w:after="0"/>
        <w:rPr>
          <w:lang w:eastAsia="zh-CN"/>
        </w:rPr>
      </w:pPr>
      <w:r>
        <w:rPr>
          <w:rFonts w:hint="eastAsia"/>
          <w:lang w:eastAsia="zh-CN"/>
        </w:rPr>
        <w:t>查看日志是否有相关记录，并根据日志初步判断问题原因。</w:t>
      </w:r>
      <w:r w:rsidR="00933138">
        <w:rPr>
          <w:rFonts w:hint="eastAsia"/>
          <w:lang w:eastAsia="zh-CN"/>
        </w:rPr>
        <w:t>例如，邻居由</w:t>
      </w:r>
      <w:r w:rsidR="00933138">
        <w:rPr>
          <w:rFonts w:hint="eastAsia"/>
          <w:lang w:eastAsia="zh-CN"/>
        </w:rPr>
        <w:t>Full</w:t>
      </w:r>
      <w:r w:rsidR="00933138">
        <w:rPr>
          <w:rFonts w:hint="eastAsia"/>
          <w:lang w:eastAsia="zh-CN"/>
        </w:rPr>
        <w:t>到</w:t>
      </w:r>
      <w:r w:rsidR="00933138">
        <w:rPr>
          <w:rFonts w:hint="eastAsia"/>
          <w:lang w:eastAsia="zh-CN"/>
        </w:rPr>
        <w:t>Init</w:t>
      </w:r>
      <w:r w:rsidR="00933138">
        <w:rPr>
          <w:rFonts w:hint="eastAsia"/>
          <w:lang w:eastAsia="zh-CN"/>
        </w:rPr>
        <w:t>，多是本端</w:t>
      </w:r>
      <w:r w:rsidR="00933138">
        <w:rPr>
          <w:rFonts w:hint="eastAsia"/>
          <w:lang w:eastAsia="zh-CN"/>
        </w:rPr>
        <w:t>hello</w:t>
      </w:r>
      <w:r w:rsidR="00933138">
        <w:rPr>
          <w:rFonts w:hint="eastAsia"/>
          <w:lang w:eastAsia="zh-CN"/>
        </w:rPr>
        <w:t>未能发送到对端，或对端设备邻居状态重置；邻居由</w:t>
      </w:r>
      <w:r w:rsidR="00933138">
        <w:rPr>
          <w:rFonts w:hint="eastAsia"/>
          <w:lang w:eastAsia="zh-CN"/>
        </w:rPr>
        <w:t>Full</w:t>
      </w:r>
      <w:r w:rsidR="00933138">
        <w:rPr>
          <w:rFonts w:hint="eastAsia"/>
          <w:lang w:eastAsia="zh-CN"/>
        </w:rPr>
        <w:t>到</w:t>
      </w:r>
      <w:r w:rsidR="00933138">
        <w:rPr>
          <w:lang w:eastAsia="zh-CN"/>
        </w:rPr>
        <w:t>D</w:t>
      </w:r>
      <w:r w:rsidR="00933138">
        <w:rPr>
          <w:rFonts w:hint="eastAsia"/>
          <w:lang w:eastAsia="zh-CN"/>
        </w:rPr>
        <w:t>own</w:t>
      </w:r>
      <w:r w:rsidR="00933138">
        <w:rPr>
          <w:rFonts w:hint="eastAsia"/>
          <w:lang w:eastAsia="zh-CN"/>
        </w:rPr>
        <w:t>，多是本端收方向</w:t>
      </w:r>
      <w:r w:rsidR="00933138">
        <w:rPr>
          <w:rFonts w:hint="eastAsia"/>
          <w:lang w:eastAsia="zh-CN"/>
        </w:rPr>
        <w:t>hello</w:t>
      </w:r>
      <w:r w:rsidR="00933138">
        <w:rPr>
          <w:rFonts w:hint="eastAsia"/>
          <w:lang w:eastAsia="zh-CN"/>
        </w:rPr>
        <w:t>超时，或本端手动修改过</w:t>
      </w:r>
      <w:r w:rsidR="00933138">
        <w:rPr>
          <w:lang w:eastAsia="zh-CN"/>
        </w:rPr>
        <w:t>OSPF</w:t>
      </w:r>
      <w:r w:rsidR="00933138">
        <w:rPr>
          <w:rFonts w:hint="eastAsia"/>
          <w:lang w:eastAsia="zh-CN"/>
        </w:rPr>
        <w:t>相关接口配置，等等。</w:t>
      </w:r>
    </w:p>
    <w:p w14:paraId="23A3AC0C" w14:textId="3873017B" w:rsidR="001438CA" w:rsidRDefault="001438CA" w:rsidP="001438CA">
      <w:pPr>
        <w:pStyle w:val="TerminalDisplayIndent1"/>
        <w:ind w:leftChars="640" w:left="1344"/>
      </w:pPr>
      <w:r>
        <w:lastRenderedPageBreak/>
        <w:t>&lt;H3C&gt;dis</w:t>
      </w:r>
      <w:r w:rsidR="00F34A5B">
        <w:rPr>
          <w:rFonts w:hint="eastAsia"/>
        </w:rPr>
        <w:t>play</w:t>
      </w:r>
      <w:r>
        <w:t xml:space="preserve"> logbuffer | include OSPF</w:t>
      </w:r>
    </w:p>
    <w:p w14:paraId="46F989E5" w14:textId="5000F094" w:rsidR="00661F0D" w:rsidRDefault="001438CA" w:rsidP="001438CA">
      <w:pPr>
        <w:pStyle w:val="TerminalDisplayIndent1"/>
        <w:ind w:leftChars="640" w:left="1344"/>
        <w:rPr>
          <w:color w:val="FF0000"/>
        </w:rPr>
      </w:pPr>
      <w:r>
        <w:t xml:space="preserve">%Feb  8 16:30:11:676 2021 H3C OSPF/5/OSPF_NBR_CHG: OSPF 1 Neighbor 1.1.1.2(GigabitEthernet1/0/1/2) changed from </w:t>
      </w:r>
      <w:r w:rsidRPr="001438CA">
        <w:rPr>
          <w:color w:val="FF0000"/>
        </w:rPr>
        <w:t>FULL to INIT.</w:t>
      </w:r>
    </w:p>
    <w:p w14:paraId="553FED92" w14:textId="77777777" w:rsidR="00933138" w:rsidRDefault="00933138" w:rsidP="00933138">
      <w:pPr>
        <w:pStyle w:val="TerminalDisplayIndent1"/>
        <w:ind w:leftChars="640" w:left="1344"/>
      </w:pPr>
      <w:r>
        <w:t>%Feb  8 16:55:42:504 2021 CR19K-L OSPF/6/OSPF_LAST_NBR_DOWN: OSPF 1 Last neighbor down event: Router ID: 1.1.1.2 Local address: 1.1.1.1 Remote address: 1.1.1.2 Reason: DeadInterval timer expired.</w:t>
      </w:r>
    </w:p>
    <w:p w14:paraId="754CACF8" w14:textId="1089D9E0" w:rsidR="00933138" w:rsidRDefault="00933138" w:rsidP="00933138">
      <w:pPr>
        <w:pStyle w:val="TerminalDisplayIndent1"/>
        <w:ind w:leftChars="640" w:left="1344"/>
      </w:pPr>
      <w:r>
        <w:t xml:space="preserve">%Feb  8 16:55:42:504 2021 CR19K-L OSPF/5/OSPF_NBR_CHG: OSPF 1 Neighbor 1.1.1.2(GigabitEthernet1/0/1/2) changed from </w:t>
      </w:r>
      <w:r w:rsidRPr="00933138">
        <w:rPr>
          <w:color w:val="FF0000"/>
        </w:rPr>
        <w:t>FULL to DOWN</w:t>
      </w:r>
      <w:r>
        <w:t>.</w:t>
      </w:r>
    </w:p>
    <w:p w14:paraId="6FC2FD46" w14:textId="77777777" w:rsidR="000729DF" w:rsidRDefault="000729DF" w:rsidP="000729DF">
      <w:pPr>
        <w:pStyle w:val="ItemStep"/>
        <w:numPr>
          <w:ilvl w:val="4"/>
          <w:numId w:val="2"/>
        </w:numPr>
        <w:spacing w:before="0" w:after="0"/>
        <w:rPr>
          <w:lang w:eastAsia="zh-CN"/>
        </w:rPr>
      </w:pPr>
      <w:r>
        <w:rPr>
          <w:lang w:eastAsia="zh-CN"/>
        </w:rPr>
        <w:t>检查链路状态</w:t>
      </w:r>
      <w:r>
        <w:rPr>
          <w:rFonts w:hint="eastAsia"/>
          <w:lang w:eastAsia="zh-CN"/>
        </w:rPr>
        <w:t>；</w:t>
      </w:r>
    </w:p>
    <w:p w14:paraId="267B484A" w14:textId="77777777" w:rsidR="000729DF" w:rsidRDefault="000729DF" w:rsidP="000729DF">
      <w:pPr>
        <w:pStyle w:val="ItemStep"/>
        <w:numPr>
          <w:ilvl w:val="0"/>
          <w:numId w:val="0"/>
        </w:numPr>
        <w:spacing w:before="0" w:after="0"/>
        <w:ind w:left="1134"/>
      </w:pPr>
      <w:r>
        <w:rPr>
          <w:rFonts w:hint="eastAsia"/>
          <w:lang w:eastAsia="zh-CN"/>
        </w:rPr>
        <w:t>执行</w:t>
      </w:r>
      <w:r w:rsidRPr="00FE5DC9">
        <w:rPr>
          <w:rStyle w:val="commandkeywords"/>
          <w:bCs/>
          <w:color w:val="000000"/>
        </w:rPr>
        <w:t>display ip interface</w:t>
      </w:r>
      <w:r>
        <w:rPr>
          <w:rFonts w:hint="eastAsia"/>
          <w:lang w:eastAsia="zh-CN"/>
        </w:rPr>
        <w:t>检查</w:t>
      </w:r>
      <w:r>
        <w:rPr>
          <w:lang w:eastAsia="zh-CN"/>
        </w:rPr>
        <w:t>接口</w:t>
      </w:r>
      <w:r>
        <w:rPr>
          <w:rFonts w:hint="eastAsia"/>
          <w:lang w:eastAsia="zh-CN"/>
        </w:rPr>
        <w:t>状态</w:t>
      </w:r>
      <w:r>
        <w:rPr>
          <w:lang w:eastAsia="zh-CN"/>
        </w:rPr>
        <w:t>是否正常</w:t>
      </w:r>
      <w:r>
        <w:rPr>
          <w:rFonts w:hint="eastAsia"/>
          <w:lang w:eastAsia="zh-CN"/>
        </w:rPr>
        <w:t>，</w:t>
      </w:r>
      <w:r>
        <w:t>能否正常</w:t>
      </w:r>
      <w:r>
        <w:t>ping</w:t>
      </w:r>
      <w:r>
        <w:t>通</w:t>
      </w:r>
      <w:r>
        <w:rPr>
          <w:rFonts w:hint="eastAsia"/>
        </w:rPr>
        <w:t>。</w:t>
      </w:r>
    </w:p>
    <w:p w14:paraId="6290FB0C" w14:textId="77777777" w:rsidR="000729DF" w:rsidRDefault="000729DF" w:rsidP="000729DF">
      <w:pPr>
        <w:pStyle w:val="ItemStep"/>
        <w:numPr>
          <w:ilvl w:val="4"/>
          <w:numId w:val="2"/>
        </w:numPr>
        <w:spacing w:before="0" w:after="0"/>
        <w:rPr>
          <w:lang w:eastAsia="zh-CN"/>
        </w:rPr>
      </w:pPr>
      <w:r>
        <w:rPr>
          <w:rFonts w:hint="eastAsia"/>
          <w:lang w:eastAsia="zh-CN"/>
        </w:rPr>
        <w:t>检查接口</w:t>
      </w:r>
      <w:r>
        <w:rPr>
          <w:lang w:eastAsia="zh-CN"/>
        </w:rPr>
        <w:t>是否使能了</w:t>
      </w:r>
      <w:r>
        <w:rPr>
          <w:lang w:eastAsia="zh-CN"/>
        </w:rPr>
        <w:t>ospf</w:t>
      </w:r>
      <w:r>
        <w:rPr>
          <w:lang w:eastAsia="zh-CN"/>
        </w:rPr>
        <w:t>进程</w:t>
      </w:r>
      <w:r>
        <w:rPr>
          <w:rFonts w:hint="eastAsia"/>
          <w:lang w:eastAsia="zh-CN"/>
        </w:rPr>
        <w:t>；</w:t>
      </w:r>
    </w:p>
    <w:p w14:paraId="6EFBF617" w14:textId="77777777" w:rsidR="000729DF" w:rsidRDefault="000729DF" w:rsidP="000729DF">
      <w:pPr>
        <w:pStyle w:val="ItemStep"/>
        <w:numPr>
          <w:ilvl w:val="0"/>
          <w:numId w:val="0"/>
        </w:numPr>
        <w:spacing w:before="0" w:after="0"/>
        <w:ind w:left="1134"/>
      </w:pPr>
      <w:r>
        <w:rPr>
          <w:rFonts w:hint="eastAsia"/>
          <w:lang w:eastAsia="zh-CN"/>
        </w:rPr>
        <w:t>执行</w:t>
      </w:r>
      <w:r w:rsidRPr="00FE5DC9">
        <w:rPr>
          <w:rStyle w:val="commandkeywords"/>
          <w:bCs/>
          <w:color w:val="000000"/>
        </w:rPr>
        <w:t>display ospf interface</w:t>
      </w:r>
      <w:r>
        <w:rPr>
          <w:rFonts w:hint="eastAsia"/>
          <w:lang w:eastAsia="zh-CN"/>
        </w:rPr>
        <w:t>查看</w:t>
      </w:r>
      <w:r>
        <w:rPr>
          <w:lang w:eastAsia="zh-CN"/>
        </w:rPr>
        <w:t>对应接口是否使能入</w:t>
      </w:r>
      <w:r>
        <w:t>ospf</w:t>
      </w:r>
      <w:r>
        <w:t>进程。</w:t>
      </w:r>
    </w:p>
    <w:p w14:paraId="531CBE6D" w14:textId="77777777" w:rsidR="000729DF" w:rsidRPr="001917FE" w:rsidRDefault="000729DF" w:rsidP="000729DF">
      <w:pPr>
        <w:pStyle w:val="TerminalDisplayIndent1"/>
      </w:pPr>
      <w:r w:rsidRPr="001917FE">
        <w:t xml:space="preserve">[H3C]display ospf interface </w:t>
      </w:r>
    </w:p>
    <w:p w14:paraId="10C22EFF" w14:textId="77777777" w:rsidR="000729DF" w:rsidRPr="001917FE" w:rsidRDefault="000729DF" w:rsidP="000729DF">
      <w:pPr>
        <w:pStyle w:val="TerminalDisplayIndent1"/>
      </w:pPr>
      <w:r w:rsidRPr="001917FE">
        <w:t xml:space="preserve">         OSPF Process 1 with Router ID 1.1.1.1       </w:t>
      </w:r>
    </w:p>
    <w:p w14:paraId="0491A67C" w14:textId="77777777" w:rsidR="000729DF" w:rsidRPr="001917FE" w:rsidRDefault="000729DF" w:rsidP="000729DF">
      <w:pPr>
        <w:pStyle w:val="TerminalDisplayIndent1"/>
      </w:pPr>
      <w:r w:rsidRPr="001917FE">
        <w:t xml:space="preserve">         Interfaces </w:t>
      </w:r>
    </w:p>
    <w:p w14:paraId="62AC9F36" w14:textId="77777777" w:rsidR="000729DF" w:rsidRPr="001917FE" w:rsidRDefault="000729DF" w:rsidP="000729DF">
      <w:pPr>
        <w:pStyle w:val="TerminalDisplayIndent1"/>
      </w:pPr>
      <w:r w:rsidRPr="001917FE">
        <w:t xml:space="preserve"> Area: 0.0.0.0        </w:t>
      </w:r>
    </w:p>
    <w:p w14:paraId="1364D55A" w14:textId="77777777" w:rsidR="000729DF" w:rsidRPr="001917FE" w:rsidRDefault="000729DF" w:rsidP="000729DF">
      <w:pPr>
        <w:pStyle w:val="TerminalDisplayIndent1"/>
      </w:pPr>
      <w:r w:rsidRPr="001917FE">
        <w:t xml:space="preserve"> IP Address      Type      State    Cost  Pri   DR              BDR </w:t>
      </w:r>
    </w:p>
    <w:p w14:paraId="1E59A567" w14:textId="77777777" w:rsidR="000729DF" w:rsidRPr="001917FE" w:rsidRDefault="000729DF" w:rsidP="000729DF">
      <w:pPr>
        <w:pStyle w:val="TerminalDisplayIndent1"/>
      </w:pPr>
      <w:r w:rsidRPr="001917FE">
        <w:t xml:space="preserve"> 20.0.0.1        Broadcast BDR      1     1     20.0.0.2        20.0.0.1</w:t>
      </w:r>
    </w:p>
    <w:p w14:paraId="702B33BC" w14:textId="77777777" w:rsidR="000729DF" w:rsidRDefault="000729DF" w:rsidP="000729DF">
      <w:pPr>
        <w:pStyle w:val="ItemStep"/>
        <w:numPr>
          <w:ilvl w:val="4"/>
          <w:numId w:val="2"/>
        </w:numPr>
        <w:spacing w:before="0" w:after="0"/>
        <w:rPr>
          <w:lang w:eastAsia="zh-CN"/>
        </w:rPr>
      </w:pPr>
      <w:r>
        <w:rPr>
          <w:rFonts w:hint="eastAsia"/>
          <w:lang w:eastAsia="zh-CN"/>
        </w:rPr>
        <w:t>执行</w:t>
      </w:r>
      <w:r w:rsidRPr="00FE5DC9">
        <w:rPr>
          <w:rStyle w:val="commandkeywords"/>
          <w:bCs/>
          <w:color w:val="000000"/>
        </w:rPr>
        <w:t>display interface</w:t>
      </w:r>
      <w:r>
        <w:rPr>
          <w:rFonts w:hint="eastAsia"/>
          <w:lang w:eastAsia="zh-CN"/>
        </w:rPr>
        <w:t>查看</w:t>
      </w:r>
      <w:r>
        <w:rPr>
          <w:lang w:eastAsia="zh-CN"/>
        </w:rPr>
        <w:t>接口的</w:t>
      </w:r>
      <w:r>
        <w:rPr>
          <w:rFonts w:hint="eastAsia"/>
        </w:rPr>
        <w:t>MTU</w:t>
      </w:r>
      <w:r>
        <w:rPr>
          <w:rFonts w:hint="eastAsia"/>
        </w:rPr>
        <w:t>是否</w:t>
      </w:r>
      <w:r>
        <w:t>匹配，</w:t>
      </w:r>
      <w:r>
        <w:rPr>
          <w:rFonts w:hint="eastAsia"/>
          <w:lang w:eastAsia="zh-CN"/>
        </w:rPr>
        <w:t>执行</w:t>
      </w:r>
      <w:r w:rsidRPr="00FE5DC9">
        <w:rPr>
          <w:rStyle w:val="commandkeywords"/>
          <w:bCs/>
          <w:color w:val="000000"/>
        </w:rPr>
        <w:t>current-configuration interface</w:t>
      </w:r>
      <w:r>
        <w:rPr>
          <w:rFonts w:hint="eastAsia"/>
        </w:rPr>
        <w:t>查看</w:t>
      </w:r>
      <w:r>
        <w:t>接口下</w:t>
      </w:r>
      <w:r>
        <w:t>ospf</w:t>
      </w:r>
      <w:r>
        <w:rPr>
          <w:rFonts w:hint="eastAsia"/>
        </w:rPr>
        <w:t>接口</w:t>
      </w:r>
      <w:r>
        <w:t>类型、</w:t>
      </w:r>
      <w:r>
        <w:t>area</w:t>
      </w:r>
      <w:r>
        <w:t>、加密</w:t>
      </w:r>
      <w:r>
        <w:rPr>
          <w:rFonts w:hint="eastAsia"/>
        </w:rPr>
        <w:t>方式</w:t>
      </w:r>
      <w:r>
        <w:t>、</w:t>
      </w:r>
      <w:r>
        <w:t>timer</w:t>
      </w:r>
      <w:r>
        <w:rPr>
          <w:rFonts w:hint="eastAsia"/>
        </w:rPr>
        <w:t>是否</w:t>
      </w:r>
      <w:r>
        <w:t>配置的一致</w:t>
      </w:r>
      <w:r>
        <w:rPr>
          <w:rFonts w:hint="eastAsia"/>
          <w:lang w:eastAsia="zh-CN"/>
        </w:rPr>
        <w:t>。如果</w:t>
      </w:r>
      <w:r>
        <w:rPr>
          <w:lang w:eastAsia="zh-CN"/>
        </w:rPr>
        <w:t>是广播网，</w:t>
      </w:r>
      <w:r>
        <w:rPr>
          <w:rFonts w:hint="eastAsia"/>
          <w:lang w:eastAsia="zh-CN"/>
        </w:rPr>
        <w:t>还</w:t>
      </w:r>
      <w:r>
        <w:rPr>
          <w:lang w:eastAsia="zh-CN"/>
        </w:rPr>
        <w:t>需检查接口的子网掩码是否一致，不一致请修改。</w:t>
      </w:r>
    </w:p>
    <w:p w14:paraId="446CB2E6" w14:textId="77777777" w:rsidR="000729DF" w:rsidRPr="001917FE" w:rsidRDefault="000729DF" w:rsidP="00E90BE4">
      <w:pPr>
        <w:pStyle w:val="TerminalDisplayIndent1"/>
        <w:ind w:leftChars="640" w:left="1344"/>
      </w:pPr>
      <w:r w:rsidRPr="001917FE">
        <w:t>[H3C]display interface GigabitEthernet 1/0/1/2</w:t>
      </w:r>
    </w:p>
    <w:p w14:paraId="19180849" w14:textId="77777777" w:rsidR="000729DF" w:rsidRPr="001917FE" w:rsidRDefault="000729DF" w:rsidP="00E90BE4">
      <w:pPr>
        <w:pStyle w:val="TerminalDisplayIndent1"/>
        <w:ind w:leftChars="640" w:left="1344"/>
      </w:pPr>
      <w:r w:rsidRPr="001917FE">
        <w:t>GigabitEthernet1/0/1/2</w:t>
      </w:r>
    </w:p>
    <w:p w14:paraId="4A028D1E" w14:textId="77777777" w:rsidR="000729DF" w:rsidRPr="001917FE" w:rsidRDefault="000729DF" w:rsidP="00E90BE4">
      <w:pPr>
        <w:pStyle w:val="TerminalDisplayIndent1"/>
        <w:ind w:leftChars="640" w:left="1344"/>
      </w:pPr>
      <w:r w:rsidRPr="001917FE">
        <w:t>Current state: UP</w:t>
      </w:r>
    </w:p>
    <w:p w14:paraId="5EECA55E" w14:textId="77777777" w:rsidR="000729DF" w:rsidRPr="001917FE" w:rsidRDefault="000729DF" w:rsidP="00E90BE4">
      <w:pPr>
        <w:pStyle w:val="TerminalDisplayIndent1"/>
        <w:ind w:leftChars="640" w:left="1344"/>
      </w:pPr>
      <w:r w:rsidRPr="001917FE">
        <w:t>Line protocol state: UP</w:t>
      </w:r>
    </w:p>
    <w:p w14:paraId="3790EF73" w14:textId="77777777" w:rsidR="000729DF" w:rsidRPr="001917FE" w:rsidRDefault="000729DF" w:rsidP="00E90BE4">
      <w:pPr>
        <w:pStyle w:val="TerminalDisplayIndent1"/>
        <w:ind w:leftChars="640" w:left="1344"/>
      </w:pPr>
      <w:r w:rsidRPr="001917FE">
        <w:t>Description: GigabitEthernet1/0/1/2 Interface</w:t>
      </w:r>
    </w:p>
    <w:p w14:paraId="4E3EE29F" w14:textId="77777777" w:rsidR="000729DF" w:rsidRPr="001917FE" w:rsidRDefault="000729DF" w:rsidP="00E90BE4">
      <w:pPr>
        <w:pStyle w:val="TerminalDisplayIndent1"/>
        <w:ind w:leftChars="640" w:left="1344"/>
      </w:pPr>
      <w:r w:rsidRPr="001917FE">
        <w:t>Bandwidth: 1000000 kbps</w:t>
      </w:r>
    </w:p>
    <w:p w14:paraId="5D88D16A" w14:textId="77777777" w:rsidR="000729DF" w:rsidRPr="001917FE" w:rsidRDefault="000729DF" w:rsidP="00E90BE4">
      <w:pPr>
        <w:pStyle w:val="TerminalDisplayIndent1"/>
        <w:ind w:leftChars="640" w:left="1344"/>
      </w:pPr>
      <w:r w:rsidRPr="001917FE">
        <w:t>Flow-control is not enabled</w:t>
      </w:r>
    </w:p>
    <w:p w14:paraId="64D6BFAC" w14:textId="77777777" w:rsidR="000729DF" w:rsidRPr="001917FE" w:rsidRDefault="000729DF" w:rsidP="00E90BE4">
      <w:pPr>
        <w:pStyle w:val="TerminalDisplayIndent1"/>
        <w:ind w:leftChars="640" w:left="1344"/>
        <w:rPr>
          <w:color w:val="FF0000"/>
        </w:rPr>
      </w:pPr>
      <w:r w:rsidRPr="001917FE">
        <w:rPr>
          <w:color w:val="FF0000"/>
        </w:rPr>
        <w:t>Maximum transmission unit: 1500</w:t>
      </w:r>
    </w:p>
    <w:p w14:paraId="1D842678" w14:textId="77777777" w:rsidR="000729DF" w:rsidRPr="001917FE" w:rsidRDefault="000729DF" w:rsidP="00E90BE4">
      <w:pPr>
        <w:pStyle w:val="TerminalDisplayIndent1"/>
        <w:ind w:leftChars="640" w:left="1344"/>
      </w:pPr>
      <w:r w:rsidRPr="001917FE">
        <w:t>Allow jumbo frames to pass</w:t>
      </w:r>
    </w:p>
    <w:p w14:paraId="71C47C2B" w14:textId="77777777" w:rsidR="000729DF" w:rsidRPr="001917FE" w:rsidRDefault="000729DF" w:rsidP="00E90BE4">
      <w:pPr>
        <w:pStyle w:val="TerminalDisplayIndent1"/>
        <w:ind w:leftChars="640" w:left="1344"/>
      </w:pPr>
      <w:r w:rsidRPr="001917FE">
        <w:t>Broadcast max-ratio: 100%</w:t>
      </w:r>
    </w:p>
    <w:p w14:paraId="19DC6EC4" w14:textId="77777777" w:rsidR="000729DF" w:rsidRPr="001917FE" w:rsidRDefault="000729DF" w:rsidP="00E90BE4">
      <w:pPr>
        <w:pStyle w:val="TerminalDisplayIndent1"/>
        <w:ind w:leftChars="640" w:left="1344"/>
      </w:pPr>
      <w:r w:rsidRPr="001917FE">
        <w:t>Multicast max-ratio: 100%</w:t>
      </w:r>
    </w:p>
    <w:p w14:paraId="38921378" w14:textId="77777777" w:rsidR="000729DF" w:rsidRPr="001917FE" w:rsidRDefault="000729DF" w:rsidP="00E90BE4">
      <w:pPr>
        <w:pStyle w:val="TerminalDisplayIndent1"/>
        <w:ind w:leftChars="640" w:left="1344"/>
      </w:pPr>
      <w:r w:rsidRPr="001917FE">
        <w:t>Unicast max-ratio: 100%</w:t>
      </w:r>
    </w:p>
    <w:p w14:paraId="5701BA42" w14:textId="77777777" w:rsidR="000729DF" w:rsidRPr="001917FE" w:rsidRDefault="000729DF" w:rsidP="00E90BE4">
      <w:pPr>
        <w:pStyle w:val="TerminalDisplayIndent1"/>
        <w:ind w:leftChars="640" w:left="1344"/>
      </w:pPr>
      <w:r w:rsidRPr="001917FE">
        <w:t>Internet address: 20.0.0.1/24 (primary)</w:t>
      </w:r>
    </w:p>
    <w:p w14:paraId="785363BE" w14:textId="77777777" w:rsidR="000729DF" w:rsidRPr="001917FE" w:rsidRDefault="000729DF" w:rsidP="00E90BE4">
      <w:pPr>
        <w:pStyle w:val="TerminalDisplayIndent1"/>
        <w:ind w:leftChars="640" w:left="1344"/>
      </w:pPr>
      <w:r w:rsidRPr="001917FE">
        <w:t>IP packet frame type: Ethernet II, hardware address: 00be-d50c-18a1</w:t>
      </w:r>
    </w:p>
    <w:p w14:paraId="32267433" w14:textId="77777777" w:rsidR="000729DF" w:rsidRPr="001917FE" w:rsidRDefault="000729DF" w:rsidP="00E90BE4">
      <w:pPr>
        <w:pStyle w:val="TerminalDisplayIndent1"/>
        <w:ind w:leftChars="640" w:left="1344"/>
      </w:pPr>
      <w:r w:rsidRPr="001917FE">
        <w:t>IPv6 packet frame type: Ethernet II, hardware address: 00be-d50c-18a1</w:t>
      </w:r>
    </w:p>
    <w:p w14:paraId="08448BE4" w14:textId="77777777" w:rsidR="000729DF" w:rsidRPr="001917FE" w:rsidRDefault="000729DF" w:rsidP="00E90BE4">
      <w:pPr>
        <w:pStyle w:val="TerminalDisplayIndent1"/>
        <w:ind w:leftChars="640" w:left="1344"/>
      </w:pPr>
    </w:p>
    <w:p w14:paraId="48B7689E" w14:textId="77777777" w:rsidR="000729DF" w:rsidRPr="001917FE" w:rsidRDefault="000729DF" w:rsidP="00E90BE4">
      <w:pPr>
        <w:pStyle w:val="TerminalDisplayIndent1"/>
        <w:ind w:leftChars="640" w:left="1344"/>
      </w:pPr>
      <w:r w:rsidRPr="001917FE">
        <w:t>[H3C]display current-configuration interface GigabitEthernet 1/0/1/2</w:t>
      </w:r>
    </w:p>
    <w:p w14:paraId="3F35577B" w14:textId="77777777" w:rsidR="000729DF" w:rsidRPr="001917FE" w:rsidRDefault="000729DF" w:rsidP="00E90BE4">
      <w:pPr>
        <w:pStyle w:val="TerminalDisplayIndent1"/>
        <w:ind w:leftChars="640" w:left="1344"/>
      </w:pPr>
      <w:r w:rsidRPr="001917FE">
        <w:t>#</w:t>
      </w:r>
    </w:p>
    <w:p w14:paraId="7C69DA9A" w14:textId="77777777" w:rsidR="000729DF" w:rsidRPr="001917FE" w:rsidRDefault="000729DF" w:rsidP="00E90BE4">
      <w:pPr>
        <w:pStyle w:val="TerminalDisplayIndent1"/>
        <w:ind w:leftChars="640" w:left="1344"/>
      </w:pPr>
      <w:r w:rsidRPr="001917FE">
        <w:t>interface GigabitEthernet1/0/1/2</w:t>
      </w:r>
    </w:p>
    <w:p w14:paraId="03F44CBF" w14:textId="77777777" w:rsidR="000729DF" w:rsidRPr="001917FE" w:rsidRDefault="000729DF" w:rsidP="00E90BE4">
      <w:pPr>
        <w:pStyle w:val="TerminalDisplayIndent1"/>
        <w:ind w:leftChars="640" w:left="1344"/>
      </w:pPr>
      <w:r w:rsidRPr="001917FE">
        <w:t xml:space="preserve"> ip address 20.0.0.1 255.255.255.0</w:t>
      </w:r>
    </w:p>
    <w:p w14:paraId="4E30E62C" w14:textId="77777777" w:rsidR="000729DF" w:rsidRPr="001917FE" w:rsidRDefault="000729DF" w:rsidP="00E90BE4">
      <w:pPr>
        <w:pStyle w:val="TerminalDisplayIndent1"/>
        <w:ind w:leftChars="640" w:left="1344"/>
        <w:rPr>
          <w:color w:val="FF0000"/>
        </w:rPr>
      </w:pPr>
      <w:r w:rsidRPr="001917FE">
        <w:rPr>
          <w:color w:val="FF0000"/>
        </w:rPr>
        <w:t xml:space="preserve"> ospf authentication-mode simple cipher $c$3$BC8b2fLlhlbTG6QUORmEkaqdSMS93g==</w:t>
      </w:r>
    </w:p>
    <w:p w14:paraId="44FAF4F5" w14:textId="77777777" w:rsidR="000729DF" w:rsidRPr="001917FE" w:rsidRDefault="000729DF" w:rsidP="00E90BE4">
      <w:pPr>
        <w:pStyle w:val="TerminalDisplayIndent1"/>
        <w:ind w:leftChars="640" w:left="1344"/>
        <w:rPr>
          <w:color w:val="FF0000"/>
        </w:rPr>
      </w:pPr>
      <w:r w:rsidRPr="001917FE">
        <w:rPr>
          <w:color w:val="FF0000"/>
        </w:rPr>
        <w:t xml:space="preserve"> ospf timer hello 5</w:t>
      </w:r>
    </w:p>
    <w:p w14:paraId="6A944613" w14:textId="77777777" w:rsidR="000729DF" w:rsidRPr="001917FE" w:rsidRDefault="000729DF" w:rsidP="00E90BE4">
      <w:pPr>
        <w:pStyle w:val="TerminalDisplayIndent1"/>
        <w:ind w:leftChars="640" w:left="1344"/>
        <w:rPr>
          <w:color w:val="FF0000"/>
        </w:rPr>
      </w:pPr>
      <w:r w:rsidRPr="001917FE">
        <w:rPr>
          <w:color w:val="FF0000"/>
        </w:rPr>
        <w:t xml:space="preserve"> ospf network-type p2p</w:t>
      </w:r>
    </w:p>
    <w:p w14:paraId="55513665" w14:textId="77777777" w:rsidR="000729DF" w:rsidRPr="001917FE" w:rsidRDefault="000729DF" w:rsidP="00E90BE4">
      <w:pPr>
        <w:pStyle w:val="TerminalDisplayIndent1"/>
        <w:ind w:leftChars="640" w:left="1344"/>
      </w:pPr>
      <w:r w:rsidRPr="001917FE">
        <w:t xml:space="preserve"> mpls enable</w:t>
      </w:r>
    </w:p>
    <w:p w14:paraId="27A0A552" w14:textId="77777777" w:rsidR="000729DF" w:rsidRPr="001917FE" w:rsidRDefault="000729DF" w:rsidP="00E90BE4">
      <w:pPr>
        <w:pStyle w:val="TerminalDisplayIndent1"/>
        <w:ind w:leftChars="640" w:left="1344"/>
      </w:pPr>
      <w:r w:rsidRPr="001917FE">
        <w:t xml:space="preserve"> mpls ldp enable</w:t>
      </w:r>
    </w:p>
    <w:p w14:paraId="58F31274" w14:textId="77777777" w:rsidR="000729DF" w:rsidRPr="001917FE" w:rsidRDefault="000729DF" w:rsidP="00E90BE4">
      <w:pPr>
        <w:pStyle w:val="TerminalDisplayIndent1"/>
        <w:ind w:leftChars="640" w:left="1344"/>
      </w:pPr>
      <w:r w:rsidRPr="001917FE">
        <w:t>#</w:t>
      </w:r>
    </w:p>
    <w:p w14:paraId="0017D9EA" w14:textId="5C8AE121" w:rsidR="000729DF" w:rsidRDefault="000729DF" w:rsidP="000729DF">
      <w:pPr>
        <w:pStyle w:val="ItemStep"/>
        <w:numPr>
          <w:ilvl w:val="4"/>
          <w:numId w:val="2"/>
        </w:numPr>
        <w:spacing w:before="0" w:after="0"/>
      </w:pPr>
      <w:r>
        <w:rPr>
          <w:rFonts w:hint="eastAsia"/>
          <w:lang w:eastAsia="zh-CN"/>
        </w:rPr>
        <w:lastRenderedPageBreak/>
        <w:t>执行</w:t>
      </w:r>
      <w:r w:rsidRPr="00FE5DC9">
        <w:rPr>
          <w:rStyle w:val="commandkeywords"/>
          <w:bCs/>
          <w:color w:val="000000"/>
        </w:rPr>
        <w:t>display current-configuration configuration ospf</w:t>
      </w:r>
      <w:r>
        <w:rPr>
          <w:rFonts w:hint="eastAsia"/>
        </w:rPr>
        <w:t>查看</w:t>
      </w:r>
      <w:r>
        <w:t>接口是否被配置为</w:t>
      </w:r>
      <w:r>
        <w:t>silent-interface</w:t>
      </w:r>
      <w:r>
        <w:rPr>
          <w:rFonts w:hint="eastAsia"/>
        </w:rPr>
        <w:t>。</w:t>
      </w:r>
      <w:r>
        <w:t>Router-id</w:t>
      </w:r>
      <w:r>
        <w:t>是否配置冲突，</w:t>
      </w:r>
      <w:r>
        <w:rPr>
          <w:rFonts w:hint="eastAsia"/>
        </w:rPr>
        <w:t>如果</w:t>
      </w:r>
      <w:r>
        <w:t>未配置</w:t>
      </w:r>
      <w:r>
        <w:t>ospf router-id</w:t>
      </w:r>
      <w:r>
        <w:t>，请</w:t>
      </w:r>
      <w:r>
        <w:rPr>
          <w:rFonts w:hint="eastAsia"/>
          <w:lang w:eastAsia="zh-CN"/>
        </w:rPr>
        <w:t>执行</w:t>
      </w:r>
      <w:r w:rsidRPr="00FE5DC9">
        <w:rPr>
          <w:rStyle w:val="commandkeywords"/>
          <w:bCs/>
          <w:color w:val="000000"/>
        </w:rPr>
        <w:t>display ospf</w:t>
      </w:r>
      <w:r>
        <w:t>查看</w:t>
      </w:r>
      <w:r>
        <w:t>ospf</w:t>
      </w:r>
      <w:r>
        <w:t>进程的</w:t>
      </w:r>
      <w:r>
        <w:t>router-id</w:t>
      </w:r>
      <w:r>
        <w:rPr>
          <w:rFonts w:hint="eastAsia"/>
        </w:rPr>
        <w:t>，</w:t>
      </w:r>
      <w:r>
        <w:t>如配置有误，</w:t>
      </w:r>
      <w:r>
        <w:rPr>
          <w:rFonts w:hint="eastAsia"/>
        </w:rPr>
        <w:t>请</w:t>
      </w:r>
      <w:r>
        <w:t>进入对应</w:t>
      </w:r>
      <w:r>
        <w:t>ospf</w:t>
      </w:r>
      <w:r>
        <w:rPr>
          <w:rFonts w:hint="eastAsia"/>
        </w:rPr>
        <w:t>进程</w:t>
      </w:r>
      <w:r>
        <w:t>视图修改配置</w:t>
      </w:r>
      <w:r>
        <w:rPr>
          <w:rFonts w:hint="eastAsia"/>
        </w:rPr>
        <w:t>。</w:t>
      </w:r>
    </w:p>
    <w:p w14:paraId="2E0F9D75" w14:textId="77777777" w:rsidR="000729DF" w:rsidRPr="001917FE" w:rsidRDefault="000729DF" w:rsidP="00E90BE4">
      <w:pPr>
        <w:pStyle w:val="TerminalDisplayIndent1"/>
        <w:ind w:leftChars="640" w:left="1344"/>
      </w:pPr>
      <w:r w:rsidRPr="001917FE">
        <w:t>[H3C]display current-configuration configuration ospf</w:t>
      </w:r>
    </w:p>
    <w:p w14:paraId="281854DE" w14:textId="77777777" w:rsidR="000729DF" w:rsidRPr="001917FE" w:rsidRDefault="000729DF" w:rsidP="00E90BE4">
      <w:pPr>
        <w:pStyle w:val="TerminalDisplayIndent1"/>
        <w:ind w:leftChars="640" w:left="1344"/>
      </w:pPr>
      <w:r w:rsidRPr="001917FE">
        <w:t>#</w:t>
      </w:r>
    </w:p>
    <w:p w14:paraId="487C9513" w14:textId="77777777" w:rsidR="000729DF" w:rsidRPr="001917FE" w:rsidRDefault="000729DF" w:rsidP="00E90BE4">
      <w:pPr>
        <w:pStyle w:val="TerminalDisplayIndent1"/>
        <w:ind w:leftChars="640" w:left="1344"/>
      </w:pPr>
      <w:r w:rsidRPr="001917FE">
        <w:t xml:space="preserve">ospf 1 </w:t>
      </w:r>
      <w:r w:rsidRPr="001917FE">
        <w:rPr>
          <w:color w:val="FF0000"/>
        </w:rPr>
        <w:t>router-id 1.2.3.4</w:t>
      </w:r>
    </w:p>
    <w:p w14:paraId="6E6FDE3B" w14:textId="77777777" w:rsidR="000729DF" w:rsidRPr="001917FE" w:rsidRDefault="000729DF" w:rsidP="00E90BE4">
      <w:pPr>
        <w:pStyle w:val="TerminalDisplayIndent1"/>
        <w:ind w:leftChars="640" w:left="1344"/>
      </w:pPr>
      <w:r w:rsidRPr="001917FE">
        <w:t xml:space="preserve"> area 0.0.0.0</w:t>
      </w:r>
    </w:p>
    <w:p w14:paraId="54AD5F97" w14:textId="77777777" w:rsidR="000729DF" w:rsidRPr="001917FE" w:rsidRDefault="000729DF" w:rsidP="00E90BE4">
      <w:pPr>
        <w:pStyle w:val="TerminalDisplayIndent1"/>
        <w:ind w:leftChars="640" w:left="1344"/>
      </w:pPr>
      <w:r w:rsidRPr="001917FE">
        <w:t xml:space="preserve">  network 20.0.0.0 0.0.0.255</w:t>
      </w:r>
    </w:p>
    <w:p w14:paraId="1A38FBE6" w14:textId="77777777" w:rsidR="000729DF" w:rsidRPr="001917FE" w:rsidRDefault="000729DF" w:rsidP="00E90BE4">
      <w:pPr>
        <w:pStyle w:val="TerminalDisplayIndent1"/>
        <w:ind w:leftChars="640" w:left="1344"/>
      </w:pPr>
      <w:r w:rsidRPr="001917FE">
        <w:t>#</w:t>
      </w:r>
    </w:p>
    <w:p w14:paraId="3AACFD03" w14:textId="77777777" w:rsidR="00C4063B" w:rsidRDefault="00C4063B" w:rsidP="0052457E">
      <w:pPr>
        <w:pStyle w:val="ItemStep"/>
        <w:spacing w:before="0" w:after="0"/>
        <w:rPr>
          <w:lang w:eastAsia="zh-CN"/>
        </w:rPr>
      </w:pPr>
      <w:r>
        <w:rPr>
          <w:rFonts w:hint="eastAsia"/>
          <w:lang w:eastAsia="zh-CN"/>
        </w:rPr>
        <w:t>根据具体问题现象，</w:t>
      </w:r>
      <w:r w:rsidR="0052457E" w:rsidRPr="0052457E">
        <w:rPr>
          <w:rFonts w:hint="eastAsia"/>
          <w:lang w:eastAsia="zh-CN"/>
        </w:rPr>
        <w:t>通过</w:t>
      </w:r>
      <w:r w:rsidR="0052457E" w:rsidRPr="0052457E">
        <w:rPr>
          <w:rFonts w:hint="eastAsia"/>
          <w:lang w:eastAsia="zh-CN"/>
        </w:rPr>
        <w:t>d</w:t>
      </w:r>
      <w:r w:rsidR="0052457E" w:rsidRPr="0052457E">
        <w:rPr>
          <w:lang w:eastAsia="zh-CN"/>
        </w:rPr>
        <w:t>ebug ospf</w:t>
      </w:r>
      <w:r>
        <w:rPr>
          <w:lang w:eastAsia="zh-CN"/>
        </w:rPr>
        <w:t xml:space="preserve"> packe</w:t>
      </w:r>
      <w:r>
        <w:rPr>
          <w:rFonts w:hint="eastAsia"/>
          <w:lang w:eastAsia="zh-CN"/>
        </w:rPr>
        <w:t>t</w:t>
      </w:r>
      <w:r>
        <w:rPr>
          <w:lang w:eastAsia="zh-CN"/>
        </w:rPr>
        <w:t xml:space="preserve"> </w:t>
      </w:r>
      <w:r>
        <w:rPr>
          <w:rFonts w:hint="eastAsia"/>
          <w:lang w:eastAsia="zh-CN"/>
        </w:rPr>
        <w:t>h</w:t>
      </w:r>
      <w:r>
        <w:rPr>
          <w:lang w:eastAsia="zh-CN"/>
        </w:rPr>
        <w:t>ello</w:t>
      </w:r>
      <w:r>
        <w:rPr>
          <w:rFonts w:hint="eastAsia"/>
          <w:lang w:eastAsia="zh-CN"/>
        </w:rPr>
        <w:t>等命令查看调试信息。</w:t>
      </w:r>
    </w:p>
    <w:p w14:paraId="22BF49AD" w14:textId="1E3AE164" w:rsidR="0052457E" w:rsidRDefault="00C4063B" w:rsidP="00C4063B">
      <w:pPr>
        <w:pStyle w:val="ItemStep"/>
        <w:numPr>
          <w:ilvl w:val="0"/>
          <w:numId w:val="0"/>
        </w:numPr>
        <w:spacing w:before="0" w:after="0"/>
        <w:ind w:left="1361"/>
        <w:rPr>
          <w:lang w:eastAsia="zh-CN"/>
        </w:rPr>
      </w:pPr>
      <w:r>
        <w:rPr>
          <w:lang w:eastAsia="zh-CN"/>
        </w:rPr>
        <w:t>D</w:t>
      </w:r>
      <w:r>
        <w:rPr>
          <w:rFonts w:hint="eastAsia"/>
          <w:lang w:eastAsia="zh-CN"/>
        </w:rPr>
        <w:t>ebug</w:t>
      </w:r>
      <w:r>
        <w:rPr>
          <w:rFonts w:hint="eastAsia"/>
          <w:lang w:eastAsia="zh-CN"/>
        </w:rPr>
        <w:t>相关命令操作前请联系技术支持。操作前需查看</w:t>
      </w:r>
      <w:r>
        <w:rPr>
          <w:rFonts w:hint="eastAsia"/>
          <w:lang w:eastAsia="zh-CN"/>
        </w:rPr>
        <w:t>cpu</w:t>
      </w:r>
      <w:r>
        <w:rPr>
          <w:rFonts w:hint="eastAsia"/>
          <w:lang w:eastAsia="zh-CN"/>
        </w:rPr>
        <w:t>使用状态，避免</w:t>
      </w:r>
      <w:r>
        <w:rPr>
          <w:rFonts w:hint="eastAsia"/>
          <w:lang w:eastAsia="zh-CN"/>
        </w:rPr>
        <w:t>cpu</w:t>
      </w:r>
      <w:r>
        <w:rPr>
          <w:rFonts w:hint="eastAsia"/>
          <w:lang w:eastAsia="zh-CN"/>
        </w:rPr>
        <w:t>繁忙时打开</w:t>
      </w:r>
      <w:r>
        <w:rPr>
          <w:rFonts w:hint="eastAsia"/>
          <w:lang w:eastAsia="zh-CN"/>
        </w:rPr>
        <w:t>debug</w:t>
      </w:r>
      <w:r>
        <w:rPr>
          <w:rFonts w:hint="eastAsia"/>
          <w:lang w:eastAsia="zh-CN"/>
        </w:rPr>
        <w:t>导致故障扩大。</w:t>
      </w:r>
    </w:p>
    <w:p w14:paraId="071367E0" w14:textId="61402B23" w:rsidR="008B2223" w:rsidRDefault="008B2223" w:rsidP="008B2223">
      <w:pPr>
        <w:pStyle w:val="2"/>
      </w:pPr>
      <w:bookmarkStart w:id="542" w:name="_Toc61446068"/>
      <w:r>
        <w:t>OSPF</w:t>
      </w:r>
      <w:r>
        <w:rPr>
          <w:rFonts w:hint="eastAsia"/>
        </w:rPr>
        <w:t>路由</w:t>
      </w:r>
      <w:r>
        <w:t>故障</w:t>
      </w:r>
      <w:bookmarkEnd w:id="542"/>
    </w:p>
    <w:p w14:paraId="118F2155" w14:textId="77777777" w:rsidR="00E24672" w:rsidRDefault="00E24672" w:rsidP="00E24672">
      <w:pPr>
        <w:pStyle w:val="3"/>
      </w:pPr>
      <w:r>
        <w:rPr>
          <w:rFonts w:hint="eastAsia"/>
        </w:rPr>
        <w:t>故障描述</w:t>
      </w:r>
    </w:p>
    <w:p w14:paraId="6F8662F4" w14:textId="71F05918" w:rsidR="00E24672" w:rsidRPr="00E24672" w:rsidRDefault="009A0A43" w:rsidP="00E24672">
      <w:r w:rsidRPr="009A0A43">
        <w:rPr>
          <w:rFonts w:hint="eastAsia"/>
        </w:rPr>
        <w:t>OSPF</w:t>
      </w:r>
      <w:r w:rsidRPr="009A0A43">
        <w:rPr>
          <w:rFonts w:hint="eastAsia"/>
        </w:rPr>
        <w:t>流量中断、无法学习到远端</w:t>
      </w:r>
      <w:r w:rsidRPr="009A0A43">
        <w:rPr>
          <w:rFonts w:hint="eastAsia"/>
        </w:rPr>
        <w:t>OSPF</w:t>
      </w:r>
      <w:r w:rsidRPr="009A0A43">
        <w:rPr>
          <w:rFonts w:hint="eastAsia"/>
        </w:rPr>
        <w:t>路由</w:t>
      </w:r>
      <w:r>
        <w:rPr>
          <w:rFonts w:hint="eastAsia"/>
        </w:rPr>
        <w:t>。</w:t>
      </w:r>
    </w:p>
    <w:p w14:paraId="0E84B6BF" w14:textId="6900E15C" w:rsidR="008B2223" w:rsidRDefault="008B2223" w:rsidP="001157BE">
      <w:pPr>
        <w:pStyle w:val="3"/>
      </w:pPr>
      <w:r>
        <w:rPr>
          <w:rFonts w:hint="eastAsia"/>
        </w:rPr>
        <w:lastRenderedPageBreak/>
        <w:t>故障</w:t>
      </w:r>
      <w:r w:rsidR="00E24672">
        <w:rPr>
          <w:rFonts w:hint="eastAsia"/>
        </w:rPr>
        <w:t>诊断</w:t>
      </w:r>
      <w:r w:rsidR="00E24672">
        <w:t>流程</w:t>
      </w:r>
    </w:p>
    <w:p w14:paraId="03921615" w14:textId="319EED23" w:rsidR="00200F9C" w:rsidRPr="00200F9C" w:rsidRDefault="00200F9C" w:rsidP="001C3FFB">
      <w:pPr>
        <w:pStyle w:val="FigureDescription"/>
      </w:pPr>
      <w:r>
        <w:t>OSPF</w:t>
      </w:r>
      <w:r>
        <w:rPr>
          <w:rFonts w:hint="eastAsia"/>
        </w:rPr>
        <w:t>路由</w:t>
      </w:r>
      <w:r>
        <w:t>故障</w:t>
      </w:r>
      <w:r>
        <w:rPr>
          <w:rFonts w:hint="eastAsia"/>
        </w:rPr>
        <w:t>诊断流程图</w:t>
      </w:r>
    </w:p>
    <w:p w14:paraId="26160EF6" w14:textId="719B9CFB" w:rsidR="0073415C" w:rsidRDefault="000729DF" w:rsidP="000729DF">
      <w:pPr>
        <w:pStyle w:val="Figure"/>
        <w:jc w:val="center"/>
      </w:pPr>
      <w:r w:rsidRPr="002E3C0E">
        <w:rPr>
          <w:noProof/>
        </w:rPr>
        <w:drawing>
          <wp:inline distT="0" distB="0" distL="0" distR="0" wp14:anchorId="79E22A5D" wp14:editId="74802240">
            <wp:extent cx="4539074" cy="4902200"/>
            <wp:effectExtent l="0" t="0" r="0" b="0"/>
            <wp:docPr id="6" name="图片 6" descr="C:\Users\g12942\Desktop\os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12942\Desktop\ospf.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40133" cy="4903344"/>
                    </a:xfrm>
                    <a:prstGeom prst="rect">
                      <a:avLst/>
                    </a:prstGeom>
                    <a:noFill/>
                    <a:ln>
                      <a:noFill/>
                    </a:ln>
                  </pic:spPr>
                </pic:pic>
              </a:graphicData>
            </a:graphic>
          </wp:inline>
        </w:drawing>
      </w:r>
    </w:p>
    <w:p w14:paraId="426D1CB4" w14:textId="77777777" w:rsidR="006643E7" w:rsidRPr="0073415C" w:rsidRDefault="006643E7" w:rsidP="001C3FFB"/>
    <w:p w14:paraId="146383F9" w14:textId="3E9CE583" w:rsidR="008B2223" w:rsidRDefault="00E24672" w:rsidP="001157BE">
      <w:pPr>
        <w:pStyle w:val="3"/>
      </w:pPr>
      <w:r>
        <w:rPr>
          <w:rFonts w:hint="eastAsia"/>
        </w:rPr>
        <w:t>故障处理步骤</w:t>
      </w:r>
    </w:p>
    <w:p w14:paraId="270754CA" w14:textId="77777777" w:rsidR="000729DF" w:rsidRDefault="000729DF" w:rsidP="000729DF">
      <w:pPr>
        <w:pStyle w:val="ItemStep"/>
        <w:numPr>
          <w:ilvl w:val="4"/>
          <w:numId w:val="19"/>
        </w:numPr>
        <w:spacing w:before="0" w:after="0"/>
      </w:pPr>
      <w:r>
        <w:rPr>
          <w:lang w:eastAsia="zh-CN"/>
        </w:rPr>
        <w:t>检查邻居建立情况</w:t>
      </w:r>
      <w:r>
        <w:rPr>
          <w:rFonts w:hint="eastAsia"/>
        </w:rPr>
        <w:t>；</w:t>
      </w:r>
    </w:p>
    <w:p w14:paraId="5F4C9D4D" w14:textId="185CBE00" w:rsidR="000729DF" w:rsidRDefault="000729DF" w:rsidP="000729DF">
      <w:pPr>
        <w:pStyle w:val="ItemStep"/>
        <w:numPr>
          <w:ilvl w:val="0"/>
          <w:numId w:val="0"/>
        </w:numPr>
        <w:spacing w:before="0" w:after="0"/>
        <w:ind w:left="1220" w:firstLine="141"/>
        <w:rPr>
          <w:lang w:eastAsia="zh-CN"/>
        </w:rPr>
      </w:pPr>
      <w:r>
        <w:rPr>
          <w:rFonts w:hint="eastAsia"/>
          <w:lang w:eastAsia="zh-CN"/>
        </w:rPr>
        <w:t>邻居建立异常，</w:t>
      </w:r>
      <w:r>
        <w:rPr>
          <w:lang w:eastAsia="zh-CN"/>
        </w:rPr>
        <w:t>请参考</w:t>
      </w:r>
      <w:r w:rsidRPr="000729DF">
        <w:rPr>
          <w:lang w:eastAsia="zh-CN"/>
        </w:rPr>
        <w:fldChar w:fldCharType="begin"/>
      </w:r>
      <w:r w:rsidRPr="000729DF">
        <w:rPr>
          <w:lang w:eastAsia="zh-CN"/>
        </w:rPr>
        <w:instrText xml:space="preserve"> REF _Ref38523113 \r \h  \* MERGEFORMAT </w:instrText>
      </w:r>
      <w:r w:rsidRPr="000729DF">
        <w:rPr>
          <w:lang w:eastAsia="zh-CN"/>
        </w:rPr>
      </w:r>
      <w:r w:rsidRPr="000729DF">
        <w:rPr>
          <w:lang w:eastAsia="zh-CN"/>
        </w:rPr>
        <w:fldChar w:fldCharType="end"/>
      </w:r>
      <w:r>
        <w:rPr>
          <w:lang w:eastAsia="zh-CN"/>
        </w:rPr>
        <w:t>10.1</w:t>
      </w:r>
      <w:r>
        <w:rPr>
          <w:rFonts w:hint="eastAsia"/>
          <w:lang w:eastAsia="zh-CN"/>
        </w:rPr>
        <w:t>章节</w:t>
      </w:r>
      <w:r>
        <w:rPr>
          <w:lang w:eastAsia="zh-CN"/>
        </w:rPr>
        <w:t>检查</w:t>
      </w:r>
      <w:r>
        <w:rPr>
          <w:rFonts w:hint="eastAsia"/>
          <w:lang w:eastAsia="zh-CN"/>
        </w:rPr>
        <w:t>。</w:t>
      </w:r>
    </w:p>
    <w:p w14:paraId="193B7D99" w14:textId="7E022E5E" w:rsidR="000729DF" w:rsidRDefault="000729DF" w:rsidP="000729DF">
      <w:pPr>
        <w:pStyle w:val="ItemStep"/>
        <w:numPr>
          <w:ilvl w:val="4"/>
          <w:numId w:val="2"/>
        </w:numPr>
        <w:spacing w:before="0" w:after="0"/>
        <w:rPr>
          <w:lang w:eastAsia="zh-CN"/>
        </w:rPr>
      </w:pPr>
      <w:r>
        <w:rPr>
          <w:rFonts w:hint="eastAsia"/>
          <w:lang w:eastAsia="zh-CN"/>
        </w:rPr>
        <w:t>d</w:t>
      </w:r>
      <w:r>
        <w:rPr>
          <w:lang w:eastAsia="zh-CN"/>
        </w:rPr>
        <w:t>islay ospf lsdb</w:t>
      </w:r>
      <w:r>
        <w:rPr>
          <w:rFonts w:hint="eastAsia"/>
          <w:lang w:eastAsia="zh-CN"/>
        </w:rPr>
        <w:t>查看本端是否学习到对端发来的</w:t>
      </w:r>
      <w:r w:rsidR="008F5E49">
        <w:rPr>
          <w:lang w:eastAsia="zh-CN"/>
        </w:rPr>
        <w:t>LSA</w:t>
      </w:r>
      <w:r>
        <w:rPr>
          <w:rFonts w:hint="eastAsia"/>
          <w:lang w:eastAsia="zh-CN"/>
        </w:rPr>
        <w:t>，如未学习到需检查对端</w:t>
      </w:r>
      <w:r>
        <w:rPr>
          <w:rFonts w:hint="eastAsia"/>
          <w:lang w:eastAsia="zh-CN"/>
        </w:rPr>
        <w:t>ospf</w:t>
      </w:r>
      <w:r>
        <w:rPr>
          <w:rFonts w:hint="eastAsia"/>
          <w:lang w:eastAsia="zh-CN"/>
        </w:rPr>
        <w:t>发布情况</w:t>
      </w:r>
      <w:r w:rsidR="008F5E49">
        <w:rPr>
          <w:rFonts w:hint="eastAsia"/>
          <w:lang w:eastAsia="zh-CN"/>
        </w:rPr>
        <w:t>；</w:t>
      </w:r>
      <w:r>
        <w:rPr>
          <w:rFonts w:hint="eastAsia"/>
          <w:lang w:eastAsia="zh-CN"/>
        </w:rPr>
        <w:t>如本端学习到</w:t>
      </w:r>
      <w:r>
        <w:rPr>
          <w:rFonts w:hint="eastAsia"/>
          <w:lang w:eastAsia="zh-CN"/>
        </w:rPr>
        <w:t>L</w:t>
      </w:r>
      <w:r>
        <w:rPr>
          <w:lang w:eastAsia="zh-CN"/>
        </w:rPr>
        <w:t>SA</w:t>
      </w:r>
      <w:r>
        <w:rPr>
          <w:rFonts w:hint="eastAsia"/>
          <w:lang w:eastAsia="zh-CN"/>
        </w:rPr>
        <w:t>但没有计算出路由，执行下一步检查；</w:t>
      </w:r>
    </w:p>
    <w:p w14:paraId="1A4E1C45" w14:textId="77777777" w:rsidR="000729DF" w:rsidRDefault="000729DF" w:rsidP="000729DF">
      <w:pPr>
        <w:pStyle w:val="ItemStep"/>
        <w:numPr>
          <w:ilvl w:val="4"/>
          <w:numId w:val="2"/>
        </w:numPr>
        <w:spacing w:before="0" w:after="0"/>
        <w:rPr>
          <w:lang w:eastAsia="zh-CN"/>
        </w:rPr>
      </w:pPr>
      <w:r>
        <w:rPr>
          <w:rFonts w:hint="eastAsia"/>
          <w:lang w:eastAsia="zh-CN"/>
        </w:rPr>
        <w:t>检查该</w:t>
      </w:r>
      <w:r>
        <w:rPr>
          <w:rFonts w:hint="eastAsia"/>
          <w:lang w:eastAsia="zh-CN"/>
        </w:rPr>
        <w:t>L</w:t>
      </w:r>
      <w:r>
        <w:rPr>
          <w:lang w:eastAsia="zh-CN"/>
        </w:rPr>
        <w:t>SA</w:t>
      </w:r>
      <w:r>
        <w:rPr>
          <w:rFonts w:hint="eastAsia"/>
          <w:lang w:eastAsia="zh-CN"/>
        </w:rPr>
        <w:t>的</w:t>
      </w:r>
      <w:r>
        <w:rPr>
          <w:rFonts w:hint="eastAsia"/>
          <w:lang w:eastAsia="zh-CN"/>
        </w:rPr>
        <w:t>options</w:t>
      </w:r>
      <w:r>
        <w:rPr>
          <w:rFonts w:hint="eastAsia"/>
          <w:lang w:eastAsia="zh-CN"/>
        </w:rPr>
        <w:t>字段，如果有</w:t>
      </w:r>
      <w:r>
        <w:rPr>
          <w:rFonts w:hint="eastAsia"/>
          <w:lang w:eastAsia="zh-CN"/>
        </w:rPr>
        <w:t>E</w:t>
      </w:r>
      <w:r>
        <w:rPr>
          <w:rFonts w:hint="eastAsia"/>
          <w:lang w:eastAsia="zh-CN"/>
        </w:rPr>
        <w:t>、</w:t>
      </w:r>
      <w:r>
        <w:rPr>
          <w:rFonts w:hint="eastAsia"/>
          <w:lang w:eastAsia="zh-CN"/>
        </w:rPr>
        <w:t>D</w:t>
      </w:r>
      <w:r>
        <w:rPr>
          <w:lang w:eastAsia="zh-CN"/>
        </w:rPr>
        <w:t>N</w:t>
      </w:r>
      <w:r>
        <w:rPr>
          <w:rFonts w:hint="eastAsia"/>
          <w:lang w:eastAsia="zh-CN"/>
        </w:rPr>
        <w:t>字段，该</w:t>
      </w:r>
      <w:r>
        <w:rPr>
          <w:rFonts w:hint="eastAsia"/>
          <w:lang w:eastAsia="zh-CN"/>
        </w:rPr>
        <w:t>L</w:t>
      </w:r>
      <w:r>
        <w:rPr>
          <w:lang w:eastAsia="zh-CN"/>
        </w:rPr>
        <w:t>SA</w:t>
      </w:r>
      <w:r>
        <w:rPr>
          <w:rFonts w:hint="eastAsia"/>
          <w:lang w:eastAsia="zh-CN"/>
        </w:rPr>
        <w:t>可能被</w:t>
      </w:r>
      <w:r>
        <w:rPr>
          <w:rFonts w:hint="eastAsia"/>
          <w:lang w:eastAsia="zh-CN"/>
        </w:rPr>
        <w:t>ospf</w:t>
      </w:r>
      <w:r>
        <w:rPr>
          <w:rFonts w:hint="eastAsia"/>
          <w:lang w:eastAsia="zh-CN"/>
        </w:rPr>
        <w:t>防环机制抑制，无法生成路由。特别是对于</w:t>
      </w:r>
      <w:r>
        <w:rPr>
          <w:rFonts w:hint="eastAsia"/>
          <w:lang w:eastAsia="zh-CN"/>
        </w:rPr>
        <w:t>M</w:t>
      </w:r>
      <w:r>
        <w:rPr>
          <w:lang w:eastAsia="zh-CN"/>
        </w:rPr>
        <w:t>CE</w:t>
      </w:r>
      <w:r>
        <w:rPr>
          <w:rFonts w:hint="eastAsia"/>
          <w:lang w:eastAsia="zh-CN"/>
        </w:rPr>
        <w:t>场景，需要在</w:t>
      </w:r>
      <w:r>
        <w:rPr>
          <w:rFonts w:hint="eastAsia"/>
          <w:lang w:eastAsia="zh-CN"/>
        </w:rPr>
        <w:t>ospf</w:t>
      </w:r>
      <w:r>
        <w:rPr>
          <w:rFonts w:hint="eastAsia"/>
          <w:lang w:eastAsia="zh-CN"/>
        </w:rPr>
        <w:t>下配置</w:t>
      </w:r>
      <w:r w:rsidRPr="00B02F8A">
        <w:rPr>
          <w:rFonts w:hint="eastAsia"/>
          <w:lang w:eastAsia="zh-CN"/>
        </w:rPr>
        <w:t>vpn-instance-capability simple</w:t>
      </w:r>
      <w:r>
        <w:rPr>
          <w:rFonts w:hint="eastAsia"/>
          <w:lang w:eastAsia="zh-CN"/>
        </w:rPr>
        <w:t>关闭该防环检测。</w:t>
      </w:r>
    </w:p>
    <w:p w14:paraId="419F33B2" w14:textId="3F6723F0" w:rsidR="000729DF" w:rsidRPr="001917FE" w:rsidRDefault="000729DF" w:rsidP="00004DB5">
      <w:pPr>
        <w:pStyle w:val="TerminalDisplayIndent1"/>
        <w:ind w:leftChars="640" w:left="1344"/>
      </w:pPr>
      <w:r w:rsidRPr="001917FE">
        <w:t>[H3C]display ospf lsdb ase 10.1.1.0</w:t>
      </w:r>
    </w:p>
    <w:p w14:paraId="138F0916" w14:textId="77777777" w:rsidR="000729DF" w:rsidRPr="001917FE" w:rsidRDefault="000729DF" w:rsidP="00004DB5">
      <w:pPr>
        <w:pStyle w:val="TerminalDisplayIndent1"/>
        <w:ind w:leftChars="640" w:left="1344"/>
      </w:pPr>
      <w:r w:rsidRPr="001917FE">
        <w:t>OSPF Process 100 with Router ID 10.2.1.1</w:t>
      </w:r>
    </w:p>
    <w:p w14:paraId="715C472A" w14:textId="77777777" w:rsidR="000729DF" w:rsidRPr="001917FE" w:rsidRDefault="000729DF" w:rsidP="00004DB5">
      <w:pPr>
        <w:pStyle w:val="TerminalDisplayIndent1"/>
        <w:ind w:leftChars="640" w:left="1344"/>
      </w:pPr>
      <w:r w:rsidRPr="001917FE">
        <w:t>Link State Database</w:t>
      </w:r>
    </w:p>
    <w:p w14:paraId="7C22FC9B" w14:textId="77777777" w:rsidR="000729DF" w:rsidRPr="001917FE" w:rsidRDefault="000729DF" w:rsidP="00004DB5">
      <w:pPr>
        <w:pStyle w:val="TerminalDisplayIndent1"/>
        <w:ind w:leftChars="640" w:left="1344"/>
      </w:pPr>
      <w:r w:rsidRPr="001917FE">
        <w:t>Type: External</w:t>
      </w:r>
    </w:p>
    <w:p w14:paraId="6541CB4E" w14:textId="77777777" w:rsidR="000729DF" w:rsidRPr="001917FE" w:rsidRDefault="000729DF" w:rsidP="00004DB5">
      <w:pPr>
        <w:pStyle w:val="TerminalDisplayIndent1"/>
        <w:ind w:leftChars="640" w:left="1344"/>
      </w:pPr>
      <w:r w:rsidRPr="001917FE">
        <w:t>Ls id: 10.1.1.0</w:t>
      </w:r>
    </w:p>
    <w:p w14:paraId="28215910" w14:textId="77777777" w:rsidR="000729DF" w:rsidRPr="001917FE" w:rsidRDefault="000729DF" w:rsidP="00004DB5">
      <w:pPr>
        <w:pStyle w:val="TerminalDisplayIndent1"/>
        <w:ind w:leftChars="640" w:left="1344"/>
      </w:pPr>
      <w:r w:rsidRPr="001917FE">
        <w:lastRenderedPageBreak/>
        <w:t>Adv rtr: 10.2.1.2</w:t>
      </w:r>
    </w:p>
    <w:p w14:paraId="2262799B" w14:textId="77777777" w:rsidR="000729DF" w:rsidRPr="001917FE" w:rsidRDefault="000729DF" w:rsidP="00004DB5">
      <w:pPr>
        <w:pStyle w:val="TerminalDisplayIndent1"/>
        <w:ind w:leftChars="640" w:left="1344"/>
      </w:pPr>
      <w:r w:rsidRPr="001917FE">
        <w:t>Ls age: 577</w:t>
      </w:r>
    </w:p>
    <w:p w14:paraId="36DFEB07" w14:textId="77777777" w:rsidR="000729DF" w:rsidRPr="001917FE" w:rsidRDefault="000729DF" w:rsidP="00004DB5">
      <w:pPr>
        <w:pStyle w:val="TerminalDisplayIndent1"/>
        <w:ind w:leftChars="640" w:left="1344"/>
      </w:pPr>
      <w:r w:rsidRPr="001917FE">
        <w:t>Len: 36</w:t>
      </w:r>
    </w:p>
    <w:p w14:paraId="47483C77" w14:textId="77777777" w:rsidR="000729DF" w:rsidRPr="001917FE" w:rsidRDefault="000729DF" w:rsidP="00004DB5">
      <w:pPr>
        <w:pStyle w:val="TerminalDisplayIndent1"/>
        <w:ind w:leftChars="640" w:left="1344"/>
        <w:rPr>
          <w:color w:val="FF0000"/>
        </w:rPr>
      </w:pPr>
      <w:r w:rsidRPr="001917FE">
        <w:rPr>
          <w:color w:val="FF0000"/>
        </w:rPr>
        <w:t>Options:E DN</w:t>
      </w:r>
    </w:p>
    <w:p w14:paraId="394481AA" w14:textId="77777777" w:rsidR="000729DF" w:rsidRPr="001917FE" w:rsidRDefault="000729DF" w:rsidP="00004DB5">
      <w:pPr>
        <w:pStyle w:val="TerminalDisplayIndent1"/>
        <w:ind w:leftChars="640" w:left="1344"/>
      </w:pPr>
      <w:r w:rsidRPr="001917FE">
        <w:t>seq#: 80000001</w:t>
      </w:r>
    </w:p>
    <w:p w14:paraId="142F27D5" w14:textId="77777777" w:rsidR="000729DF" w:rsidRPr="001917FE" w:rsidRDefault="000729DF" w:rsidP="00004DB5">
      <w:pPr>
        <w:pStyle w:val="TerminalDisplayIndent1"/>
        <w:ind w:leftChars="640" w:left="1344"/>
      </w:pPr>
      <w:r w:rsidRPr="001917FE">
        <w:t>chksum: 0x9967</w:t>
      </w:r>
    </w:p>
    <w:p w14:paraId="7017DE62" w14:textId="77777777" w:rsidR="000729DF" w:rsidRPr="001917FE" w:rsidRDefault="000729DF" w:rsidP="00004DB5">
      <w:pPr>
        <w:pStyle w:val="TerminalDisplayIndent1"/>
        <w:ind w:leftChars="640" w:left="1344"/>
      </w:pPr>
      <w:r w:rsidRPr="001917FE">
        <w:t>Net mask: 255.255.255.0</w:t>
      </w:r>
    </w:p>
    <w:p w14:paraId="5EBB44CB" w14:textId="77777777" w:rsidR="000729DF" w:rsidRPr="001917FE" w:rsidRDefault="000729DF" w:rsidP="00004DB5">
      <w:pPr>
        <w:pStyle w:val="TerminalDisplayIndent1"/>
        <w:ind w:leftChars="640" w:left="1344"/>
      </w:pPr>
      <w:r w:rsidRPr="001917FE">
        <w:t>TOS 0 Metric: 1</w:t>
      </w:r>
    </w:p>
    <w:p w14:paraId="514B0EDD" w14:textId="77777777" w:rsidR="000729DF" w:rsidRPr="001917FE" w:rsidRDefault="000729DF" w:rsidP="00004DB5">
      <w:pPr>
        <w:pStyle w:val="TerminalDisplayIndent1"/>
        <w:ind w:leftChars="640" w:left="1344"/>
      </w:pPr>
      <w:r w:rsidRPr="001917FE">
        <w:t>E type: 2</w:t>
      </w:r>
    </w:p>
    <w:p w14:paraId="47861C6F" w14:textId="77777777" w:rsidR="000729DF" w:rsidRPr="001917FE" w:rsidRDefault="000729DF" w:rsidP="00004DB5">
      <w:pPr>
        <w:pStyle w:val="TerminalDisplayIndent1"/>
        <w:ind w:leftChars="640" w:left="1344"/>
        <w:rPr>
          <w:color w:val="FF0000"/>
        </w:rPr>
      </w:pPr>
      <w:r w:rsidRPr="001917FE">
        <w:rPr>
          <w:color w:val="FF0000"/>
        </w:rPr>
        <w:t>Forwarding Address : 1.1.1.1</w:t>
      </w:r>
    </w:p>
    <w:p w14:paraId="7EFDBA98" w14:textId="77777777" w:rsidR="000729DF" w:rsidRPr="008F5E49" w:rsidRDefault="000729DF" w:rsidP="00004DB5">
      <w:pPr>
        <w:pStyle w:val="TerminalDisplayIndent1"/>
        <w:ind w:leftChars="640" w:left="1344"/>
        <w:rPr>
          <w:color w:val="FF0000"/>
        </w:rPr>
      </w:pPr>
      <w:r w:rsidRPr="008F5E49">
        <w:rPr>
          <w:color w:val="FF0000"/>
        </w:rPr>
        <w:t>Tag: 3489661028</w:t>
      </w:r>
    </w:p>
    <w:p w14:paraId="66EC451D" w14:textId="77777777" w:rsidR="000729DF" w:rsidRPr="001917FE" w:rsidRDefault="000729DF" w:rsidP="00004DB5">
      <w:pPr>
        <w:pStyle w:val="TerminalDisplayIndent1"/>
        <w:ind w:leftChars="640" w:left="1344"/>
      </w:pPr>
      <w:r w:rsidRPr="001917FE">
        <w:t>Priority: Low</w:t>
      </w:r>
    </w:p>
    <w:p w14:paraId="7479F65B" w14:textId="77777777" w:rsidR="008F5E49" w:rsidRDefault="000729DF" w:rsidP="000729DF">
      <w:pPr>
        <w:pStyle w:val="ItemStep"/>
        <w:numPr>
          <w:ilvl w:val="4"/>
          <w:numId w:val="2"/>
        </w:numPr>
        <w:spacing w:before="0" w:after="0"/>
        <w:rPr>
          <w:lang w:eastAsia="zh-CN"/>
        </w:rPr>
      </w:pPr>
      <w:r>
        <w:rPr>
          <w:rFonts w:hint="eastAsia"/>
          <w:lang w:eastAsia="zh-CN"/>
        </w:rPr>
        <w:t>对于</w:t>
      </w:r>
      <w:r>
        <w:rPr>
          <w:rFonts w:hint="eastAsia"/>
          <w:lang w:eastAsia="zh-CN"/>
        </w:rPr>
        <w:t>type</w:t>
      </w:r>
      <w:r>
        <w:rPr>
          <w:lang w:eastAsia="zh-CN"/>
        </w:rPr>
        <w:t xml:space="preserve"> 5</w:t>
      </w:r>
      <w:r>
        <w:rPr>
          <w:rFonts w:hint="eastAsia"/>
          <w:lang w:eastAsia="zh-CN"/>
        </w:rPr>
        <w:t>的</w:t>
      </w:r>
      <w:r>
        <w:rPr>
          <w:rFonts w:hint="eastAsia"/>
          <w:lang w:eastAsia="zh-CN"/>
        </w:rPr>
        <w:t>L</w:t>
      </w:r>
      <w:r>
        <w:rPr>
          <w:lang w:eastAsia="zh-CN"/>
        </w:rPr>
        <w:t>SA</w:t>
      </w:r>
      <w:r>
        <w:rPr>
          <w:lang w:eastAsia="zh-CN"/>
        </w:rPr>
        <w:t>，</w:t>
      </w:r>
      <w:r>
        <w:rPr>
          <w:rFonts w:hint="eastAsia"/>
          <w:lang w:eastAsia="zh-CN"/>
        </w:rPr>
        <w:t>需要检查其携带的</w:t>
      </w:r>
      <w:r>
        <w:rPr>
          <w:rFonts w:hint="eastAsia"/>
          <w:lang w:eastAsia="zh-CN"/>
        </w:rPr>
        <w:t>F</w:t>
      </w:r>
      <w:r>
        <w:rPr>
          <w:lang w:eastAsia="zh-CN"/>
        </w:rPr>
        <w:t>A</w:t>
      </w:r>
      <w:r>
        <w:rPr>
          <w:rFonts w:hint="eastAsia"/>
          <w:lang w:eastAsia="zh-CN"/>
        </w:rPr>
        <w:t>地址</w:t>
      </w:r>
      <w:r w:rsidR="008F5E49">
        <w:rPr>
          <w:rFonts w:hint="eastAsia"/>
          <w:lang w:eastAsia="zh-CN"/>
        </w:rPr>
        <w:t>是否全</w:t>
      </w:r>
      <w:r w:rsidR="008F5E49">
        <w:rPr>
          <w:rFonts w:hint="eastAsia"/>
          <w:lang w:eastAsia="zh-CN"/>
        </w:rPr>
        <w:t>0</w:t>
      </w:r>
      <w:r w:rsidR="008F5E49">
        <w:rPr>
          <w:rFonts w:hint="eastAsia"/>
          <w:lang w:eastAsia="zh-CN"/>
        </w:rPr>
        <w:t>，非全</w:t>
      </w:r>
      <w:r w:rsidR="008F5E49">
        <w:rPr>
          <w:rFonts w:hint="eastAsia"/>
          <w:lang w:eastAsia="zh-CN"/>
        </w:rPr>
        <w:t>0</w:t>
      </w:r>
      <w:r w:rsidR="008F5E49">
        <w:rPr>
          <w:rFonts w:hint="eastAsia"/>
          <w:lang w:eastAsia="zh-CN"/>
        </w:rPr>
        <w:t>则需要检查</w:t>
      </w:r>
      <w:r>
        <w:rPr>
          <w:rFonts w:hint="eastAsia"/>
          <w:lang w:eastAsia="zh-CN"/>
        </w:rPr>
        <w:t>是否可达，且到达</w:t>
      </w:r>
      <w:r>
        <w:rPr>
          <w:rFonts w:hint="eastAsia"/>
          <w:lang w:eastAsia="zh-CN"/>
        </w:rPr>
        <w:t>F</w:t>
      </w:r>
      <w:r>
        <w:rPr>
          <w:lang w:eastAsia="zh-CN"/>
        </w:rPr>
        <w:t>A</w:t>
      </w:r>
      <w:r>
        <w:rPr>
          <w:rFonts w:hint="eastAsia"/>
          <w:lang w:eastAsia="zh-CN"/>
        </w:rPr>
        <w:t>的路由是否为</w:t>
      </w:r>
      <w:r>
        <w:rPr>
          <w:rFonts w:hint="eastAsia"/>
          <w:lang w:eastAsia="zh-CN"/>
        </w:rPr>
        <w:t>ospf</w:t>
      </w:r>
      <w:r>
        <w:rPr>
          <w:rFonts w:hint="eastAsia"/>
          <w:lang w:eastAsia="zh-CN"/>
        </w:rPr>
        <w:t>域内、域间路由。如</w:t>
      </w:r>
      <w:r>
        <w:rPr>
          <w:rFonts w:hint="eastAsia"/>
          <w:lang w:eastAsia="zh-CN"/>
        </w:rPr>
        <w:t>F</w:t>
      </w:r>
      <w:r>
        <w:rPr>
          <w:lang w:eastAsia="zh-CN"/>
        </w:rPr>
        <w:t>A</w:t>
      </w:r>
      <w:r>
        <w:rPr>
          <w:rFonts w:hint="eastAsia"/>
          <w:lang w:eastAsia="zh-CN"/>
        </w:rPr>
        <w:t>不可达，或到达</w:t>
      </w:r>
      <w:r>
        <w:rPr>
          <w:rFonts w:hint="eastAsia"/>
          <w:lang w:eastAsia="zh-CN"/>
        </w:rPr>
        <w:t>F</w:t>
      </w:r>
      <w:r>
        <w:rPr>
          <w:lang w:eastAsia="zh-CN"/>
        </w:rPr>
        <w:t>A</w:t>
      </w:r>
      <w:r>
        <w:rPr>
          <w:rFonts w:hint="eastAsia"/>
          <w:lang w:eastAsia="zh-CN"/>
        </w:rPr>
        <w:t>的路由为外部路由，则需要调整组网</w:t>
      </w:r>
      <w:r w:rsidR="008F5E49">
        <w:rPr>
          <w:rFonts w:hint="eastAsia"/>
          <w:lang w:eastAsia="zh-CN"/>
        </w:rPr>
        <w:t>。</w:t>
      </w:r>
    </w:p>
    <w:p w14:paraId="716D0C77" w14:textId="2E01986B" w:rsidR="008F5E49" w:rsidRDefault="008F5E49" w:rsidP="00EA3181">
      <w:pPr>
        <w:pStyle w:val="ItemStep"/>
        <w:numPr>
          <w:ilvl w:val="0"/>
          <w:numId w:val="0"/>
        </w:numPr>
        <w:spacing w:before="0" w:after="0"/>
        <w:ind w:left="1361"/>
        <w:rPr>
          <w:lang w:eastAsia="zh-CN"/>
        </w:rPr>
      </w:pPr>
      <w:r>
        <w:rPr>
          <w:rFonts w:hint="eastAsia"/>
          <w:lang w:eastAsia="zh-CN"/>
        </w:rPr>
        <w:t>对于</w:t>
      </w:r>
      <w:r>
        <w:rPr>
          <w:rFonts w:hint="eastAsia"/>
          <w:lang w:eastAsia="zh-CN"/>
        </w:rPr>
        <w:t>t</w:t>
      </w:r>
      <w:r>
        <w:rPr>
          <w:lang w:eastAsia="zh-CN"/>
        </w:rPr>
        <w:t>ype 5</w:t>
      </w:r>
      <w:r>
        <w:rPr>
          <w:rFonts w:hint="eastAsia"/>
          <w:lang w:eastAsia="zh-CN"/>
        </w:rPr>
        <w:t>和</w:t>
      </w:r>
      <w:r>
        <w:rPr>
          <w:rFonts w:hint="eastAsia"/>
          <w:lang w:eastAsia="zh-CN"/>
        </w:rPr>
        <w:t>t</w:t>
      </w:r>
      <w:r>
        <w:rPr>
          <w:lang w:eastAsia="zh-CN"/>
        </w:rPr>
        <w:t>ype 7</w:t>
      </w:r>
      <w:r>
        <w:rPr>
          <w:rFonts w:hint="eastAsia"/>
          <w:lang w:eastAsia="zh-CN"/>
        </w:rPr>
        <w:t>的</w:t>
      </w:r>
      <w:r>
        <w:rPr>
          <w:rFonts w:hint="eastAsia"/>
          <w:lang w:eastAsia="zh-CN"/>
        </w:rPr>
        <w:t>L</w:t>
      </w:r>
      <w:r>
        <w:rPr>
          <w:lang w:eastAsia="zh-CN"/>
        </w:rPr>
        <w:t>SA</w:t>
      </w:r>
      <w:r>
        <w:rPr>
          <w:lang w:eastAsia="zh-CN"/>
        </w:rPr>
        <w:t>，</w:t>
      </w:r>
      <w:r>
        <w:rPr>
          <w:rFonts w:hint="eastAsia"/>
          <w:lang w:eastAsia="zh-CN"/>
        </w:rPr>
        <w:t>需要检查</w:t>
      </w:r>
      <w:r>
        <w:rPr>
          <w:rFonts w:hint="eastAsia"/>
          <w:lang w:eastAsia="zh-CN"/>
        </w:rPr>
        <w:t>route-tag</w:t>
      </w:r>
      <w:r>
        <w:rPr>
          <w:rFonts w:hint="eastAsia"/>
          <w:lang w:eastAsia="zh-CN"/>
        </w:rPr>
        <w:t>与本地配置的是否相同，如果相同（包括接收路由的外部路由标记值和本地的值均为</w:t>
      </w:r>
      <w:r>
        <w:rPr>
          <w:lang w:eastAsia="zh-CN"/>
        </w:rPr>
        <w:t>0</w:t>
      </w:r>
      <w:r>
        <w:rPr>
          <w:rFonts w:hint="eastAsia"/>
          <w:lang w:eastAsia="zh-CN"/>
        </w:rPr>
        <w:t>），则设备在进行路由计算时忽略该</w:t>
      </w:r>
      <w:r>
        <w:rPr>
          <w:lang w:eastAsia="zh-CN"/>
        </w:rPr>
        <w:t>LSA</w:t>
      </w:r>
      <w:r>
        <w:rPr>
          <w:rFonts w:hint="eastAsia"/>
          <w:lang w:eastAsia="zh-CN"/>
        </w:rPr>
        <w:t>，从而避免路由环路，需要调整组网。</w:t>
      </w:r>
    </w:p>
    <w:p w14:paraId="112458F5" w14:textId="05ED0888" w:rsidR="000729DF" w:rsidRDefault="000729DF" w:rsidP="008F5E49">
      <w:pPr>
        <w:pStyle w:val="ItemStep"/>
        <w:numPr>
          <w:ilvl w:val="0"/>
          <w:numId w:val="0"/>
        </w:numPr>
        <w:spacing w:before="0" w:after="0"/>
        <w:ind w:left="1361"/>
        <w:rPr>
          <w:lang w:eastAsia="zh-CN"/>
        </w:rPr>
      </w:pPr>
      <w:r>
        <w:rPr>
          <w:rFonts w:hint="eastAsia"/>
          <w:lang w:eastAsia="zh-CN"/>
        </w:rPr>
        <w:t>具体调整策略可以联系技术支持确认；</w:t>
      </w:r>
    </w:p>
    <w:p w14:paraId="3A75664D" w14:textId="77777777" w:rsidR="000729DF" w:rsidRDefault="000729DF" w:rsidP="000729DF">
      <w:pPr>
        <w:pStyle w:val="ItemStep"/>
        <w:numPr>
          <w:ilvl w:val="4"/>
          <w:numId w:val="2"/>
        </w:numPr>
        <w:spacing w:before="0" w:after="0"/>
        <w:rPr>
          <w:lang w:eastAsia="zh-CN"/>
        </w:rPr>
      </w:pPr>
      <w:r>
        <w:rPr>
          <w:rFonts w:hint="eastAsia"/>
          <w:lang w:eastAsia="zh-CN"/>
        </w:rPr>
        <w:t>检查</w:t>
      </w:r>
      <w:r>
        <w:rPr>
          <w:lang w:eastAsia="zh-CN"/>
        </w:rPr>
        <w:t>是否有冲突地址，如果有则会计算错误</w:t>
      </w:r>
      <w:r>
        <w:rPr>
          <w:rFonts w:hint="eastAsia"/>
          <w:lang w:eastAsia="zh-CN"/>
        </w:rPr>
        <w:t>；</w:t>
      </w:r>
    </w:p>
    <w:p w14:paraId="44E273C3" w14:textId="77777777" w:rsidR="000729DF" w:rsidRDefault="000729DF" w:rsidP="000B21B0">
      <w:pPr>
        <w:pStyle w:val="ItemStep"/>
        <w:numPr>
          <w:ilvl w:val="0"/>
          <w:numId w:val="0"/>
        </w:numPr>
        <w:spacing w:before="0" w:after="0"/>
        <w:ind w:left="1361"/>
        <w:rPr>
          <w:lang w:eastAsia="zh-CN"/>
        </w:rPr>
      </w:pPr>
      <w:r>
        <w:rPr>
          <w:rFonts w:hint="eastAsia"/>
          <w:lang w:eastAsia="zh-CN"/>
        </w:rPr>
        <w:t>执行</w:t>
      </w:r>
      <w:r w:rsidRPr="00FE5DC9">
        <w:rPr>
          <w:rStyle w:val="commandkeywords"/>
          <w:rFonts w:hint="eastAsia"/>
          <w:bCs/>
          <w:color w:val="000000"/>
        </w:rPr>
        <w:t>display</w:t>
      </w:r>
      <w:r w:rsidRPr="00FE5DC9">
        <w:rPr>
          <w:rStyle w:val="commandkeywords"/>
          <w:bCs/>
          <w:color w:val="000000"/>
        </w:rPr>
        <w:t xml:space="preserve"> ip interface brief</w:t>
      </w:r>
      <w:r w:rsidRPr="0003564D">
        <w:rPr>
          <w:rFonts w:hint="eastAsia"/>
          <w:lang w:eastAsia="zh-CN"/>
        </w:rPr>
        <w:t>检查</w:t>
      </w:r>
      <w:r w:rsidRPr="0003564D">
        <w:rPr>
          <w:lang w:eastAsia="zh-CN"/>
        </w:rPr>
        <w:t>所有接口下的</w:t>
      </w:r>
      <w:r w:rsidRPr="0003564D">
        <w:rPr>
          <w:lang w:eastAsia="zh-CN"/>
        </w:rPr>
        <w:t>ip</w:t>
      </w:r>
      <w:r w:rsidRPr="0003564D">
        <w:rPr>
          <w:lang w:eastAsia="zh-CN"/>
        </w:rPr>
        <w:t>地址，如果有</w:t>
      </w:r>
      <w:r w:rsidRPr="0003564D">
        <w:rPr>
          <w:rFonts w:hint="eastAsia"/>
          <w:lang w:eastAsia="zh-CN"/>
        </w:rPr>
        <w:t>冲突</w:t>
      </w:r>
      <w:r w:rsidRPr="0003564D">
        <w:rPr>
          <w:lang w:eastAsia="zh-CN"/>
        </w:rPr>
        <w:t>请修改</w:t>
      </w:r>
      <w:r>
        <w:rPr>
          <w:rFonts w:hint="eastAsia"/>
          <w:lang w:eastAsia="zh-CN"/>
        </w:rPr>
        <w:t>。</w:t>
      </w:r>
    </w:p>
    <w:p w14:paraId="3E7FC6DF" w14:textId="77777777" w:rsidR="000729DF" w:rsidRDefault="000729DF" w:rsidP="000729DF">
      <w:pPr>
        <w:pStyle w:val="ItemStep"/>
        <w:numPr>
          <w:ilvl w:val="4"/>
          <w:numId w:val="2"/>
        </w:numPr>
        <w:spacing w:before="0" w:after="0"/>
        <w:rPr>
          <w:lang w:eastAsia="zh-CN"/>
        </w:rPr>
      </w:pPr>
      <w:r>
        <w:rPr>
          <w:rFonts w:hint="eastAsia"/>
          <w:lang w:eastAsia="zh-CN"/>
        </w:rPr>
        <w:t>检查是否</w:t>
      </w:r>
      <w:r>
        <w:rPr>
          <w:lang w:eastAsia="zh-CN"/>
        </w:rPr>
        <w:t>有接口开销配置的过大，</w:t>
      </w:r>
      <w:r>
        <w:rPr>
          <w:rFonts w:hint="eastAsia"/>
          <w:lang w:eastAsia="zh-CN"/>
        </w:rPr>
        <w:t>累计</w:t>
      </w:r>
      <w:r>
        <w:rPr>
          <w:lang w:eastAsia="zh-CN"/>
        </w:rPr>
        <w:t>开销值</w:t>
      </w:r>
      <w:r>
        <w:rPr>
          <w:rFonts w:hint="eastAsia"/>
          <w:lang w:eastAsia="zh-CN"/>
        </w:rPr>
        <w:t>大于</w:t>
      </w:r>
      <w:r>
        <w:rPr>
          <w:rFonts w:hint="eastAsia"/>
          <w:lang w:eastAsia="zh-CN"/>
        </w:rPr>
        <w:t>65535</w:t>
      </w:r>
      <w:r>
        <w:rPr>
          <w:rFonts w:hint="eastAsia"/>
          <w:lang w:eastAsia="zh-CN"/>
        </w:rPr>
        <w:t>设备</w:t>
      </w:r>
      <w:r>
        <w:rPr>
          <w:lang w:eastAsia="zh-CN"/>
        </w:rPr>
        <w:t>无法</w:t>
      </w:r>
      <w:r>
        <w:rPr>
          <w:rFonts w:hint="eastAsia"/>
          <w:lang w:eastAsia="zh-CN"/>
        </w:rPr>
        <w:t>算出</w:t>
      </w:r>
      <w:r>
        <w:rPr>
          <w:lang w:eastAsia="zh-CN"/>
        </w:rPr>
        <w:t>路由</w:t>
      </w:r>
      <w:r>
        <w:rPr>
          <w:rFonts w:hint="eastAsia"/>
          <w:lang w:eastAsia="zh-CN"/>
        </w:rPr>
        <w:t>；</w:t>
      </w:r>
    </w:p>
    <w:p w14:paraId="46FD3A58" w14:textId="77777777" w:rsidR="000729DF" w:rsidRDefault="000729DF" w:rsidP="000B21B0">
      <w:pPr>
        <w:pStyle w:val="ItemStep"/>
        <w:numPr>
          <w:ilvl w:val="0"/>
          <w:numId w:val="0"/>
        </w:numPr>
        <w:spacing w:before="0" w:after="0"/>
        <w:ind w:left="1361"/>
        <w:rPr>
          <w:lang w:eastAsia="zh-CN"/>
        </w:rPr>
      </w:pPr>
      <w:r>
        <w:rPr>
          <w:rFonts w:hint="eastAsia"/>
          <w:lang w:eastAsia="zh-CN"/>
        </w:rPr>
        <w:t>执行</w:t>
      </w:r>
      <w:r w:rsidRPr="00FE5DC9">
        <w:rPr>
          <w:rStyle w:val="commandkeywords"/>
          <w:rFonts w:hint="eastAsia"/>
          <w:bCs/>
          <w:color w:val="000000"/>
        </w:rPr>
        <w:t>display</w:t>
      </w:r>
      <w:r w:rsidRPr="00FE5DC9">
        <w:rPr>
          <w:rStyle w:val="commandkeywords"/>
          <w:bCs/>
          <w:color w:val="000000"/>
        </w:rPr>
        <w:t xml:space="preserve"> ospf interface</w:t>
      </w:r>
      <w:r>
        <w:rPr>
          <w:rFonts w:hint="eastAsia"/>
          <w:lang w:eastAsia="zh-CN"/>
        </w:rPr>
        <w:t>查看</w:t>
      </w:r>
      <w:r>
        <w:rPr>
          <w:lang w:eastAsia="zh-CN"/>
        </w:rPr>
        <w:t>配置，如果累计开销值大于</w:t>
      </w:r>
      <w:r>
        <w:rPr>
          <w:rFonts w:hint="eastAsia"/>
          <w:lang w:eastAsia="zh-CN"/>
        </w:rPr>
        <w:t>65535</w:t>
      </w:r>
      <w:r>
        <w:rPr>
          <w:rFonts w:hint="eastAsia"/>
          <w:lang w:eastAsia="zh-CN"/>
        </w:rPr>
        <w:t>，</w:t>
      </w:r>
      <w:r>
        <w:rPr>
          <w:lang w:eastAsia="zh-CN"/>
        </w:rPr>
        <w:t>请在接口视图下</w:t>
      </w:r>
      <w:r>
        <w:rPr>
          <w:rFonts w:hint="eastAsia"/>
          <w:lang w:eastAsia="zh-CN"/>
        </w:rPr>
        <w:t>修改。</w:t>
      </w:r>
    </w:p>
    <w:p w14:paraId="7BB419EE" w14:textId="77777777" w:rsidR="000729DF" w:rsidRPr="00D82FB8" w:rsidRDefault="000729DF" w:rsidP="000729DF">
      <w:pPr>
        <w:pStyle w:val="ItemStep"/>
        <w:numPr>
          <w:ilvl w:val="4"/>
          <w:numId w:val="2"/>
        </w:numPr>
        <w:spacing w:before="0" w:after="0"/>
        <w:rPr>
          <w:lang w:eastAsia="zh-CN"/>
        </w:rPr>
      </w:pPr>
      <w:r>
        <w:rPr>
          <w:rFonts w:hint="eastAsia"/>
          <w:lang w:eastAsia="zh-CN"/>
        </w:rPr>
        <w:t>检查</w:t>
      </w:r>
      <w:r>
        <w:rPr>
          <w:rFonts w:hint="eastAsia"/>
          <w:lang w:eastAsia="zh-CN"/>
        </w:rPr>
        <w:t>ospf</w:t>
      </w:r>
      <w:r>
        <w:rPr>
          <w:lang w:eastAsia="zh-CN"/>
        </w:rPr>
        <w:t>进程下是否配置了路由过滤策略或限制了</w:t>
      </w:r>
      <w:r>
        <w:rPr>
          <w:lang w:eastAsia="zh-CN"/>
        </w:rPr>
        <w:t>lsdb</w:t>
      </w:r>
      <w:r>
        <w:rPr>
          <w:lang w:eastAsia="zh-CN"/>
        </w:rPr>
        <w:t>大小</w:t>
      </w:r>
      <w:r>
        <w:rPr>
          <w:rFonts w:hint="eastAsia"/>
          <w:lang w:eastAsia="zh-CN"/>
        </w:rPr>
        <w:t>；</w:t>
      </w:r>
    </w:p>
    <w:p w14:paraId="4753C91B" w14:textId="77777777" w:rsidR="000729DF" w:rsidRPr="00D82FB8" w:rsidRDefault="000729DF" w:rsidP="000B21B0">
      <w:pPr>
        <w:pStyle w:val="ItemStep"/>
        <w:numPr>
          <w:ilvl w:val="0"/>
          <w:numId w:val="0"/>
        </w:numPr>
        <w:spacing w:before="0" w:after="0"/>
        <w:ind w:left="1361"/>
        <w:rPr>
          <w:lang w:eastAsia="zh-CN"/>
        </w:rPr>
      </w:pPr>
      <w:r>
        <w:rPr>
          <w:rFonts w:hint="eastAsia"/>
          <w:lang w:eastAsia="zh-CN"/>
        </w:rPr>
        <w:t>执行</w:t>
      </w:r>
      <w:r w:rsidRPr="00FE5DC9">
        <w:rPr>
          <w:rStyle w:val="commandkeywords"/>
          <w:bCs/>
          <w:color w:val="000000"/>
        </w:rPr>
        <w:t>display current-configuration configuration ospf</w:t>
      </w:r>
      <w:r w:rsidRPr="009D64D3">
        <w:rPr>
          <w:rFonts w:hint="eastAsia"/>
          <w:lang w:eastAsia="zh-CN"/>
        </w:rPr>
        <w:t>检查</w:t>
      </w:r>
      <w:r w:rsidRPr="009D64D3">
        <w:rPr>
          <w:lang w:eastAsia="zh-CN"/>
        </w:rPr>
        <w:t>ospf</w:t>
      </w:r>
      <w:r>
        <w:rPr>
          <w:rFonts w:hint="eastAsia"/>
          <w:lang w:eastAsia="zh-CN"/>
        </w:rPr>
        <w:t>进程</w:t>
      </w:r>
      <w:r>
        <w:rPr>
          <w:lang w:eastAsia="zh-CN"/>
        </w:rPr>
        <w:t>下是否配置了</w:t>
      </w:r>
      <w:r w:rsidRPr="00560945">
        <w:rPr>
          <w:rStyle w:val="commandkeywords"/>
          <w:bCs/>
          <w:color w:val="000000"/>
        </w:rPr>
        <w:t>filter-policy</w:t>
      </w:r>
      <w:r>
        <w:rPr>
          <w:rFonts w:hint="eastAsia"/>
          <w:lang w:eastAsia="zh-CN"/>
        </w:rPr>
        <w:t>，</w:t>
      </w:r>
      <w:r>
        <w:rPr>
          <w:lang w:eastAsia="zh-CN"/>
        </w:rPr>
        <w:t>过滤了对应路由</w:t>
      </w:r>
      <w:r>
        <w:rPr>
          <w:rFonts w:hint="eastAsia"/>
          <w:lang w:eastAsia="zh-CN"/>
        </w:rPr>
        <w:t>，检查</w:t>
      </w:r>
      <w:r>
        <w:rPr>
          <w:lang w:eastAsia="zh-CN"/>
        </w:rPr>
        <w:t>ospf</w:t>
      </w:r>
      <w:r>
        <w:rPr>
          <w:lang w:eastAsia="zh-CN"/>
        </w:rPr>
        <w:t>进程下是否配置了</w:t>
      </w:r>
      <w:r w:rsidRPr="00FE5DC9">
        <w:rPr>
          <w:rStyle w:val="commandkeywords"/>
          <w:bCs/>
          <w:color w:val="000000"/>
        </w:rPr>
        <w:t>lsdb-overflow-limit</w:t>
      </w:r>
      <w:r w:rsidRPr="00C845EF">
        <w:rPr>
          <w:rFonts w:hint="eastAsia"/>
          <w:lang w:eastAsia="zh-CN"/>
        </w:rPr>
        <w:t>限制</w:t>
      </w:r>
      <w:r w:rsidRPr="00C845EF">
        <w:rPr>
          <w:lang w:eastAsia="zh-CN"/>
        </w:rPr>
        <w:t>了</w:t>
      </w:r>
      <w:r w:rsidRPr="00C845EF">
        <w:rPr>
          <w:lang w:eastAsia="zh-CN"/>
        </w:rPr>
        <w:t>lsdb</w:t>
      </w:r>
      <w:r w:rsidRPr="00C845EF">
        <w:rPr>
          <w:lang w:eastAsia="zh-CN"/>
        </w:rPr>
        <w:t>大小</w:t>
      </w:r>
      <w:r>
        <w:rPr>
          <w:rFonts w:hint="eastAsia"/>
          <w:lang w:eastAsia="zh-CN"/>
        </w:rPr>
        <w:t>。</w:t>
      </w:r>
      <w:r>
        <w:rPr>
          <w:lang w:eastAsia="zh-CN"/>
        </w:rPr>
        <w:t>如果是</w:t>
      </w:r>
      <w:r>
        <w:rPr>
          <w:rFonts w:hint="eastAsia"/>
          <w:lang w:eastAsia="zh-CN"/>
        </w:rPr>
        <w:t>，</w:t>
      </w:r>
      <w:r>
        <w:rPr>
          <w:lang w:eastAsia="zh-CN"/>
        </w:rPr>
        <w:t>请修改对应过滤策略</w:t>
      </w:r>
      <w:r>
        <w:rPr>
          <w:rFonts w:hint="eastAsia"/>
          <w:lang w:eastAsia="zh-CN"/>
        </w:rPr>
        <w:t>，放宽</w:t>
      </w:r>
      <w:r>
        <w:rPr>
          <w:lang w:eastAsia="zh-CN"/>
        </w:rPr>
        <w:t>lsdb</w:t>
      </w:r>
      <w:r>
        <w:rPr>
          <w:lang w:eastAsia="zh-CN"/>
        </w:rPr>
        <w:t>大小限制</w:t>
      </w:r>
      <w:r>
        <w:rPr>
          <w:rFonts w:hint="eastAsia"/>
          <w:lang w:eastAsia="zh-CN"/>
        </w:rPr>
        <w:t>。</w:t>
      </w:r>
    </w:p>
    <w:p w14:paraId="7456DE35" w14:textId="77777777" w:rsidR="000729DF" w:rsidRPr="00D82FB8" w:rsidRDefault="000729DF" w:rsidP="000729DF">
      <w:pPr>
        <w:pStyle w:val="ItemStep"/>
        <w:numPr>
          <w:ilvl w:val="4"/>
          <w:numId w:val="2"/>
        </w:numPr>
        <w:spacing w:before="0" w:after="0"/>
        <w:rPr>
          <w:lang w:eastAsia="zh-CN"/>
        </w:rPr>
      </w:pPr>
      <w:r>
        <w:rPr>
          <w:rFonts w:hint="eastAsia"/>
          <w:lang w:eastAsia="zh-CN"/>
        </w:rPr>
        <w:t>如果</w:t>
      </w:r>
      <w:r>
        <w:rPr>
          <w:rFonts w:hint="eastAsia"/>
          <w:lang w:eastAsia="zh-CN"/>
        </w:rPr>
        <w:t>ospf</w:t>
      </w:r>
      <w:r>
        <w:rPr>
          <w:lang w:eastAsia="zh-CN"/>
        </w:rPr>
        <w:t>进程在</w:t>
      </w:r>
      <w:r>
        <w:rPr>
          <w:lang w:eastAsia="zh-CN"/>
        </w:rPr>
        <w:t>vpn</w:t>
      </w:r>
      <w:r>
        <w:rPr>
          <w:lang w:eastAsia="zh-CN"/>
        </w:rPr>
        <w:t>中，</w:t>
      </w:r>
      <w:r>
        <w:rPr>
          <w:rFonts w:hint="eastAsia"/>
          <w:lang w:eastAsia="zh-CN"/>
        </w:rPr>
        <w:t>检查</w:t>
      </w:r>
      <w:r>
        <w:rPr>
          <w:lang w:eastAsia="zh-CN"/>
        </w:rPr>
        <w:t>对应</w:t>
      </w:r>
      <w:r>
        <w:rPr>
          <w:lang w:eastAsia="zh-CN"/>
        </w:rPr>
        <w:t>vpn</w:t>
      </w:r>
      <w:r>
        <w:rPr>
          <w:lang w:eastAsia="zh-CN"/>
        </w:rPr>
        <w:t>下是否</w:t>
      </w:r>
      <w:r>
        <w:rPr>
          <w:rFonts w:hint="eastAsia"/>
          <w:lang w:eastAsia="zh-CN"/>
        </w:rPr>
        <w:t>限制</w:t>
      </w:r>
      <w:r>
        <w:rPr>
          <w:lang w:eastAsia="zh-CN"/>
        </w:rPr>
        <w:t>了路由数量</w:t>
      </w:r>
      <w:r>
        <w:rPr>
          <w:rFonts w:hint="eastAsia"/>
          <w:lang w:eastAsia="zh-CN"/>
        </w:rPr>
        <w:t>。</w:t>
      </w:r>
    </w:p>
    <w:p w14:paraId="43978972" w14:textId="77777777" w:rsidR="000729DF" w:rsidRPr="00D82FB8" w:rsidRDefault="000729DF" w:rsidP="000B21B0">
      <w:pPr>
        <w:pStyle w:val="ItemStep"/>
        <w:numPr>
          <w:ilvl w:val="0"/>
          <w:numId w:val="0"/>
        </w:numPr>
        <w:spacing w:before="0" w:after="0"/>
        <w:ind w:left="1361"/>
        <w:rPr>
          <w:lang w:eastAsia="zh-CN"/>
        </w:rPr>
      </w:pPr>
      <w:r>
        <w:rPr>
          <w:lang w:eastAsia="zh-CN"/>
        </w:rPr>
        <w:t>进入</w:t>
      </w:r>
      <w:r>
        <w:rPr>
          <w:rFonts w:hint="eastAsia"/>
          <w:lang w:eastAsia="zh-CN"/>
        </w:rPr>
        <w:t>对应</w:t>
      </w:r>
      <w:r>
        <w:rPr>
          <w:lang w:eastAsia="zh-CN"/>
        </w:rPr>
        <w:t>vpn</w:t>
      </w:r>
      <w:r>
        <w:rPr>
          <w:lang w:eastAsia="zh-CN"/>
        </w:rPr>
        <w:t>视图的</w:t>
      </w:r>
      <w:r>
        <w:rPr>
          <w:lang w:eastAsia="zh-CN"/>
        </w:rPr>
        <w:t>ipv4</w:t>
      </w:r>
      <w:r>
        <w:rPr>
          <w:lang w:eastAsia="zh-CN"/>
        </w:rPr>
        <w:t>视图，</w:t>
      </w:r>
      <w:r>
        <w:rPr>
          <w:rFonts w:hint="eastAsia"/>
          <w:lang w:eastAsia="zh-CN"/>
        </w:rPr>
        <w:t>执行</w:t>
      </w:r>
      <w:r w:rsidRPr="00FE5DC9">
        <w:rPr>
          <w:rStyle w:val="commandkeywords"/>
          <w:bCs/>
          <w:color w:val="000000"/>
        </w:rPr>
        <w:t>dis</w:t>
      </w:r>
      <w:r w:rsidRPr="00FE5DC9">
        <w:rPr>
          <w:rStyle w:val="commandkeywords"/>
          <w:rFonts w:hint="eastAsia"/>
          <w:bCs/>
          <w:color w:val="000000"/>
        </w:rPr>
        <w:t>play</w:t>
      </w:r>
      <w:r w:rsidRPr="00FE5DC9">
        <w:rPr>
          <w:rStyle w:val="commandkeywords"/>
          <w:bCs/>
          <w:color w:val="000000"/>
        </w:rPr>
        <w:t xml:space="preserve"> this</w:t>
      </w:r>
      <w:r>
        <w:rPr>
          <w:rFonts w:hint="eastAsia"/>
          <w:lang w:eastAsia="zh-CN"/>
        </w:rPr>
        <w:t>查看</w:t>
      </w:r>
      <w:r>
        <w:rPr>
          <w:lang w:eastAsia="zh-CN"/>
        </w:rPr>
        <w:t>是否配置了</w:t>
      </w:r>
      <w:r w:rsidRPr="00FE5DC9">
        <w:rPr>
          <w:rStyle w:val="commandkeywords"/>
          <w:bCs/>
          <w:color w:val="000000"/>
        </w:rPr>
        <w:t>routing-table limit</w:t>
      </w:r>
      <w:r>
        <w:rPr>
          <w:rFonts w:hint="eastAsia"/>
          <w:lang w:eastAsia="zh-CN"/>
        </w:rPr>
        <w:t>。</w:t>
      </w:r>
      <w:r>
        <w:rPr>
          <w:lang w:eastAsia="zh-CN"/>
        </w:rPr>
        <w:t>如果是，</w:t>
      </w:r>
      <w:r>
        <w:rPr>
          <w:rFonts w:hint="eastAsia"/>
          <w:lang w:eastAsia="zh-CN"/>
        </w:rPr>
        <w:t>请</w:t>
      </w:r>
      <w:r>
        <w:rPr>
          <w:lang w:eastAsia="zh-CN"/>
        </w:rPr>
        <w:t>放宽路由表大小限制。</w:t>
      </w:r>
    </w:p>
    <w:p w14:paraId="651F5E5F" w14:textId="1BDFFF63" w:rsidR="000729DF" w:rsidRDefault="000729DF" w:rsidP="000B21B0">
      <w:pPr>
        <w:pStyle w:val="ItemStep"/>
        <w:numPr>
          <w:ilvl w:val="0"/>
          <w:numId w:val="0"/>
        </w:numPr>
        <w:spacing w:before="0" w:after="0"/>
        <w:ind w:left="1361"/>
        <w:rPr>
          <w:lang w:eastAsia="zh-CN"/>
        </w:rPr>
      </w:pPr>
      <w:r>
        <w:rPr>
          <w:rFonts w:hint="eastAsia"/>
          <w:lang w:eastAsia="zh-CN"/>
        </w:rPr>
        <w:t>如果故障仍未排除，请联系</w:t>
      </w:r>
      <w:r w:rsidRPr="00EE77B8">
        <w:rPr>
          <w:rFonts w:hint="eastAsia"/>
          <w:lang w:eastAsia="zh-CN"/>
        </w:rPr>
        <w:t>新华三技术支持</w:t>
      </w:r>
      <w:r>
        <w:rPr>
          <w:rFonts w:hint="eastAsia"/>
          <w:lang w:eastAsia="zh-CN"/>
        </w:rPr>
        <w:t>。</w:t>
      </w:r>
    </w:p>
    <w:p w14:paraId="4E09E1ED" w14:textId="77777777" w:rsidR="008B2223" w:rsidRPr="00AD170A" w:rsidRDefault="008B2223" w:rsidP="001157BE">
      <w:pPr>
        <w:pStyle w:val="1"/>
      </w:pPr>
      <w:bookmarkStart w:id="543" w:name="_Toc61446069"/>
      <w:r w:rsidRPr="00AD170A">
        <w:t>ISIS</w:t>
      </w:r>
      <w:r>
        <w:rPr>
          <w:rFonts w:hint="eastAsia"/>
        </w:rPr>
        <w:t>协议</w:t>
      </w:r>
      <w:r w:rsidRPr="00AD170A">
        <w:t>故障处理</w:t>
      </w:r>
      <w:bookmarkEnd w:id="543"/>
    </w:p>
    <w:p w14:paraId="6C2D1DDB" w14:textId="6D8BAFF9" w:rsidR="008B2223" w:rsidRDefault="008B2223" w:rsidP="008B2223">
      <w:pPr>
        <w:pStyle w:val="2"/>
      </w:pPr>
      <w:bookmarkStart w:id="544" w:name="_Ref38523623"/>
      <w:bookmarkStart w:id="545" w:name="_Toc61446070"/>
      <w:r>
        <w:rPr>
          <w:rFonts w:hint="eastAsia"/>
        </w:rPr>
        <w:t>ISIS</w:t>
      </w:r>
      <w:r>
        <w:rPr>
          <w:rFonts w:hint="eastAsia"/>
        </w:rPr>
        <w:t>邻居</w:t>
      </w:r>
      <w:r w:rsidR="00200F9C">
        <w:rPr>
          <w:rFonts w:hint="eastAsia"/>
        </w:rPr>
        <w:t>建立</w:t>
      </w:r>
      <w:r w:rsidR="00E24672">
        <w:t>故障</w:t>
      </w:r>
      <w:bookmarkEnd w:id="544"/>
      <w:bookmarkEnd w:id="545"/>
    </w:p>
    <w:p w14:paraId="088A63BA" w14:textId="77777777" w:rsidR="00E24672" w:rsidRDefault="00E24672" w:rsidP="00E24672">
      <w:pPr>
        <w:pStyle w:val="3"/>
      </w:pPr>
      <w:r>
        <w:rPr>
          <w:rFonts w:hint="eastAsia"/>
        </w:rPr>
        <w:t>故障描述</w:t>
      </w:r>
    </w:p>
    <w:p w14:paraId="4E720DDB" w14:textId="1EA8899D" w:rsidR="00E24672" w:rsidRPr="001B03EB" w:rsidRDefault="009A0A43" w:rsidP="00E24672">
      <w:r w:rsidRPr="001B03EB">
        <w:rPr>
          <w:rFonts w:ascii="宋体" w:hAnsi="宋体" w:hint="eastAsia"/>
        </w:rPr>
        <w:t>无法建立</w:t>
      </w:r>
      <w:r w:rsidRPr="001B03EB">
        <w:t>ISIS</w:t>
      </w:r>
      <w:r w:rsidRPr="001B03EB">
        <w:rPr>
          <w:rFonts w:ascii="宋体" w:hAnsi="宋体" w:hint="eastAsia"/>
        </w:rPr>
        <w:t>邻居关系。</w:t>
      </w:r>
    </w:p>
    <w:p w14:paraId="19DF55D1" w14:textId="74D39D24" w:rsidR="008B2223" w:rsidRDefault="008B2223" w:rsidP="001157BE">
      <w:pPr>
        <w:pStyle w:val="3"/>
      </w:pPr>
      <w:r>
        <w:rPr>
          <w:rFonts w:hint="eastAsia"/>
        </w:rPr>
        <w:lastRenderedPageBreak/>
        <w:t>故障</w:t>
      </w:r>
      <w:r w:rsidR="00E24672">
        <w:rPr>
          <w:rFonts w:hint="eastAsia"/>
        </w:rPr>
        <w:t>诊断</w:t>
      </w:r>
      <w:r>
        <w:t>流程</w:t>
      </w:r>
    </w:p>
    <w:p w14:paraId="38FC2A36" w14:textId="2743C68B" w:rsidR="00200F9C" w:rsidRDefault="00200F9C" w:rsidP="001C3FFB">
      <w:pPr>
        <w:pStyle w:val="FigureDescription"/>
      </w:pPr>
      <w:r>
        <w:rPr>
          <w:rFonts w:hint="eastAsia"/>
        </w:rPr>
        <w:t>ISIS</w:t>
      </w:r>
      <w:r>
        <w:rPr>
          <w:rFonts w:hint="eastAsia"/>
        </w:rPr>
        <w:t>邻居建立</w:t>
      </w:r>
      <w:r>
        <w:t>故障</w:t>
      </w:r>
      <w:r>
        <w:rPr>
          <w:rFonts w:hint="eastAsia"/>
        </w:rPr>
        <w:t>诊断流程图</w:t>
      </w:r>
    </w:p>
    <w:p w14:paraId="589880A2" w14:textId="620E7C11" w:rsidR="00200F9C" w:rsidRPr="00200F9C" w:rsidRDefault="009646E1" w:rsidP="005E57E1">
      <w:pPr>
        <w:pStyle w:val="Figure"/>
        <w:jc w:val="center"/>
      </w:pPr>
      <w:r>
        <w:rPr>
          <w:noProof/>
        </w:rPr>
        <w:pict w14:anchorId="4FE55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pt;height:349pt">
            <v:imagedata r:id="rId22" o:title="ospf"/>
          </v:shape>
        </w:pict>
      </w:r>
    </w:p>
    <w:p w14:paraId="27EC0520" w14:textId="5F6E21BA" w:rsidR="008B2223" w:rsidRDefault="00E24672" w:rsidP="001157BE">
      <w:pPr>
        <w:pStyle w:val="3"/>
      </w:pPr>
      <w:r>
        <w:rPr>
          <w:rFonts w:hint="eastAsia"/>
        </w:rPr>
        <w:t>故障处理步骤</w:t>
      </w:r>
    </w:p>
    <w:p w14:paraId="7A5B929A" w14:textId="77777777" w:rsidR="003F1270" w:rsidRDefault="008B2223" w:rsidP="00FE5DC9">
      <w:pPr>
        <w:pStyle w:val="ItemStep"/>
        <w:spacing w:before="0" w:after="0"/>
        <w:rPr>
          <w:rFonts w:eastAsiaTheme="minorEastAsia" w:hAnsiTheme="minorEastAsia"/>
          <w:szCs w:val="21"/>
        </w:rPr>
      </w:pPr>
      <w:r w:rsidRPr="00FE5DC9">
        <w:rPr>
          <w:lang w:eastAsia="zh-CN"/>
        </w:rPr>
        <w:t>检查链路是否正常</w:t>
      </w:r>
      <w:r w:rsidR="003F1270">
        <w:rPr>
          <w:rFonts w:eastAsiaTheme="minorEastAsia" w:hAnsiTheme="minorEastAsia" w:hint="eastAsia"/>
          <w:szCs w:val="21"/>
          <w:lang w:eastAsia="zh-CN"/>
        </w:rPr>
        <w:t>；</w:t>
      </w:r>
    </w:p>
    <w:p w14:paraId="248D5A11" w14:textId="22A8D09D" w:rsidR="008B2223" w:rsidRPr="005E57E1" w:rsidRDefault="003F1270" w:rsidP="005E57E1">
      <w:pPr>
        <w:pStyle w:val="ItemStep"/>
        <w:numPr>
          <w:ilvl w:val="0"/>
          <w:numId w:val="0"/>
        </w:numPr>
        <w:spacing w:before="0" w:after="0"/>
        <w:ind w:left="1134" w:firstLine="141"/>
        <w:rPr>
          <w:rFonts w:eastAsiaTheme="minorEastAsia" w:hAnsiTheme="minorEastAsia"/>
          <w:szCs w:val="21"/>
        </w:rPr>
      </w:pPr>
      <w:r>
        <w:rPr>
          <w:rFonts w:eastAsiaTheme="minorEastAsia" w:hAnsiTheme="minorEastAsia" w:hint="eastAsia"/>
          <w:szCs w:val="21"/>
          <w:lang w:eastAsia="zh-CN"/>
        </w:rPr>
        <w:t>执行</w:t>
      </w:r>
      <w:r w:rsidR="008B2223" w:rsidRPr="005E57E1">
        <w:rPr>
          <w:rStyle w:val="commandkeywords"/>
          <w:b w:val="0"/>
          <w:bCs/>
          <w:color w:val="000000"/>
        </w:rPr>
        <w:t>display ip interface</w:t>
      </w:r>
      <w:r w:rsidR="008B2223" w:rsidRPr="005E57E1">
        <w:rPr>
          <w:rFonts w:eastAsiaTheme="minorEastAsia" w:hAnsiTheme="minorEastAsia"/>
          <w:szCs w:val="21"/>
        </w:rPr>
        <w:t>查看接口状态是否</w:t>
      </w:r>
      <w:r w:rsidR="005E57E1" w:rsidRPr="005E57E1">
        <w:rPr>
          <w:rFonts w:eastAsiaTheme="minorEastAsia" w:hAnsiTheme="minorEastAsia"/>
          <w:szCs w:val="21"/>
          <w:lang w:eastAsia="zh-CN"/>
        </w:rPr>
        <w:t>up</w:t>
      </w:r>
      <w:r w:rsidR="005E57E1" w:rsidRPr="005E57E1">
        <w:rPr>
          <w:rFonts w:eastAsiaTheme="minorEastAsia" w:hAnsiTheme="minorEastAsia"/>
          <w:szCs w:val="21"/>
          <w:lang w:eastAsia="zh-CN"/>
        </w:rPr>
        <w:t>，</w:t>
      </w:r>
      <w:r w:rsidR="005E57E1" w:rsidRPr="005E57E1">
        <w:rPr>
          <w:rFonts w:eastAsiaTheme="minorEastAsia" w:hAnsiTheme="minorEastAsia" w:hint="eastAsia"/>
          <w:szCs w:val="21"/>
          <w:lang w:eastAsia="zh-CN"/>
        </w:rPr>
        <w:t>ping</w:t>
      </w:r>
      <w:r w:rsidR="005E57E1" w:rsidRPr="005E57E1">
        <w:rPr>
          <w:rFonts w:eastAsiaTheme="minorEastAsia" w:hAnsiTheme="minorEastAsia" w:hint="eastAsia"/>
          <w:szCs w:val="21"/>
          <w:lang w:eastAsia="zh-CN"/>
        </w:rPr>
        <w:t>对端地址是否能通</w:t>
      </w:r>
      <w:r w:rsidR="008B2223" w:rsidRPr="005E57E1">
        <w:rPr>
          <w:rFonts w:eastAsiaTheme="minorEastAsia" w:hAnsiTheme="minorEastAsia" w:hint="eastAsia"/>
          <w:szCs w:val="21"/>
        </w:rPr>
        <w:t>。</w:t>
      </w:r>
    </w:p>
    <w:p w14:paraId="04E6200A" w14:textId="77777777" w:rsidR="005E57E1" w:rsidRPr="005E57E1" w:rsidRDefault="003F1270" w:rsidP="00004DB5">
      <w:pPr>
        <w:pStyle w:val="ItemStep"/>
        <w:spacing w:before="0" w:after="0"/>
      </w:pPr>
      <w:r w:rsidRPr="005E57E1">
        <w:rPr>
          <w:rFonts w:hint="eastAsia"/>
          <w:lang w:eastAsia="zh-CN"/>
        </w:rPr>
        <w:t>执行</w:t>
      </w:r>
      <w:r w:rsidR="008B2223" w:rsidRPr="005E57E1">
        <w:rPr>
          <w:rStyle w:val="commandkeywords"/>
          <w:b w:val="0"/>
          <w:bCs/>
          <w:color w:val="000000"/>
        </w:rPr>
        <w:t>display isis interface</w:t>
      </w:r>
      <w:r w:rsidR="008B2223" w:rsidRPr="005E57E1">
        <w:rPr>
          <w:rFonts w:eastAsiaTheme="minorEastAsia" w:hint="eastAsia"/>
          <w:szCs w:val="21"/>
        </w:rPr>
        <w:t>检查接口是否启用了</w:t>
      </w:r>
      <w:r w:rsidR="008B2223" w:rsidRPr="005E57E1">
        <w:rPr>
          <w:rFonts w:eastAsiaTheme="minorEastAsia" w:hint="eastAsia"/>
          <w:szCs w:val="21"/>
        </w:rPr>
        <w:t>IS-IS</w:t>
      </w:r>
      <w:r w:rsidR="008B2223" w:rsidRPr="005E57E1">
        <w:rPr>
          <w:rFonts w:eastAsiaTheme="minorEastAsia" w:hint="eastAsia"/>
          <w:szCs w:val="21"/>
        </w:rPr>
        <w:t>协议。</w:t>
      </w:r>
    </w:p>
    <w:p w14:paraId="7592C4F5" w14:textId="77777777" w:rsidR="005E57E1" w:rsidRPr="005E57E1" w:rsidRDefault="005E57E1" w:rsidP="005E57E1">
      <w:pPr>
        <w:pStyle w:val="ItemStep"/>
        <w:numPr>
          <w:ilvl w:val="0"/>
          <w:numId w:val="0"/>
        </w:numPr>
        <w:spacing w:before="0" w:after="0"/>
        <w:ind w:left="1361"/>
        <w:rPr>
          <w:rStyle w:val="commandkeywords"/>
          <w:b w:val="0"/>
          <w:bCs/>
          <w:color w:val="000000"/>
        </w:rPr>
      </w:pPr>
      <w:r w:rsidRPr="005E57E1">
        <w:rPr>
          <w:rStyle w:val="commandkeywords"/>
          <w:b w:val="0"/>
          <w:bCs/>
          <w:color w:val="000000"/>
        </w:rPr>
        <w:t>检查</w:t>
      </w:r>
      <w:r w:rsidRPr="005E57E1">
        <w:rPr>
          <w:rStyle w:val="commandkeywords"/>
          <w:b w:val="0"/>
          <w:bCs/>
          <w:color w:val="000000"/>
        </w:rPr>
        <w:t>area</w:t>
      </w:r>
      <w:r w:rsidRPr="005E57E1">
        <w:rPr>
          <w:rStyle w:val="commandkeywords"/>
          <w:b w:val="0"/>
          <w:bCs/>
          <w:color w:val="000000"/>
        </w:rPr>
        <w:t>是否配置</w:t>
      </w:r>
      <w:r w:rsidRPr="005E57E1">
        <w:rPr>
          <w:rStyle w:val="commandkeywords"/>
          <w:rFonts w:hint="eastAsia"/>
          <w:b w:val="0"/>
          <w:bCs/>
          <w:color w:val="000000"/>
        </w:rPr>
        <w:t>正确</w:t>
      </w:r>
      <w:r w:rsidRPr="005E57E1">
        <w:rPr>
          <w:rStyle w:val="commandkeywords"/>
          <w:b w:val="0"/>
          <w:bCs/>
          <w:color w:val="000000"/>
        </w:rPr>
        <w:t>，对于</w:t>
      </w:r>
      <w:r w:rsidRPr="005E57E1">
        <w:rPr>
          <w:rStyle w:val="commandkeywords"/>
          <w:rFonts w:hint="eastAsia"/>
          <w:b w:val="0"/>
          <w:bCs/>
          <w:color w:val="000000"/>
        </w:rPr>
        <w:t>is-level1</w:t>
      </w:r>
      <w:r w:rsidRPr="005E57E1">
        <w:rPr>
          <w:rStyle w:val="commandkeywords"/>
          <w:rFonts w:hint="eastAsia"/>
          <w:b w:val="0"/>
          <w:bCs/>
          <w:color w:val="000000"/>
        </w:rPr>
        <w:t>邻居</w:t>
      </w:r>
      <w:r w:rsidRPr="005E57E1">
        <w:rPr>
          <w:rStyle w:val="commandkeywords"/>
          <w:b w:val="0"/>
          <w:bCs/>
          <w:color w:val="000000"/>
        </w:rPr>
        <w:t>需要</w:t>
      </w:r>
      <w:r w:rsidRPr="005E57E1">
        <w:rPr>
          <w:rStyle w:val="commandkeywords"/>
          <w:rFonts w:hint="eastAsia"/>
          <w:b w:val="0"/>
          <w:bCs/>
          <w:color w:val="000000"/>
        </w:rPr>
        <w:t>互联</w:t>
      </w:r>
      <w:r w:rsidRPr="005E57E1">
        <w:rPr>
          <w:rStyle w:val="commandkeywords"/>
          <w:b w:val="0"/>
          <w:bCs/>
          <w:color w:val="000000"/>
        </w:rPr>
        <w:t>的两端相同，如果不同，不能建立</w:t>
      </w:r>
      <w:r w:rsidRPr="005E57E1">
        <w:rPr>
          <w:rStyle w:val="commandkeywords"/>
          <w:b w:val="0"/>
          <w:bCs/>
          <w:color w:val="000000"/>
        </w:rPr>
        <w:t>is-level1</w:t>
      </w:r>
      <w:r w:rsidRPr="005E57E1">
        <w:rPr>
          <w:rStyle w:val="commandkeywords"/>
          <w:rFonts w:hint="eastAsia"/>
          <w:b w:val="0"/>
          <w:bCs/>
          <w:color w:val="000000"/>
        </w:rPr>
        <w:t>邻居；</w:t>
      </w:r>
    </w:p>
    <w:p w14:paraId="098D97C6" w14:textId="74B1BFEB" w:rsidR="005E57E1" w:rsidRPr="005E57E1" w:rsidRDefault="005E57E1" w:rsidP="005E57E1">
      <w:pPr>
        <w:pStyle w:val="ItemStep"/>
        <w:numPr>
          <w:ilvl w:val="0"/>
          <w:numId w:val="0"/>
        </w:numPr>
        <w:spacing w:before="0" w:after="0"/>
        <w:ind w:left="1361"/>
      </w:pPr>
      <w:r w:rsidRPr="00FE5DC9">
        <w:rPr>
          <w:rFonts w:hint="eastAsia"/>
          <w:lang w:eastAsia="zh-CN"/>
        </w:rPr>
        <w:t>执行</w:t>
      </w:r>
      <w:r w:rsidRPr="005E57E1">
        <w:rPr>
          <w:rStyle w:val="commandkeywords"/>
          <w:b w:val="0"/>
          <w:bCs/>
          <w:color w:val="000000"/>
        </w:rPr>
        <w:t>display current-configuration configuration isis</w:t>
      </w:r>
      <w:r w:rsidRPr="005E57E1">
        <w:rPr>
          <w:rFonts w:hint="eastAsia"/>
        </w:rPr>
        <w:t>检查</w:t>
      </w:r>
      <w:r w:rsidRPr="005E57E1">
        <w:t>system-id</w:t>
      </w:r>
      <w:r w:rsidRPr="005E57E1">
        <w:t>是否唯一。</w:t>
      </w:r>
    </w:p>
    <w:p w14:paraId="6CE6A6BE" w14:textId="180436A9" w:rsidR="008B2223" w:rsidRDefault="003F1270" w:rsidP="005E57E1">
      <w:pPr>
        <w:pStyle w:val="ItemStep"/>
        <w:spacing w:before="0" w:after="0"/>
      </w:pPr>
      <w:r w:rsidRPr="005E57E1">
        <w:rPr>
          <w:rFonts w:hint="eastAsia"/>
          <w:lang w:eastAsia="zh-CN"/>
        </w:rPr>
        <w:t>执行</w:t>
      </w:r>
      <w:r w:rsidR="008B2223" w:rsidRPr="005E57E1">
        <w:rPr>
          <w:rStyle w:val="commandkeywords"/>
          <w:b w:val="0"/>
          <w:bCs/>
          <w:color w:val="000000"/>
        </w:rPr>
        <w:t>display current-configuration interface</w:t>
      </w:r>
      <w:r w:rsidR="008B2223" w:rsidRPr="0096430C">
        <w:rPr>
          <w:rFonts w:hint="eastAsia"/>
        </w:rPr>
        <w:t>检查</w:t>
      </w:r>
      <w:r w:rsidR="008B2223" w:rsidRPr="0096430C">
        <w:t>接口</w:t>
      </w:r>
      <w:r w:rsidR="008B2223">
        <w:rPr>
          <w:rFonts w:hint="eastAsia"/>
        </w:rPr>
        <w:t>下</w:t>
      </w:r>
      <w:r w:rsidR="008B2223">
        <w:t xml:space="preserve">isis </w:t>
      </w:r>
      <w:r w:rsidR="008B2223" w:rsidRPr="0096430C">
        <w:t>circuit-type</w:t>
      </w:r>
      <w:r w:rsidR="008B2223">
        <w:t>、</w:t>
      </w:r>
      <w:r w:rsidR="008B2223" w:rsidRPr="0096430C">
        <w:t>circuit-level</w:t>
      </w:r>
      <w:r w:rsidR="008B2223">
        <w:rPr>
          <w:rFonts w:hint="eastAsia"/>
        </w:rPr>
        <w:t>、认证</w:t>
      </w:r>
      <w:r w:rsidR="008B2223">
        <w:t>方式</w:t>
      </w:r>
      <w:r w:rsidR="008B2223">
        <w:rPr>
          <w:rFonts w:hint="eastAsia"/>
        </w:rPr>
        <w:t>、</w:t>
      </w:r>
      <w:r w:rsidR="008B2223">
        <w:t>使能的地址族是否一致，不一致请在对应接口视图下修改为一致。</w:t>
      </w:r>
      <w:r w:rsidR="008B2223">
        <w:rPr>
          <w:rFonts w:hint="eastAsia"/>
        </w:rPr>
        <w:t>接口</w:t>
      </w:r>
      <w:r w:rsidR="008B2223">
        <w:t>下如果配置了</w:t>
      </w:r>
      <w:r w:rsidR="008B2223">
        <w:t>isis silent</w:t>
      </w:r>
      <w:r w:rsidR="008B2223">
        <w:t>，请去掉。</w:t>
      </w:r>
    </w:p>
    <w:p w14:paraId="02828AA8" w14:textId="0BB243AD" w:rsidR="003E07FA" w:rsidRDefault="008B2223" w:rsidP="005E57E1">
      <w:pPr>
        <w:pStyle w:val="ItemList2"/>
        <w:numPr>
          <w:ilvl w:val="0"/>
          <w:numId w:val="0"/>
        </w:numPr>
        <w:ind w:left="1418"/>
      </w:pPr>
      <w:r>
        <w:t>检查</w:t>
      </w:r>
      <w:r>
        <w:t>isis</w:t>
      </w:r>
      <w:r>
        <w:t>进程下</w:t>
      </w:r>
      <w:r>
        <w:rPr>
          <w:rFonts w:hint="eastAsia"/>
        </w:rPr>
        <w:t>配置</w:t>
      </w:r>
      <w:r>
        <w:t>的</w:t>
      </w:r>
      <w:r>
        <w:t>is-level</w:t>
      </w:r>
      <w:r>
        <w:t>是否和接口下配置</w:t>
      </w:r>
      <w:r>
        <w:t>isis circuit-level</w:t>
      </w:r>
      <w:r>
        <w:rPr>
          <w:rFonts w:hint="eastAsia"/>
        </w:rPr>
        <w:t>有</w:t>
      </w:r>
      <w:r>
        <w:t>交集</w:t>
      </w:r>
      <w:r>
        <w:rPr>
          <w:rFonts w:hint="eastAsia"/>
        </w:rPr>
        <w:t>，</w:t>
      </w:r>
      <w:r>
        <w:t>如果没有交集则无法建立</w:t>
      </w:r>
      <w:r>
        <w:rPr>
          <w:rFonts w:hint="eastAsia"/>
        </w:rPr>
        <w:t>邻居</w:t>
      </w:r>
      <w:r w:rsidR="005E57E1">
        <w:t>。</w:t>
      </w:r>
    </w:p>
    <w:p w14:paraId="64D3AECA" w14:textId="77777777" w:rsidR="003E07FA" w:rsidRDefault="008B2223" w:rsidP="005E57E1">
      <w:pPr>
        <w:pStyle w:val="ItemList2"/>
        <w:numPr>
          <w:ilvl w:val="0"/>
          <w:numId w:val="0"/>
        </w:numPr>
        <w:ind w:left="1418"/>
      </w:pPr>
      <w:r>
        <w:rPr>
          <w:rFonts w:hint="eastAsia"/>
        </w:rPr>
        <w:t>检查</w:t>
      </w:r>
      <w:r w:rsidRPr="00AB2923">
        <w:t>cost-style</w:t>
      </w:r>
      <w:r>
        <w:rPr>
          <w:rFonts w:hint="eastAsia"/>
        </w:rPr>
        <w:t>是否</w:t>
      </w:r>
      <w:r>
        <w:t>一致，</w:t>
      </w:r>
      <w:r>
        <w:rPr>
          <w:rFonts w:hint="eastAsia"/>
        </w:rPr>
        <w:t>不一致</w:t>
      </w:r>
      <w:r>
        <w:t>请</w:t>
      </w:r>
      <w:r>
        <w:rPr>
          <w:rFonts w:hint="eastAsia"/>
        </w:rPr>
        <w:t>修改</w:t>
      </w:r>
      <w:r>
        <w:t>；</w:t>
      </w:r>
    </w:p>
    <w:p w14:paraId="6797C713" w14:textId="27E55A9E" w:rsidR="008B2223" w:rsidRDefault="008B2223" w:rsidP="005E57E1">
      <w:pPr>
        <w:pStyle w:val="ItemList2"/>
        <w:numPr>
          <w:ilvl w:val="0"/>
          <w:numId w:val="0"/>
        </w:numPr>
        <w:ind w:left="1418"/>
        <w:rPr>
          <w:lang w:eastAsia="zh-CN"/>
        </w:rPr>
      </w:pPr>
      <w:r>
        <w:rPr>
          <w:rFonts w:hint="eastAsia"/>
          <w:lang w:eastAsia="zh-CN"/>
        </w:rPr>
        <w:t>检查</w:t>
      </w:r>
      <w:r>
        <w:rPr>
          <w:lang w:eastAsia="zh-CN"/>
        </w:rPr>
        <w:t>area</w:t>
      </w:r>
      <w:r>
        <w:rPr>
          <w:lang w:eastAsia="zh-CN"/>
        </w:rPr>
        <w:t>、</w:t>
      </w:r>
      <w:r>
        <w:rPr>
          <w:lang w:eastAsia="zh-CN"/>
        </w:rPr>
        <w:t>domain</w:t>
      </w:r>
      <w:r>
        <w:rPr>
          <w:lang w:eastAsia="zh-CN"/>
        </w:rPr>
        <w:t>认证</w:t>
      </w:r>
      <w:r>
        <w:rPr>
          <w:rFonts w:hint="eastAsia"/>
          <w:lang w:eastAsia="zh-CN"/>
        </w:rPr>
        <w:t>信息</w:t>
      </w:r>
      <w:r>
        <w:rPr>
          <w:lang w:eastAsia="zh-CN"/>
        </w:rPr>
        <w:t>及认证方式是否一致，不</w:t>
      </w:r>
      <w:r>
        <w:rPr>
          <w:rFonts w:hint="eastAsia"/>
          <w:lang w:eastAsia="zh-CN"/>
        </w:rPr>
        <w:t>一致</w:t>
      </w:r>
      <w:r>
        <w:rPr>
          <w:lang w:eastAsia="zh-CN"/>
        </w:rPr>
        <w:t>请修改为一致。</w:t>
      </w:r>
    </w:p>
    <w:p w14:paraId="56D45C93" w14:textId="01AE6997" w:rsidR="005E5D76" w:rsidRDefault="005E5D76" w:rsidP="005E57E1">
      <w:pPr>
        <w:pStyle w:val="ItemStep"/>
        <w:numPr>
          <w:ilvl w:val="0"/>
          <w:numId w:val="0"/>
        </w:numPr>
        <w:spacing w:before="0" w:after="0"/>
        <w:ind w:left="1361"/>
        <w:rPr>
          <w:lang w:eastAsia="zh-CN"/>
        </w:rPr>
      </w:pPr>
      <w:r>
        <w:rPr>
          <w:rFonts w:hint="eastAsia"/>
          <w:lang w:eastAsia="zh-CN"/>
        </w:rPr>
        <w:lastRenderedPageBreak/>
        <w:t>检查两端接口</w:t>
      </w:r>
      <w:r>
        <w:rPr>
          <w:rFonts w:hint="eastAsia"/>
          <w:lang w:eastAsia="zh-CN"/>
        </w:rPr>
        <w:t>M</w:t>
      </w:r>
      <w:r>
        <w:rPr>
          <w:lang w:eastAsia="zh-CN"/>
        </w:rPr>
        <w:t>TU</w:t>
      </w:r>
      <w:r>
        <w:rPr>
          <w:rFonts w:hint="eastAsia"/>
          <w:lang w:eastAsia="zh-CN"/>
        </w:rPr>
        <w:t>是否一致。</w:t>
      </w:r>
      <w:r>
        <w:rPr>
          <w:rFonts w:hint="eastAsia"/>
          <w:lang w:eastAsia="zh-CN"/>
        </w:rPr>
        <w:t>C</w:t>
      </w:r>
      <w:r>
        <w:rPr>
          <w:lang w:eastAsia="zh-CN"/>
        </w:rPr>
        <w:t>R19K</w:t>
      </w:r>
      <w:r>
        <w:rPr>
          <w:rFonts w:hint="eastAsia"/>
          <w:lang w:eastAsia="zh-CN"/>
        </w:rPr>
        <w:t>的</w:t>
      </w:r>
      <w:r>
        <w:rPr>
          <w:lang w:eastAsia="zh-CN"/>
        </w:rPr>
        <w:t>MTU</w:t>
      </w:r>
      <w:r>
        <w:rPr>
          <w:rFonts w:hint="eastAsia"/>
          <w:lang w:eastAsia="zh-CN"/>
        </w:rPr>
        <w:t>是计算到</w:t>
      </w:r>
      <w:r>
        <w:rPr>
          <w:rFonts w:hint="eastAsia"/>
          <w:lang w:eastAsia="zh-CN"/>
        </w:rPr>
        <w:t>I</w:t>
      </w:r>
      <w:r>
        <w:rPr>
          <w:lang w:eastAsia="zh-CN"/>
        </w:rPr>
        <w:t>P</w:t>
      </w:r>
      <w:r>
        <w:rPr>
          <w:rFonts w:hint="eastAsia"/>
          <w:lang w:eastAsia="zh-CN"/>
        </w:rPr>
        <w:t>头以下，包含</w:t>
      </w:r>
      <w:r>
        <w:rPr>
          <w:rFonts w:hint="eastAsia"/>
          <w:lang w:eastAsia="zh-CN"/>
        </w:rPr>
        <w:t>I</w:t>
      </w:r>
      <w:r>
        <w:rPr>
          <w:lang w:eastAsia="zh-CN"/>
        </w:rPr>
        <w:t>P</w:t>
      </w:r>
      <w:r>
        <w:rPr>
          <w:rFonts w:hint="eastAsia"/>
          <w:lang w:eastAsia="zh-CN"/>
        </w:rPr>
        <w:t>头，需要确认对端</w:t>
      </w:r>
      <w:r>
        <w:rPr>
          <w:rFonts w:hint="eastAsia"/>
          <w:lang w:eastAsia="zh-CN"/>
        </w:rPr>
        <w:t>M</w:t>
      </w:r>
      <w:r>
        <w:rPr>
          <w:lang w:eastAsia="zh-CN"/>
        </w:rPr>
        <w:t>TU</w:t>
      </w:r>
      <w:r>
        <w:rPr>
          <w:rFonts w:hint="eastAsia"/>
          <w:lang w:eastAsia="zh-CN"/>
        </w:rPr>
        <w:t>计算方式是否与我司一致。</w:t>
      </w:r>
    </w:p>
    <w:p w14:paraId="44BD0E13" w14:textId="24D23412" w:rsidR="008B2223" w:rsidRDefault="008B2223" w:rsidP="00FE5DC9">
      <w:pPr>
        <w:pStyle w:val="ItemStep"/>
        <w:spacing w:before="0" w:after="0"/>
        <w:rPr>
          <w:lang w:eastAsia="zh-CN"/>
        </w:rPr>
      </w:pPr>
      <w:r>
        <w:rPr>
          <w:rFonts w:hint="eastAsia"/>
          <w:lang w:eastAsia="zh-CN"/>
        </w:rPr>
        <w:t>如果</w:t>
      </w:r>
      <w:r>
        <w:rPr>
          <w:lang w:eastAsia="zh-CN"/>
        </w:rPr>
        <w:t>是</w:t>
      </w:r>
      <w:r>
        <w:rPr>
          <w:lang w:eastAsia="zh-CN"/>
        </w:rPr>
        <w:t>isis ipv6</w:t>
      </w:r>
      <w:r>
        <w:rPr>
          <w:rFonts w:hint="eastAsia"/>
          <w:lang w:eastAsia="zh-CN"/>
        </w:rPr>
        <w:t>邻居</w:t>
      </w:r>
      <w:r>
        <w:rPr>
          <w:lang w:eastAsia="zh-CN"/>
        </w:rPr>
        <w:t>还需检查</w:t>
      </w:r>
      <w:r>
        <w:rPr>
          <w:lang w:eastAsia="zh-CN"/>
        </w:rPr>
        <w:t>isis</w:t>
      </w:r>
      <w:r>
        <w:rPr>
          <w:lang w:eastAsia="zh-CN"/>
        </w:rPr>
        <w:t>进程</w:t>
      </w:r>
      <w:r>
        <w:rPr>
          <w:rFonts w:hint="eastAsia"/>
          <w:lang w:eastAsia="zh-CN"/>
        </w:rPr>
        <w:t>视图</w:t>
      </w:r>
      <w:r>
        <w:rPr>
          <w:lang w:eastAsia="zh-CN"/>
        </w:rPr>
        <w:t>下</w:t>
      </w:r>
      <w:r>
        <w:rPr>
          <w:lang w:eastAsia="zh-CN"/>
        </w:rPr>
        <w:t>ipv6</w:t>
      </w:r>
      <w:r>
        <w:rPr>
          <w:lang w:eastAsia="zh-CN"/>
        </w:rPr>
        <w:t>地址族内</w:t>
      </w:r>
      <w:r>
        <w:rPr>
          <w:rFonts w:hint="eastAsia"/>
          <w:lang w:eastAsia="zh-CN"/>
        </w:rPr>
        <w:t>是分拓扑</w:t>
      </w:r>
      <w:r>
        <w:rPr>
          <w:lang w:eastAsia="zh-CN"/>
        </w:rPr>
        <w:t>配置是否一致，如果</w:t>
      </w:r>
      <w:r>
        <w:rPr>
          <w:rFonts w:hint="eastAsia"/>
          <w:lang w:eastAsia="zh-CN"/>
        </w:rPr>
        <w:t>不一致</w:t>
      </w:r>
      <w:r>
        <w:rPr>
          <w:lang w:eastAsia="zh-CN"/>
        </w:rPr>
        <w:t>请修改为一致</w:t>
      </w:r>
      <w:r w:rsidR="003E07FA">
        <w:rPr>
          <w:rFonts w:hint="eastAsia"/>
          <w:lang w:eastAsia="zh-CN"/>
        </w:rPr>
        <w:t>。</w:t>
      </w:r>
    </w:p>
    <w:p w14:paraId="36CA3E15" w14:textId="260CB1F7" w:rsidR="005E5D76" w:rsidRDefault="005E5D76" w:rsidP="005E5D76">
      <w:pPr>
        <w:pStyle w:val="ItemStep"/>
        <w:spacing w:before="0" w:after="0"/>
        <w:rPr>
          <w:lang w:eastAsia="zh-CN"/>
        </w:rPr>
      </w:pPr>
      <w:r w:rsidRPr="00F11BE0">
        <w:rPr>
          <w:rFonts w:hint="eastAsia"/>
          <w:lang w:eastAsia="zh-CN"/>
        </w:rPr>
        <w:t>查看</w:t>
      </w:r>
      <w:r>
        <w:rPr>
          <w:lang w:eastAsia="zh-CN"/>
        </w:rPr>
        <w:t>ISIS</w:t>
      </w:r>
      <w:r w:rsidRPr="00F11BE0">
        <w:rPr>
          <w:rFonts w:hint="eastAsia"/>
          <w:lang w:eastAsia="zh-CN"/>
        </w:rPr>
        <w:t>错误统计，根据有错误计数增长的项进一步分析</w:t>
      </w:r>
    </w:p>
    <w:p w14:paraId="095BC8F7" w14:textId="53695DBB" w:rsidR="005E5D76" w:rsidRPr="00880125" w:rsidRDefault="005E5D76" w:rsidP="00E90BE4">
      <w:pPr>
        <w:pStyle w:val="TerminalDisplayIndent1"/>
        <w:ind w:leftChars="640" w:left="1344"/>
      </w:pPr>
      <w:r w:rsidRPr="00880125">
        <w:t xml:space="preserve">&lt;H3C&gt;display isis packet hello verbose </w:t>
      </w:r>
    </w:p>
    <w:p w14:paraId="301A9088" w14:textId="77777777" w:rsidR="005E5D76" w:rsidRPr="00880125" w:rsidRDefault="005E5D76" w:rsidP="00E90BE4">
      <w:pPr>
        <w:pStyle w:val="TerminalDisplayIndent1"/>
        <w:ind w:leftChars="640" w:left="1344"/>
      </w:pPr>
      <w:r w:rsidRPr="00880125">
        <w:t xml:space="preserve">                     Hello packet information for IS-IS(1)</w:t>
      </w:r>
    </w:p>
    <w:p w14:paraId="06278375" w14:textId="77777777" w:rsidR="005E5D76" w:rsidRPr="00880125" w:rsidRDefault="005E5D76" w:rsidP="00E90BE4">
      <w:pPr>
        <w:pStyle w:val="TerminalDisplayIndent1"/>
        <w:ind w:leftChars="640" w:left="1344"/>
      </w:pPr>
      <w:r w:rsidRPr="00880125">
        <w:t xml:space="preserve">                     -------------------------------------</w:t>
      </w:r>
    </w:p>
    <w:p w14:paraId="2F145FB6" w14:textId="77777777" w:rsidR="005E5D76" w:rsidRPr="00880125" w:rsidRDefault="005E5D76" w:rsidP="00E90BE4">
      <w:pPr>
        <w:pStyle w:val="TerminalDisplayIndent1"/>
        <w:ind w:leftChars="640" w:left="1344"/>
      </w:pPr>
      <w:r w:rsidRPr="00880125">
        <w:t xml:space="preserve">  Total output packets : 19002      Total output error packets : 0         </w:t>
      </w:r>
    </w:p>
    <w:p w14:paraId="3BA896BE" w14:textId="77777777" w:rsidR="005E5D76" w:rsidRPr="00880125" w:rsidRDefault="005E5D76" w:rsidP="00E90BE4">
      <w:pPr>
        <w:pStyle w:val="TerminalDisplayIndent1"/>
        <w:ind w:leftChars="640" w:left="1344"/>
      </w:pPr>
      <w:r w:rsidRPr="00880125">
        <w:t xml:space="preserve">  Total input packets  : 0          Total input error packets  : 0         </w:t>
      </w:r>
    </w:p>
    <w:p w14:paraId="5480F40F" w14:textId="77777777" w:rsidR="005E5D76" w:rsidRPr="00880125" w:rsidRDefault="005E5D76" w:rsidP="00E90BE4">
      <w:pPr>
        <w:pStyle w:val="TerminalDisplayIndent1"/>
        <w:ind w:leftChars="640" w:left="1344"/>
      </w:pPr>
      <w:r w:rsidRPr="00880125">
        <w:t xml:space="preserve">  Input packets with errors</w:t>
      </w:r>
    </w:p>
    <w:p w14:paraId="721FC155" w14:textId="77777777" w:rsidR="005E5D76" w:rsidRPr="00880125" w:rsidRDefault="005E5D76" w:rsidP="00E90BE4">
      <w:pPr>
        <w:pStyle w:val="TerminalDisplayIndent1"/>
        <w:ind w:leftChars="640" w:left="1344"/>
      </w:pPr>
      <w:r w:rsidRPr="00880125">
        <w:t xml:space="preserve">    Bad packet length      : 0          Bad header length          : 0         </w:t>
      </w:r>
    </w:p>
    <w:p w14:paraId="4748CA92" w14:textId="77777777" w:rsidR="005E5D76" w:rsidRPr="00880125" w:rsidRDefault="005E5D76" w:rsidP="00E90BE4">
      <w:pPr>
        <w:pStyle w:val="TerminalDisplayIndent1"/>
        <w:ind w:leftChars="640" w:left="1344"/>
      </w:pPr>
      <w:r w:rsidRPr="00880125">
        <w:t xml:space="preserve">    Jumbo packet           : 0          Bad protocol description   : 0         </w:t>
      </w:r>
    </w:p>
    <w:p w14:paraId="4E902412" w14:textId="77777777" w:rsidR="005E5D76" w:rsidRPr="00880125" w:rsidRDefault="005E5D76" w:rsidP="00E90BE4">
      <w:pPr>
        <w:pStyle w:val="TerminalDisplayIndent1"/>
        <w:ind w:leftChars="640" w:left="1344"/>
      </w:pPr>
      <w:r w:rsidRPr="00880125">
        <w:t xml:space="preserve">    Bad protocol ID        : 0          Bad protocol version       : 0         </w:t>
      </w:r>
    </w:p>
    <w:p w14:paraId="0AC4A900" w14:textId="77777777" w:rsidR="005E5D76" w:rsidRPr="00880125" w:rsidRDefault="005E5D76" w:rsidP="00E90BE4">
      <w:pPr>
        <w:pStyle w:val="TerminalDisplayIndent1"/>
        <w:ind w:leftChars="640" w:left="1344"/>
      </w:pPr>
      <w:r w:rsidRPr="00880125">
        <w:t xml:space="preserve">    Unknown packet type    : 0          Bad max area count         : 0         </w:t>
      </w:r>
    </w:p>
    <w:p w14:paraId="35940C0A" w14:textId="77777777" w:rsidR="005E5D76" w:rsidRPr="00880125" w:rsidRDefault="005E5D76" w:rsidP="00E90BE4">
      <w:pPr>
        <w:pStyle w:val="TerminalDisplayIndent1"/>
        <w:ind w:leftChars="640" w:left="1344"/>
      </w:pPr>
      <w:r w:rsidRPr="00880125">
        <w:t xml:space="preserve">    Bad system ID length   : 0          Bad circuit type           : 0         </w:t>
      </w:r>
    </w:p>
    <w:p w14:paraId="0B9EA777" w14:textId="77777777" w:rsidR="005E5D76" w:rsidRPr="00880125" w:rsidRDefault="005E5D76" w:rsidP="00E90BE4">
      <w:pPr>
        <w:pStyle w:val="TerminalDisplayIndent1"/>
        <w:ind w:leftChars="640" w:left="1344"/>
      </w:pPr>
      <w:r w:rsidRPr="00880125">
        <w:t xml:space="preserve">    Bad auth TLV           : 0          Bad area address TLV       : 0         </w:t>
      </w:r>
    </w:p>
    <w:p w14:paraId="608B2CD0" w14:textId="77777777" w:rsidR="005E5D76" w:rsidRPr="00880125" w:rsidRDefault="005E5D76" w:rsidP="00E90BE4">
      <w:pPr>
        <w:pStyle w:val="TerminalDisplayIndent1"/>
        <w:ind w:leftChars="640" w:left="1344"/>
      </w:pPr>
      <w:r w:rsidRPr="00880125">
        <w:t xml:space="preserve">    Auth failure           : 0          Excessive area addresses   : 0         </w:t>
      </w:r>
    </w:p>
    <w:p w14:paraId="56430453" w14:textId="77777777" w:rsidR="005E5D76" w:rsidRPr="00880125" w:rsidRDefault="005E5D76" w:rsidP="00E90BE4">
      <w:pPr>
        <w:pStyle w:val="TerminalDisplayIndent1"/>
        <w:ind w:leftChars="640" w:left="1344"/>
      </w:pPr>
      <w:r w:rsidRPr="00880125">
        <w:t xml:space="preserve">    Bad NBR TLV            : 0          Excessive auth TLVs        : 0         </w:t>
      </w:r>
    </w:p>
    <w:p w14:paraId="6409B90B" w14:textId="77777777" w:rsidR="005E5D76" w:rsidRPr="00880125" w:rsidRDefault="005E5D76" w:rsidP="00E90BE4">
      <w:pPr>
        <w:pStyle w:val="TerminalDisplayIndent1"/>
        <w:ind w:leftChars="640" w:left="1344"/>
      </w:pPr>
      <w:r w:rsidRPr="00880125">
        <w:t xml:space="preserve">    Excessive IF Addr TLVs : 0          Excessive IF addresses     : 0         </w:t>
      </w:r>
    </w:p>
    <w:p w14:paraId="640CD37B" w14:textId="77777777" w:rsidR="005E5D76" w:rsidRPr="00880125" w:rsidRDefault="005E5D76" w:rsidP="00E90BE4">
      <w:pPr>
        <w:pStyle w:val="TerminalDisplayIndent1"/>
        <w:ind w:leftChars="640" w:left="1344"/>
      </w:pPr>
      <w:r w:rsidRPr="00880125">
        <w:t xml:space="preserve">    Bad IF address TLV     : 0          Duplicate system ID        : 0         </w:t>
      </w:r>
    </w:p>
    <w:p w14:paraId="5B19F285" w14:textId="77777777" w:rsidR="005E5D76" w:rsidRPr="00880125" w:rsidRDefault="005E5D76" w:rsidP="00E90BE4">
      <w:pPr>
        <w:pStyle w:val="TerminalDisplayIndent1"/>
        <w:ind w:leftChars="640" w:left="1344"/>
      </w:pPr>
      <w:r w:rsidRPr="00880125">
        <w:t xml:space="preserve">    Bad TLV length         : 0          Bad IP address             : 0         </w:t>
      </w:r>
    </w:p>
    <w:p w14:paraId="0D79B42F" w14:textId="77777777" w:rsidR="005E5D76" w:rsidRPr="00880125" w:rsidRDefault="005E5D76" w:rsidP="00E90BE4">
      <w:pPr>
        <w:pStyle w:val="TerminalDisplayIndent1"/>
        <w:ind w:leftChars="640" w:left="1344"/>
      </w:pPr>
      <w:r w:rsidRPr="00880125">
        <w:t xml:space="preserve">    Duplicate IP address   : 0          Mismatched area address    : 0         </w:t>
      </w:r>
    </w:p>
    <w:p w14:paraId="110216B7" w14:textId="77777777" w:rsidR="005E5D76" w:rsidRPr="00880125" w:rsidRDefault="005E5D76" w:rsidP="00E90BE4">
      <w:pPr>
        <w:pStyle w:val="TerminalDisplayIndent1"/>
        <w:ind w:leftChars="640" w:left="1344"/>
      </w:pPr>
      <w:r w:rsidRPr="00880125">
        <w:t xml:space="preserve">    Mismatched protocol    : 0          Mismatched network type    : 0         </w:t>
      </w:r>
    </w:p>
    <w:p w14:paraId="182E2155" w14:textId="77777777" w:rsidR="005E5D76" w:rsidRPr="00880125" w:rsidRDefault="005E5D76" w:rsidP="00E90BE4">
      <w:pPr>
        <w:pStyle w:val="TerminalDisplayIndent1"/>
        <w:ind w:leftChars="640" w:left="1344"/>
      </w:pPr>
      <w:r w:rsidRPr="00880125">
        <w:t xml:space="preserve">    Bad IPv6 address TLV   : 0          Bad IPv6 address           : 0         </w:t>
      </w:r>
    </w:p>
    <w:p w14:paraId="3CC16BDB" w14:textId="77777777" w:rsidR="005E5D76" w:rsidRPr="00880125" w:rsidRDefault="005E5D76" w:rsidP="00E90BE4">
      <w:pPr>
        <w:pStyle w:val="TerminalDisplayIndent1"/>
        <w:ind w:leftChars="640" w:left="1344"/>
      </w:pPr>
      <w:r w:rsidRPr="00880125">
        <w:t xml:space="preserve">    Duplicate IPv6 address : 0          Bad MT ID TLV              : 0         </w:t>
      </w:r>
    </w:p>
    <w:p w14:paraId="63539051" w14:textId="77777777" w:rsidR="005E5D76" w:rsidRPr="00880125" w:rsidRDefault="005E5D76" w:rsidP="00E90BE4">
      <w:pPr>
        <w:pStyle w:val="TerminalDisplayIndent1"/>
        <w:ind w:leftChars="640" w:left="1344"/>
      </w:pPr>
      <w:r w:rsidRPr="00880125">
        <w:t xml:space="preserve">    SNPA conflict (LAN)    : 0          Excessive NBR SNPAs (LAN)  : 0         </w:t>
      </w:r>
    </w:p>
    <w:p w14:paraId="17D45283" w14:textId="77777777" w:rsidR="005E5D76" w:rsidRPr="00880125" w:rsidRDefault="005E5D76" w:rsidP="00E90BE4">
      <w:pPr>
        <w:pStyle w:val="TerminalDisplayIndent1"/>
        <w:ind w:leftChars="640" w:left="1344"/>
      </w:pPr>
      <w:r w:rsidRPr="00880125">
        <w:t xml:space="preserve">    Mismatched level (LAN) : 0          Bad 3-Way option TLV (P2P) : 0         </w:t>
      </w:r>
    </w:p>
    <w:p w14:paraId="476E3252" w14:textId="77777777" w:rsidR="005E5D76" w:rsidRPr="00880125" w:rsidRDefault="005E5D76" w:rsidP="00E90BE4">
      <w:pPr>
        <w:pStyle w:val="TerminalDisplayIndent1"/>
        <w:ind w:leftChars="640" w:left="1344"/>
      </w:pPr>
      <w:r w:rsidRPr="00880125">
        <w:t xml:space="preserve">    No common MT ID (P2P)  : 0          Bad circuit ID (P2P)       : 0         </w:t>
      </w:r>
    </w:p>
    <w:p w14:paraId="23D1D781" w14:textId="48E852E8" w:rsidR="008B2223" w:rsidRPr="00CE59CC" w:rsidRDefault="00D82FB8" w:rsidP="00E90BE4">
      <w:pPr>
        <w:pStyle w:val="ItemStep"/>
        <w:numPr>
          <w:ilvl w:val="0"/>
          <w:numId w:val="0"/>
        </w:numPr>
        <w:spacing w:before="0" w:after="0"/>
        <w:ind w:left="1361"/>
        <w:rPr>
          <w:lang w:eastAsia="zh-CN"/>
        </w:rPr>
      </w:pPr>
      <w:r>
        <w:rPr>
          <w:rFonts w:hint="eastAsia"/>
          <w:lang w:eastAsia="zh-CN"/>
        </w:rPr>
        <w:t>如果故障仍未排除，请联系</w:t>
      </w:r>
      <w:r w:rsidRPr="00EE77B8">
        <w:rPr>
          <w:rFonts w:hint="eastAsia"/>
          <w:lang w:eastAsia="zh-CN"/>
        </w:rPr>
        <w:t>新华三技术支持</w:t>
      </w:r>
      <w:r>
        <w:rPr>
          <w:rFonts w:hint="eastAsia"/>
          <w:lang w:eastAsia="zh-CN"/>
        </w:rPr>
        <w:t>。</w:t>
      </w:r>
    </w:p>
    <w:p w14:paraId="44453938" w14:textId="5BCDBDA6" w:rsidR="008B2223" w:rsidRDefault="008B2223" w:rsidP="008B2223">
      <w:pPr>
        <w:pStyle w:val="2"/>
      </w:pPr>
      <w:bookmarkStart w:id="546" w:name="_Toc61446071"/>
      <w:r>
        <w:rPr>
          <w:rFonts w:hint="eastAsia"/>
        </w:rPr>
        <w:t>ISIS</w:t>
      </w:r>
      <w:r>
        <w:rPr>
          <w:rFonts w:hint="eastAsia"/>
        </w:rPr>
        <w:t>路由</w:t>
      </w:r>
      <w:r w:rsidR="00E24672">
        <w:t>故障</w:t>
      </w:r>
      <w:bookmarkEnd w:id="546"/>
    </w:p>
    <w:p w14:paraId="102CF4D2" w14:textId="77777777" w:rsidR="00E24672" w:rsidRDefault="00E24672" w:rsidP="00E24672">
      <w:pPr>
        <w:pStyle w:val="3"/>
      </w:pPr>
      <w:r>
        <w:rPr>
          <w:rFonts w:hint="eastAsia"/>
        </w:rPr>
        <w:t>故障描述</w:t>
      </w:r>
    </w:p>
    <w:p w14:paraId="7EF17546" w14:textId="7F30ACF4" w:rsidR="00E24672" w:rsidRPr="001B03EB" w:rsidRDefault="009A0A43" w:rsidP="00E24672">
      <w:r w:rsidRPr="001B03EB">
        <w:t>ISIS</w:t>
      </w:r>
      <w:r w:rsidRPr="001B03EB">
        <w:rPr>
          <w:rFonts w:ascii="宋体" w:hAnsi="宋体" w:hint="eastAsia"/>
        </w:rPr>
        <w:t>流量中断、无法学习到远端</w:t>
      </w:r>
      <w:r w:rsidRPr="001B03EB">
        <w:t>ISIS</w:t>
      </w:r>
      <w:r w:rsidRPr="001B03EB">
        <w:rPr>
          <w:rFonts w:ascii="宋体" w:hAnsi="宋体" w:hint="eastAsia"/>
        </w:rPr>
        <w:t>路由。</w:t>
      </w:r>
    </w:p>
    <w:p w14:paraId="2EB0EC84" w14:textId="1D8F8522" w:rsidR="008B2223" w:rsidRDefault="008B2223" w:rsidP="001157BE">
      <w:pPr>
        <w:pStyle w:val="3"/>
      </w:pPr>
      <w:r>
        <w:rPr>
          <w:rFonts w:hint="eastAsia"/>
        </w:rPr>
        <w:lastRenderedPageBreak/>
        <w:t>故障</w:t>
      </w:r>
      <w:r w:rsidR="00E24672">
        <w:rPr>
          <w:rFonts w:hint="eastAsia"/>
        </w:rPr>
        <w:t>诊断</w:t>
      </w:r>
      <w:r w:rsidR="00E24672">
        <w:t>流程</w:t>
      </w:r>
    </w:p>
    <w:p w14:paraId="6E24906B" w14:textId="5C4C9AC6" w:rsidR="00200F9C" w:rsidRDefault="00200F9C" w:rsidP="001C3FFB">
      <w:pPr>
        <w:pStyle w:val="FigureDescription"/>
      </w:pPr>
      <w:r>
        <w:rPr>
          <w:rFonts w:hint="eastAsia"/>
        </w:rPr>
        <w:t>ISIS</w:t>
      </w:r>
      <w:r>
        <w:rPr>
          <w:rFonts w:hint="eastAsia"/>
        </w:rPr>
        <w:t>路由</w:t>
      </w:r>
      <w:r>
        <w:t>故障</w:t>
      </w:r>
      <w:r>
        <w:rPr>
          <w:rFonts w:hint="eastAsia"/>
        </w:rPr>
        <w:t>诊断流程图</w:t>
      </w:r>
    </w:p>
    <w:p w14:paraId="6B465B8F" w14:textId="39FBDF99" w:rsidR="00CD6750" w:rsidRPr="00CD6750" w:rsidRDefault="00635FA0" w:rsidP="00635FA0">
      <w:pPr>
        <w:pStyle w:val="Figure"/>
        <w:jc w:val="center"/>
      </w:pPr>
      <w:r w:rsidRPr="00635FA0">
        <w:rPr>
          <w:noProof/>
        </w:rPr>
        <w:drawing>
          <wp:inline distT="0" distB="0" distL="0" distR="0" wp14:anchorId="011987AC" wp14:editId="018A8423">
            <wp:extent cx="4629150" cy="3356134"/>
            <wp:effectExtent l="0" t="0" r="0" b="0"/>
            <wp:docPr id="13" name="图片 13" descr="C:\Users\g12942\Desktop\os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12942\Desktop\ospf.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30720" cy="3357272"/>
                    </a:xfrm>
                    <a:prstGeom prst="rect">
                      <a:avLst/>
                    </a:prstGeom>
                    <a:noFill/>
                    <a:ln>
                      <a:noFill/>
                    </a:ln>
                  </pic:spPr>
                </pic:pic>
              </a:graphicData>
            </a:graphic>
          </wp:inline>
        </w:drawing>
      </w:r>
    </w:p>
    <w:p w14:paraId="546E4F41" w14:textId="52FA1BB3" w:rsidR="008B2223" w:rsidRDefault="00E24672" w:rsidP="001157BE">
      <w:pPr>
        <w:pStyle w:val="3"/>
      </w:pPr>
      <w:r>
        <w:rPr>
          <w:rFonts w:hint="eastAsia"/>
        </w:rPr>
        <w:t>故障处理步骤</w:t>
      </w:r>
    </w:p>
    <w:p w14:paraId="26E35F82" w14:textId="51355419" w:rsidR="008B2223" w:rsidRDefault="008B2223" w:rsidP="00635FA0">
      <w:pPr>
        <w:pStyle w:val="ItemStep"/>
        <w:spacing w:before="0" w:after="0"/>
        <w:rPr>
          <w:lang w:eastAsia="zh-CN"/>
        </w:rPr>
      </w:pPr>
      <w:r>
        <w:rPr>
          <w:lang w:eastAsia="zh-CN"/>
        </w:rPr>
        <w:t>检查</w:t>
      </w:r>
      <w:r>
        <w:rPr>
          <w:lang w:eastAsia="zh-CN"/>
        </w:rPr>
        <w:t>isis</w:t>
      </w:r>
      <w:r>
        <w:rPr>
          <w:lang w:eastAsia="zh-CN"/>
        </w:rPr>
        <w:t>邻居</w:t>
      </w:r>
      <w:r>
        <w:rPr>
          <w:rFonts w:hint="eastAsia"/>
          <w:lang w:eastAsia="zh-CN"/>
        </w:rPr>
        <w:t>建立</w:t>
      </w:r>
      <w:r>
        <w:rPr>
          <w:lang w:eastAsia="zh-CN"/>
        </w:rPr>
        <w:t>情况</w:t>
      </w:r>
      <w:r w:rsidR="00635FA0">
        <w:rPr>
          <w:lang w:eastAsia="zh-CN"/>
        </w:rPr>
        <w:t>。</w:t>
      </w:r>
      <w:r w:rsidR="00635FA0">
        <w:rPr>
          <w:rFonts w:hint="eastAsia"/>
          <w:lang w:eastAsia="zh-CN"/>
        </w:rPr>
        <w:t>如邻居无法建立，</w:t>
      </w:r>
      <w:r>
        <w:rPr>
          <w:lang w:eastAsia="zh-CN"/>
        </w:rPr>
        <w:t>请参考</w:t>
      </w:r>
      <w:r w:rsidR="00635FA0" w:rsidRPr="00635FA0">
        <w:rPr>
          <w:rFonts w:hint="eastAsia"/>
          <w:lang w:eastAsia="zh-CN"/>
        </w:rPr>
        <w:t>章节</w:t>
      </w:r>
      <w:r w:rsidR="00635FA0" w:rsidRPr="00635FA0">
        <w:rPr>
          <w:rFonts w:hint="eastAsia"/>
          <w:lang w:eastAsia="zh-CN"/>
        </w:rPr>
        <w:t>11.1</w:t>
      </w:r>
      <w:r w:rsidR="003E07FA">
        <w:rPr>
          <w:lang w:eastAsia="zh-CN"/>
        </w:rPr>
        <w:t>进行检查</w:t>
      </w:r>
      <w:r>
        <w:rPr>
          <w:rFonts w:hint="eastAsia"/>
          <w:lang w:eastAsia="zh-CN"/>
        </w:rPr>
        <w:t>。</w:t>
      </w:r>
    </w:p>
    <w:p w14:paraId="7BD3D178" w14:textId="150D637D" w:rsidR="008B2223" w:rsidRDefault="008B2223" w:rsidP="00635FA0">
      <w:pPr>
        <w:pStyle w:val="ItemStep"/>
        <w:spacing w:before="0" w:after="0"/>
        <w:rPr>
          <w:lang w:eastAsia="zh-CN"/>
        </w:rPr>
      </w:pPr>
      <w:r>
        <w:rPr>
          <w:rFonts w:hint="eastAsia"/>
          <w:lang w:eastAsia="zh-CN"/>
        </w:rPr>
        <w:t>检查</w:t>
      </w:r>
      <w:r>
        <w:rPr>
          <w:lang w:eastAsia="zh-CN"/>
        </w:rPr>
        <w:t>是否有冲突地址，如果有则会计算错误</w:t>
      </w:r>
      <w:r w:rsidR="00635FA0">
        <w:rPr>
          <w:rFonts w:hint="eastAsia"/>
          <w:lang w:eastAsia="zh-CN"/>
        </w:rPr>
        <w:t>。</w:t>
      </w:r>
      <w:r w:rsidR="003E07FA">
        <w:rPr>
          <w:rFonts w:hint="eastAsia"/>
          <w:lang w:eastAsia="zh-CN"/>
        </w:rPr>
        <w:t>执行</w:t>
      </w:r>
      <w:r w:rsidRPr="00635FA0">
        <w:rPr>
          <w:rStyle w:val="commandkeywords"/>
          <w:rFonts w:hint="eastAsia"/>
          <w:bCs/>
          <w:color w:val="000000"/>
          <w:lang w:eastAsia="zh-CN"/>
        </w:rPr>
        <w:t>display</w:t>
      </w:r>
      <w:r w:rsidRPr="00635FA0">
        <w:rPr>
          <w:rStyle w:val="commandkeywords"/>
          <w:bCs/>
          <w:color w:val="000000"/>
          <w:lang w:eastAsia="zh-CN"/>
        </w:rPr>
        <w:t xml:space="preserve"> ip interface brief</w:t>
      </w:r>
      <w:r w:rsidRPr="0003564D">
        <w:rPr>
          <w:rFonts w:hint="eastAsia"/>
          <w:lang w:eastAsia="zh-CN"/>
        </w:rPr>
        <w:t>检查</w:t>
      </w:r>
      <w:r w:rsidRPr="0003564D">
        <w:rPr>
          <w:lang w:eastAsia="zh-CN"/>
        </w:rPr>
        <w:t>所有接口下的</w:t>
      </w:r>
      <w:r w:rsidRPr="0003564D">
        <w:rPr>
          <w:lang w:eastAsia="zh-CN"/>
        </w:rPr>
        <w:t>ip</w:t>
      </w:r>
      <w:r w:rsidRPr="0003564D">
        <w:rPr>
          <w:lang w:eastAsia="zh-CN"/>
        </w:rPr>
        <w:t>地址，如果有</w:t>
      </w:r>
      <w:r w:rsidRPr="0003564D">
        <w:rPr>
          <w:rFonts w:hint="eastAsia"/>
          <w:lang w:eastAsia="zh-CN"/>
        </w:rPr>
        <w:t>冲突</w:t>
      </w:r>
      <w:r w:rsidRPr="0003564D">
        <w:rPr>
          <w:lang w:eastAsia="zh-CN"/>
        </w:rPr>
        <w:t>请修改</w:t>
      </w:r>
      <w:r>
        <w:rPr>
          <w:rFonts w:hint="eastAsia"/>
          <w:lang w:eastAsia="zh-CN"/>
        </w:rPr>
        <w:t>。</w:t>
      </w:r>
    </w:p>
    <w:p w14:paraId="0817E13B" w14:textId="3DAE697C" w:rsidR="008B2223" w:rsidRDefault="008B2223" w:rsidP="00E90BE4">
      <w:pPr>
        <w:pStyle w:val="ItemList2"/>
        <w:numPr>
          <w:ilvl w:val="0"/>
          <w:numId w:val="0"/>
        </w:numPr>
        <w:ind w:left="1418"/>
      </w:pPr>
      <w:r>
        <w:rPr>
          <w:rFonts w:hint="eastAsia"/>
          <w:lang w:eastAsia="zh-CN"/>
        </w:rPr>
        <w:t>检查是否</w:t>
      </w:r>
      <w:r>
        <w:rPr>
          <w:lang w:eastAsia="zh-CN"/>
        </w:rPr>
        <w:t>有接口开销配置的过大，</w:t>
      </w:r>
      <w:r>
        <w:rPr>
          <w:rFonts w:hint="eastAsia"/>
          <w:lang w:eastAsia="zh-CN"/>
        </w:rPr>
        <w:t>开销</w:t>
      </w:r>
      <w:r>
        <w:rPr>
          <w:lang w:eastAsia="zh-CN"/>
        </w:rPr>
        <w:t>类型为</w:t>
      </w:r>
      <w:r>
        <w:rPr>
          <w:lang w:eastAsia="zh-CN"/>
        </w:rPr>
        <w:t>narrow</w:t>
      </w:r>
      <w:r>
        <w:rPr>
          <w:lang w:eastAsia="zh-CN"/>
        </w:rPr>
        <w:t>时</w:t>
      </w:r>
      <w:r>
        <w:rPr>
          <w:rFonts w:hint="eastAsia"/>
          <w:lang w:eastAsia="zh-CN"/>
        </w:rPr>
        <w:t>累计</w:t>
      </w:r>
      <w:r>
        <w:rPr>
          <w:lang w:eastAsia="zh-CN"/>
        </w:rPr>
        <w:t>开销值</w:t>
      </w:r>
      <w:r>
        <w:rPr>
          <w:rFonts w:hint="eastAsia"/>
          <w:lang w:eastAsia="zh-CN"/>
        </w:rPr>
        <w:t>大于</w:t>
      </w:r>
      <w:r>
        <w:rPr>
          <w:rFonts w:hint="eastAsia"/>
          <w:lang w:eastAsia="zh-CN"/>
        </w:rPr>
        <w:t>63</w:t>
      </w:r>
      <w:r>
        <w:rPr>
          <w:rFonts w:hint="eastAsia"/>
          <w:lang w:eastAsia="zh-CN"/>
        </w:rPr>
        <w:t>设备</w:t>
      </w:r>
      <w:r>
        <w:rPr>
          <w:lang w:eastAsia="zh-CN"/>
        </w:rPr>
        <w:t>无法</w:t>
      </w:r>
      <w:r>
        <w:rPr>
          <w:rFonts w:hint="eastAsia"/>
          <w:lang w:eastAsia="zh-CN"/>
        </w:rPr>
        <w:t>算出</w:t>
      </w:r>
      <w:r>
        <w:rPr>
          <w:lang w:eastAsia="zh-CN"/>
        </w:rPr>
        <w:t>路由</w:t>
      </w:r>
      <w:r>
        <w:rPr>
          <w:rFonts w:hint="eastAsia"/>
          <w:lang w:eastAsia="zh-CN"/>
        </w:rPr>
        <w:t>；开销</w:t>
      </w:r>
      <w:r>
        <w:rPr>
          <w:lang w:eastAsia="zh-CN"/>
        </w:rPr>
        <w:t>类型为</w:t>
      </w:r>
      <w:r>
        <w:rPr>
          <w:lang w:eastAsia="zh-CN"/>
        </w:rPr>
        <w:t>wide</w:t>
      </w:r>
      <w:r>
        <w:rPr>
          <w:lang w:eastAsia="zh-CN"/>
        </w:rPr>
        <w:t>时</w:t>
      </w:r>
      <w:r>
        <w:rPr>
          <w:rFonts w:hint="eastAsia"/>
          <w:lang w:eastAsia="zh-CN"/>
        </w:rPr>
        <w:t>累计</w:t>
      </w:r>
      <w:r>
        <w:rPr>
          <w:lang w:eastAsia="zh-CN"/>
        </w:rPr>
        <w:t>开销值</w:t>
      </w:r>
      <w:r>
        <w:rPr>
          <w:rFonts w:hint="eastAsia"/>
          <w:lang w:eastAsia="zh-CN"/>
        </w:rPr>
        <w:t>大于</w:t>
      </w:r>
      <w:r w:rsidRPr="00F20085">
        <w:rPr>
          <w:lang w:eastAsia="zh-CN"/>
        </w:rPr>
        <w:t>16777215</w:t>
      </w:r>
      <w:r>
        <w:rPr>
          <w:rFonts w:hint="eastAsia"/>
          <w:lang w:eastAsia="zh-CN"/>
        </w:rPr>
        <w:t>设备</w:t>
      </w:r>
      <w:r>
        <w:rPr>
          <w:lang w:eastAsia="zh-CN"/>
        </w:rPr>
        <w:t>无法</w:t>
      </w:r>
      <w:r>
        <w:rPr>
          <w:rFonts w:hint="eastAsia"/>
          <w:lang w:eastAsia="zh-CN"/>
        </w:rPr>
        <w:t>算出</w:t>
      </w:r>
      <w:r>
        <w:rPr>
          <w:lang w:eastAsia="zh-CN"/>
        </w:rPr>
        <w:t>路由。</w:t>
      </w:r>
      <w:r w:rsidR="003E07FA">
        <w:rPr>
          <w:rFonts w:hint="eastAsia"/>
          <w:lang w:eastAsia="zh-CN"/>
        </w:rPr>
        <w:t>执行</w:t>
      </w:r>
      <w:r w:rsidRPr="00FE5DC9">
        <w:rPr>
          <w:rStyle w:val="commandkeywords"/>
          <w:rFonts w:hint="eastAsia"/>
          <w:bCs/>
          <w:color w:val="000000"/>
        </w:rPr>
        <w:t>display</w:t>
      </w:r>
      <w:r w:rsidRPr="00FE5DC9">
        <w:rPr>
          <w:rStyle w:val="commandkeywords"/>
          <w:bCs/>
          <w:color w:val="000000"/>
        </w:rPr>
        <w:t xml:space="preserve"> isis interface verbose</w:t>
      </w:r>
      <w:r>
        <w:rPr>
          <w:rFonts w:hint="eastAsia"/>
        </w:rPr>
        <w:t>查看接口</w:t>
      </w:r>
      <w:r>
        <w:t>配置，如果累计开销值大于</w:t>
      </w:r>
      <w:r>
        <w:rPr>
          <w:rFonts w:hint="eastAsia"/>
        </w:rPr>
        <w:t>最大值，</w:t>
      </w:r>
      <w:r>
        <w:t>请在接口视图下</w:t>
      </w:r>
      <w:r>
        <w:rPr>
          <w:rFonts w:hint="eastAsia"/>
        </w:rPr>
        <w:t>修改。</w:t>
      </w:r>
    </w:p>
    <w:p w14:paraId="10B942DF" w14:textId="1FBDF8FA" w:rsidR="00635FA0" w:rsidRDefault="00635FA0" w:rsidP="00635FA0">
      <w:pPr>
        <w:pStyle w:val="ItemStep"/>
        <w:spacing w:before="0" w:after="0"/>
        <w:rPr>
          <w:lang w:eastAsia="zh-CN"/>
        </w:rPr>
      </w:pPr>
      <w:r>
        <w:rPr>
          <w:rFonts w:hint="eastAsia"/>
          <w:lang w:eastAsia="zh-CN"/>
        </w:rPr>
        <w:t>通过</w:t>
      </w:r>
      <w:r>
        <w:rPr>
          <w:rFonts w:hint="eastAsia"/>
          <w:lang w:eastAsia="zh-CN"/>
        </w:rPr>
        <w:t>d</w:t>
      </w:r>
      <w:r>
        <w:rPr>
          <w:lang w:eastAsia="zh-CN"/>
        </w:rPr>
        <w:t>isplay isis lsdb</w:t>
      </w:r>
      <w:r>
        <w:rPr>
          <w:rFonts w:hint="eastAsia"/>
          <w:lang w:eastAsia="zh-CN"/>
        </w:rPr>
        <w:t>检查</w:t>
      </w:r>
      <w:r>
        <w:rPr>
          <w:rFonts w:hint="eastAsia"/>
          <w:lang w:eastAsia="zh-CN"/>
        </w:rPr>
        <w:t>i</w:t>
      </w:r>
      <w:r>
        <w:rPr>
          <w:lang w:eastAsia="zh-CN"/>
        </w:rPr>
        <w:t>sis lsdb</w:t>
      </w:r>
      <w:r>
        <w:rPr>
          <w:rFonts w:hint="eastAsia"/>
          <w:lang w:eastAsia="zh-CN"/>
        </w:rPr>
        <w:t>是否学习正常，如学习不到需要排查对端发布情况。</w:t>
      </w:r>
    </w:p>
    <w:p w14:paraId="172858D9" w14:textId="2BFC7FA2" w:rsidR="008B2223" w:rsidRDefault="008B2223" w:rsidP="00E90BE4">
      <w:pPr>
        <w:pStyle w:val="ItemList2"/>
        <w:numPr>
          <w:ilvl w:val="0"/>
          <w:numId w:val="0"/>
        </w:numPr>
        <w:ind w:left="1418"/>
      </w:pPr>
      <w:r>
        <w:rPr>
          <w:rFonts w:hint="eastAsia"/>
        </w:rPr>
        <w:t>检查</w:t>
      </w:r>
      <w:r>
        <w:rPr>
          <w:rFonts w:hint="eastAsia"/>
          <w:lang w:eastAsia="zh-CN"/>
        </w:rPr>
        <w:t>发布源</w:t>
      </w:r>
      <w:r>
        <w:rPr>
          <w:lang w:eastAsia="zh-CN"/>
        </w:rPr>
        <w:t>或中间</w:t>
      </w:r>
      <w:r>
        <w:rPr>
          <w:rFonts w:hint="eastAsia"/>
          <w:lang w:eastAsia="zh-CN"/>
        </w:rPr>
        <w:t>设备</w:t>
      </w:r>
      <w:r>
        <w:rPr>
          <w:lang w:eastAsia="zh-CN"/>
        </w:rPr>
        <w:t>是否</w:t>
      </w:r>
      <w:r>
        <w:rPr>
          <w:rFonts w:hint="eastAsia"/>
          <w:lang w:eastAsia="zh-CN"/>
        </w:rPr>
        <w:t>O</w:t>
      </w:r>
      <w:r>
        <w:rPr>
          <w:lang w:eastAsia="zh-CN"/>
        </w:rPr>
        <w:t>L-flag</w:t>
      </w:r>
      <w:r>
        <w:rPr>
          <w:lang w:eastAsia="zh-CN"/>
        </w:rPr>
        <w:t>置位</w:t>
      </w:r>
      <w:r w:rsidR="00635FA0">
        <w:rPr>
          <w:rFonts w:hint="eastAsia"/>
          <w:lang w:eastAsia="zh-CN"/>
        </w:rPr>
        <w:t>，</w:t>
      </w:r>
      <w:r w:rsidR="003E07FA">
        <w:rPr>
          <w:rFonts w:hint="eastAsia"/>
          <w:lang w:eastAsia="zh-CN"/>
        </w:rPr>
        <w:t>执行</w:t>
      </w:r>
      <w:r w:rsidRPr="00635FA0">
        <w:rPr>
          <w:rStyle w:val="commandkeywords"/>
          <w:bCs/>
          <w:color w:val="000000"/>
        </w:rPr>
        <w:t>display isis lsdb</w:t>
      </w:r>
      <w:r>
        <w:rPr>
          <w:rFonts w:hint="eastAsia"/>
        </w:rPr>
        <w:t>其他</w:t>
      </w:r>
      <w:r>
        <w:t>设备是否处</w:t>
      </w:r>
      <w:r>
        <w:rPr>
          <w:rFonts w:hint="eastAsia"/>
        </w:rPr>
        <w:t>于</w:t>
      </w:r>
      <w:r>
        <w:rPr>
          <w:rFonts w:hint="eastAsia"/>
        </w:rPr>
        <w:t>O</w:t>
      </w:r>
      <w:r>
        <w:t>verload</w:t>
      </w:r>
      <w:r>
        <w:t>状态</w:t>
      </w:r>
      <w:r>
        <w:rPr>
          <w:rFonts w:hint="eastAsia"/>
        </w:rPr>
        <w:t>，</w:t>
      </w:r>
      <w:r>
        <w:t>如果有请在对应设备上清除</w:t>
      </w:r>
      <w:r>
        <w:rPr>
          <w:rFonts w:hint="eastAsia"/>
        </w:rPr>
        <w:t>O</w:t>
      </w:r>
      <w:r>
        <w:t>verload</w:t>
      </w:r>
      <w:r>
        <w:t>状态</w:t>
      </w:r>
    </w:p>
    <w:p w14:paraId="32F9C1FF" w14:textId="77777777" w:rsidR="003E07FA" w:rsidRDefault="008B2223" w:rsidP="00FE5DC9">
      <w:pPr>
        <w:pStyle w:val="ItemStep"/>
        <w:spacing w:before="0" w:after="0"/>
        <w:rPr>
          <w:lang w:eastAsia="zh-CN"/>
        </w:rPr>
      </w:pPr>
      <w:r>
        <w:rPr>
          <w:rFonts w:hint="eastAsia"/>
          <w:lang w:eastAsia="zh-CN"/>
        </w:rPr>
        <w:t>检查</w:t>
      </w:r>
      <w:r>
        <w:rPr>
          <w:lang w:eastAsia="zh-CN"/>
        </w:rPr>
        <w:t>isis</w:t>
      </w:r>
      <w:r>
        <w:rPr>
          <w:lang w:eastAsia="zh-CN"/>
        </w:rPr>
        <w:t>进程下是否配置了路由过滤策略</w:t>
      </w:r>
      <w:r w:rsidR="003E07FA">
        <w:rPr>
          <w:rFonts w:hint="eastAsia"/>
          <w:lang w:eastAsia="zh-CN"/>
        </w:rPr>
        <w:t>；</w:t>
      </w:r>
    </w:p>
    <w:p w14:paraId="01E52A18" w14:textId="5A56C692" w:rsidR="008B2223" w:rsidRDefault="003E07FA" w:rsidP="00E90BE4">
      <w:pPr>
        <w:pStyle w:val="ItemList2"/>
        <w:numPr>
          <w:ilvl w:val="0"/>
          <w:numId w:val="0"/>
        </w:numPr>
        <w:ind w:left="1418"/>
      </w:pPr>
      <w:r>
        <w:rPr>
          <w:rFonts w:hint="eastAsia"/>
        </w:rPr>
        <w:t>执行</w:t>
      </w:r>
      <w:r w:rsidR="008B2223" w:rsidRPr="00FE5DC9">
        <w:rPr>
          <w:rStyle w:val="commandkeywords"/>
          <w:bCs/>
          <w:color w:val="000000"/>
        </w:rPr>
        <w:t>display current-configuration configuration isis</w:t>
      </w:r>
      <w:r w:rsidR="008B2223" w:rsidRPr="00325D3A">
        <w:rPr>
          <w:rFonts w:hint="eastAsia"/>
        </w:rPr>
        <w:t>检查</w:t>
      </w:r>
      <w:r w:rsidR="008B2223" w:rsidRPr="00325D3A">
        <w:t>isis</w:t>
      </w:r>
      <w:r w:rsidR="008B2223" w:rsidRPr="00325D3A">
        <w:rPr>
          <w:rFonts w:hint="eastAsia"/>
        </w:rPr>
        <w:t>是否</w:t>
      </w:r>
      <w:r w:rsidR="008B2223" w:rsidRPr="00325D3A">
        <w:t>配置了</w:t>
      </w:r>
      <w:r w:rsidR="008B2223" w:rsidRPr="00FE5DC9">
        <w:rPr>
          <w:rStyle w:val="commandkeywords"/>
          <w:bCs/>
          <w:color w:val="000000"/>
        </w:rPr>
        <w:t>filter-policy</w:t>
      </w:r>
      <w:r w:rsidR="008B2223" w:rsidRPr="00325D3A">
        <w:t>，如果有，请修改路由过滤策略</w:t>
      </w:r>
      <w:r w:rsidR="008B2223" w:rsidRPr="00325D3A">
        <w:t xml:space="preserve"> </w:t>
      </w:r>
      <w:r w:rsidR="008B2223">
        <w:rPr>
          <w:rFonts w:hint="eastAsia"/>
        </w:rPr>
        <w:t>。</w:t>
      </w:r>
    </w:p>
    <w:p w14:paraId="5C8E78FA" w14:textId="58469AC2" w:rsidR="008B2223" w:rsidRPr="00AE2847" w:rsidRDefault="008B2223" w:rsidP="00E90BE4">
      <w:pPr>
        <w:pStyle w:val="ItemList2"/>
        <w:numPr>
          <w:ilvl w:val="0"/>
          <w:numId w:val="0"/>
        </w:numPr>
        <w:ind w:left="1418"/>
        <w:rPr>
          <w:b/>
          <w:lang w:eastAsia="zh-CN"/>
        </w:rPr>
      </w:pPr>
      <w:r>
        <w:rPr>
          <w:rFonts w:hint="eastAsia"/>
          <w:lang w:eastAsia="zh-CN"/>
        </w:rPr>
        <w:t>如果</w:t>
      </w:r>
      <w:r>
        <w:rPr>
          <w:lang w:eastAsia="zh-CN"/>
        </w:rPr>
        <w:t>isis</w:t>
      </w:r>
      <w:r>
        <w:rPr>
          <w:lang w:eastAsia="zh-CN"/>
        </w:rPr>
        <w:t>进程在</w:t>
      </w:r>
      <w:r>
        <w:rPr>
          <w:lang w:eastAsia="zh-CN"/>
        </w:rPr>
        <w:t>vpn</w:t>
      </w:r>
      <w:r>
        <w:rPr>
          <w:lang w:eastAsia="zh-CN"/>
        </w:rPr>
        <w:t>中，</w:t>
      </w:r>
      <w:r>
        <w:rPr>
          <w:rFonts w:hint="eastAsia"/>
          <w:lang w:eastAsia="zh-CN"/>
        </w:rPr>
        <w:t>请检查</w:t>
      </w:r>
      <w:r>
        <w:rPr>
          <w:lang w:eastAsia="zh-CN"/>
        </w:rPr>
        <w:t>对应</w:t>
      </w:r>
      <w:r>
        <w:rPr>
          <w:lang w:eastAsia="zh-CN"/>
        </w:rPr>
        <w:t>vpn</w:t>
      </w:r>
      <w:r>
        <w:rPr>
          <w:lang w:eastAsia="zh-CN"/>
        </w:rPr>
        <w:t>下是否</w:t>
      </w:r>
      <w:r>
        <w:rPr>
          <w:rFonts w:hint="eastAsia"/>
          <w:lang w:eastAsia="zh-CN"/>
        </w:rPr>
        <w:t>限制</w:t>
      </w:r>
      <w:r>
        <w:rPr>
          <w:lang w:eastAsia="zh-CN"/>
        </w:rPr>
        <w:t>了路由数量</w:t>
      </w:r>
      <w:r>
        <w:rPr>
          <w:rFonts w:hint="eastAsia"/>
          <w:lang w:eastAsia="zh-CN"/>
        </w:rPr>
        <w:t>。</w:t>
      </w:r>
      <w:r>
        <w:rPr>
          <w:lang w:eastAsia="zh-CN"/>
        </w:rPr>
        <w:t>进入</w:t>
      </w:r>
      <w:r>
        <w:rPr>
          <w:rFonts w:hint="eastAsia"/>
          <w:lang w:eastAsia="zh-CN"/>
        </w:rPr>
        <w:t>对应</w:t>
      </w:r>
      <w:r>
        <w:rPr>
          <w:lang w:eastAsia="zh-CN"/>
        </w:rPr>
        <w:t>vpn</w:t>
      </w:r>
      <w:r>
        <w:rPr>
          <w:lang w:eastAsia="zh-CN"/>
        </w:rPr>
        <w:t>视图</w:t>
      </w:r>
      <w:r>
        <w:rPr>
          <w:rFonts w:hint="eastAsia"/>
          <w:lang w:eastAsia="zh-CN"/>
        </w:rPr>
        <w:t>下</w:t>
      </w:r>
      <w:r>
        <w:rPr>
          <w:lang w:eastAsia="zh-CN"/>
        </w:rPr>
        <w:t>的</w:t>
      </w:r>
      <w:r>
        <w:rPr>
          <w:lang w:eastAsia="zh-CN"/>
        </w:rPr>
        <w:t>ipv4</w:t>
      </w:r>
      <w:r>
        <w:rPr>
          <w:lang w:eastAsia="zh-CN"/>
        </w:rPr>
        <w:t>视图，</w:t>
      </w:r>
      <w:r w:rsidR="003E07FA">
        <w:rPr>
          <w:rFonts w:hint="eastAsia"/>
          <w:lang w:eastAsia="zh-CN"/>
        </w:rPr>
        <w:t>执行</w:t>
      </w:r>
      <w:r w:rsidRPr="00635FA0">
        <w:rPr>
          <w:b/>
          <w:lang w:eastAsia="zh-CN"/>
        </w:rPr>
        <w:t>dis</w:t>
      </w:r>
      <w:r w:rsidR="003E07FA" w:rsidRPr="00635FA0">
        <w:rPr>
          <w:rFonts w:hint="eastAsia"/>
          <w:b/>
          <w:lang w:eastAsia="zh-CN"/>
        </w:rPr>
        <w:t>play</w:t>
      </w:r>
      <w:r w:rsidRPr="00635FA0">
        <w:rPr>
          <w:b/>
          <w:lang w:eastAsia="zh-CN"/>
        </w:rPr>
        <w:t xml:space="preserve"> this</w:t>
      </w:r>
      <w:r>
        <w:rPr>
          <w:rFonts w:hint="eastAsia"/>
          <w:lang w:eastAsia="zh-CN"/>
        </w:rPr>
        <w:t>查看</w:t>
      </w:r>
      <w:r>
        <w:rPr>
          <w:lang w:eastAsia="zh-CN"/>
        </w:rPr>
        <w:t>是否配置了</w:t>
      </w:r>
      <w:r w:rsidRPr="00635FA0">
        <w:rPr>
          <w:b/>
          <w:lang w:eastAsia="zh-CN"/>
        </w:rPr>
        <w:t>routing-table limit</w:t>
      </w:r>
      <w:r>
        <w:rPr>
          <w:rFonts w:hint="eastAsia"/>
          <w:lang w:eastAsia="zh-CN"/>
        </w:rPr>
        <w:t>。</w:t>
      </w:r>
      <w:r>
        <w:rPr>
          <w:lang w:eastAsia="zh-CN"/>
        </w:rPr>
        <w:t>如果是，</w:t>
      </w:r>
      <w:r>
        <w:rPr>
          <w:rFonts w:hint="eastAsia"/>
          <w:lang w:eastAsia="zh-CN"/>
        </w:rPr>
        <w:t>请</w:t>
      </w:r>
      <w:r>
        <w:rPr>
          <w:lang w:eastAsia="zh-CN"/>
        </w:rPr>
        <w:t>放宽路由表大小限制。</w:t>
      </w:r>
    </w:p>
    <w:p w14:paraId="60C3FB51" w14:textId="723E1356" w:rsidR="008B2223" w:rsidRDefault="00D82FB8" w:rsidP="00635FA0">
      <w:pPr>
        <w:pStyle w:val="ItemStep"/>
        <w:spacing w:before="0" w:after="0"/>
        <w:rPr>
          <w:lang w:eastAsia="zh-CN"/>
        </w:rPr>
      </w:pPr>
      <w:r>
        <w:rPr>
          <w:rFonts w:hint="eastAsia"/>
          <w:lang w:eastAsia="zh-CN"/>
        </w:rPr>
        <w:t>如果故障仍未排除，请联系</w:t>
      </w:r>
      <w:r w:rsidRPr="00EE77B8">
        <w:rPr>
          <w:rFonts w:hint="eastAsia"/>
          <w:lang w:eastAsia="zh-CN"/>
        </w:rPr>
        <w:t>新华三技术支持</w:t>
      </w:r>
      <w:r>
        <w:rPr>
          <w:rFonts w:hint="eastAsia"/>
          <w:lang w:eastAsia="zh-CN"/>
        </w:rPr>
        <w:t>。</w:t>
      </w:r>
    </w:p>
    <w:p w14:paraId="598D2CDD" w14:textId="77777777" w:rsidR="008B2223" w:rsidRPr="00AD170A" w:rsidRDefault="008B2223" w:rsidP="001157BE">
      <w:pPr>
        <w:pStyle w:val="1"/>
      </w:pPr>
      <w:bookmarkStart w:id="547" w:name="_Toc61446072"/>
      <w:r w:rsidRPr="00AD170A">
        <w:rPr>
          <w:rFonts w:hint="eastAsia"/>
        </w:rPr>
        <w:lastRenderedPageBreak/>
        <w:t>BGP</w:t>
      </w:r>
      <w:r>
        <w:rPr>
          <w:rFonts w:hint="eastAsia"/>
        </w:rPr>
        <w:t>协议</w:t>
      </w:r>
      <w:r w:rsidRPr="00AD170A">
        <w:rPr>
          <w:rFonts w:hint="eastAsia"/>
        </w:rPr>
        <w:t>故障处理</w:t>
      </w:r>
      <w:bookmarkEnd w:id="547"/>
    </w:p>
    <w:p w14:paraId="17FEFD58" w14:textId="22EADD98" w:rsidR="008B2223" w:rsidRDefault="008B2223" w:rsidP="008B2223">
      <w:pPr>
        <w:pStyle w:val="2"/>
      </w:pPr>
      <w:bookmarkStart w:id="548" w:name="_Ref38524317"/>
      <w:bookmarkStart w:id="549" w:name="_Toc61446073"/>
      <w:r>
        <w:rPr>
          <w:rFonts w:hint="eastAsia"/>
        </w:rPr>
        <w:t>BGP</w:t>
      </w:r>
      <w:r>
        <w:rPr>
          <w:rFonts w:hint="eastAsia"/>
        </w:rPr>
        <w:t>邻居</w:t>
      </w:r>
      <w:r w:rsidR="00200F9C">
        <w:rPr>
          <w:rFonts w:hint="eastAsia"/>
        </w:rPr>
        <w:t>建立</w:t>
      </w:r>
      <w:r w:rsidR="00E24672">
        <w:t>故障</w:t>
      </w:r>
      <w:bookmarkEnd w:id="548"/>
      <w:bookmarkEnd w:id="549"/>
    </w:p>
    <w:p w14:paraId="4498D829" w14:textId="77777777" w:rsidR="00E24672" w:rsidRDefault="00E24672" w:rsidP="00E24672">
      <w:pPr>
        <w:pStyle w:val="3"/>
      </w:pPr>
      <w:r>
        <w:rPr>
          <w:rFonts w:hint="eastAsia"/>
        </w:rPr>
        <w:t>故障描述</w:t>
      </w:r>
    </w:p>
    <w:p w14:paraId="6D7BE1F8" w14:textId="21365BE6" w:rsidR="00E24672" w:rsidRPr="001B03EB" w:rsidRDefault="009A0A43" w:rsidP="00E24672">
      <w:r w:rsidRPr="001B03EB">
        <w:rPr>
          <w:rFonts w:ascii="宋体" w:hAnsi="宋体" w:hint="eastAsia"/>
        </w:rPr>
        <w:t>无法建立</w:t>
      </w:r>
      <w:r w:rsidRPr="001B03EB">
        <w:t>BGP</w:t>
      </w:r>
      <w:r w:rsidRPr="001B03EB">
        <w:rPr>
          <w:rFonts w:ascii="宋体" w:hAnsi="宋体" w:hint="eastAsia"/>
        </w:rPr>
        <w:t>邻居关系。</w:t>
      </w:r>
    </w:p>
    <w:p w14:paraId="2C49D164" w14:textId="7C4F2F8B" w:rsidR="008B2223" w:rsidRDefault="008B2223" w:rsidP="001157BE">
      <w:pPr>
        <w:pStyle w:val="3"/>
      </w:pPr>
      <w:r>
        <w:rPr>
          <w:rFonts w:hint="eastAsia"/>
        </w:rPr>
        <w:t>故障</w:t>
      </w:r>
      <w:r w:rsidR="00E24672">
        <w:rPr>
          <w:rFonts w:hint="eastAsia"/>
        </w:rPr>
        <w:t>诊断</w:t>
      </w:r>
      <w:r w:rsidR="00E24672">
        <w:t>流程</w:t>
      </w:r>
    </w:p>
    <w:p w14:paraId="01DA8B54" w14:textId="017DE10D" w:rsidR="00200F9C" w:rsidRDefault="00200F9C" w:rsidP="001C3FFB">
      <w:pPr>
        <w:pStyle w:val="FigureDescription"/>
      </w:pPr>
      <w:r>
        <w:rPr>
          <w:rFonts w:hint="eastAsia"/>
        </w:rPr>
        <w:t>BGP</w:t>
      </w:r>
      <w:r>
        <w:rPr>
          <w:rFonts w:hint="eastAsia"/>
        </w:rPr>
        <w:t>邻居建立</w:t>
      </w:r>
      <w:r>
        <w:t>故障</w:t>
      </w:r>
      <w:r>
        <w:rPr>
          <w:rFonts w:hint="eastAsia"/>
        </w:rPr>
        <w:t>诊断流程图</w:t>
      </w:r>
    </w:p>
    <w:p w14:paraId="2F193BB4" w14:textId="6E51FF62" w:rsidR="00CD6750" w:rsidRPr="00EB4A22" w:rsidRDefault="00EF037E" w:rsidP="00EF037E">
      <w:pPr>
        <w:pStyle w:val="Figure"/>
        <w:jc w:val="center"/>
      </w:pPr>
      <w:r w:rsidRPr="00EF037E">
        <w:rPr>
          <w:noProof/>
        </w:rPr>
        <w:drawing>
          <wp:inline distT="0" distB="0" distL="0" distR="0" wp14:anchorId="6B214E63" wp14:editId="641AAC54">
            <wp:extent cx="4771239" cy="3467100"/>
            <wp:effectExtent l="0" t="0" r="0" b="0"/>
            <wp:docPr id="16" name="图片 16" descr="C:\Users\g12942\Desktop\os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12942\Desktop\ospf.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74450" cy="3469434"/>
                    </a:xfrm>
                    <a:prstGeom prst="rect">
                      <a:avLst/>
                    </a:prstGeom>
                    <a:noFill/>
                    <a:ln>
                      <a:noFill/>
                    </a:ln>
                  </pic:spPr>
                </pic:pic>
              </a:graphicData>
            </a:graphic>
          </wp:inline>
        </w:drawing>
      </w:r>
    </w:p>
    <w:p w14:paraId="26F2BA8D" w14:textId="3A011E04" w:rsidR="008B2223" w:rsidRDefault="00E24672" w:rsidP="001157BE">
      <w:pPr>
        <w:pStyle w:val="3"/>
      </w:pPr>
      <w:r>
        <w:rPr>
          <w:rFonts w:hint="eastAsia"/>
        </w:rPr>
        <w:t>故障处理步骤</w:t>
      </w:r>
    </w:p>
    <w:p w14:paraId="531E68D4" w14:textId="201A6051" w:rsidR="00E90BE4" w:rsidRPr="00E90BE4" w:rsidRDefault="00E90BE4" w:rsidP="00EF037E">
      <w:pPr>
        <w:pStyle w:val="ItemStep"/>
        <w:spacing w:before="0" w:after="0"/>
        <w:rPr>
          <w:highlight w:val="yellow"/>
          <w:lang w:eastAsia="zh-CN"/>
        </w:rPr>
      </w:pPr>
      <w:r w:rsidRPr="00E90BE4">
        <w:rPr>
          <w:rFonts w:hint="eastAsia"/>
          <w:highlight w:val="yellow"/>
          <w:lang w:eastAsia="zh-CN"/>
        </w:rPr>
        <w:t>检查日志中</w:t>
      </w:r>
      <w:r w:rsidR="00323CF5">
        <w:rPr>
          <w:highlight w:val="yellow"/>
          <w:lang w:eastAsia="zh-CN"/>
        </w:rPr>
        <w:t>BGP</w:t>
      </w:r>
      <w:r w:rsidRPr="00E90BE4">
        <w:rPr>
          <w:rFonts w:hint="eastAsia"/>
          <w:highlight w:val="yellow"/>
          <w:lang w:eastAsia="zh-CN"/>
        </w:rPr>
        <w:t>邻居状态</w:t>
      </w:r>
      <w:commentRangeStart w:id="550"/>
      <w:r w:rsidRPr="00E90BE4">
        <w:rPr>
          <w:rFonts w:hint="eastAsia"/>
          <w:highlight w:val="yellow"/>
          <w:lang w:eastAsia="zh-CN"/>
        </w:rPr>
        <w:t>变化</w:t>
      </w:r>
      <w:commentRangeEnd w:id="550"/>
      <w:r w:rsidR="009E1E10">
        <w:rPr>
          <w:rStyle w:val="ab"/>
          <w:rFonts w:cs="Arial"/>
          <w:kern w:val="2"/>
          <w:lang w:eastAsia="zh-CN"/>
        </w:rPr>
        <w:commentReference w:id="550"/>
      </w:r>
      <w:r w:rsidRPr="00E90BE4">
        <w:rPr>
          <w:rFonts w:hint="eastAsia"/>
          <w:highlight w:val="yellow"/>
          <w:lang w:eastAsia="zh-CN"/>
        </w:rPr>
        <w:t>，</w:t>
      </w:r>
    </w:p>
    <w:p w14:paraId="16B5D87E" w14:textId="5240F917" w:rsidR="00E90BE4" w:rsidRPr="00E90BE4" w:rsidRDefault="00E90BE4" w:rsidP="00E90BE4">
      <w:pPr>
        <w:pStyle w:val="TerminalDisplayIndent1"/>
        <w:ind w:leftChars="640" w:left="1344"/>
        <w:rPr>
          <w:highlight w:val="yellow"/>
        </w:rPr>
      </w:pPr>
      <w:r w:rsidRPr="00E90BE4">
        <w:rPr>
          <w:highlight w:val="yellow"/>
        </w:rPr>
        <w:t>&lt;H3C&gt;display logbuffer reverse | inclu</w:t>
      </w:r>
      <w:r w:rsidR="009E0AC2">
        <w:rPr>
          <w:highlight w:val="yellow"/>
        </w:rPr>
        <w:t>de</w:t>
      </w:r>
      <w:bookmarkStart w:id="551" w:name="_GoBack"/>
      <w:bookmarkEnd w:id="551"/>
      <w:r w:rsidRPr="00E90BE4">
        <w:rPr>
          <w:highlight w:val="yellow"/>
        </w:rPr>
        <w:t xml:space="preserve"> </w:t>
      </w:r>
      <w:r w:rsidR="00A05714">
        <w:rPr>
          <w:highlight w:val="yellow"/>
        </w:rPr>
        <w:t>BGP</w:t>
      </w:r>
    </w:p>
    <w:p w14:paraId="35DDAF0B" w14:textId="2A254639" w:rsidR="00E90BE4" w:rsidRDefault="00371F53" w:rsidP="00371F53">
      <w:pPr>
        <w:pStyle w:val="TerminalDisplayIndent1"/>
        <w:ind w:leftChars="640" w:left="1344"/>
      </w:pPr>
      <w:r w:rsidRPr="00371F53">
        <w:rPr>
          <w:highlight w:val="yellow"/>
        </w:rPr>
        <w:t>%Sep 13 16:39:30:212 2020 GD-YF-MG-CR-1.MAN.CR19000 BGP/5/BGP_STATE_CHANGED: -Chassis=1-Slot=20.1; BGP default.: 125.88.49.247 state has changed from ESTABLISHED to IDLE for session down event received from BFD.</w:t>
      </w:r>
    </w:p>
    <w:p w14:paraId="48EB892A" w14:textId="20A254BA" w:rsidR="008B2223" w:rsidRDefault="008B2223" w:rsidP="00EF037E">
      <w:pPr>
        <w:pStyle w:val="ItemStep"/>
        <w:spacing w:before="0" w:after="0"/>
        <w:rPr>
          <w:lang w:eastAsia="zh-CN"/>
        </w:rPr>
      </w:pPr>
      <w:r>
        <w:rPr>
          <w:lang w:eastAsia="zh-CN"/>
        </w:rPr>
        <w:t>检查</w:t>
      </w:r>
      <w:r>
        <w:rPr>
          <w:rFonts w:hint="eastAsia"/>
          <w:lang w:eastAsia="zh-CN"/>
        </w:rPr>
        <w:t>链路</w:t>
      </w:r>
      <w:r>
        <w:rPr>
          <w:lang w:eastAsia="zh-CN"/>
        </w:rPr>
        <w:t>是否正常</w:t>
      </w:r>
      <w:r w:rsidR="00EF037E" w:rsidRPr="00EF037E">
        <w:rPr>
          <w:lang w:eastAsia="zh-CN"/>
        </w:rPr>
        <w:t>，</w:t>
      </w:r>
      <w:r w:rsidR="00EF037E" w:rsidRPr="00EF037E">
        <w:rPr>
          <w:rFonts w:hint="eastAsia"/>
          <w:lang w:eastAsia="zh-CN"/>
        </w:rPr>
        <w:t>接口是否</w:t>
      </w:r>
      <w:r w:rsidR="00EF037E" w:rsidRPr="00EF037E">
        <w:rPr>
          <w:rFonts w:hint="eastAsia"/>
          <w:lang w:eastAsia="zh-CN"/>
        </w:rPr>
        <w:t>up</w:t>
      </w:r>
      <w:r w:rsidR="00EF037E">
        <w:rPr>
          <w:lang w:eastAsia="zh-CN"/>
        </w:rPr>
        <w:t>，</w:t>
      </w:r>
      <w:r w:rsidR="00EF037E">
        <w:rPr>
          <w:rFonts w:hint="eastAsia"/>
          <w:lang w:eastAsia="zh-CN"/>
        </w:rPr>
        <w:t>两端建立邻居的地址能否</w:t>
      </w:r>
      <w:r w:rsidR="00EF037E">
        <w:rPr>
          <w:rFonts w:hint="eastAsia"/>
          <w:lang w:eastAsia="zh-CN"/>
        </w:rPr>
        <w:t>ping</w:t>
      </w:r>
      <w:r w:rsidR="00EF037E">
        <w:rPr>
          <w:rFonts w:hint="eastAsia"/>
          <w:lang w:eastAsia="zh-CN"/>
        </w:rPr>
        <w:t>通；</w:t>
      </w:r>
    </w:p>
    <w:p w14:paraId="54AD7D8A" w14:textId="77777777" w:rsidR="00EF037E" w:rsidRDefault="00EF037E" w:rsidP="00560945">
      <w:pPr>
        <w:pStyle w:val="ItemStep"/>
        <w:spacing w:before="0" w:after="0"/>
        <w:rPr>
          <w:lang w:eastAsia="zh-CN"/>
        </w:rPr>
      </w:pPr>
      <w:r>
        <w:rPr>
          <w:rFonts w:hint="eastAsia"/>
          <w:lang w:eastAsia="zh-CN"/>
        </w:rPr>
        <w:t>通过</w:t>
      </w:r>
      <w:r>
        <w:rPr>
          <w:rFonts w:hint="eastAsia"/>
          <w:lang w:eastAsia="zh-CN"/>
        </w:rPr>
        <w:t>d</w:t>
      </w:r>
      <w:r>
        <w:rPr>
          <w:lang w:eastAsia="zh-CN"/>
        </w:rPr>
        <w:t>isplay tcp</w:t>
      </w:r>
      <w:r>
        <w:rPr>
          <w:rFonts w:hint="eastAsia"/>
          <w:lang w:eastAsia="zh-CN"/>
        </w:rPr>
        <w:t>确认邻居间</w:t>
      </w:r>
      <w:r>
        <w:rPr>
          <w:rFonts w:hint="eastAsia"/>
          <w:lang w:eastAsia="zh-CN"/>
        </w:rPr>
        <w:t>tcp</w:t>
      </w:r>
      <w:r>
        <w:rPr>
          <w:rFonts w:hint="eastAsia"/>
          <w:lang w:eastAsia="zh-CN"/>
        </w:rPr>
        <w:t>链接是否建立，如不能建立，需检查如下几点：</w:t>
      </w:r>
    </w:p>
    <w:p w14:paraId="44ADF4D8" w14:textId="53AD44A4" w:rsidR="00EF037E" w:rsidRDefault="00EF037E" w:rsidP="00EF037E">
      <w:pPr>
        <w:pStyle w:val="ItemStep"/>
        <w:numPr>
          <w:ilvl w:val="0"/>
          <w:numId w:val="0"/>
        </w:numPr>
        <w:spacing w:before="0" w:after="0"/>
        <w:ind w:left="1361"/>
        <w:rPr>
          <w:lang w:eastAsia="zh-CN"/>
        </w:rPr>
      </w:pPr>
      <w:r>
        <w:rPr>
          <w:rFonts w:hint="eastAsia"/>
          <w:lang w:eastAsia="zh-CN"/>
        </w:rPr>
        <w:t>两端到对方的</w:t>
      </w:r>
      <w:r>
        <w:rPr>
          <w:rFonts w:hint="eastAsia"/>
          <w:lang w:eastAsia="zh-CN"/>
        </w:rPr>
        <w:t>I</w:t>
      </w:r>
      <w:r>
        <w:rPr>
          <w:lang w:eastAsia="zh-CN"/>
        </w:rPr>
        <w:t>GP</w:t>
      </w:r>
      <w:r>
        <w:rPr>
          <w:rFonts w:hint="eastAsia"/>
          <w:lang w:eastAsia="zh-CN"/>
        </w:rPr>
        <w:t>路由是否正常，如不正常需结合对应</w:t>
      </w:r>
      <w:r>
        <w:rPr>
          <w:rFonts w:hint="eastAsia"/>
          <w:lang w:eastAsia="zh-CN"/>
        </w:rPr>
        <w:t>I</w:t>
      </w:r>
      <w:r>
        <w:rPr>
          <w:lang w:eastAsia="zh-CN"/>
        </w:rPr>
        <w:t>GP</w:t>
      </w:r>
      <w:r>
        <w:rPr>
          <w:rFonts w:hint="eastAsia"/>
          <w:lang w:eastAsia="zh-CN"/>
        </w:rPr>
        <w:t>路由模块排查；</w:t>
      </w:r>
    </w:p>
    <w:p w14:paraId="17F5E435" w14:textId="4E582DC5" w:rsidR="00EF037E" w:rsidRDefault="00EF037E" w:rsidP="00EF037E">
      <w:pPr>
        <w:pStyle w:val="ItemStep"/>
        <w:numPr>
          <w:ilvl w:val="0"/>
          <w:numId w:val="0"/>
        </w:numPr>
        <w:spacing w:before="0" w:after="0"/>
        <w:ind w:left="1361"/>
        <w:rPr>
          <w:lang w:eastAsia="zh-CN"/>
        </w:rPr>
      </w:pPr>
      <w:r>
        <w:rPr>
          <w:rFonts w:hint="eastAsia"/>
          <w:lang w:eastAsia="zh-CN"/>
        </w:rPr>
        <w:t>沿途是否放通了</w:t>
      </w:r>
      <w:r>
        <w:rPr>
          <w:lang w:eastAsia="zh-CN"/>
        </w:rPr>
        <w:t>TCP 179</w:t>
      </w:r>
      <w:r>
        <w:rPr>
          <w:rFonts w:hint="eastAsia"/>
          <w:lang w:eastAsia="zh-CN"/>
        </w:rPr>
        <w:t>端口报文，如存在相关包过滤等配置需删除；</w:t>
      </w:r>
    </w:p>
    <w:p w14:paraId="4827C77C" w14:textId="188326EF" w:rsidR="00FC0318" w:rsidRDefault="00EF037E" w:rsidP="00EF037E">
      <w:pPr>
        <w:pStyle w:val="ItemStep"/>
        <w:numPr>
          <w:ilvl w:val="0"/>
          <w:numId w:val="0"/>
        </w:numPr>
        <w:spacing w:before="0" w:after="0"/>
        <w:ind w:left="1361"/>
        <w:rPr>
          <w:lang w:eastAsia="zh-CN"/>
        </w:rPr>
      </w:pPr>
      <w:r>
        <w:rPr>
          <w:rFonts w:hint="eastAsia"/>
          <w:lang w:eastAsia="zh-CN"/>
        </w:rPr>
        <w:t>两端</w:t>
      </w:r>
      <w:r>
        <w:rPr>
          <w:lang w:eastAsia="zh-CN"/>
        </w:rPr>
        <w:t>BGP</w:t>
      </w:r>
      <w:r>
        <w:rPr>
          <w:rFonts w:hint="eastAsia"/>
          <w:lang w:eastAsia="zh-CN"/>
        </w:rPr>
        <w:t>密钥是否一致，密钥不一致会导致</w:t>
      </w:r>
      <w:r>
        <w:rPr>
          <w:lang w:eastAsia="zh-CN"/>
        </w:rPr>
        <w:t>TCP</w:t>
      </w:r>
      <w:r>
        <w:rPr>
          <w:rFonts w:hint="eastAsia"/>
          <w:lang w:eastAsia="zh-CN"/>
        </w:rPr>
        <w:t>建立失败，可以通过</w:t>
      </w:r>
      <w:r>
        <w:rPr>
          <w:rFonts w:hint="eastAsia"/>
          <w:lang w:eastAsia="zh-CN"/>
        </w:rPr>
        <w:t>debug</w:t>
      </w:r>
      <w:r>
        <w:rPr>
          <w:lang w:eastAsia="zh-CN"/>
        </w:rPr>
        <w:t xml:space="preserve"> </w:t>
      </w:r>
      <w:r>
        <w:rPr>
          <w:rFonts w:hint="eastAsia"/>
          <w:lang w:eastAsia="zh-CN"/>
        </w:rPr>
        <w:t>tcp</w:t>
      </w:r>
      <w:r>
        <w:rPr>
          <w:rFonts w:hint="eastAsia"/>
          <w:lang w:eastAsia="zh-CN"/>
        </w:rPr>
        <w:t>看到对应报错。</w:t>
      </w:r>
    </w:p>
    <w:p w14:paraId="01D3BD34" w14:textId="2237212D" w:rsidR="00344E85" w:rsidRDefault="00344E85" w:rsidP="00EF037E">
      <w:pPr>
        <w:pStyle w:val="TerminalDisplayIndent1"/>
        <w:ind w:leftChars="640" w:left="1344"/>
      </w:pPr>
      <w:r w:rsidRPr="00344E85">
        <w:lastRenderedPageBreak/>
        <w:t>&lt;</w:t>
      </w:r>
      <w:r>
        <w:t>H3C</w:t>
      </w:r>
      <w:r w:rsidRPr="00344E85">
        <w:t>&gt;debugging tcp packet acl 3000</w:t>
      </w:r>
    </w:p>
    <w:p w14:paraId="09F79416" w14:textId="3B5B4C6A" w:rsidR="00EF037E" w:rsidRDefault="00EF037E" w:rsidP="00EF037E">
      <w:pPr>
        <w:pStyle w:val="TerminalDisplayIndent1"/>
        <w:ind w:leftChars="640" w:left="1344"/>
      </w:pPr>
      <w:r>
        <w:t xml:space="preserve">*Feb  5 20:03:39:289 2021 </w:t>
      </w:r>
      <w:r w:rsidR="001438CA">
        <w:t>H3C</w:t>
      </w:r>
      <w:r>
        <w:t xml:space="preserve"> SOCKET/7/INET: -MDC=1; </w:t>
      </w:r>
    </w:p>
    <w:p w14:paraId="79F8C843" w14:textId="77777777" w:rsidR="00EF037E" w:rsidRDefault="00EF037E" w:rsidP="00EF037E">
      <w:pPr>
        <w:pStyle w:val="TerminalDisplayIndent1"/>
        <w:ind w:leftChars="640" w:left="1344"/>
      </w:pPr>
      <w:r>
        <w:t xml:space="preserve">TCP Input: </w:t>
      </w:r>
      <w:r w:rsidRPr="00344E85">
        <w:rPr>
          <w:color w:val="FF0000"/>
        </w:rPr>
        <w:t>Failed to check md5, drop the packet</w:t>
      </w:r>
      <w:r>
        <w:t>.</w:t>
      </w:r>
    </w:p>
    <w:p w14:paraId="58279BFD" w14:textId="77777777" w:rsidR="00EF037E" w:rsidRDefault="00EF037E" w:rsidP="00EF037E">
      <w:pPr>
        <w:pStyle w:val="TerminalDisplayIndent1"/>
        <w:ind w:leftChars="640" w:left="1344"/>
      </w:pPr>
    </w:p>
    <w:p w14:paraId="02981740" w14:textId="6B5D411C" w:rsidR="00EF037E" w:rsidRDefault="00EF037E" w:rsidP="00EF037E">
      <w:pPr>
        <w:pStyle w:val="TerminalDisplayIndent1"/>
        <w:ind w:leftChars="640" w:left="1344"/>
      </w:pPr>
      <w:r>
        <w:t xml:space="preserve">*Feb  5 20:03:39:289 2021 </w:t>
      </w:r>
      <w:r w:rsidR="001438CA">
        <w:t>H3C</w:t>
      </w:r>
      <w:r>
        <w:t xml:space="preserve"> SOCKET/7/TCP: -MDC=1; </w:t>
      </w:r>
    </w:p>
    <w:p w14:paraId="1FC099AA" w14:textId="77777777" w:rsidR="00EF037E" w:rsidRDefault="00EF037E" w:rsidP="00EF037E">
      <w:pPr>
        <w:pStyle w:val="TerminalDisplayIndent1"/>
        <w:ind w:leftChars="640" w:left="1344"/>
      </w:pPr>
      <w:r>
        <w:t>TCP Input(vpn = PUBLIC(0), state = DROP):</w:t>
      </w:r>
    </w:p>
    <w:p w14:paraId="3AD3D711" w14:textId="77777777" w:rsidR="00EF037E" w:rsidRDefault="00EF037E" w:rsidP="00EF037E">
      <w:pPr>
        <w:pStyle w:val="TerminalDisplayIndent1"/>
        <w:ind w:leftChars="640" w:left="1344"/>
      </w:pPr>
      <w:r>
        <w:t xml:space="preserve"> TCP packet: src = 10.0.0.2/1794, dst = 10.0.0.1/179</w:t>
      </w:r>
    </w:p>
    <w:p w14:paraId="6BEE7C84" w14:textId="77777777" w:rsidR="00EF037E" w:rsidRDefault="00EF037E" w:rsidP="00EF037E">
      <w:pPr>
        <w:pStyle w:val="TerminalDisplayIndent1"/>
        <w:ind w:leftChars="640" w:left="1344"/>
      </w:pPr>
      <w:r>
        <w:t xml:space="preserve">             seq = 1876407031, ack = 0, flag =  SYN</w:t>
      </w:r>
    </w:p>
    <w:p w14:paraId="7A796CAC" w14:textId="372BCFE3" w:rsidR="00EF037E" w:rsidRDefault="00EF037E" w:rsidP="00EF037E">
      <w:pPr>
        <w:pStyle w:val="TerminalDisplayIndent1"/>
        <w:ind w:leftChars="640" w:left="1344"/>
      </w:pPr>
      <w:r>
        <w:t xml:space="preserve">             window = 65535, checksum = 0x45e2, datalen = 0, headlen = 60</w:t>
      </w:r>
    </w:p>
    <w:p w14:paraId="5EECF0A7" w14:textId="77777777" w:rsidR="00344E85" w:rsidRPr="00344E85" w:rsidRDefault="00EF037E" w:rsidP="00560945">
      <w:pPr>
        <w:pStyle w:val="ItemStep"/>
        <w:spacing w:before="0" w:after="0"/>
        <w:rPr>
          <w:b/>
          <w:lang w:eastAsia="zh-CN"/>
        </w:rPr>
      </w:pPr>
      <w:r>
        <w:rPr>
          <w:rFonts w:hint="eastAsia"/>
          <w:lang w:eastAsia="zh-CN"/>
        </w:rPr>
        <w:t>检查</w:t>
      </w:r>
      <w:r w:rsidR="00344E85">
        <w:rPr>
          <w:rFonts w:hint="eastAsia"/>
          <w:lang w:eastAsia="zh-CN"/>
        </w:rPr>
        <w:t>两端</w:t>
      </w:r>
      <w:r w:rsidR="00344E85">
        <w:rPr>
          <w:rFonts w:hint="eastAsia"/>
          <w:lang w:eastAsia="zh-CN"/>
        </w:rPr>
        <w:t>B</w:t>
      </w:r>
      <w:r w:rsidR="00344E85">
        <w:rPr>
          <w:lang w:eastAsia="zh-CN"/>
        </w:rPr>
        <w:t>GP</w:t>
      </w:r>
      <w:r w:rsidR="00344E85">
        <w:rPr>
          <w:rFonts w:hint="eastAsia"/>
          <w:lang w:eastAsia="zh-CN"/>
        </w:rPr>
        <w:t>配置是否有异常，需检查如下几点：</w:t>
      </w:r>
    </w:p>
    <w:p w14:paraId="11FE0030" w14:textId="77777777" w:rsidR="00344E85" w:rsidRDefault="00EF037E" w:rsidP="00344E85">
      <w:pPr>
        <w:pStyle w:val="ItemStep"/>
        <w:numPr>
          <w:ilvl w:val="0"/>
          <w:numId w:val="0"/>
        </w:numPr>
        <w:spacing w:before="0" w:after="0"/>
        <w:ind w:left="1361"/>
        <w:rPr>
          <w:lang w:eastAsia="zh-CN"/>
        </w:rPr>
      </w:pPr>
      <w:r>
        <w:rPr>
          <w:rFonts w:hint="eastAsia"/>
          <w:lang w:eastAsia="zh-CN"/>
        </w:rPr>
        <w:t>RouterID</w:t>
      </w:r>
      <w:r>
        <w:rPr>
          <w:rFonts w:hint="eastAsia"/>
          <w:lang w:eastAsia="zh-CN"/>
        </w:rPr>
        <w:t>是否冲突</w:t>
      </w:r>
      <w:r w:rsidR="00344E85">
        <w:rPr>
          <w:rFonts w:hint="eastAsia"/>
          <w:lang w:eastAsia="zh-CN"/>
        </w:rPr>
        <w:t>；</w:t>
      </w:r>
    </w:p>
    <w:p w14:paraId="7D49C439" w14:textId="77777777" w:rsidR="00344E85" w:rsidRDefault="00EF037E" w:rsidP="00344E85">
      <w:pPr>
        <w:pStyle w:val="ItemStep"/>
        <w:numPr>
          <w:ilvl w:val="0"/>
          <w:numId w:val="0"/>
        </w:numPr>
        <w:spacing w:before="0" w:after="0"/>
        <w:ind w:left="1361"/>
        <w:rPr>
          <w:lang w:eastAsia="zh-CN"/>
        </w:rPr>
      </w:pPr>
      <w:r>
        <w:rPr>
          <w:rFonts w:hint="eastAsia"/>
          <w:lang w:eastAsia="zh-CN"/>
        </w:rPr>
        <w:t>A</w:t>
      </w:r>
      <w:r>
        <w:rPr>
          <w:lang w:eastAsia="zh-CN"/>
        </w:rPr>
        <w:t>S</w:t>
      </w:r>
      <w:r>
        <w:rPr>
          <w:rFonts w:hint="eastAsia"/>
          <w:lang w:eastAsia="zh-CN"/>
        </w:rPr>
        <w:t>号配置是否正确</w:t>
      </w:r>
      <w:r w:rsidR="00344E85">
        <w:rPr>
          <w:rFonts w:hint="eastAsia"/>
          <w:lang w:eastAsia="zh-CN"/>
        </w:rPr>
        <w:t>；</w:t>
      </w:r>
    </w:p>
    <w:p w14:paraId="43774160" w14:textId="42075ADA" w:rsidR="00344E85" w:rsidRDefault="00344E85" w:rsidP="00344E85">
      <w:pPr>
        <w:pStyle w:val="ItemStep"/>
        <w:numPr>
          <w:ilvl w:val="0"/>
          <w:numId w:val="0"/>
        </w:numPr>
        <w:spacing w:before="0" w:after="0"/>
        <w:ind w:left="1361"/>
        <w:rPr>
          <w:lang w:eastAsia="zh-CN"/>
        </w:rPr>
      </w:pPr>
      <w:r>
        <w:rPr>
          <w:rFonts w:hint="eastAsia"/>
          <w:lang w:eastAsia="zh-CN"/>
        </w:rPr>
        <w:t>如两端使用</w:t>
      </w:r>
      <w:r>
        <w:rPr>
          <w:rFonts w:hint="eastAsia"/>
          <w:lang w:eastAsia="zh-CN"/>
        </w:rPr>
        <w:t>loopback</w:t>
      </w:r>
      <w:r>
        <w:rPr>
          <w:rFonts w:hint="eastAsia"/>
          <w:lang w:eastAsia="zh-CN"/>
        </w:rPr>
        <w:t>接口建立邻居，需检查</w:t>
      </w:r>
      <w:r w:rsidR="00EF037E">
        <w:rPr>
          <w:rFonts w:hint="eastAsia"/>
          <w:lang w:eastAsia="zh-CN"/>
        </w:rPr>
        <w:t>p</w:t>
      </w:r>
      <w:r w:rsidR="00EF037E">
        <w:rPr>
          <w:lang w:eastAsia="zh-CN"/>
        </w:rPr>
        <w:t>eer connect-interface</w:t>
      </w:r>
      <w:r w:rsidR="00EF037E">
        <w:rPr>
          <w:rFonts w:hint="eastAsia"/>
          <w:lang w:eastAsia="zh-CN"/>
        </w:rPr>
        <w:t>指定是否正确</w:t>
      </w:r>
      <w:r>
        <w:rPr>
          <w:rFonts w:hint="eastAsia"/>
          <w:lang w:eastAsia="zh-CN"/>
        </w:rPr>
        <w:t>；</w:t>
      </w:r>
    </w:p>
    <w:p w14:paraId="268D9C20" w14:textId="5D5605D6" w:rsidR="008B2223" w:rsidRPr="005C0334" w:rsidRDefault="00344E85" w:rsidP="00344E85">
      <w:pPr>
        <w:pStyle w:val="ItemStep"/>
        <w:numPr>
          <w:ilvl w:val="0"/>
          <w:numId w:val="0"/>
        </w:numPr>
        <w:spacing w:before="0" w:after="0"/>
        <w:ind w:left="1361"/>
        <w:rPr>
          <w:b/>
        </w:rPr>
      </w:pPr>
      <w:r>
        <w:rPr>
          <w:rFonts w:hint="eastAsia"/>
          <w:lang w:eastAsia="zh-CN"/>
        </w:rPr>
        <w:t>如果是</w:t>
      </w:r>
      <w:r w:rsidR="00EF037E">
        <w:rPr>
          <w:rFonts w:hint="eastAsia"/>
          <w:lang w:eastAsia="zh-CN"/>
        </w:rPr>
        <w:t>ebgp</w:t>
      </w:r>
      <w:r w:rsidR="00EF037E">
        <w:rPr>
          <w:rFonts w:hint="eastAsia"/>
          <w:lang w:eastAsia="zh-CN"/>
        </w:rPr>
        <w:t>邻居</w:t>
      </w:r>
      <w:r>
        <w:rPr>
          <w:rFonts w:hint="eastAsia"/>
          <w:lang w:eastAsia="zh-CN"/>
        </w:rPr>
        <w:t>，需检查</w:t>
      </w:r>
      <w:r w:rsidR="00EF037E">
        <w:rPr>
          <w:rFonts w:hint="eastAsia"/>
          <w:lang w:eastAsia="zh-CN"/>
        </w:rPr>
        <w:t>是否配置</w:t>
      </w:r>
      <w:r>
        <w:rPr>
          <w:rFonts w:hint="eastAsia"/>
          <w:lang w:eastAsia="zh-CN"/>
        </w:rPr>
        <w:t>了合适</w:t>
      </w:r>
      <w:r w:rsidR="00EF037E">
        <w:rPr>
          <w:rFonts w:hint="eastAsia"/>
          <w:lang w:eastAsia="zh-CN"/>
        </w:rPr>
        <w:t>的</w:t>
      </w:r>
      <w:r w:rsidR="00EF037E">
        <w:rPr>
          <w:rFonts w:hint="eastAsia"/>
          <w:lang w:eastAsia="zh-CN"/>
        </w:rPr>
        <w:t>peer</w:t>
      </w:r>
      <w:r w:rsidR="00EF037E">
        <w:rPr>
          <w:lang w:eastAsia="zh-CN"/>
        </w:rPr>
        <w:t xml:space="preserve"> </w:t>
      </w:r>
      <w:r w:rsidR="00EF037E">
        <w:rPr>
          <w:rFonts w:hint="eastAsia"/>
          <w:lang w:eastAsia="zh-CN"/>
        </w:rPr>
        <w:t>ebgp-max-hop</w:t>
      </w:r>
      <w:r>
        <w:rPr>
          <w:rFonts w:hint="eastAsia"/>
          <w:lang w:eastAsia="zh-CN"/>
        </w:rPr>
        <w:t>；</w:t>
      </w:r>
    </w:p>
    <w:p w14:paraId="1393E528" w14:textId="329EEE84" w:rsidR="005C0334" w:rsidRPr="00344E85" w:rsidRDefault="00EF037E" w:rsidP="00560945">
      <w:pPr>
        <w:pStyle w:val="ItemStep"/>
        <w:spacing w:before="0" w:after="0"/>
        <w:rPr>
          <w:b/>
          <w:lang w:eastAsia="zh-CN"/>
        </w:rPr>
      </w:pPr>
      <w:r>
        <w:rPr>
          <w:rFonts w:hint="eastAsia"/>
          <w:lang w:eastAsia="zh-CN"/>
        </w:rPr>
        <w:t>检查</w:t>
      </w:r>
      <w:r>
        <w:rPr>
          <w:lang w:eastAsia="zh-CN"/>
        </w:rPr>
        <w:t>BGP</w:t>
      </w:r>
      <w:r>
        <w:rPr>
          <w:rFonts w:hint="eastAsia"/>
          <w:lang w:eastAsia="zh-CN"/>
        </w:rPr>
        <w:t>配置，是否有</w:t>
      </w:r>
      <w:r>
        <w:rPr>
          <w:rFonts w:hint="eastAsia"/>
          <w:lang w:eastAsia="zh-CN"/>
        </w:rPr>
        <w:t>peer</w:t>
      </w:r>
      <w:r>
        <w:rPr>
          <w:lang w:eastAsia="zh-CN"/>
        </w:rPr>
        <w:t xml:space="preserve"> </w:t>
      </w:r>
      <w:r>
        <w:rPr>
          <w:rFonts w:hint="eastAsia"/>
          <w:lang w:eastAsia="zh-CN"/>
        </w:rPr>
        <w:t>ignore</w:t>
      </w:r>
      <w:r>
        <w:rPr>
          <w:rFonts w:hint="eastAsia"/>
          <w:lang w:eastAsia="zh-CN"/>
        </w:rPr>
        <w:t>等特殊配置，导致邻居建立异常；</w:t>
      </w:r>
    </w:p>
    <w:p w14:paraId="7DCE825E" w14:textId="6E0A5A58" w:rsidR="00344E85" w:rsidRPr="00344E85" w:rsidRDefault="00344E85" w:rsidP="00344E85">
      <w:pPr>
        <w:pStyle w:val="TerminalDisplayIndent1"/>
        <w:ind w:leftChars="640" w:left="1344"/>
      </w:pPr>
      <w:r w:rsidRPr="00344E85">
        <w:t>[</w:t>
      </w:r>
      <w:r>
        <w:t>H3C</w:t>
      </w:r>
      <w:r w:rsidRPr="00344E85">
        <w:t>-bgp-default]dis</w:t>
      </w:r>
      <w:r>
        <w:t>play</w:t>
      </w:r>
      <w:r w:rsidRPr="00344E85">
        <w:t xml:space="preserve"> this</w:t>
      </w:r>
    </w:p>
    <w:p w14:paraId="766C5837" w14:textId="77777777" w:rsidR="00344E85" w:rsidRPr="00344E85" w:rsidRDefault="00344E85" w:rsidP="00344E85">
      <w:pPr>
        <w:pStyle w:val="TerminalDisplayIndent1"/>
        <w:ind w:leftChars="640" w:left="1344"/>
      </w:pPr>
      <w:r w:rsidRPr="00344E85">
        <w:t>#</w:t>
      </w:r>
    </w:p>
    <w:p w14:paraId="358130CA" w14:textId="77777777" w:rsidR="00344E85" w:rsidRPr="00344E85" w:rsidRDefault="00344E85" w:rsidP="00344E85">
      <w:pPr>
        <w:pStyle w:val="TerminalDisplayIndent1"/>
        <w:ind w:leftChars="640" w:left="1344"/>
      </w:pPr>
      <w:r w:rsidRPr="00344E85">
        <w:t>bgp 100</w:t>
      </w:r>
    </w:p>
    <w:p w14:paraId="38398422" w14:textId="77777777" w:rsidR="00344E85" w:rsidRPr="00344E85" w:rsidRDefault="00344E85" w:rsidP="00344E85">
      <w:pPr>
        <w:pStyle w:val="TerminalDisplayIndent1"/>
        <w:ind w:leftChars="640" w:left="1344"/>
      </w:pPr>
      <w:r w:rsidRPr="00344E85">
        <w:t xml:space="preserve"> peer 10.0.0.2 as-number 100</w:t>
      </w:r>
    </w:p>
    <w:p w14:paraId="118EE286" w14:textId="77777777" w:rsidR="00344E85" w:rsidRPr="00344E85" w:rsidRDefault="00344E85" w:rsidP="00344E85">
      <w:pPr>
        <w:pStyle w:val="TerminalDisplayIndent1"/>
        <w:ind w:leftChars="640" w:left="1344"/>
      </w:pPr>
      <w:r w:rsidRPr="00344E85">
        <w:t xml:space="preserve"> </w:t>
      </w:r>
      <w:r w:rsidRPr="00344E85">
        <w:rPr>
          <w:color w:val="FF0000"/>
        </w:rPr>
        <w:t>peer 10.0.0.2 ignore</w:t>
      </w:r>
    </w:p>
    <w:p w14:paraId="3194DDD0" w14:textId="77777777" w:rsidR="00344E85" w:rsidRPr="00344E85" w:rsidRDefault="00344E85" w:rsidP="00344E85">
      <w:pPr>
        <w:pStyle w:val="TerminalDisplayIndent1"/>
        <w:ind w:leftChars="640" w:left="1344"/>
      </w:pPr>
      <w:r w:rsidRPr="00344E85">
        <w:t xml:space="preserve"> peer 10.0.0.2 connect-interface GigabitEthernet1/0/1/2</w:t>
      </w:r>
    </w:p>
    <w:p w14:paraId="5F9B5CBA" w14:textId="77777777" w:rsidR="00344E85" w:rsidRDefault="00344E85" w:rsidP="00344E85">
      <w:pPr>
        <w:pStyle w:val="TerminalDisplayIndent1"/>
        <w:ind w:leftChars="640" w:left="1344"/>
      </w:pPr>
      <w:r w:rsidRPr="00344E85">
        <w:t xml:space="preserve"> peer 10.0.0.2 password cipher $c$3$fj27tu0dsIq2B6Pj90EhaM8ZcH2pWA==</w:t>
      </w:r>
    </w:p>
    <w:p w14:paraId="1A6E3DF4" w14:textId="6641228F" w:rsidR="00344E85" w:rsidRPr="00344E85" w:rsidRDefault="00344E85" w:rsidP="00344E85">
      <w:pPr>
        <w:pStyle w:val="TerminalDisplayIndent1"/>
        <w:ind w:leftChars="640" w:left="1344"/>
      </w:pPr>
      <w:r w:rsidRPr="00344E85">
        <w:t>#</w:t>
      </w:r>
    </w:p>
    <w:p w14:paraId="124B8B77" w14:textId="77777777" w:rsidR="00344E85" w:rsidRPr="00344E85" w:rsidRDefault="00344E85" w:rsidP="00344E85">
      <w:pPr>
        <w:pStyle w:val="TerminalDisplayIndent1"/>
        <w:ind w:leftChars="640" w:left="1344"/>
      </w:pPr>
      <w:r w:rsidRPr="00344E85">
        <w:t xml:space="preserve"> address-family ipv4 unicast</w:t>
      </w:r>
    </w:p>
    <w:p w14:paraId="77321531" w14:textId="77777777" w:rsidR="00344E85" w:rsidRPr="00344E85" w:rsidRDefault="00344E85" w:rsidP="00344E85">
      <w:pPr>
        <w:pStyle w:val="TerminalDisplayIndent1"/>
        <w:ind w:leftChars="640" w:left="1344"/>
      </w:pPr>
      <w:r w:rsidRPr="00344E85">
        <w:t xml:space="preserve">  peer 10.0.0.2 enable</w:t>
      </w:r>
    </w:p>
    <w:p w14:paraId="5763E525" w14:textId="77777777" w:rsidR="00344E85" w:rsidRPr="00344E85" w:rsidRDefault="00344E85" w:rsidP="00344E85">
      <w:pPr>
        <w:pStyle w:val="TerminalDisplayIndent1"/>
        <w:ind w:leftChars="640" w:left="1344"/>
      </w:pPr>
      <w:r w:rsidRPr="00344E85">
        <w:t xml:space="preserve"> #</w:t>
      </w:r>
    </w:p>
    <w:p w14:paraId="2F3533E4" w14:textId="600AAEAB" w:rsidR="00344E85" w:rsidRPr="00344E85" w:rsidRDefault="00344E85" w:rsidP="00344E85">
      <w:pPr>
        <w:pStyle w:val="TerminalDisplayIndent1"/>
        <w:ind w:leftChars="640" w:left="1344"/>
      </w:pPr>
      <w:r w:rsidRPr="00344E85">
        <w:t>#</w:t>
      </w:r>
    </w:p>
    <w:p w14:paraId="21AB325F" w14:textId="254A2E2F" w:rsidR="008B2223" w:rsidRDefault="00FC0318" w:rsidP="00560945">
      <w:pPr>
        <w:pStyle w:val="ItemStep"/>
        <w:spacing w:before="0" w:after="0"/>
      </w:pPr>
      <w:r>
        <w:rPr>
          <w:rFonts w:hint="eastAsia"/>
          <w:lang w:eastAsia="zh-CN"/>
        </w:rPr>
        <w:t>执行</w:t>
      </w:r>
      <w:r w:rsidR="008B2223" w:rsidRPr="00437484">
        <w:rPr>
          <w:rStyle w:val="commandkeywords"/>
          <w:bCs/>
          <w:color w:val="000000"/>
        </w:rPr>
        <w:t>debugging bgp open</w:t>
      </w:r>
      <w:r w:rsidR="008B2223" w:rsidRPr="00B16EB2">
        <w:rPr>
          <w:rFonts w:hint="eastAsia"/>
        </w:rPr>
        <w:t>查看</w:t>
      </w:r>
      <w:r w:rsidR="008B2223">
        <w:rPr>
          <w:rFonts w:hint="eastAsia"/>
        </w:rPr>
        <w:t>bgp</w:t>
      </w:r>
      <w:r w:rsidR="008B2223">
        <w:t xml:space="preserve"> open</w:t>
      </w:r>
      <w:r w:rsidR="008B2223">
        <w:t>报文</w:t>
      </w:r>
      <w:r w:rsidR="008B2223">
        <w:rPr>
          <w:rFonts w:hint="eastAsia"/>
        </w:rPr>
        <w:t>中携带</w:t>
      </w:r>
      <w:r w:rsidR="008B2223">
        <w:t>的</w:t>
      </w:r>
      <w:r w:rsidR="008B2223">
        <w:rPr>
          <w:rFonts w:hint="eastAsia"/>
        </w:rPr>
        <w:t>支持</w:t>
      </w:r>
      <w:r w:rsidR="008B2223">
        <w:t>地址族</w:t>
      </w:r>
      <w:r w:rsidR="008B2223">
        <w:rPr>
          <w:rFonts w:hint="eastAsia"/>
        </w:rPr>
        <w:t>信息</w:t>
      </w:r>
      <w:r w:rsidR="008B2223">
        <w:t>是否一致</w:t>
      </w:r>
      <w:r>
        <w:rPr>
          <w:rFonts w:hint="eastAsia"/>
          <w:lang w:eastAsia="zh-CN"/>
        </w:rPr>
        <w:t>。</w:t>
      </w:r>
    </w:p>
    <w:p w14:paraId="462E7765" w14:textId="745E71BD" w:rsidR="0009623F" w:rsidRPr="00B16EB2" w:rsidRDefault="00F012E8" w:rsidP="0009623F">
      <w:pPr>
        <w:pStyle w:val="ItemStep"/>
        <w:numPr>
          <w:ilvl w:val="0"/>
          <w:numId w:val="0"/>
        </w:numPr>
        <w:spacing w:before="0" w:after="0"/>
        <w:ind w:left="1361"/>
        <w:rPr>
          <w:lang w:eastAsia="zh-CN"/>
        </w:rPr>
      </w:pPr>
      <w:r>
        <w:rPr>
          <w:rFonts w:hint="eastAsia"/>
          <w:lang w:eastAsia="zh-CN"/>
        </w:rPr>
        <w:t>d</w:t>
      </w:r>
      <w:r w:rsidR="0009623F">
        <w:rPr>
          <w:lang w:eastAsia="zh-CN"/>
        </w:rPr>
        <w:t>ebug</w:t>
      </w:r>
      <w:r w:rsidR="0009623F">
        <w:rPr>
          <w:rFonts w:hint="eastAsia"/>
          <w:lang w:eastAsia="zh-CN"/>
        </w:rPr>
        <w:t>操作请在技术支持指导下进行。</w:t>
      </w:r>
    </w:p>
    <w:p w14:paraId="3FB82993" w14:textId="77777777" w:rsidR="008B2223" w:rsidRPr="00FB52F7" w:rsidRDefault="008B2223" w:rsidP="00FC0318">
      <w:pPr>
        <w:pStyle w:val="TableDescription"/>
      </w:pPr>
      <w:r w:rsidRPr="00FB52F7">
        <w:t>debugging bgp open</w:t>
      </w:r>
      <w:r w:rsidRPr="00FB52F7">
        <w:rPr>
          <w:rFonts w:ascii="黑体" w:hAnsi="黑体" w:hint="eastAsia"/>
        </w:rPr>
        <w:t>命令输出信息描述表</w:t>
      </w:r>
    </w:p>
    <w:tbl>
      <w:tblPr>
        <w:tblStyle w:val="Table"/>
        <w:tblW w:w="9014" w:type="dxa"/>
        <w:tblLook w:val="04A0" w:firstRow="1" w:lastRow="0" w:firstColumn="1" w:lastColumn="0" w:noHBand="0" w:noVBand="1"/>
      </w:tblPr>
      <w:tblGrid>
        <w:gridCol w:w="4508"/>
        <w:gridCol w:w="4506"/>
      </w:tblGrid>
      <w:tr w:rsidR="008B2223" w:rsidRPr="00FB52F7" w14:paraId="5E9B8FB7" w14:textId="77777777" w:rsidTr="006D16FF">
        <w:trPr>
          <w:cnfStyle w:val="100000000000" w:firstRow="1" w:lastRow="0" w:firstColumn="0" w:lastColumn="0" w:oddVBand="0" w:evenVBand="0" w:oddHBand="0" w:evenHBand="0" w:firstRowFirstColumn="0" w:firstRowLastColumn="0" w:lastRowFirstColumn="0" w:lastRowLastColumn="0"/>
          <w:trHeight w:val="68"/>
          <w:tblHeader/>
        </w:trPr>
        <w:tc>
          <w:tcPr>
            <w:tcW w:w="450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71FB5AF" w14:textId="77777777" w:rsidR="008B2223" w:rsidRPr="00520C7B" w:rsidRDefault="008B2223" w:rsidP="00520C7B">
            <w:pPr>
              <w:pStyle w:val="TableHeading"/>
            </w:pPr>
            <w:r w:rsidRPr="00520C7B">
              <w:rPr>
                <w:rFonts w:hint="eastAsia"/>
              </w:rPr>
              <w:t>字段</w:t>
            </w:r>
          </w:p>
        </w:tc>
        <w:tc>
          <w:tcPr>
            <w:tcW w:w="4506"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689C6C7" w14:textId="77777777" w:rsidR="008B2223" w:rsidRPr="00520C7B" w:rsidRDefault="008B2223" w:rsidP="00520C7B">
            <w:pPr>
              <w:pStyle w:val="TableHeading"/>
            </w:pPr>
            <w:r w:rsidRPr="00520C7B">
              <w:rPr>
                <w:rFonts w:hint="eastAsia"/>
              </w:rPr>
              <w:t>描述</w:t>
            </w:r>
          </w:p>
        </w:tc>
      </w:tr>
      <w:tr w:rsidR="008B2223" w:rsidRPr="00FB52F7" w14:paraId="644BE22A" w14:textId="77777777" w:rsidTr="006D16FF">
        <w:trPr>
          <w:trHeight w:val="68"/>
        </w:trPr>
        <w:tc>
          <w:tcPr>
            <w:tcW w:w="4508" w:type="dxa"/>
            <w:hideMark/>
          </w:tcPr>
          <w:p w14:paraId="10E54E01" w14:textId="77777777" w:rsidR="008B2223" w:rsidRPr="00520C7B" w:rsidRDefault="008B2223" w:rsidP="00520C7B">
            <w:pPr>
              <w:pStyle w:val="TableText"/>
            </w:pPr>
            <w:r w:rsidRPr="00520C7B">
              <w:t>BGP.vpn-instance</w:t>
            </w:r>
          </w:p>
        </w:tc>
        <w:tc>
          <w:tcPr>
            <w:tcW w:w="4506" w:type="dxa"/>
            <w:hideMark/>
          </w:tcPr>
          <w:p w14:paraId="47EE2CC4" w14:textId="77777777" w:rsidR="008B2223" w:rsidRPr="00520C7B" w:rsidRDefault="008B2223" w:rsidP="00520C7B">
            <w:pPr>
              <w:pStyle w:val="TableText"/>
            </w:pPr>
            <w:r w:rsidRPr="00520C7B">
              <w:t>VPN</w:t>
            </w:r>
            <w:r w:rsidRPr="00520C7B">
              <w:rPr>
                <w:rFonts w:hint="eastAsia"/>
              </w:rPr>
              <w:t>实例</w:t>
            </w:r>
            <w:r w:rsidRPr="00520C7B">
              <w:t>vpn-instance</w:t>
            </w:r>
            <w:r w:rsidRPr="00520C7B">
              <w:rPr>
                <w:rFonts w:hint="eastAsia"/>
              </w:rPr>
              <w:t>的</w:t>
            </w:r>
            <w:r w:rsidRPr="00520C7B">
              <w:t>BGP</w:t>
            </w:r>
            <w:r w:rsidRPr="00520C7B">
              <w:rPr>
                <w:rFonts w:hint="eastAsia"/>
              </w:rPr>
              <w:t>报文</w:t>
            </w:r>
          </w:p>
          <w:p w14:paraId="17384215" w14:textId="77777777" w:rsidR="008B2223" w:rsidRPr="00520C7B" w:rsidRDefault="008B2223" w:rsidP="00520C7B">
            <w:pPr>
              <w:pStyle w:val="TableText"/>
            </w:pPr>
            <w:r w:rsidRPr="00520C7B">
              <w:rPr>
                <w:rFonts w:hint="eastAsia"/>
              </w:rPr>
              <w:t>如果不携带</w:t>
            </w:r>
            <w:r w:rsidRPr="00520C7B">
              <w:t>vpn-instance</w:t>
            </w:r>
            <w:r w:rsidRPr="00520C7B">
              <w:rPr>
                <w:rFonts w:hint="eastAsia"/>
              </w:rPr>
              <w:t>参数，则表示公网的</w:t>
            </w:r>
            <w:r w:rsidRPr="00520C7B">
              <w:t>BGP</w:t>
            </w:r>
            <w:r w:rsidRPr="00520C7B">
              <w:rPr>
                <w:rFonts w:hint="eastAsia"/>
              </w:rPr>
              <w:t>报文</w:t>
            </w:r>
          </w:p>
        </w:tc>
      </w:tr>
      <w:tr w:rsidR="008B2223" w:rsidRPr="00FB52F7" w14:paraId="62C16BE2" w14:textId="77777777" w:rsidTr="006D16FF">
        <w:trPr>
          <w:trHeight w:val="68"/>
        </w:trPr>
        <w:tc>
          <w:tcPr>
            <w:tcW w:w="4508" w:type="dxa"/>
            <w:hideMark/>
          </w:tcPr>
          <w:p w14:paraId="4E304A7C" w14:textId="77777777" w:rsidR="008B2223" w:rsidRPr="00520C7B" w:rsidRDefault="008B2223" w:rsidP="00520C7B">
            <w:pPr>
              <w:pStyle w:val="TableText"/>
            </w:pPr>
            <w:r w:rsidRPr="00520C7B">
              <w:t>X.X.X.X</w:t>
            </w:r>
          </w:p>
        </w:tc>
        <w:tc>
          <w:tcPr>
            <w:tcW w:w="4506" w:type="dxa"/>
            <w:hideMark/>
          </w:tcPr>
          <w:p w14:paraId="2DA66019" w14:textId="77777777" w:rsidR="008B2223" w:rsidRPr="00520C7B" w:rsidRDefault="008B2223" w:rsidP="00520C7B">
            <w:pPr>
              <w:pStyle w:val="TableText"/>
            </w:pPr>
            <w:r w:rsidRPr="00520C7B">
              <w:t>BGP</w:t>
            </w:r>
            <w:r w:rsidRPr="00520C7B">
              <w:rPr>
                <w:rFonts w:hint="eastAsia"/>
              </w:rPr>
              <w:t>邻居的</w:t>
            </w:r>
            <w:r w:rsidRPr="00520C7B">
              <w:t>IPv4</w:t>
            </w:r>
            <w:r w:rsidRPr="00520C7B">
              <w:rPr>
                <w:rFonts w:hint="eastAsia"/>
              </w:rPr>
              <w:t>地址</w:t>
            </w:r>
          </w:p>
        </w:tc>
      </w:tr>
      <w:tr w:rsidR="008B2223" w:rsidRPr="00FB52F7" w14:paraId="671274ED" w14:textId="77777777" w:rsidTr="006D16FF">
        <w:trPr>
          <w:trHeight w:val="68"/>
        </w:trPr>
        <w:tc>
          <w:tcPr>
            <w:tcW w:w="4508" w:type="dxa"/>
            <w:hideMark/>
          </w:tcPr>
          <w:p w14:paraId="31549DE9" w14:textId="77777777" w:rsidR="008B2223" w:rsidRPr="00520C7B" w:rsidRDefault="008B2223" w:rsidP="00520C7B">
            <w:pPr>
              <w:pStyle w:val="TableText"/>
            </w:pPr>
            <w:r w:rsidRPr="00520C7B">
              <w:t>X:X::X:X</w:t>
            </w:r>
          </w:p>
        </w:tc>
        <w:tc>
          <w:tcPr>
            <w:tcW w:w="4506" w:type="dxa"/>
            <w:hideMark/>
          </w:tcPr>
          <w:p w14:paraId="163AC133" w14:textId="77777777" w:rsidR="008B2223" w:rsidRPr="00520C7B" w:rsidRDefault="008B2223" w:rsidP="00520C7B">
            <w:pPr>
              <w:pStyle w:val="TableText"/>
            </w:pPr>
            <w:r w:rsidRPr="00520C7B">
              <w:t>BGP</w:t>
            </w:r>
            <w:r w:rsidRPr="00520C7B">
              <w:rPr>
                <w:rFonts w:hint="eastAsia"/>
              </w:rPr>
              <w:t>邻居的</w:t>
            </w:r>
            <w:r w:rsidRPr="00520C7B">
              <w:t>IPv6</w:t>
            </w:r>
            <w:r w:rsidRPr="00520C7B">
              <w:rPr>
                <w:rFonts w:hint="eastAsia"/>
              </w:rPr>
              <w:t>地址</w:t>
            </w:r>
          </w:p>
        </w:tc>
      </w:tr>
      <w:tr w:rsidR="008B2223" w:rsidRPr="00FB52F7" w14:paraId="3D78FC6B" w14:textId="77777777" w:rsidTr="006D16FF">
        <w:trPr>
          <w:trHeight w:val="68"/>
        </w:trPr>
        <w:tc>
          <w:tcPr>
            <w:tcW w:w="4508" w:type="dxa"/>
            <w:hideMark/>
          </w:tcPr>
          <w:p w14:paraId="4A1C992A" w14:textId="77777777" w:rsidR="008B2223" w:rsidRPr="00520C7B" w:rsidRDefault="008B2223" w:rsidP="00520C7B">
            <w:pPr>
              <w:pStyle w:val="TableText"/>
            </w:pPr>
            <w:r w:rsidRPr="00520C7B">
              <w:t>Recv</w:t>
            </w:r>
          </w:p>
        </w:tc>
        <w:tc>
          <w:tcPr>
            <w:tcW w:w="4506" w:type="dxa"/>
            <w:hideMark/>
          </w:tcPr>
          <w:p w14:paraId="462CBDC5" w14:textId="77777777" w:rsidR="008B2223" w:rsidRPr="00520C7B" w:rsidRDefault="008B2223" w:rsidP="00520C7B">
            <w:pPr>
              <w:pStyle w:val="TableText"/>
            </w:pPr>
            <w:r w:rsidRPr="00520C7B">
              <w:rPr>
                <w:rFonts w:hint="eastAsia"/>
              </w:rPr>
              <w:t>收到报文</w:t>
            </w:r>
          </w:p>
        </w:tc>
      </w:tr>
      <w:tr w:rsidR="008B2223" w:rsidRPr="00FB52F7" w14:paraId="56218530" w14:textId="77777777" w:rsidTr="006D16FF">
        <w:trPr>
          <w:trHeight w:val="68"/>
        </w:trPr>
        <w:tc>
          <w:tcPr>
            <w:tcW w:w="4508" w:type="dxa"/>
            <w:hideMark/>
          </w:tcPr>
          <w:p w14:paraId="65786425" w14:textId="77777777" w:rsidR="008B2223" w:rsidRPr="00520C7B" w:rsidRDefault="008B2223" w:rsidP="00520C7B">
            <w:pPr>
              <w:pStyle w:val="TableText"/>
            </w:pPr>
            <w:r w:rsidRPr="00520C7B">
              <w:t>Send</w:t>
            </w:r>
          </w:p>
        </w:tc>
        <w:tc>
          <w:tcPr>
            <w:tcW w:w="4506" w:type="dxa"/>
            <w:hideMark/>
          </w:tcPr>
          <w:p w14:paraId="56A6C006" w14:textId="77777777" w:rsidR="008B2223" w:rsidRPr="00520C7B" w:rsidRDefault="008B2223" w:rsidP="00520C7B">
            <w:pPr>
              <w:pStyle w:val="TableText"/>
            </w:pPr>
            <w:r w:rsidRPr="00520C7B">
              <w:rPr>
                <w:rFonts w:hint="eastAsia"/>
              </w:rPr>
              <w:t>发送报文</w:t>
            </w:r>
          </w:p>
        </w:tc>
      </w:tr>
      <w:tr w:rsidR="008B2223" w:rsidRPr="00FB52F7" w14:paraId="548941B0" w14:textId="77777777" w:rsidTr="006D16FF">
        <w:trPr>
          <w:trHeight w:val="68"/>
        </w:trPr>
        <w:tc>
          <w:tcPr>
            <w:tcW w:w="4508" w:type="dxa"/>
            <w:hideMark/>
          </w:tcPr>
          <w:p w14:paraId="5EFF6890" w14:textId="77777777" w:rsidR="008B2223" w:rsidRPr="00520C7B" w:rsidRDefault="008B2223" w:rsidP="00520C7B">
            <w:pPr>
              <w:pStyle w:val="TableText"/>
            </w:pPr>
            <w:r w:rsidRPr="00520C7B">
              <w:t>Version</w:t>
            </w:r>
          </w:p>
        </w:tc>
        <w:tc>
          <w:tcPr>
            <w:tcW w:w="4506" w:type="dxa"/>
            <w:hideMark/>
          </w:tcPr>
          <w:p w14:paraId="075B4C42" w14:textId="77777777" w:rsidR="008B2223" w:rsidRPr="00520C7B" w:rsidRDefault="008B2223" w:rsidP="00520C7B">
            <w:pPr>
              <w:pStyle w:val="TableText"/>
            </w:pPr>
            <w:r w:rsidRPr="00520C7B">
              <w:t>BGP</w:t>
            </w:r>
            <w:r w:rsidRPr="00520C7B">
              <w:rPr>
                <w:rFonts w:hint="eastAsia"/>
              </w:rPr>
              <w:t>协议版本号</w:t>
            </w:r>
          </w:p>
        </w:tc>
      </w:tr>
      <w:tr w:rsidR="008B2223" w:rsidRPr="00FB52F7" w14:paraId="784D6363" w14:textId="77777777" w:rsidTr="006D16FF">
        <w:trPr>
          <w:trHeight w:val="68"/>
        </w:trPr>
        <w:tc>
          <w:tcPr>
            <w:tcW w:w="4508" w:type="dxa"/>
            <w:hideMark/>
          </w:tcPr>
          <w:p w14:paraId="30A9E23E" w14:textId="77777777" w:rsidR="008B2223" w:rsidRPr="00520C7B" w:rsidRDefault="008B2223" w:rsidP="00520C7B">
            <w:pPr>
              <w:pStyle w:val="TableText"/>
            </w:pPr>
            <w:r w:rsidRPr="00520C7B">
              <w:t>Local AS</w:t>
            </w:r>
          </w:p>
        </w:tc>
        <w:tc>
          <w:tcPr>
            <w:tcW w:w="4506" w:type="dxa"/>
            <w:hideMark/>
          </w:tcPr>
          <w:p w14:paraId="00592E2F" w14:textId="77777777" w:rsidR="008B2223" w:rsidRPr="00520C7B" w:rsidRDefault="008B2223" w:rsidP="00520C7B">
            <w:pPr>
              <w:pStyle w:val="TableText"/>
            </w:pPr>
            <w:r w:rsidRPr="00520C7B">
              <w:rPr>
                <w:rFonts w:hint="eastAsia"/>
              </w:rPr>
              <w:t>本地自治域号</w:t>
            </w:r>
          </w:p>
        </w:tc>
      </w:tr>
      <w:tr w:rsidR="008B2223" w:rsidRPr="00FB52F7" w14:paraId="6DD6F338" w14:textId="77777777" w:rsidTr="006D16FF">
        <w:trPr>
          <w:trHeight w:val="68"/>
        </w:trPr>
        <w:tc>
          <w:tcPr>
            <w:tcW w:w="4508" w:type="dxa"/>
            <w:hideMark/>
          </w:tcPr>
          <w:p w14:paraId="4BEAD483" w14:textId="77777777" w:rsidR="008B2223" w:rsidRPr="00520C7B" w:rsidRDefault="008B2223" w:rsidP="00520C7B">
            <w:pPr>
              <w:pStyle w:val="TableText"/>
            </w:pPr>
            <w:r w:rsidRPr="00520C7B">
              <w:t>HoldTime</w:t>
            </w:r>
          </w:p>
        </w:tc>
        <w:tc>
          <w:tcPr>
            <w:tcW w:w="4506" w:type="dxa"/>
            <w:hideMark/>
          </w:tcPr>
          <w:p w14:paraId="0AE77DEF" w14:textId="77777777" w:rsidR="008B2223" w:rsidRPr="00520C7B" w:rsidRDefault="008B2223" w:rsidP="00520C7B">
            <w:pPr>
              <w:pStyle w:val="TableText"/>
            </w:pPr>
            <w:r w:rsidRPr="00520C7B">
              <w:t>HoldTime</w:t>
            </w:r>
            <w:r w:rsidRPr="00520C7B">
              <w:rPr>
                <w:rFonts w:hint="eastAsia"/>
              </w:rPr>
              <w:t>值，单位：秒</w:t>
            </w:r>
          </w:p>
        </w:tc>
      </w:tr>
      <w:tr w:rsidR="008B2223" w:rsidRPr="00FB52F7" w14:paraId="1BCAA5FF" w14:textId="77777777" w:rsidTr="006D16FF">
        <w:trPr>
          <w:trHeight w:val="68"/>
        </w:trPr>
        <w:tc>
          <w:tcPr>
            <w:tcW w:w="4508" w:type="dxa"/>
            <w:hideMark/>
          </w:tcPr>
          <w:p w14:paraId="6A3D8A6D" w14:textId="77777777" w:rsidR="008B2223" w:rsidRPr="00520C7B" w:rsidRDefault="008B2223" w:rsidP="00520C7B">
            <w:pPr>
              <w:pStyle w:val="TableText"/>
            </w:pPr>
            <w:r w:rsidRPr="00520C7B">
              <w:t>Router ID</w:t>
            </w:r>
          </w:p>
        </w:tc>
        <w:tc>
          <w:tcPr>
            <w:tcW w:w="4506" w:type="dxa"/>
            <w:hideMark/>
          </w:tcPr>
          <w:p w14:paraId="55F464C4" w14:textId="77777777" w:rsidR="008B2223" w:rsidRPr="00520C7B" w:rsidRDefault="008B2223" w:rsidP="00520C7B">
            <w:pPr>
              <w:pStyle w:val="TableText"/>
            </w:pPr>
            <w:r w:rsidRPr="00520C7B">
              <w:rPr>
                <w:rFonts w:hint="eastAsia"/>
              </w:rPr>
              <w:t>路由器</w:t>
            </w:r>
            <w:r w:rsidRPr="00520C7B">
              <w:t>ID</w:t>
            </w:r>
            <w:r w:rsidRPr="00520C7B">
              <w:rPr>
                <w:rFonts w:hint="eastAsia"/>
              </w:rPr>
              <w:t>号</w:t>
            </w:r>
          </w:p>
        </w:tc>
      </w:tr>
      <w:tr w:rsidR="008B2223" w:rsidRPr="00FB52F7" w14:paraId="2DA7E856" w14:textId="77777777" w:rsidTr="006D16FF">
        <w:trPr>
          <w:trHeight w:val="68"/>
        </w:trPr>
        <w:tc>
          <w:tcPr>
            <w:tcW w:w="4508" w:type="dxa"/>
            <w:hideMark/>
          </w:tcPr>
          <w:p w14:paraId="484EE59A" w14:textId="77777777" w:rsidR="008B2223" w:rsidRPr="00520C7B" w:rsidRDefault="008B2223" w:rsidP="00520C7B">
            <w:pPr>
              <w:pStyle w:val="TableText"/>
            </w:pPr>
            <w:r w:rsidRPr="00520C7B">
              <w:t>BGP ID</w:t>
            </w:r>
          </w:p>
        </w:tc>
        <w:tc>
          <w:tcPr>
            <w:tcW w:w="4506" w:type="dxa"/>
            <w:hideMark/>
          </w:tcPr>
          <w:p w14:paraId="15CB271B" w14:textId="77777777" w:rsidR="008B2223" w:rsidRPr="00520C7B" w:rsidRDefault="008B2223" w:rsidP="00520C7B">
            <w:pPr>
              <w:pStyle w:val="TableText"/>
            </w:pPr>
            <w:r w:rsidRPr="00520C7B">
              <w:t>BGP ID</w:t>
            </w:r>
            <w:r w:rsidRPr="00520C7B">
              <w:rPr>
                <w:rFonts w:hint="eastAsia"/>
              </w:rPr>
              <w:t>号</w:t>
            </w:r>
          </w:p>
        </w:tc>
      </w:tr>
      <w:tr w:rsidR="008B2223" w:rsidRPr="00FB52F7" w14:paraId="19E8B1C2" w14:textId="77777777" w:rsidTr="006D16FF">
        <w:trPr>
          <w:trHeight w:val="68"/>
        </w:trPr>
        <w:tc>
          <w:tcPr>
            <w:tcW w:w="4508" w:type="dxa"/>
            <w:hideMark/>
          </w:tcPr>
          <w:p w14:paraId="1D89078E" w14:textId="459E9C22" w:rsidR="008B2223" w:rsidRPr="00520C7B" w:rsidRDefault="008B2223" w:rsidP="00520C7B">
            <w:pPr>
              <w:pStyle w:val="TableText"/>
            </w:pPr>
            <w:r w:rsidRPr="00520C7B">
              <w:lastRenderedPageBreak/>
              <w:t>OPT Type:</w:t>
            </w:r>
            <w:r w:rsidR="00560945" w:rsidRPr="00520C7B">
              <w:rPr>
                <w:rFonts w:hint="eastAsia"/>
              </w:rPr>
              <w:t xml:space="preserve"> </w:t>
            </w:r>
            <w:r w:rsidRPr="00520C7B">
              <w:t>2 (Capability)</w:t>
            </w:r>
          </w:p>
        </w:tc>
        <w:tc>
          <w:tcPr>
            <w:tcW w:w="4506" w:type="dxa"/>
            <w:hideMark/>
          </w:tcPr>
          <w:p w14:paraId="2CF3A409" w14:textId="77777777" w:rsidR="008B2223" w:rsidRPr="00520C7B" w:rsidRDefault="008B2223" w:rsidP="00520C7B">
            <w:pPr>
              <w:pStyle w:val="TableText"/>
            </w:pPr>
            <w:r w:rsidRPr="00520C7B">
              <w:rPr>
                <w:rFonts w:hint="eastAsia"/>
              </w:rPr>
              <w:t>能力协商内容</w:t>
            </w:r>
          </w:p>
        </w:tc>
      </w:tr>
      <w:tr w:rsidR="008B2223" w:rsidRPr="00FB52F7" w14:paraId="7365B55B" w14:textId="77777777" w:rsidTr="006D16FF">
        <w:trPr>
          <w:trHeight w:val="68"/>
        </w:trPr>
        <w:tc>
          <w:tcPr>
            <w:tcW w:w="4508" w:type="dxa"/>
            <w:hideMark/>
          </w:tcPr>
          <w:p w14:paraId="0EF813B4" w14:textId="5A74602F" w:rsidR="008B2223" w:rsidRPr="00520C7B" w:rsidRDefault="008B2223" w:rsidP="00520C7B">
            <w:pPr>
              <w:pStyle w:val="TableText"/>
            </w:pPr>
            <w:r w:rsidRPr="00520C7B">
              <w:t>C</w:t>
            </w:r>
            <w:r w:rsidR="00560945" w:rsidRPr="00520C7B">
              <w:t>AP Type:</w:t>
            </w:r>
            <w:r w:rsidR="00560945" w:rsidRPr="00520C7B">
              <w:rPr>
                <w:rFonts w:hint="eastAsia"/>
              </w:rPr>
              <w:t xml:space="preserve"> </w:t>
            </w:r>
            <w:r w:rsidR="00560945" w:rsidRPr="00520C7B">
              <w:t>1 (Multiprotocol)</w:t>
            </w:r>
            <w:r w:rsidRPr="00520C7B">
              <w:t xml:space="preserve"> CAP Len: 4</w:t>
            </w:r>
          </w:p>
        </w:tc>
        <w:tc>
          <w:tcPr>
            <w:tcW w:w="4506" w:type="dxa"/>
            <w:hideMark/>
          </w:tcPr>
          <w:p w14:paraId="5E18AB05" w14:textId="77777777" w:rsidR="008B2223" w:rsidRPr="00520C7B" w:rsidRDefault="008B2223" w:rsidP="00520C7B">
            <w:pPr>
              <w:pStyle w:val="TableText"/>
            </w:pPr>
            <w:r w:rsidRPr="00520C7B">
              <w:rPr>
                <w:rFonts w:hint="eastAsia"/>
              </w:rPr>
              <w:t>具有多协议能力</w:t>
            </w:r>
          </w:p>
        </w:tc>
      </w:tr>
      <w:tr w:rsidR="008B2223" w:rsidRPr="00FB52F7" w14:paraId="4906A39E" w14:textId="77777777" w:rsidTr="006D16FF">
        <w:trPr>
          <w:trHeight w:val="68"/>
        </w:trPr>
        <w:tc>
          <w:tcPr>
            <w:tcW w:w="4508" w:type="dxa"/>
            <w:hideMark/>
          </w:tcPr>
          <w:p w14:paraId="1FEB5C65" w14:textId="77777777" w:rsidR="008B2223" w:rsidRPr="00520C7B" w:rsidRDefault="008B2223" w:rsidP="00520C7B">
            <w:pPr>
              <w:pStyle w:val="TableText"/>
            </w:pPr>
            <w:r w:rsidRPr="00520C7B">
              <w:t>IPv4-UNC (1/1)</w:t>
            </w:r>
          </w:p>
          <w:p w14:paraId="23445D98" w14:textId="1EE93C73" w:rsidR="008B2223" w:rsidRPr="00520C7B" w:rsidRDefault="00560945" w:rsidP="00520C7B">
            <w:pPr>
              <w:pStyle w:val="TableText"/>
            </w:pPr>
            <w:r w:rsidRPr="00520C7B">
              <w:t>CAP Type: 2 (RouteRefresh)</w:t>
            </w:r>
            <w:r w:rsidR="008B2223" w:rsidRPr="00520C7B">
              <w:t xml:space="preserve"> CAP Len: 0</w:t>
            </w:r>
          </w:p>
        </w:tc>
        <w:tc>
          <w:tcPr>
            <w:tcW w:w="4506" w:type="dxa"/>
            <w:hideMark/>
          </w:tcPr>
          <w:p w14:paraId="10C74DF6" w14:textId="77777777" w:rsidR="008B2223" w:rsidRPr="00520C7B" w:rsidRDefault="008B2223" w:rsidP="00520C7B">
            <w:pPr>
              <w:pStyle w:val="TableText"/>
            </w:pPr>
            <w:r w:rsidRPr="00520C7B">
              <w:rPr>
                <w:rFonts w:hint="eastAsia"/>
              </w:rPr>
              <w:t>具有</w:t>
            </w:r>
            <w:r w:rsidRPr="00520C7B">
              <w:t>IPv4</w:t>
            </w:r>
            <w:r w:rsidRPr="00520C7B">
              <w:rPr>
                <w:rFonts w:hint="eastAsia"/>
              </w:rPr>
              <w:t>单播路由更新能力</w:t>
            </w:r>
          </w:p>
        </w:tc>
      </w:tr>
      <w:tr w:rsidR="008B2223" w:rsidRPr="00FB52F7" w14:paraId="2F4226FA" w14:textId="77777777" w:rsidTr="006D16FF">
        <w:trPr>
          <w:trHeight w:val="68"/>
        </w:trPr>
        <w:tc>
          <w:tcPr>
            <w:tcW w:w="4508" w:type="dxa"/>
            <w:hideMark/>
          </w:tcPr>
          <w:p w14:paraId="1EBFC8A8" w14:textId="77777777" w:rsidR="008B2223" w:rsidRPr="00520C7B" w:rsidRDefault="008B2223" w:rsidP="00520C7B">
            <w:pPr>
              <w:pStyle w:val="TableText"/>
            </w:pPr>
            <w:r w:rsidRPr="00520C7B">
              <w:t>IPv4-MLC (1/2)</w:t>
            </w:r>
          </w:p>
          <w:p w14:paraId="3E8189DB" w14:textId="4FA623E6" w:rsidR="008B2223" w:rsidRPr="00520C7B" w:rsidRDefault="00560945" w:rsidP="00520C7B">
            <w:pPr>
              <w:pStyle w:val="TableText"/>
            </w:pPr>
            <w:r w:rsidRPr="00520C7B">
              <w:t>CAP Type: 2 (RouteRefresh)</w:t>
            </w:r>
            <w:r w:rsidR="008B2223" w:rsidRPr="00520C7B">
              <w:t xml:space="preserve"> CAP Len: 0</w:t>
            </w:r>
          </w:p>
        </w:tc>
        <w:tc>
          <w:tcPr>
            <w:tcW w:w="4506" w:type="dxa"/>
            <w:hideMark/>
          </w:tcPr>
          <w:p w14:paraId="0A927293" w14:textId="77777777" w:rsidR="008B2223" w:rsidRPr="00520C7B" w:rsidRDefault="008B2223" w:rsidP="00520C7B">
            <w:pPr>
              <w:pStyle w:val="TableText"/>
            </w:pPr>
            <w:r w:rsidRPr="00520C7B">
              <w:rPr>
                <w:rFonts w:hint="eastAsia"/>
              </w:rPr>
              <w:t>具有</w:t>
            </w:r>
            <w:r w:rsidRPr="00520C7B">
              <w:t>IPv4</w:t>
            </w:r>
            <w:r w:rsidRPr="00520C7B">
              <w:rPr>
                <w:rFonts w:hint="eastAsia"/>
              </w:rPr>
              <w:t>组播路由更新能力</w:t>
            </w:r>
          </w:p>
        </w:tc>
      </w:tr>
      <w:tr w:rsidR="008B2223" w:rsidRPr="00FB52F7" w14:paraId="30627FB9" w14:textId="77777777" w:rsidTr="006D16FF">
        <w:trPr>
          <w:trHeight w:val="68"/>
        </w:trPr>
        <w:tc>
          <w:tcPr>
            <w:tcW w:w="4508" w:type="dxa"/>
            <w:hideMark/>
          </w:tcPr>
          <w:p w14:paraId="17DE19CB" w14:textId="77777777" w:rsidR="008B2223" w:rsidRPr="00520C7B" w:rsidRDefault="008B2223" w:rsidP="00520C7B">
            <w:pPr>
              <w:pStyle w:val="TableText"/>
            </w:pPr>
            <w:r w:rsidRPr="00520C7B">
              <w:t>IPv4-UNC-NexthopIPv6 (1/1/2)</w:t>
            </w:r>
          </w:p>
          <w:p w14:paraId="3E903379" w14:textId="1548AFA9" w:rsidR="008B2223" w:rsidRPr="00520C7B" w:rsidRDefault="00560945" w:rsidP="00520C7B">
            <w:pPr>
              <w:pStyle w:val="TableText"/>
            </w:pPr>
            <w:r w:rsidRPr="00520C7B">
              <w:t>CAP Type:</w:t>
            </w:r>
            <w:r w:rsidR="008B2223" w:rsidRPr="00520C7B">
              <w:t xml:space="preserve"> 5 (ExtendedNexthop) CAP Len: 6</w:t>
            </w:r>
          </w:p>
        </w:tc>
        <w:tc>
          <w:tcPr>
            <w:tcW w:w="4506" w:type="dxa"/>
            <w:hideMark/>
          </w:tcPr>
          <w:p w14:paraId="3D1381AC" w14:textId="77777777" w:rsidR="008B2223" w:rsidRPr="00520C7B" w:rsidRDefault="008B2223" w:rsidP="00520C7B">
            <w:pPr>
              <w:pStyle w:val="TableText"/>
            </w:pPr>
            <w:r w:rsidRPr="00520C7B">
              <w:t>IPv4</w:t>
            </w:r>
            <w:r w:rsidRPr="00520C7B">
              <w:rPr>
                <w:rFonts w:hint="eastAsia"/>
              </w:rPr>
              <w:t>单播地址族下的</w:t>
            </w:r>
            <w:r w:rsidRPr="00520C7B">
              <w:t>BGP</w:t>
            </w:r>
            <w:r w:rsidRPr="00520C7B">
              <w:rPr>
                <w:rFonts w:hint="eastAsia"/>
              </w:rPr>
              <w:t>会话具有扩展</w:t>
            </w:r>
            <w:r w:rsidRPr="00520C7B">
              <w:t>IPv6</w:t>
            </w:r>
            <w:r w:rsidRPr="00520C7B">
              <w:rPr>
                <w:rFonts w:hint="eastAsia"/>
              </w:rPr>
              <w:t>下一跳能力</w:t>
            </w:r>
          </w:p>
        </w:tc>
      </w:tr>
      <w:tr w:rsidR="008B2223" w:rsidRPr="00FB52F7" w14:paraId="52F58CB5" w14:textId="77777777" w:rsidTr="006D16FF">
        <w:trPr>
          <w:trHeight w:val="68"/>
        </w:trPr>
        <w:tc>
          <w:tcPr>
            <w:tcW w:w="4508" w:type="dxa"/>
            <w:hideMark/>
          </w:tcPr>
          <w:p w14:paraId="4DCAA6AF" w14:textId="50A12B90" w:rsidR="008B2223" w:rsidRPr="00520C7B" w:rsidRDefault="00560945" w:rsidP="00520C7B">
            <w:pPr>
              <w:pStyle w:val="TableText"/>
            </w:pPr>
            <w:r w:rsidRPr="00520C7B">
              <w:t>CAP Type: 65 (AS4)</w:t>
            </w:r>
            <w:r w:rsidR="008B2223" w:rsidRPr="00520C7B">
              <w:t xml:space="preserve"> CAP Len: 4 AS4</w:t>
            </w:r>
            <w:r w:rsidRPr="00520C7B">
              <w:t>:</w:t>
            </w:r>
            <w:r w:rsidRPr="00520C7B">
              <w:rPr>
                <w:rFonts w:hint="eastAsia"/>
              </w:rPr>
              <w:t xml:space="preserve"> </w:t>
            </w:r>
            <w:r w:rsidR="008B2223" w:rsidRPr="00520C7B">
              <w:t>00</w:t>
            </w:r>
          </w:p>
        </w:tc>
        <w:tc>
          <w:tcPr>
            <w:tcW w:w="4506" w:type="dxa"/>
            <w:hideMark/>
          </w:tcPr>
          <w:p w14:paraId="7269768A" w14:textId="77777777" w:rsidR="008B2223" w:rsidRPr="00520C7B" w:rsidRDefault="008B2223" w:rsidP="00520C7B">
            <w:pPr>
              <w:pStyle w:val="TableText"/>
            </w:pPr>
            <w:r w:rsidRPr="00520C7B">
              <w:rPr>
                <w:rFonts w:hint="eastAsia"/>
              </w:rPr>
              <w:t>支持</w:t>
            </w:r>
            <w:r w:rsidRPr="00520C7B">
              <w:t>4</w:t>
            </w:r>
            <w:r w:rsidRPr="00520C7B">
              <w:rPr>
                <w:rFonts w:hint="eastAsia"/>
              </w:rPr>
              <w:t>字节</w:t>
            </w:r>
            <w:r w:rsidRPr="00520C7B">
              <w:t>AS</w:t>
            </w:r>
            <w:r w:rsidRPr="00520C7B">
              <w:rPr>
                <w:rFonts w:hint="eastAsia"/>
              </w:rPr>
              <w:t>号</w:t>
            </w:r>
          </w:p>
        </w:tc>
      </w:tr>
      <w:tr w:rsidR="008B2223" w:rsidRPr="00FB52F7" w14:paraId="0DFBBA4C" w14:textId="77777777" w:rsidTr="006D16FF">
        <w:trPr>
          <w:trHeight w:val="68"/>
        </w:trPr>
        <w:tc>
          <w:tcPr>
            <w:tcW w:w="4508" w:type="dxa"/>
            <w:hideMark/>
          </w:tcPr>
          <w:p w14:paraId="3123F045" w14:textId="77777777" w:rsidR="008B2223" w:rsidRPr="00520C7B" w:rsidRDefault="008B2223" w:rsidP="00520C7B">
            <w:pPr>
              <w:pStyle w:val="TableText"/>
            </w:pPr>
            <w:r w:rsidRPr="00520C7B">
              <w:t>Total CAPB Len</w:t>
            </w:r>
          </w:p>
        </w:tc>
        <w:tc>
          <w:tcPr>
            <w:tcW w:w="4506" w:type="dxa"/>
            <w:hideMark/>
          </w:tcPr>
          <w:p w14:paraId="4AC54BDA" w14:textId="77777777" w:rsidR="008B2223" w:rsidRPr="00520C7B" w:rsidRDefault="008B2223" w:rsidP="00520C7B">
            <w:pPr>
              <w:pStyle w:val="TableText"/>
            </w:pPr>
            <w:r w:rsidRPr="00520C7B">
              <w:rPr>
                <w:rFonts w:hint="eastAsia"/>
              </w:rPr>
              <w:t>能力协商总长度值</w:t>
            </w:r>
          </w:p>
        </w:tc>
      </w:tr>
      <w:tr w:rsidR="008B2223" w:rsidRPr="00FB52F7" w14:paraId="1FE95D6B" w14:textId="77777777" w:rsidTr="006D16FF">
        <w:trPr>
          <w:trHeight w:val="68"/>
        </w:trPr>
        <w:tc>
          <w:tcPr>
            <w:tcW w:w="4508" w:type="dxa"/>
            <w:hideMark/>
          </w:tcPr>
          <w:p w14:paraId="0D26AFC2" w14:textId="77777777" w:rsidR="008B2223" w:rsidRPr="00520C7B" w:rsidRDefault="008B2223" w:rsidP="00520C7B">
            <w:pPr>
              <w:pStyle w:val="TableText"/>
            </w:pPr>
            <w:r w:rsidRPr="00520C7B">
              <w:t>Total OPT Len</w:t>
            </w:r>
          </w:p>
        </w:tc>
        <w:tc>
          <w:tcPr>
            <w:tcW w:w="4506" w:type="dxa"/>
            <w:hideMark/>
          </w:tcPr>
          <w:p w14:paraId="20315728" w14:textId="77777777" w:rsidR="008B2223" w:rsidRPr="00520C7B" w:rsidRDefault="008B2223" w:rsidP="00520C7B">
            <w:pPr>
              <w:pStyle w:val="TableText"/>
            </w:pPr>
            <w:r w:rsidRPr="00520C7B">
              <w:rPr>
                <w:rFonts w:hint="eastAsia"/>
              </w:rPr>
              <w:t>可选参数总长度值</w:t>
            </w:r>
          </w:p>
        </w:tc>
      </w:tr>
      <w:tr w:rsidR="008B2223" w:rsidRPr="00FB52F7" w14:paraId="1CD3E90C" w14:textId="77777777" w:rsidTr="006D16FF">
        <w:trPr>
          <w:trHeight w:val="68"/>
        </w:trPr>
        <w:tc>
          <w:tcPr>
            <w:tcW w:w="4508" w:type="dxa"/>
            <w:hideMark/>
          </w:tcPr>
          <w:p w14:paraId="56B19B13" w14:textId="77777777" w:rsidR="008B2223" w:rsidRPr="00520C7B" w:rsidRDefault="008B2223" w:rsidP="00520C7B">
            <w:pPr>
              <w:pStyle w:val="TableText"/>
            </w:pPr>
            <w:r w:rsidRPr="00520C7B">
              <w:t>Total Message Len</w:t>
            </w:r>
          </w:p>
        </w:tc>
        <w:tc>
          <w:tcPr>
            <w:tcW w:w="4506" w:type="dxa"/>
            <w:hideMark/>
          </w:tcPr>
          <w:p w14:paraId="7697137F" w14:textId="77777777" w:rsidR="008B2223" w:rsidRPr="00520C7B" w:rsidRDefault="008B2223" w:rsidP="00520C7B">
            <w:pPr>
              <w:pStyle w:val="TableText"/>
            </w:pPr>
            <w:r w:rsidRPr="00520C7B">
              <w:rPr>
                <w:rFonts w:hint="eastAsia"/>
              </w:rPr>
              <w:t>整个报文长度</w:t>
            </w:r>
          </w:p>
        </w:tc>
      </w:tr>
    </w:tbl>
    <w:p w14:paraId="08A03938" w14:textId="77777777" w:rsidR="008B2223" w:rsidRPr="00B16EB2" w:rsidRDefault="008B2223" w:rsidP="008B2223">
      <w:pPr>
        <w:pStyle w:val="af8"/>
        <w:ind w:left="780" w:firstLineChars="0" w:firstLine="0"/>
      </w:pPr>
    </w:p>
    <w:p w14:paraId="05BFD43E" w14:textId="448AB50F" w:rsidR="008B2223" w:rsidRDefault="008B2223" w:rsidP="008B2223">
      <w:pPr>
        <w:pStyle w:val="2"/>
      </w:pPr>
      <w:bookmarkStart w:id="552" w:name="_Toc61446074"/>
      <w:r>
        <w:rPr>
          <w:rFonts w:hint="eastAsia"/>
        </w:rPr>
        <w:t>BGP</w:t>
      </w:r>
      <w:r>
        <w:rPr>
          <w:rFonts w:hint="eastAsia"/>
        </w:rPr>
        <w:t>公网路由</w:t>
      </w:r>
      <w:r w:rsidR="00E24672">
        <w:t>故障</w:t>
      </w:r>
      <w:bookmarkEnd w:id="552"/>
    </w:p>
    <w:p w14:paraId="1E1B176A" w14:textId="77777777" w:rsidR="00E24672" w:rsidRDefault="00E24672" w:rsidP="00E24672">
      <w:pPr>
        <w:pStyle w:val="3"/>
      </w:pPr>
      <w:r>
        <w:rPr>
          <w:rFonts w:hint="eastAsia"/>
        </w:rPr>
        <w:t>故障描述</w:t>
      </w:r>
    </w:p>
    <w:p w14:paraId="29904105" w14:textId="7D70FDFD" w:rsidR="00E24672" w:rsidRPr="001B03EB" w:rsidRDefault="009A0A43" w:rsidP="00E24672">
      <w:r w:rsidRPr="001B03EB">
        <w:t>BGP</w:t>
      </w:r>
      <w:r w:rsidRPr="001B03EB">
        <w:rPr>
          <w:rFonts w:ascii="宋体" w:hAnsi="宋体" w:hint="eastAsia"/>
        </w:rPr>
        <w:t>公网流量中断、无法学习到远端</w:t>
      </w:r>
      <w:r w:rsidRPr="001B03EB">
        <w:t>BGP</w:t>
      </w:r>
      <w:r w:rsidRPr="001B03EB">
        <w:rPr>
          <w:rFonts w:ascii="宋体" w:hAnsi="宋体" w:hint="eastAsia"/>
        </w:rPr>
        <w:t>公网路由。</w:t>
      </w:r>
    </w:p>
    <w:p w14:paraId="2B3DF929" w14:textId="1D4CC9D4" w:rsidR="008B2223" w:rsidRPr="00AD170A" w:rsidRDefault="00E24672" w:rsidP="001157BE">
      <w:pPr>
        <w:pStyle w:val="3"/>
      </w:pPr>
      <w:r>
        <w:rPr>
          <w:rFonts w:hint="eastAsia"/>
        </w:rPr>
        <w:t>故障诊断流程</w:t>
      </w:r>
    </w:p>
    <w:p w14:paraId="038C5AF0" w14:textId="56AE1D0E" w:rsidR="008B2223" w:rsidRDefault="00200F9C" w:rsidP="001C3FFB">
      <w:pPr>
        <w:pStyle w:val="FigureDescription"/>
      </w:pPr>
      <w:r>
        <w:rPr>
          <w:rFonts w:hint="eastAsia"/>
        </w:rPr>
        <w:t>BGP</w:t>
      </w:r>
      <w:r>
        <w:rPr>
          <w:rFonts w:hint="eastAsia"/>
        </w:rPr>
        <w:t>公网路由</w:t>
      </w:r>
      <w:r>
        <w:t>故障</w:t>
      </w:r>
      <w:r>
        <w:rPr>
          <w:rFonts w:hint="eastAsia"/>
        </w:rPr>
        <w:t>诊断流程图</w:t>
      </w:r>
    </w:p>
    <w:p w14:paraId="092C1E33" w14:textId="2A3ACC44" w:rsidR="00CD6750" w:rsidRPr="00CD6750" w:rsidRDefault="00B142BB" w:rsidP="00B142BB">
      <w:pPr>
        <w:pStyle w:val="Figure"/>
        <w:jc w:val="center"/>
      </w:pPr>
      <w:r w:rsidRPr="00B142BB">
        <w:rPr>
          <w:noProof/>
        </w:rPr>
        <w:drawing>
          <wp:inline distT="0" distB="0" distL="0" distR="0" wp14:anchorId="5F43CC0A" wp14:editId="255ADF72">
            <wp:extent cx="4530516" cy="2635250"/>
            <wp:effectExtent l="0" t="0" r="3810" b="0"/>
            <wp:docPr id="18" name="图片 18" descr="C:\Users\g12942\Desktop\os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12942\Desktop\ospf.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39132" cy="2640262"/>
                    </a:xfrm>
                    <a:prstGeom prst="rect">
                      <a:avLst/>
                    </a:prstGeom>
                    <a:noFill/>
                    <a:ln>
                      <a:noFill/>
                    </a:ln>
                  </pic:spPr>
                </pic:pic>
              </a:graphicData>
            </a:graphic>
          </wp:inline>
        </w:drawing>
      </w:r>
    </w:p>
    <w:p w14:paraId="3A894FC7" w14:textId="2D3EAD7D" w:rsidR="008B2223" w:rsidRPr="00AD170A" w:rsidRDefault="00E24672" w:rsidP="001157BE">
      <w:pPr>
        <w:pStyle w:val="3"/>
        <w:rPr>
          <w:rStyle w:val="2Char"/>
          <w:bCs/>
          <w:kern w:val="2"/>
          <w:sz w:val="24"/>
          <w:szCs w:val="36"/>
        </w:rPr>
      </w:pPr>
      <w:r>
        <w:rPr>
          <w:rFonts w:hint="eastAsia"/>
        </w:rPr>
        <w:t>故障处理步骤</w:t>
      </w:r>
    </w:p>
    <w:p w14:paraId="40C64DAD" w14:textId="0B2DE47F" w:rsidR="008B2223" w:rsidRDefault="008B2223" w:rsidP="00BA1E92">
      <w:pPr>
        <w:pStyle w:val="ItemStep"/>
        <w:spacing w:before="0" w:after="0"/>
        <w:rPr>
          <w:lang w:eastAsia="zh-CN"/>
        </w:rPr>
      </w:pPr>
      <w:r>
        <w:rPr>
          <w:rFonts w:hint="eastAsia"/>
          <w:lang w:eastAsia="zh-CN"/>
        </w:rPr>
        <w:t>检查</w:t>
      </w:r>
      <w:r>
        <w:rPr>
          <w:rFonts w:hint="eastAsia"/>
          <w:lang w:eastAsia="zh-CN"/>
        </w:rPr>
        <w:t>BGP</w:t>
      </w:r>
      <w:r>
        <w:rPr>
          <w:rFonts w:hint="eastAsia"/>
          <w:lang w:eastAsia="zh-CN"/>
        </w:rPr>
        <w:t>邻居</w:t>
      </w:r>
      <w:r>
        <w:rPr>
          <w:lang w:eastAsia="zh-CN"/>
        </w:rPr>
        <w:t>状态</w:t>
      </w:r>
      <w:r w:rsidR="00BA1E92">
        <w:rPr>
          <w:rFonts w:hint="eastAsia"/>
          <w:lang w:eastAsia="zh-CN"/>
        </w:rPr>
        <w:t>，如邻居异常，</w:t>
      </w:r>
      <w:r>
        <w:rPr>
          <w:rFonts w:hint="eastAsia"/>
          <w:lang w:eastAsia="zh-CN"/>
        </w:rPr>
        <w:t>请</w:t>
      </w:r>
      <w:r>
        <w:rPr>
          <w:lang w:eastAsia="zh-CN"/>
        </w:rPr>
        <w:t>参考</w:t>
      </w:r>
      <w:r w:rsidR="00BA1E92" w:rsidRPr="00BA1E92">
        <w:rPr>
          <w:rFonts w:hint="eastAsia"/>
          <w:lang w:eastAsia="zh-CN"/>
        </w:rPr>
        <w:t>章节</w:t>
      </w:r>
      <w:r w:rsidR="00BA1E92" w:rsidRPr="00BA1E92">
        <w:rPr>
          <w:rFonts w:hint="eastAsia"/>
          <w:lang w:eastAsia="zh-CN"/>
        </w:rPr>
        <w:t>12.1</w:t>
      </w:r>
      <w:r w:rsidR="00FC0318">
        <w:rPr>
          <w:lang w:eastAsia="zh-CN"/>
        </w:rPr>
        <w:t>进行检查</w:t>
      </w:r>
      <w:r w:rsidR="00FC0318">
        <w:rPr>
          <w:rFonts w:hint="eastAsia"/>
          <w:lang w:eastAsia="zh-CN"/>
        </w:rPr>
        <w:t>。</w:t>
      </w:r>
    </w:p>
    <w:p w14:paraId="0709D05B" w14:textId="7E71DED8" w:rsidR="00FC0318" w:rsidRDefault="008B2223" w:rsidP="00560945">
      <w:pPr>
        <w:pStyle w:val="ItemStep"/>
        <w:spacing w:before="0" w:after="0"/>
      </w:pPr>
      <w:r>
        <w:rPr>
          <w:rFonts w:hint="eastAsia"/>
        </w:rPr>
        <w:lastRenderedPageBreak/>
        <w:t>在路由</w:t>
      </w:r>
      <w:r>
        <w:t>发送端</w:t>
      </w:r>
      <w:r w:rsidR="00FC0318">
        <w:rPr>
          <w:rFonts w:hint="eastAsia"/>
          <w:lang w:eastAsia="zh-CN"/>
        </w:rPr>
        <w:t>执行</w:t>
      </w:r>
      <w:r w:rsidRPr="00437484">
        <w:rPr>
          <w:rStyle w:val="commandkeywords"/>
          <w:bCs/>
          <w:color w:val="000000"/>
        </w:rPr>
        <w:t>display bgp routing-table peer advertised-routes</w:t>
      </w:r>
      <w:r w:rsidRPr="00437484">
        <w:rPr>
          <w:rFonts w:hint="eastAsia"/>
        </w:rPr>
        <w:t>，</w:t>
      </w:r>
      <w:r w:rsidR="00FC0318">
        <w:rPr>
          <w:rFonts w:hint="eastAsia"/>
        </w:rPr>
        <w:t>检查是否将路由发送给接收端</w:t>
      </w:r>
      <w:r w:rsidR="00BA1E92">
        <w:rPr>
          <w:rFonts w:hint="eastAsia"/>
          <w:lang w:eastAsia="zh-CN"/>
        </w:rPr>
        <w:t>。</w:t>
      </w:r>
    </w:p>
    <w:p w14:paraId="1BCCE557" w14:textId="15EB4990" w:rsidR="00BA1E92" w:rsidRDefault="00BA1E92" w:rsidP="00BA1E92">
      <w:pPr>
        <w:pStyle w:val="TerminalDisplayIndent1"/>
        <w:ind w:leftChars="640" w:left="1344"/>
      </w:pPr>
      <w:r>
        <w:t xml:space="preserve">[H3C]display bgp routing-table ipv4 peer 10.0.0.2 advertised-routes </w:t>
      </w:r>
    </w:p>
    <w:p w14:paraId="3A349B1F" w14:textId="77777777" w:rsidR="00BA1E92" w:rsidRDefault="00BA1E92" w:rsidP="00BA1E92">
      <w:pPr>
        <w:pStyle w:val="TerminalDisplayIndent1"/>
        <w:ind w:leftChars="640" w:left="1344"/>
      </w:pPr>
      <w:r>
        <w:t xml:space="preserve"> Total number of routes: 3</w:t>
      </w:r>
    </w:p>
    <w:p w14:paraId="38BA84D7" w14:textId="77777777" w:rsidR="00BA1E92" w:rsidRDefault="00BA1E92" w:rsidP="00BA1E92">
      <w:pPr>
        <w:pStyle w:val="TerminalDisplayIndent1"/>
        <w:ind w:leftChars="640" w:left="1344"/>
      </w:pPr>
      <w:r>
        <w:t xml:space="preserve"> BGP local router ID is 10.0.0.1 </w:t>
      </w:r>
    </w:p>
    <w:p w14:paraId="66870A4A" w14:textId="77777777" w:rsidR="00BA1E92" w:rsidRDefault="00BA1E92" w:rsidP="00BA1E92">
      <w:pPr>
        <w:pStyle w:val="TerminalDisplayIndent1"/>
        <w:ind w:leftChars="640" w:left="1344"/>
      </w:pPr>
      <w:r>
        <w:t xml:space="preserve"> Status codes: * - valid, &gt; - best, d - dampened, h - history</w:t>
      </w:r>
    </w:p>
    <w:p w14:paraId="65A29F15" w14:textId="77777777" w:rsidR="00BA1E92" w:rsidRDefault="00BA1E92" w:rsidP="00BA1E92">
      <w:pPr>
        <w:pStyle w:val="TerminalDisplayIndent1"/>
        <w:ind w:leftChars="640" w:left="1344"/>
      </w:pPr>
      <w:r>
        <w:t xml:space="preserve">               s - suppressed, S - stale, i - internal, e - external</w:t>
      </w:r>
    </w:p>
    <w:p w14:paraId="2ABDDF8B" w14:textId="77777777" w:rsidR="00BA1E92" w:rsidRDefault="00BA1E92" w:rsidP="00BA1E92">
      <w:pPr>
        <w:pStyle w:val="TerminalDisplayIndent1"/>
        <w:ind w:leftChars="640" w:left="1344"/>
      </w:pPr>
      <w:r>
        <w:t xml:space="preserve">               a - additional-path</w:t>
      </w:r>
    </w:p>
    <w:p w14:paraId="51359516" w14:textId="77777777" w:rsidR="00BA1E92" w:rsidRDefault="00BA1E92" w:rsidP="00BA1E92">
      <w:pPr>
        <w:pStyle w:val="TerminalDisplayIndent1"/>
        <w:ind w:leftChars="640" w:left="1344"/>
      </w:pPr>
      <w:r>
        <w:t xml:space="preserve">       Origin: i - IGP, e - EGP, ? - incomplete</w:t>
      </w:r>
    </w:p>
    <w:p w14:paraId="5461569E" w14:textId="77777777" w:rsidR="00BA1E92" w:rsidRDefault="00BA1E92" w:rsidP="00BA1E92">
      <w:pPr>
        <w:pStyle w:val="TerminalDisplayIndent1"/>
        <w:ind w:leftChars="640" w:left="1344"/>
      </w:pPr>
      <w:r>
        <w:t xml:space="preserve">     Network            NextHop         MED        LocPrf             Path/Ogn</w:t>
      </w:r>
    </w:p>
    <w:p w14:paraId="2A6685CD" w14:textId="77777777" w:rsidR="00BA1E92" w:rsidRDefault="00BA1E92" w:rsidP="00BA1E92">
      <w:pPr>
        <w:pStyle w:val="TerminalDisplayIndent1"/>
        <w:ind w:leftChars="640" w:left="1344"/>
      </w:pPr>
      <w:r>
        <w:t xml:space="preserve">* &gt;  </w:t>
      </w:r>
      <w:r w:rsidRPr="00BA1E92">
        <w:rPr>
          <w:color w:val="FF0000"/>
        </w:rPr>
        <w:t xml:space="preserve">1.1.1.1/32 </w:t>
      </w:r>
      <w:r>
        <w:t xml:space="preserve">        127.0.0.1       0          100                ?</w:t>
      </w:r>
    </w:p>
    <w:p w14:paraId="3A27C1E5" w14:textId="77777777" w:rsidR="00BA1E92" w:rsidRDefault="00BA1E92" w:rsidP="00BA1E92">
      <w:pPr>
        <w:pStyle w:val="TerminalDisplayIndent1"/>
        <w:ind w:leftChars="640" w:left="1344"/>
      </w:pPr>
      <w:r>
        <w:t xml:space="preserve">* &gt;  </w:t>
      </w:r>
      <w:r w:rsidRPr="00BA1E92">
        <w:rPr>
          <w:color w:val="FF0000"/>
        </w:rPr>
        <w:t>10.0.0.0/24</w:t>
      </w:r>
      <w:r>
        <w:t xml:space="preserve">        10.0.0.1        0          100                ?</w:t>
      </w:r>
    </w:p>
    <w:p w14:paraId="0C4994C8" w14:textId="22463F6A" w:rsidR="00BA1E92" w:rsidRDefault="00BA1E92" w:rsidP="00BA1E92">
      <w:pPr>
        <w:pStyle w:val="TerminalDisplayIndent1"/>
        <w:ind w:leftChars="640" w:left="1344"/>
      </w:pPr>
      <w:r>
        <w:t xml:space="preserve">* &gt;  </w:t>
      </w:r>
      <w:r w:rsidRPr="00BA1E92">
        <w:rPr>
          <w:color w:val="FF0000"/>
        </w:rPr>
        <w:t>20.0.0.0/24</w:t>
      </w:r>
      <w:r>
        <w:t xml:space="preserve">        20.0.0.1        0          100                ?</w:t>
      </w:r>
    </w:p>
    <w:p w14:paraId="539057CD" w14:textId="4C27DEB9" w:rsidR="00BA1E92" w:rsidRPr="00FC0318" w:rsidRDefault="00BA1E92" w:rsidP="00BA1E92">
      <w:pPr>
        <w:pStyle w:val="ItemList2"/>
      </w:pPr>
      <w:r w:rsidRPr="00FC0318">
        <w:rPr>
          <w:rFonts w:hint="eastAsia"/>
        </w:rPr>
        <w:t>如果</w:t>
      </w:r>
      <w:r>
        <w:rPr>
          <w:rFonts w:hint="eastAsia"/>
          <w:lang w:eastAsia="zh-CN"/>
        </w:rPr>
        <w:t>未发布，</w:t>
      </w:r>
      <w:r w:rsidRPr="00FC0318">
        <w:rPr>
          <w:rFonts w:hint="eastAsia"/>
        </w:rPr>
        <w:t>请执行</w:t>
      </w:r>
      <w:r w:rsidRPr="00437484">
        <w:rPr>
          <w:rStyle w:val="commandkeywords"/>
          <w:bCs/>
          <w:color w:val="000000"/>
          <w:kern w:val="0"/>
        </w:rPr>
        <w:t>display ip routing-table</w:t>
      </w:r>
      <w:r w:rsidRPr="00FC0318">
        <w:t>检查</w:t>
      </w:r>
      <w:r w:rsidRPr="00FC0318">
        <w:rPr>
          <w:rFonts w:hint="eastAsia"/>
        </w:rPr>
        <w:t>路由在</w:t>
      </w:r>
      <w:r>
        <w:rPr>
          <w:rFonts w:hint="eastAsia"/>
          <w:lang w:eastAsia="zh-CN"/>
        </w:rPr>
        <w:t>本地</w:t>
      </w:r>
      <w:r w:rsidRPr="00FC0318">
        <w:rPr>
          <w:rFonts w:hint="eastAsia"/>
        </w:rPr>
        <w:t>路由表中是有效</w:t>
      </w:r>
      <w:r>
        <w:rPr>
          <w:rFonts w:hint="eastAsia"/>
        </w:rPr>
        <w:t>，</w:t>
      </w:r>
      <w:r>
        <w:rPr>
          <w:rFonts w:hint="eastAsia"/>
          <w:lang w:eastAsia="zh-CN"/>
        </w:rPr>
        <w:t>必须是本地活跃路由才能发布到</w:t>
      </w:r>
      <w:r>
        <w:rPr>
          <w:rFonts w:hint="eastAsia"/>
          <w:lang w:eastAsia="zh-CN"/>
        </w:rPr>
        <w:t>B</w:t>
      </w:r>
      <w:r>
        <w:rPr>
          <w:lang w:eastAsia="zh-CN"/>
        </w:rPr>
        <w:t>GP</w:t>
      </w:r>
      <w:r w:rsidRPr="00FC0318">
        <w:rPr>
          <w:rFonts w:hint="eastAsia"/>
        </w:rPr>
        <w:t>；</w:t>
      </w:r>
    </w:p>
    <w:p w14:paraId="63852EF5" w14:textId="77777777" w:rsidR="00BA1E92" w:rsidRDefault="00BA1E92" w:rsidP="00BA1E92">
      <w:pPr>
        <w:pStyle w:val="ItemList2"/>
      </w:pPr>
      <w:r w:rsidRPr="00FC0318">
        <w:t>如果路由</w:t>
      </w:r>
      <w:r w:rsidRPr="00FC0318">
        <w:rPr>
          <w:rFonts w:hint="eastAsia"/>
        </w:rPr>
        <w:t>有效且</w:t>
      </w:r>
      <w:r w:rsidRPr="00FC0318">
        <w:t>路由未发送给接收端，请</w:t>
      </w:r>
      <w:r w:rsidRPr="00FC0318">
        <w:rPr>
          <w:rFonts w:hint="eastAsia"/>
        </w:rPr>
        <w:t>执行</w:t>
      </w:r>
      <w:r w:rsidRPr="00437484">
        <w:rPr>
          <w:rStyle w:val="commandkeywords"/>
          <w:bCs/>
          <w:color w:val="000000"/>
          <w:kern w:val="0"/>
        </w:rPr>
        <w:t>display current-configuration configuration bgp</w:t>
      </w:r>
      <w:r w:rsidRPr="00FC0318">
        <w:rPr>
          <w:rFonts w:hint="eastAsia"/>
        </w:rPr>
        <w:t>检查是否配置了路由发送策略。</w:t>
      </w:r>
    </w:p>
    <w:p w14:paraId="0B2A3CB4" w14:textId="5FAEEB61" w:rsidR="00BA1E92" w:rsidRDefault="00BA1E92" w:rsidP="00BA1E92">
      <w:pPr>
        <w:pStyle w:val="TerminalDisplayIndent1"/>
        <w:ind w:leftChars="640" w:left="1344"/>
      </w:pPr>
      <w:r>
        <w:t>&lt;H3C&gt;display current-configuration configuration bgp</w:t>
      </w:r>
    </w:p>
    <w:p w14:paraId="6E677B43" w14:textId="77777777" w:rsidR="00BA1E92" w:rsidRDefault="00BA1E92" w:rsidP="00BA1E92">
      <w:pPr>
        <w:pStyle w:val="TerminalDisplayIndent1"/>
        <w:ind w:leftChars="640" w:left="1344"/>
      </w:pPr>
      <w:r>
        <w:t>#</w:t>
      </w:r>
    </w:p>
    <w:p w14:paraId="12F0AA2F" w14:textId="77777777" w:rsidR="00BA1E92" w:rsidRDefault="00BA1E92" w:rsidP="00BA1E92">
      <w:pPr>
        <w:pStyle w:val="TerminalDisplayIndent1"/>
        <w:ind w:leftChars="640" w:left="1344"/>
      </w:pPr>
      <w:r>
        <w:t>bgp 100</w:t>
      </w:r>
    </w:p>
    <w:p w14:paraId="35BD95D5" w14:textId="77777777" w:rsidR="00BA1E92" w:rsidRDefault="00BA1E92" w:rsidP="00BA1E92">
      <w:pPr>
        <w:pStyle w:val="TerminalDisplayIndent1"/>
        <w:ind w:leftChars="640" w:left="1344"/>
      </w:pPr>
      <w:r>
        <w:t xml:space="preserve"> peer 10.0.0.2 as-number 100</w:t>
      </w:r>
    </w:p>
    <w:p w14:paraId="4529CE2A" w14:textId="77777777" w:rsidR="00BA1E92" w:rsidRDefault="00BA1E92" w:rsidP="00BA1E92">
      <w:pPr>
        <w:pStyle w:val="TerminalDisplayIndent1"/>
        <w:ind w:leftChars="640" w:left="1344"/>
      </w:pPr>
      <w:r>
        <w:t xml:space="preserve"> peer 10.0.0.2 connect-interface GigabitEthernet1/0/1/2</w:t>
      </w:r>
    </w:p>
    <w:p w14:paraId="6FD70D87" w14:textId="77777777" w:rsidR="00BA1E92" w:rsidRDefault="00BA1E92" w:rsidP="00BA1E92">
      <w:pPr>
        <w:pStyle w:val="TerminalDisplayIndent1"/>
        <w:ind w:leftChars="640" w:left="1344"/>
      </w:pPr>
      <w:r>
        <w:t xml:space="preserve"> peer 1::2 as-number 100</w:t>
      </w:r>
    </w:p>
    <w:p w14:paraId="282EDFF1" w14:textId="77777777" w:rsidR="00BA1E92" w:rsidRDefault="00BA1E92" w:rsidP="00BA1E92">
      <w:pPr>
        <w:pStyle w:val="TerminalDisplayIndent1"/>
        <w:ind w:leftChars="640" w:left="1344"/>
      </w:pPr>
      <w:r>
        <w:t xml:space="preserve"> peer 1::2 connect-interface GigabitEthernet1/0/1/2</w:t>
      </w:r>
    </w:p>
    <w:p w14:paraId="2951E99C" w14:textId="77777777" w:rsidR="00BA1E92" w:rsidRDefault="00BA1E92" w:rsidP="00BA1E92">
      <w:pPr>
        <w:pStyle w:val="TerminalDisplayIndent1"/>
        <w:ind w:leftChars="640" w:left="1344"/>
      </w:pPr>
      <w:r>
        <w:t xml:space="preserve"> #</w:t>
      </w:r>
    </w:p>
    <w:p w14:paraId="467BBCF8" w14:textId="77777777" w:rsidR="00BA1E92" w:rsidRDefault="00BA1E92" w:rsidP="00BA1E92">
      <w:pPr>
        <w:pStyle w:val="TerminalDisplayIndent1"/>
        <w:ind w:leftChars="640" w:left="1344"/>
      </w:pPr>
      <w:r>
        <w:t xml:space="preserve"> address-family ipv4 unicast</w:t>
      </w:r>
    </w:p>
    <w:p w14:paraId="140D51E2" w14:textId="77777777" w:rsidR="00BA1E92" w:rsidRDefault="00BA1E92" w:rsidP="00BA1E92">
      <w:pPr>
        <w:pStyle w:val="TerminalDisplayIndent1"/>
        <w:ind w:leftChars="640" w:left="1344"/>
      </w:pPr>
      <w:r>
        <w:t xml:space="preserve">  </w:t>
      </w:r>
      <w:r w:rsidRPr="00BA1E92">
        <w:rPr>
          <w:color w:val="FF0000"/>
        </w:rPr>
        <w:t>import-route direct route-policy abc</w:t>
      </w:r>
    </w:p>
    <w:p w14:paraId="5E0B1222" w14:textId="77777777" w:rsidR="00BA1E92" w:rsidRDefault="00BA1E92" w:rsidP="00BA1E92">
      <w:pPr>
        <w:pStyle w:val="TerminalDisplayIndent1"/>
        <w:ind w:leftChars="640" w:left="1344"/>
      </w:pPr>
      <w:r>
        <w:t xml:space="preserve">  peer 10.0.0.2 enable</w:t>
      </w:r>
    </w:p>
    <w:p w14:paraId="69C383AE" w14:textId="77777777" w:rsidR="00BA1E92" w:rsidRDefault="00BA1E92" w:rsidP="00BA1E92">
      <w:pPr>
        <w:pStyle w:val="TerminalDisplayIndent1"/>
        <w:ind w:leftChars="640" w:left="1344"/>
      </w:pPr>
      <w:r>
        <w:t xml:space="preserve">  </w:t>
      </w:r>
      <w:r w:rsidRPr="00BA1E92">
        <w:rPr>
          <w:color w:val="FF0000"/>
        </w:rPr>
        <w:t>peer 10.0.0.2 route-policy def export</w:t>
      </w:r>
    </w:p>
    <w:p w14:paraId="0C9FA88B" w14:textId="77777777" w:rsidR="00BA1E92" w:rsidRDefault="00BA1E92" w:rsidP="00BA1E92">
      <w:pPr>
        <w:pStyle w:val="TerminalDisplayIndent1"/>
        <w:ind w:leftChars="640" w:left="1344"/>
      </w:pPr>
      <w:r>
        <w:t xml:space="preserve"> #</w:t>
      </w:r>
    </w:p>
    <w:p w14:paraId="309835E6" w14:textId="6D588A99" w:rsidR="00BA1E92" w:rsidRPr="00FC0318" w:rsidRDefault="00BA1E92" w:rsidP="00BA1E92">
      <w:pPr>
        <w:pStyle w:val="TerminalDisplayIndent1"/>
        <w:ind w:leftChars="640" w:left="1344"/>
      </w:pPr>
      <w:r>
        <w:t>#</w:t>
      </w:r>
    </w:p>
    <w:p w14:paraId="0F4134B9" w14:textId="30B3D3B5" w:rsidR="00BA1E92" w:rsidRDefault="00BA1E92" w:rsidP="00BA1E92">
      <w:pPr>
        <w:pStyle w:val="ItemList2"/>
        <w:rPr>
          <w:lang w:eastAsia="zh-CN"/>
        </w:rPr>
      </w:pPr>
      <w:r>
        <w:rPr>
          <w:lang w:eastAsia="zh-CN"/>
        </w:rPr>
        <w:t>如</w:t>
      </w:r>
      <w:r>
        <w:rPr>
          <w:rFonts w:hint="eastAsia"/>
          <w:lang w:eastAsia="zh-CN"/>
        </w:rPr>
        <w:t>以上无异常，路由</w:t>
      </w:r>
      <w:r>
        <w:rPr>
          <w:lang w:eastAsia="zh-CN"/>
        </w:rPr>
        <w:t>还是未发送给接收端，请联系</w:t>
      </w:r>
      <w:r w:rsidRPr="00EE77B8">
        <w:rPr>
          <w:rFonts w:hint="eastAsia"/>
          <w:lang w:eastAsia="zh-CN"/>
        </w:rPr>
        <w:t>新华三技术支持</w:t>
      </w:r>
      <w:r>
        <w:rPr>
          <w:rFonts w:hint="eastAsia"/>
          <w:lang w:eastAsia="zh-CN"/>
        </w:rPr>
        <w:t>。</w:t>
      </w:r>
    </w:p>
    <w:p w14:paraId="4E359B9E" w14:textId="77777777" w:rsidR="00FC0318" w:rsidRDefault="008B2223" w:rsidP="00560945">
      <w:pPr>
        <w:pStyle w:val="ItemStep"/>
        <w:spacing w:before="0" w:after="0"/>
      </w:pPr>
      <w:r>
        <w:rPr>
          <w:rFonts w:hint="eastAsia"/>
        </w:rPr>
        <w:t>在路由</w:t>
      </w:r>
      <w:r>
        <w:t>接收端</w:t>
      </w:r>
      <w:r w:rsidR="00FC0318" w:rsidRPr="0057225E">
        <w:rPr>
          <w:rFonts w:hint="eastAsia"/>
        </w:rPr>
        <w:t>执行</w:t>
      </w:r>
      <w:r w:rsidRPr="00437484">
        <w:rPr>
          <w:rStyle w:val="commandkeywords"/>
          <w:bCs/>
          <w:color w:val="000000"/>
        </w:rPr>
        <w:t>display bgp routing-table peer received-routes</w:t>
      </w:r>
      <w:r>
        <w:rPr>
          <w:rFonts w:hint="eastAsia"/>
        </w:rPr>
        <w:t>检查接收端</w:t>
      </w:r>
      <w:r w:rsidR="00FC0318">
        <w:t>收到的路由</w:t>
      </w:r>
      <w:r w:rsidR="00FC0318">
        <w:rPr>
          <w:rFonts w:hint="eastAsia"/>
          <w:lang w:eastAsia="zh-CN"/>
        </w:rPr>
        <w:t>；</w:t>
      </w:r>
    </w:p>
    <w:p w14:paraId="38487D67" w14:textId="62EFFC7B" w:rsidR="00BA1E92" w:rsidRDefault="00BA1E92" w:rsidP="00BA1E92">
      <w:pPr>
        <w:pStyle w:val="TerminalDisplayIndent1"/>
        <w:ind w:leftChars="640" w:left="1344"/>
      </w:pPr>
      <w:r>
        <w:rPr>
          <w:rFonts w:hint="eastAsia"/>
        </w:rPr>
        <w:t>[</w:t>
      </w:r>
      <w:r>
        <w:t xml:space="preserve">H3C]display bgp routing-table ipv4 peer 10.0.0.1 received-routes </w:t>
      </w:r>
    </w:p>
    <w:p w14:paraId="1EC28706" w14:textId="77777777" w:rsidR="00BA1E92" w:rsidRDefault="00BA1E92" w:rsidP="00BA1E92">
      <w:pPr>
        <w:pStyle w:val="TerminalDisplayIndent1"/>
        <w:ind w:leftChars="640" w:left="1344"/>
      </w:pPr>
      <w:r>
        <w:t xml:space="preserve"> Total number of routes: 3</w:t>
      </w:r>
    </w:p>
    <w:p w14:paraId="71D76B54" w14:textId="77777777" w:rsidR="00BA1E92" w:rsidRDefault="00BA1E92" w:rsidP="00BA1E92">
      <w:pPr>
        <w:pStyle w:val="TerminalDisplayIndent1"/>
        <w:ind w:leftChars="640" w:left="1344"/>
      </w:pPr>
      <w:r>
        <w:t xml:space="preserve"> BGP local router ID is 10.0.0.2 </w:t>
      </w:r>
    </w:p>
    <w:p w14:paraId="703D708C" w14:textId="77777777" w:rsidR="00BA1E92" w:rsidRDefault="00BA1E92" w:rsidP="00BA1E92">
      <w:pPr>
        <w:pStyle w:val="TerminalDisplayIndent1"/>
        <w:ind w:leftChars="640" w:left="1344"/>
      </w:pPr>
      <w:r>
        <w:t xml:space="preserve"> Status codes: * - valid, &gt; - best, d - dampened, h - history</w:t>
      </w:r>
    </w:p>
    <w:p w14:paraId="00138E98" w14:textId="77777777" w:rsidR="00BA1E92" w:rsidRDefault="00BA1E92" w:rsidP="00BA1E92">
      <w:pPr>
        <w:pStyle w:val="TerminalDisplayIndent1"/>
        <w:ind w:leftChars="640" w:left="1344"/>
      </w:pPr>
      <w:r>
        <w:t xml:space="preserve">               s - suppressed, S - stale, i - internal, e - external</w:t>
      </w:r>
    </w:p>
    <w:p w14:paraId="095207B5" w14:textId="77777777" w:rsidR="00BA1E92" w:rsidRDefault="00BA1E92" w:rsidP="00BA1E92">
      <w:pPr>
        <w:pStyle w:val="TerminalDisplayIndent1"/>
        <w:ind w:leftChars="640" w:left="1344"/>
      </w:pPr>
      <w:r>
        <w:t xml:space="preserve">               a - additional-path</w:t>
      </w:r>
    </w:p>
    <w:p w14:paraId="2AFE5DDC" w14:textId="77777777" w:rsidR="00BA1E92" w:rsidRDefault="00BA1E92" w:rsidP="00BA1E92">
      <w:pPr>
        <w:pStyle w:val="TerminalDisplayIndent1"/>
        <w:ind w:leftChars="640" w:left="1344"/>
      </w:pPr>
      <w:r>
        <w:t xml:space="preserve">       Origin: i - IGP, e - EGP, ? - incomplete</w:t>
      </w:r>
    </w:p>
    <w:p w14:paraId="32CEE728" w14:textId="77777777" w:rsidR="00BA1E92" w:rsidRDefault="00BA1E92" w:rsidP="00BA1E92">
      <w:pPr>
        <w:pStyle w:val="TerminalDisplayIndent1"/>
        <w:ind w:leftChars="640" w:left="1344"/>
      </w:pPr>
      <w:r>
        <w:t xml:space="preserve">     Network            NextHop         MED        LocPrf     PrefVal Path/Ogn</w:t>
      </w:r>
    </w:p>
    <w:p w14:paraId="3B2A2360" w14:textId="77777777" w:rsidR="00BA1E92" w:rsidRDefault="00BA1E92" w:rsidP="00BA1E92">
      <w:pPr>
        <w:pStyle w:val="TerminalDisplayIndent1"/>
        <w:ind w:leftChars="640" w:left="1344"/>
      </w:pPr>
      <w:r>
        <w:t xml:space="preserve">* &gt;i </w:t>
      </w:r>
      <w:r w:rsidRPr="00BA1E92">
        <w:rPr>
          <w:color w:val="FF0000"/>
        </w:rPr>
        <w:t xml:space="preserve">1.1.1.1/32 </w:t>
      </w:r>
      <w:r>
        <w:t xml:space="preserve">        10.0.0.1        0          100        0       ?</w:t>
      </w:r>
    </w:p>
    <w:p w14:paraId="5A9BDFEF" w14:textId="77777777" w:rsidR="00BA1E92" w:rsidRDefault="00BA1E92" w:rsidP="00BA1E92">
      <w:pPr>
        <w:pStyle w:val="TerminalDisplayIndent1"/>
        <w:ind w:leftChars="640" w:left="1344"/>
      </w:pPr>
      <w:r>
        <w:t xml:space="preserve">* &gt;i </w:t>
      </w:r>
      <w:r w:rsidRPr="00BA1E92">
        <w:rPr>
          <w:color w:val="FF0000"/>
        </w:rPr>
        <w:t>10.0.0.0/24</w:t>
      </w:r>
      <w:r>
        <w:t xml:space="preserve">        10.0.0.1        0          100        0       ?</w:t>
      </w:r>
    </w:p>
    <w:p w14:paraId="7DCD9D38" w14:textId="28EAA74C" w:rsidR="00BA1E92" w:rsidRDefault="00BA1E92" w:rsidP="00BA1E92">
      <w:pPr>
        <w:pStyle w:val="TerminalDisplayIndent1"/>
        <w:ind w:leftChars="640" w:left="1344"/>
      </w:pPr>
      <w:r>
        <w:t xml:space="preserve">* &gt;i </w:t>
      </w:r>
      <w:r w:rsidRPr="00BA1E92">
        <w:rPr>
          <w:color w:val="FF0000"/>
        </w:rPr>
        <w:t>20.0.0.0/24</w:t>
      </w:r>
      <w:r>
        <w:t xml:space="preserve">        10.0.0.1        0          100        0       ?</w:t>
      </w:r>
    </w:p>
    <w:p w14:paraId="2BB5EFB9" w14:textId="77777777" w:rsidR="00BA1E92" w:rsidRDefault="008B2223" w:rsidP="00FC0318">
      <w:pPr>
        <w:pStyle w:val="ItemList2"/>
      </w:pPr>
      <w:r>
        <w:rPr>
          <w:rFonts w:hint="eastAsia"/>
        </w:rPr>
        <w:lastRenderedPageBreak/>
        <w:t>如果</w:t>
      </w:r>
      <w:r>
        <w:t>没有对应路由</w:t>
      </w:r>
      <w:r w:rsidR="00437484">
        <w:rPr>
          <w:rFonts w:hint="eastAsia"/>
          <w:lang w:eastAsia="zh-CN"/>
        </w:rPr>
        <w:t>，</w:t>
      </w:r>
      <w:r>
        <w:t>请</w:t>
      </w:r>
      <w:r w:rsidR="00FC0318" w:rsidRPr="0057225E">
        <w:rPr>
          <w:rFonts w:hint="eastAsia"/>
        </w:rPr>
        <w:t>执行</w:t>
      </w:r>
      <w:r w:rsidRPr="00437484">
        <w:rPr>
          <w:rStyle w:val="commandkeywords"/>
          <w:bCs/>
          <w:color w:val="000000"/>
          <w:kern w:val="0"/>
        </w:rPr>
        <w:t>display current-configuration configuration bgp</w:t>
      </w:r>
      <w:r w:rsidRPr="00C32595">
        <w:rPr>
          <w:rFonts w:hint="eastAsia"/>
        </w:rPr>
        <w:t>检查是否配置了路由接收策略、路由接收数量限制</w:t>
      </w:r>
      <w:r w:rsidR="00FC0318">
        <w:rPr>
          <w:rFonts w:hint="eastAsia"/>
        </w:rPr>
        <w:t>；</w:t>
      </w:r>
    </w:p>
    <w:p w14:paraId="7518F4C1" w14:textId="7ADF1E7A" w:rsidR="00BA1E92" w:rsidRDefault="00BA1E92" w:rsidP="00BA1E92">
      <w:pPr>
        <w:pStyle w:val="TerminalDisplayIndent1"/>
        <w:ind w:leftChars="640" w:left="1344"/>
      </w:pPr>
      <w:r>
        <w:t>&lt;H3C&gt;display current-configuration configuration bgp</w:t>
      </w:r>
    </w:p>
    <w:p w14:paraId="59728C0B" w14:textId="77777777" w:rsidR="00BA1E92" w:rsidRDefault="00BA1E92" w:rsidP="00BA1E92">
      <w:pPr>
        <w:pStyle w:val="TerminalDisplayIndent1"/>
        <w:ind w:leftChars="640" w:left="1344"/>
      </w:pPr>
      <w:r>
        <w:t>#</w:t>
      </w:r>
    </w:p>
    <w:p w14:paraId="1A736C9F" w14:textId="77777777" w:rsidR="00BA1E92" w:rsidRDefault="00BA1E92" w:rsidP="00BA1E92">
      <w:pPr>
        <w:pStyle w:val="TerminalDisplayIndent1"/>
        <w:ind w:leftChars="640" w:left="1344"/>
      </w:pPr>
      <w:r>
        <w:t>bgp 100</w:t>
      </w:r>
    </w:p>
    <w:p w14:paraId="591AD572" w14:textId="77777777" w:rsidR="00BA1E92" w:rsidRDefault="00BA1E92" w:rsidP="00BA1E92">
      <w:pPr>
        <w:pStyle w:val="TerminalDisplayIndent1"/>
        <w:ind w:leftChars="640" w:left="1344"/>
      </w:pPr>
      <w:r>
        <w:t xml:space="preserve"> peer 10.0.0.1 as-number 100</w:t>
      </w:r>
    </w:p>
    <w:p w14:paraId="757B4D67" w14:textId="77777777" w:rsidR="00BA1E92" w:rsidRDefault="00BA1E92" w:rsidP="00BA1E92">
      <w:pPr>
        <w:pStyle w:val="TerminalDisplayIndent1"/>
        <w:ind w:leftChars="640" w:left="1344"/>
      </w:pPr>
      <w:r>
        <w:t xml:space="preserve"> peer 1::1 as-number 100</w:t>
      </w:r>
    </w:p>
    <w:p w14:paraId="16556434" w14:textId="77777777" w:rsidR="00BA1E92" w:rsidRDefault="00BA1E92" w:rsidP="00BA1E92">
      <w:pPr>
        <w:pStyle w:val="TerminalDisplayIndent1"/>
        <w:ind w:leftChars="640" w:left="1344"/>
      </w:pPr>
      <w:r>
        <w:t xml:space="preserve"> #</w:t>
      </w:r>
    </w:p>
    <w:p w14:paraId="64F1D510" w14:textId="77777777" w:rsidR="00BA1E92" w:rsidRDefault="00BA1E92" w:rsidP="00BA1E92">
      <w:pPr>
        <w:pStyle w:val="TerminalDisplayIndent1"/>
        <w:ind w:leftChars="640" w:left="1344"/>
      </w:pPr>
      <w:r>
        <w:t xml:space="preserve"> address-family ipv4 unicast</w:t>
      </w:r>
    </w:p>
    <w:p w14:paraId="2C87AD2B" w14:textId="77777777" w:rsidR="00BA1E92" w:rsidRDefault="00BA1E92" w:rsidP="00BA1E92">
      <w:pPr>
        <w:pStyle w:val="TerminalDisplayIndent1"/>
        <w:ind w:leftChars="640" w:left="1344"/>
      </w:pPr>
      <w:r>
        <w:t xml:space="preserve">  peer 10.0.0.1 enable</w:t>
      </w:r>
    </w:p>
    <w:p w14:paraId="6C0B02BD" w14:textId="77777777" w:rsidR="00BA1E92" w:rsidRPr="00BA1E92" w:rsidRDefault="00BA1E92" w:rsidP="00BA1E92">
      <w:pPr>
        <w:pStyle w:val="TerminalDisplayIndent1"/>
        <w:ind w:leftChars="640" w:left="1344"/>
        <w:rPr>
          <w:color w:val="FF0000"/>
        </w:rPr>
      </w:pPr>
      <w:r w:rsidRPr="00BA1E92">
        <w:rPr>
          <w:color w:val="FF0000"/>
        </w:rPr>
        <w:t xml:space="preserve">  peer 10.0.0.1 route-policy hij import</w:t>
      </w:r>
    </w:p>
    <w:p w14:paraId="7D750EBB" w14:textId="77777777" w:rsidR="00BA1E92" w:rsidRPr="00BA1E92" w:rsidRDefault="00BA1E92" w:rsidP="00BA1E92">
      <w:pPr>
        <w:pStyle w:val="TerminalDisplayIndent1"/>
        <w:ind w:leftChars="640" w:left="1344"/>
        <w:rPr>
          <w:color w:val="FF0000"/>
        </w:rPr>
      </w:pPr>
      <w:r w:rsidRPr="00BA1E92">
        <w:rPr>
          <w:color w:val="FF0000"/>
        </w:rPr>
        <w:t xml:space="preserve">  peer 10.0.0.1 route-limit 123 </w:t>
      </w:r>
    </w:p>
    <w:p w14:paraId="0EC328BA" w14:textId="77777777" w:rsidR="00BA1E92" w:rsidRDefault="00BA1E92" w:rsidP="00BA1E92">
      <w:pPr>
        <w:pStyle w:val="TerminalDisplayIndent1"/>
        <w:ind w:leftChars="640" w:left="1344"/>
      </w:pPr>
      <w:r>
        <w:t xml:space="preserve"> #</w:t>
      </w:r>
    </w:p>
    <w:p w14:paraId="6FFE26BB" w14:textId="77777777" w:rsidR="00BA1E92" w:rsidRDefault="00BA1E92" w:rsidP="00BA1E92">
      <w:pPr>
        <w:pStyle w:val="TerminalDisplayIndent1"/>
        <w:ind w:leftChars="640" w:left="1344"/>
      </w:pPr>
      <w:r>
        <w:t xml:space="preserve"> address-family ipv6 unicast</w:t>
      </w:r>
    </w:p>
    <w:p w14:paraId="0420D8DC" w14:textId="77777777" w:rsidR="00BA1E92" w:rsidRDefault="00BA1E92" w:rsidP="00BA1E92">
      <w:pPr>
        <w:pStyle w:val="TerminalDisplayIndent1"/>
        <w:ind w:leftChars="640" w:left="1344"/>
      </w:pPr>
      <w:r>
        <w:t xml:space="preserve">  peer 1::1 enable</w:t>
      </w:r>
    </w:p>
    <w:p w14:paraId="71517E65" w14:textId="7B2C2C63" w:rsidR="00BA1E92" w:rsidRDefault="00BA1E92" w:rsidP="00BA1E92">
      <w:pPr>
        <w:pStyle w:val="TerminalDisplayIndent1"/>
        <w:ind w:leftChars="640" w:left="1344"/>
      </w:pPr>
      <w:r>
        <w:t>#</w:t>
      </w:r>
    </w:p>
    <w:p w14:paraId="4F76DCEB" w14:textId="29948199" w:rsidR="00FC0318" w:rsidRDefault="008B2223" w:rsidP="00FC0318">
      <w:pPr>
        <w:pStyle w:val="ItemList2"/>
      </w:pPr>
      <w:r w:rsidRPr="00C32595">
        <w:rPr>
          <w:rFonts w:hint="eastAsia"/>
        </w:rPr>
        <w:t>如果是</w:t>
      </w:r>
      <w:r w:rsidRPr="00C32595">
        <w:t>ebgp</w:t>
      </w:r>
      <w:r w:rsidRPr="00C32595">
        <w:rPr>
          <w:rFonts w:hint="eastAsia"/>
        </w:rPr>
        <w:t>，检查路由携带的</w:t>
      </w:r>
      <w:r w:rsidRPr="00C32595">
        <w:t>as-path</w:t>
      </w:r>
      <w:r w:rsidRPr="00C32595">
        <w:rPr>
          <w:rFonts w:hint="eastAsia"/>
        </w:rPr>
        <w:t>是否包含了接收端的</w:t>
      </w:r>
      <w:r w:rsidRPr="00C32595">
        <w:t>as</w:t>
      </w:r>
      <w:r w:rsidR="00BA1E92">
        <w:t>，</w:t>
      </w:r>
      <w:r w:rsidR="00BA1E92">
        <w:rPr>
          <w:rFonts w:hint="eastAsia"/>
          <w:lang w:eastAsia="zh-CN"/>
        </w:rPr>
        <w:t>包含本端</w:t>
      </w:r>
      <w:r w:rsidR="00BA1E92">
        <w:rPr>
          <w:rFonts w:hint="eastAsia"/>
          <w:lang w:eastAsia="zh-CN"/>
        </w:rPr>
        <w:t>as</w:t>
      </w:r>
      <w:r w:rsidR="00BA1E92">
        <w:rPr>
          <w:rFonts w:hint="eastAsia"/>
          <w:lang w:eastAsia="zh-CN"/>
        </w:rPr>
        <w:t>会被防环抑制</w:t>
      </w:r>
      <w:r w:rsidR="00FC0318">
        <w:rPr>
          <w:rFonts w:hint="eastAsia"/>
        </w:rPr>
        <w:t>；</w:t>
      </w:r>
    </w:p>
    <w:p w14:paraId="200BB8EF" w14:textId="24BACE11" w:rsidR="00BA1E92" w:rsidRDefault="00BA1E92" w:rsidP="00BA1E92">
      <w:pPr>
        <w:pStyle w:val="TerminalDisplayIndent1"/>
        <w:ind w:leftChars="640" w:left="1344"/>
      </w:pPr>
      <w:r>
        <w:t>[H3C]display bgp routing-table ipv4 1.1.1.1</w:t>
      </w:r>
    </w:p>
    <w:p w14:paraId="4C9D0B1F" w14:textId="77777777" w:rsidR="00BA1E92" w:rsidRDefault="00BA1E92" w:rsidP="00BA1E92">
      <w:pPr>
        <w:pStyle w:val="TerminalDisplayIndent1"/>
        <w:ind w:leftChars="640" w:left="1344"/>
      </w:pPr>
      <w:r>
        <w:t xml:space="preserve"> BGP local router ID: 10.0.0.2</w:t>
      </w:r>
    </w:p>
    <w:p w14:paraId="3FC07350" w14:textId="77777777" w:rsidR="00BA1E92" w:rsidRDefault="00BA1E92" w:rsidP="00BA1E92">
      <w:pPr>
        <w:pStyle w:val="TerminalDisplayIndent1"/>
        <w:ind w:leftChars="640" w:left="1344"/>
      </w:pPr>
      <w:r>
        <w:t xml:space="preserve"> Local AS number: 200</w:t>
      </w:r>
    </w:p>
    <w:p w14:paraId="10DB3109" w14:textId="77777777" w:rsidR="00BA1E92" w:rsidRDefault="00BA1E92" w:rsidP="00BA1E92">
      <w:pPr>
        <w:pStyle w:val="TerminalDisplayIndent1"/>
        <w:ind w:leftChars="640" w:left="1344"/>
      </w:pPr>
      <w:r>
        <w:t xml:space="preserve"> Paths:   1 available, 1 best</w:t>
      </w:r>
    </w:p>
    <w:p w14:paraId="24FE92CA" w14:textId="77777777" w:rsidR="00BA1E92" w:rsidRDefault="00BA1E92" w:rsidP="00BA1E92">
      <w:pPr>
        <w:pStyle w:val="TerminalDisplayIndent1"/>
        <w:ind w:leftChars="640" w:left="1344"/>
      </w:pPr>
      <w:r>
        <w:t xml:space="preserve"> BGP routing table information of 1.1.1.1/32:</w:t>
      </w:r>
    </w:p>
    <w:p w14:paraId="5552288C" w14:textId="77777777" w:rsidR="00BA1E92" w:rsidRDefault="00BA1E92" w:rsidP="00BA1E92">
      <w:pPr>
        <w:pStyle w:val="TerminalDisplayIndent1"/>
        <w:ind w:leftChars="640" w:left="1344"/>
      </w:pPr>
      <w:r>
        <w:t xml:space="preserve"> From            : 10.0.0.1 (10.0.0.1)</w:t>
      </w:r>
    </w:p>
    <w:p w14:paraId="4BEA628B" w14:textId="77777777" w:rsidR="00BA1E92" w:rsidRDefault="00BA1E92" w:rsidP="00BA1E92">
      <w:pPr>
        <w:pStyle w:val="TerminalDisplayIndent1"/>
        <w:ind w:leftChars="640" w:left="1344"/>
      </w:pPr>
      <w:r>
        <w:t xml:space="preserve"> Rely nexthop    : 10.0.0.1</w:t>
      </w:r>
    </w:p>
    <w:p w14:paraId="79D3469C" w14:textId="77777777" w:rsidR="00BA1E92" w:rsidRDefault="00BA1E92" w:rsidP="00BA1E92">
      <w:pPr>
        <w:pStyle w:val="TerminalDisplayIndent1"/>
        <w:ind w:leftChars="640" w:left="1344"/>
      </w:pPr>
      <w:r>
        <w:t xml:space="preserve"> Original nexthop: 10.0.0.1</w:t>
      </w:r>
    </w:p>
    <w:p w14:paraId="3948BFE4" w14:textId="77777777" w:rsidR="00BA1E92" w:rsidRDefault="00BA1E92" w:rsidP="00BA1E92">
      <w:pPr>
        <w:pStyle w:val="TerminalDisplayIndent1"/>
        <w:ind w:leftChars="640" w:left="1344"/>
      </w:pPr>
      <w:r>
        <w:t xml:space="preserve"> Out interface   : GigabitEthernet2/0/1/2</w:t>
      </w:r>
    </w:p>
    <w:p w14:paraId="36F652FD" w14:textId="77777777" w:rsidR="00BA1E92" w:rsidRDefault="00BA1E92" w:rsidP="00BA1E92">
      <w:pPr>
        <w:pStyle w:val="TerminalDisplayIndent1"/>
        <w:ind w:leftChars="640" w:left="1344"/>
      </w:pPr>
      <w:r>
        <w:t xml:space="preserve"> Route age       : 00h00m06s </w:t>
      </w:r>
    </w:p>
    <w:p w14:paraId="22DA807D" w14:textId="77777777" w:rsidR="00BA1E92" w:rsidRDefault="00BA1E92" w:rsidP="00BA1E92">
      <w:pPr>
        <w:pStyle w:val="TerminalDisplayIndent1"/>
        <w:ind w:leftChars="640" w:left="1344"/>
      </w:pPr>
      <w:r>
        <w:t xml:space="preserve"> OutLabel        : NULL</w:t>
      </w:r>
    </w:p>
    <w:p w14:paraId="33800750" w14:textId="77777777" w:rsidR="00BA1E92" w:rsidRDefault="00BA1E92" w:rsidP="00BA1E92">
      <w:pPr>
        <w:pStyle w:val="TerminalDisplayIndent1"/>
        <w:ind w:leftChars="640" w:left="1344"/>
      </w:pPr>
      <w:r>
        <w:t xml:space="preserve"> RxPathID        : 0x0  </w:t>
      </w:r>
    </w:p>
    <w:p w14:paraId="51A561FA" w14:textId="77777777" w:rsidR="00BA1E92" w:rsidRDefault="00BA1E92" w:rsidP="00BA1E92">
      <w:pPr>
        <w:pStyle w:val="TerminalDisplayIndent1"/>
        <w:ind w:leftChars="640" w:left="1344"/>
      </w:pPr>
      <w:r>
        <w:t xml:space="preserve"> TxPathID        : 0x0  </w:t>
      </w:r>
    </w:p>
    <w:p w14:paraId="50AC8C76" w14:textId="77777777" w:rsidR="00BA1E92" w:rsidRDefault="00BA1E92" w:rsidP="00BA1E92">
      <w:pPr>
        <w:pStyle w:val="TerminalDisplayIndent1"/>
        <w:ind w:leftChars="640" w:left="1344"/>
      </w:pPr>
      <w:r>
        <w:t xml:space="preserve"> </w:t>
      </w:r>
      <w:r w:rsidRPr="00BA1E92">
        <w:rPr>
          <w:color w:val="FF0000"/>
        </w:rPr>
        <w:t>AS-path         : 100</w:t>
      </w:r>
    </w:p>
    <w:p w14:paraId="06956024" w14:textId="77777777" w:rsidR="00BA1E92" w:rsidRDefault="00BA1E92" w:rsidP="00BA1E92">
      <w:pPr>
        <w:pStyle w:val="TerminalDisplayIndent1"/>
        <w:ind w:leftChars="640" w:left="1344"/>
      </w:pPr>
      <w:r>
        <w:t xml:space="preserve"> Origin          : incomplete</w:t>
      </w:r>
    </w:p>
    <w:p w14:paraId="2B95ED51" w14:textId="77777777" w:rsidR="00BA1E92" w:rsidRDefault="00BA1E92" w:rsidP="00BA1E92">
      <w:pPr>
        <w:pStyle w:val="TerminalDisplayIndent1"/>
        <w:ind w:leftChars="640" w:left="1344"/>
      </w:pPr>
      <w:r>
        <w:t xml:space="preserve"> Attribute value : MED 0, pref-val 0</w:t>
      </w:r>
    </w:p>
    <w:p w14:paraId="31BE04A8" w14:textId="77777777" w:rsidR="00BA1E92" w:rsidRDefault="00BA1E92" w:rsidP="00BA1E92">
      <w:pPr>
        <w:pStyle w:val="TerminalDisplayIndent1"/>
        <w:ind w:leftChars="640" w:left="1344"/>
      </w:pPr>
      <w:r>
        <w:t xml:space="preserve"> State           : valid, external, best </w:t>
      </w:r>
    </w:p>
    <w:p w14:paraId="61C57EC4" w14:textId="77777777" w:rsidR="00BA1E92" w:rsidRDefault="00BA1E92" w:rsidP="00BA1E92">
      <w:pPr>
        <w:pStyle w:val="TerminalDisplayIndent1"/>
        <w:ind w:leftChars="640" w:left="1344"/>
      </w:pPr>
      <w:r>
        <w:t xml:space="preserve"> IP precedence   : N/A</w:t>
      </w:r>
    </w:p>
    <w:p w14:paraId="709D07F5" w14:textId="77777777" w:rsidR="00BA1E92" w:rsidRDefault="00BA1E92" w:rsidP="00BA1E92">
      <w:pPr>
        <w:pStyle w:val="TerminalDisplayIndent1"/>
        <w:ind w:leftChars="640" w:left="1344"/>
      </w:pPr>
      <w:r>
        <w:t xml:space="preserve"> QoS local ID    : N/A</w:t>
      </w:r>
    </w:p>
    <w:p w14:paraId="53472B47" w14:textId="77777777" w:rsidR="00BA1E92" w:rsidRDefault="00BA1E92" w:rsidP="00BA1E92">
      <w:pPr>
        <w:pStyle w:val="TerminalDisplayIndent1"/>
        <w:ind w:leftChars="640" w:left="1344"/>
      </w:pPr>
      <w:r>
        <w:t xml:space="preserve"> Traffic index   : N/A</w:t>
      </w:r>
    </w:p>
    <w:p w14:paraId="6C542492" w14:textId="77777777" w:rsidR="00BA1E92" w:rsidRDefault="00BA1E92" w:rsidP="00BA1E92">
      <w:pPr>
        <w:pStyle w:val="TerminalDisplayIndent1"/>
        <w:ind w:leftChars="640" w:left="1344"/>
      </w:pPr>
      <w:r>
        <w:t xml:space="preserve"> Tunnel policy   : NULL</w:t>
      </w:r>
    </w:p>
    <w:p w14:paraId="5CA1235B" w14:textId="730BF6D0" w:rsidR="00BA1E92" w:rsidRDefault="00BA1E92" w:rsidP="00BA1E92">
      <w:pPr>
        <w:pStyle w:val="TerminalDisplayIndent1"/>
        <w:ind w:leftChars="640" w:left="1344"/>
      </w:pPr>
      <w:r>
        <w:t xml:space="preserve"> Rely tunnel IDs : N/A</w:t>
      </w:r>
    </w:p>
    <w:p w14:paraId="6C18F80B" w14:textId="1E060860" w:rsidR="008B2223" w:rsidRPr="00C32595" w:rsidRDefault="008B2223" w:rsidP="00FC0318">
      <w:pPr>
        <w:pStyle w:val="ItemList2"/>
      </w:pPr>
      <w:r>
        <w:t>如果有</w:t>
      </w:r>
      <w:r>
        <w:rPr>
          <w:rFonts w:hint="eastAsia"/>
        </w:rPr>
        <w:t>收到</w:t>
      </w:r>
      <w:r>
        <w:t>路由，</w:t>
      </w:r>
      <w:r>
        <w:rPr>
          <w:rFonts w:hint="eastAsia"/>
        </w:rPr>
        <w:t>但</w:t>
      </w:r>
      <w:r>
        <w:t>路由表中没有生效，请</w:t>
      </w:r>
      <w:r w:rsidR="00FC0318" w:rsidRPr="0057225E">
        <w:rPr>
          <w:rFonts w:hint="eastAsia"/>
        </w:rPr>
        <w:t>执行</w:t>
      </w:r>
      <w:r w:rsidRPr="00437484">
        <w:rPr>
          <w:rStyle w:val="commandkeywords"/>
          <w:bCs/>
          <w:color w:val="000000"/>
          <w:kern w:val="0"/>
        </w:rPr>
        <w:t>display bgp routing-table</w:t>
      </w:r>
      <w:r w:rsidRPr="00437484">
        <w:rPr>
          <w:rStyle w:val="commandkeywords"/>
          <w:rFonts w:hint="eastAsia"/>
          <w:bCs/>
          <w:color w:val="000000"/>
          <w:kern w:val="0"/>
        </w:rPr>
        <w:t xml:space="preserve"> </w:t>
      </w:r>
      <w:r w:rsidRPr="00437484">
        <w:rPr>
          <w:rStyle w:val="commandkeywords"/>
          <w:bCs/>
          <w:color w:val="000000"/>
          <w:kern w:val="0"/>
        </w:rPr>
        <w:t>ipv4-address</w:t>
      </w:r>
      <w:r>
        <w:t>检查收到路由的下一跳是否可达</w:t>
      </w:r>
      <w:r>
        <w:rPr>
          <w:rFonts w:hint="eastAsia"/>
        </w:rPr>
        <w:t>，查看属性是否正确</w:t>
      </w:r>
      <w:r>
        <w:t>。</w:t>
      </w:r>
    </w:p>
    <w:p w14:paraId="14F0A806" w14:textId="73F64DCF" w:rsidR="008B2223" w:rsidRDefault="00D82FB8" w:rsidP="005256DE">
      <w:pPr>
        <w:pStyle w:val="ItemList2"/>
        <w:rPr>
          <w:lang w:eastAsia="zh-CN"/>
        </w:rPr>
      </w:pPr>
      <w:r>
        <w:rPr>
          <w:rFonts w:hint="eastAsia"/>
          <w:lang w:eastAsia="zh-CN"/>
        </w:rPr>
        <w:t>如果故障仍未排除，请联系</w:t>
      </w:r>
      <w:r w:rsidRPr="00EE77B8">
        <w:rPr>
          <w:rFonts w:hint="eastAsia"/>
          <w:lang w:eastAsia="zh-CN"/>
        </w:rPr>
        <w:t>新华三技术支持</w:t>
      </w:r>
      <w:r>
        <w:rPr>
          <w:rFonts w:hint="eastAsia"/>
          <w:lang w:eastAsia="zh-CN"/>
        </w:rPr>
        <w:t>。</w:t>
      </w:r>
    </w:p>
    <w:p w14:paraId="6F6AA28D" w14:textId="36DEF257" w:rsidR="008B2223" w:rsidRDefault="008B2223" w:rsidP="008B2223">
      <w:pPr>
        <w:pStyle w:val="2"/>
      </w:pPr>
      <w:bookmarkStart w:id="553" w:name="_Toc61446075"/>
      <w:r>
        <w:rPr>
          <w:rFonts w:hint="eastAsia"/>
        </w:rPr>
        <w:lastRenderedPageBreak/>
        <w:t>BGP</w:t>
      </w:r>
      <w:r>
        <w:rPr>
          <w:rFonts w:hint="eastAsia"/>
        </w:rPr>
        <w:t>私网</w:t>
      </w:r>
      <w:r w:rsidR="00E24672">
        <w:t>路由故障</w:t>
      </w:r>
      <w:bookmarkEnd w:id="553"/>
    </w:p>
    <w:p w14:paraId="04F376DA" w14:textId="77777777" w:rsidR="00E24672" w:rsidRDefault="00E24672" w:rsidP="00E24672">
      <w:pPr>
        <w:pStyle w:val="3"/>
      </w:pPr>
      <w:r>
        <w:rPr>
          <w:rFonts w:hint="eastAsia"/>
        </w:rPr>
        <w:t>故障描述</w:t>
      </w:r>
    </w:p>
    <w:p w14:paraId="2203C042" w14:textId="2B660C4E" w:rsidR="00E24672" w:rsidRPr="001B03EB" w:rsidRDefault="009A0A43" w:rsidP="00E24672">
      <w:r w:rsidRPr="001B03EB">
        <w:t>BGP</w:t>
      </w:r>
      <w:r w:rsidRPr="001B03EB">
        <w:rPr>
          <w:rFonts w:ascii="宋体" w:hAnsi="宋体" w:hint="eastAsia"/>
        </w:rPr>
        <w:t>私网流量中断、无法学习到远端</w:t>
      </w:r>
      <w:r w:rsidRPr="001B03EB">
        <w:t>BGP</w:t>
      </w:r>
      <w:r w:rsidRPr="001B03EB">
        <w:rPr>
          <w:rFonts w:ascii="宋体" w:hAnsi="宋体" w:hint="eastAsia"/>
        </w:rPr>
        <w:t>私网路由。</w:t>
      </w:r>
    </w:p>
    <w:p w14:paraId="68EAFA26" w14:textId="6E212523" w:rsidR="008B2223" w:rsidRDefault="008B2223" w:rsidP="001157BE">
      <w:pPr>
        <w:pStyle w:val="3"/>
      </w:pPr>
      <w:r w:rsidRPr="00AD170A">
        <w:rPr>
          <w:rFonts w:hint="eastAsia"/>
        </w:rPr>
        <w:t>故障</w:t>
      </w:r>
      <w:r w:rsidR="00E24672">
        <w:rPr>
          <w:rFonts w:hint="eastAsia"/>
        </w:rPr>
        <w:t>诊断</w:t>
      </w:r>
      <w:r w:rsidR="00E24672">
        <w:t>流程</w:t>
      </w:r>
    </w:p>
    <w:p w14:paraId="709D8450" w14:textId="7275309E" w:rsidR="00200F9C" w:rsidRDefault="00200F9C" w:rsidP="001C3FFB">
      <w:pPr>
        <w:pStyle w:val="FigureDescription"/>
      </w:pPr>
      <w:r>
        <w:rPr>
          <w:rFonts w:hint="eastAsia"/>
        </w:rPr>
        <w:t>BGP</w:t>
      </w:r>
      <w:r>
        <w:rPr>
          <w:rFonts w:hint="eastAsia"/>
        </w:rPr>
        <w:t>私网</w:t>
      </w:r>
      <w:r>
        <w:t>路由故障</w:t>
      </w:r>
      <w:r>
        <w:rPr>
          <w:rFonts w:hint="eastAsia"/>
        </w:rPr>
        <w:t>诊断流程图</w:t>
      </w:r>
    </w:p>
    <w:p w14:paraId="7C8F4724" w14:textId="701FAD4B" w:rsidR="00CD6750" w:rsidRPr="00CD6750" w:rsidRDefault="00F17838" w:rsidP="00F17838">
      <w:pPr>
        <w:pStyle w:val="Figure"/>
        <w:jc w:val="center"/>
      </w:pPr>
      <w:r w:rsidRPr="00F17838">
        <w:rPr>
          <w:noProof/>
        </w:rPr>
        <w:drawing>
          <wp:inline distT="0" distB="0" distL="0" distR="0" wp14:anchorId="20ABF3FE" wp14:editId="16CFCA2B">
            <wp:extent cx="4427741" cy="3937000"/>
            <wp:effectExtent l="0" t="0" r="0" b="6350"/>
            <wp:docPr id="20" name="图片 20" descr="C:\Users\g12942\Desktop\os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12942\Desktop\ospf.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31717" cy="3940536"/>
                    </a:xfrm>
                    <a:prstGeom prst="rect">
                      <a:avLst/>
                    </a:prstGeom>
                    <a:noFill/>
                    <a:ln>
                      <a:noFill/>
                    </a:ln>
                  </pic:spPr>
                </pic:pic>
              </a:graphicData>
            </a:graphic>
          </wp:inline>
        </w:drawing>
      </w:r>
    </w:p>
    <w:p w14:paraId="198B7879" w14:textId="352520A0" w:rsidR="008B2223" w:rsidRPr="00AD170A" w:rsidRDefault="00E24672" w:rsidP="001157BE">
      <w:pPr>
        <w:pStyle w:val="3"/>
        <w:rPr>
          <w:rStyle w:val="2Char"/>
          <w:bCs/>
          <w:sz w:val="24"/>
          <w:szCs w:val="36"/>
        </w:rPr>
      </w:pPr>
      <w:r>
        <w:rPr>
          <w:rFonts w:hint="eastAsia"/>
        </w:rPr>
        <w:t>故障处理步骤</w:t>
      </w:r>
    </w:p>
    <w:p w14:paraId="544B443C" w14:textId="77777777" w:rsidR="00F17838" w:rsidRDefault="00F17838" w:rsidP="00F17838">
      <w:pPr>
        <w:pStyle w:val="ItemStep"/>
        <w:spacing w:before="0" w:after="0"/>
        <w:rPr>
          <w:lang w:eastAsia="zh-CN"/>
        </w:rPr>
      </w:pPr>
      <w:r>
        <w:rPr>
          <w:rFonts w:hint="eastAsia"/>
          <w:lang w:eastAsia="zh-CN"/>
        </w:rPr>
        <w:t>检查</w:t>
      </w:r>
      <w:r>
        <w:rPr>
          <w:rFonts w:hint="eastAsia"/>
          <w:lang w:eastAsia="zh-CN"/>
        </w:rPr>
        <w:t>BGP</w:t>
      </w:r>
      <w:r>
        <w:rPr>
          <w:rFonts w:hint="eastAsia"/>
          <w:lang w:eastAsia="zh-CN"/>
        </w:rPr>
        <w:t>邻居</w:t>
      </w:r>
      <w:r>
        <w:rPr>
          <w:lang w:eastAsia="zh-CN"/>
        </w:rPr>
        <w:t>状态</w:t>
      </w:r>
      <w:r>
        <w:rPr>
          <w:rFonts w:hint="eastAsia"/>
          <w:lang w:eastAsia="zh-CN"/>
        </w:rPr>
        <w:t>，如邻居异常，请</w:t>
      </w:r>
      <w:r>
        <w:rPr>
          <w:lang w:eastAsia="zh-CN"/>
        </w:rPr>
        <w:t>参考</w:t>
      </w:r>
      <w:r w:rsidRPr="00BA1E92">
        <w:rPr>
          <w:rFonts w:hint="eastAsia"/>
          <w:lang w:eastAsia="zh-CN"/>
        </w:rPr>
        <w:t>章节</w:t>
      </w:r>
      <w:r w:rsidRPr="00BA1E92">
        <w:rPr>
          <w:rFonts w:hint="eastAsia"/>
          <w:lang w:eastAsia="zh-CN"/>
        </w:rPr>
        <w:t>12.1</w:t>
      </w:r>
      <w:r>
        <w:rPr>
          <w:lang w:eastAsia="zh-CN"/>
        </w:rPr>
        <w:t>进行检查</w:t>
      </w:r>
      <w:r>
        <w:rPr>
          <w:rFonts w:hint="eastAsia"/>
          <w:lang w:eastAsia="zh-CN"/>
        </w:rPr>
        <w:t>。</w:t>
      </w:r>
    </w:p>
    <w:p w14:paraId="2FEDAD36" w14:textId="5270B52A" w:rsidR="005E054D" w:rsidRDefault="005E054D" w:rsidP="005E054D">
      <w:pPr>
        <w:pStyle w:val="ItemStep"/>
        <w:spacing w:before="0" w:after="0"/>
      </w:pPr>
      <w:r>
        <w:rPr>
          <w:rFonts w:hint="eastAsia"/>
          <w:lang w:eastAsia="zh-CN"/>
        </w:rPr>
        <w:t>在路由</w:t>
      </w:r>
      <w:r>
        <w:rPr>
          <w:lang w:eastAsia="zh-CN"/>
        </w:rPr>
        <w:t>发送端</w:t>
      </w:r>
      <w:r>
        <w:rPr>
          <w:rFonts w:hint="eastAsia"/>
          <w:lang w:eastAsia="zh-CN"/>
        </w:rPr>
        <w:t>执行</w:t>
      </w:r>
      <w:r w:rsidRPr="00437484">
        <w:rPr>
          <w:rStyle w:val="commandkeywords"/>
          <w:bCs/>
          <w:color w:val="000000"/>
        </w:rPr>
        <w:t xml:space="preserve">display bgp routing-table </w:t>
      </w:r>
      <w:r>
        <w:rPr>
          <w:rStyle w:val="commandkeywords"/>
          <w:rFonts w:hint="eastAsia"/>
          <w:bCs/>
          <w:color w:val="000000"/>
          <w:lang w:eastAsia="zh-CN"/>
        </w:rPr>
        <w:t>vpnv</w:t>
      </w:r>
      <w:r>
        <w:rPr>
          <w:rStyle w:val="commandkeywords"/>
          <w:bCs/>
          <w:color w:val="000000"/>
          <w:lang w:eastAsia="zh-CN"/>
        </w:rPr>
        <w:t xml:space="preserve">4 </w:t>
      </w:r>
      <w:r w:rsidRPr="00437484">
        <w:rPr>
          <w:rStyle w:val="commandkeywords"/>
          <w:bCs/>
          <w:color w:val="000000"/>
        </w:rPr>
        <w:t>peer advertised-routes</w:t>
      </w:r>
      <w:r w:rsidRPr="00437484">
        <w:rPr>
          <w:rFonts w:hint="eastAsia"/>
        </w:rPr>
        <w:t>，</w:t>
      </w:r>
      <w:r>
        <w:rPr>
          <w:rFonts w:hint="eastAsia"/>
        </w:rPr>
        <w:t>检查是否将路由发送给接收端</w:t>
      </w:r>
      <w:r>
        <w:rPr>
          <w:rFonts w:hint="eastAsia"/>
          <w:lang w:eastAsia="zh-CN"/>
        </w:rPr>
        <w:t>。</w:t>
      </w:r>
    </w:p>
    <w:p w14:paraId="19C64E16" w14:textId="0D01394C" w:rsidR="005E054D" w:rsidRPr="005E054D" w:rsidRDefault="005E054D" w:rsidP="005E054D">
      <w:pPr>
        <w:pStyle w:val="TerminalDisplayIndent1"/>
        <w:ind w:leftChars="640" w:left="1344"/>
      </w:pPr>
      <w:r w:rsidRPr="005E054D">
        <w:t>[</w:t>
      </w:r>
      <w:r>
        <w:t>H3C</w:t>
      </w:r>
      <w:r w:rsidRPr="005E054D">
        <w:t xml:space="preserve">]display bgp routing-table vpnv4 peer 2.2.2.2 advertised-routes </w:t>
      </w:r>
    </w:p>
    <w:p w14:paraId="27847D96" w14:textId="77777777" w:rsidR="005E054D" w:rsidRPr="005E054D" w:rsidRDefault="005E054D" w:rsidP="005E054D">
      <w:pPr>
        <w:pStyle w:val="TerminalDisplayIndent1"/>
        <w:ind w:leftChars="640" w:left="1344"/>
      </w:pPr>
      <w:r w:rsidRPr="005E054D">
        <w:t xml:space="preserve"> Total number of routes: 1</w:t>
      </w:r>
    </w:p>
    <w:p w14:paraId="4AB7111A" w14:textId="77777777" w:rsidR="005E054D" w:rsidRPr="005E054D" w:rsidRDefault="005E054D" w:rsidP="005E054D">
      <w:pPr>
        <w:pStyle w:val="TerminalDisplayIndent1"/>
        <w:ind w:leftChars="640" w:left="1344"/>
      </w:pPr>
      <w:r w:rsidRPr="005E054D">
        <w:t xml:space="preserve"> BGP local router ID is 10.0.0.1 </w:t>
      </w:r>
    </w:p>
    <w:p w14:paraId="6C17E444" w14:textId="77777777" w:rsidR="005E054D" w:rsidRPr="005E054D" w:rsidRDefault="005E054D" w:rsidP="005E054D">
      <w:pPr>
        <w:pStyle w:val="TerminalDisplayIndent1"/>
        <w:ind w:leftChars="640" w:left="1344"/>
      </w:pPr>
      <w:r w:rsidRPr="005E054D">
        <w:t xml:space="preserve"> Status codes: * - valid, &gt; - best, d - dampened, h - history</w:t>
      </w:r>
    </w:p>
    <w:p w14:paraId="6B9CEC07" w14:textId="77777777" w:rsidR="005E054D" w:rsidRPr="005E054D" w:rsidRDefault="005E054D" w:rsidP="005E054D">
      <w:pPr>
        <w:pStyle w:val="TerminalDisplayIndent1"/>
        <w:ind w:leftChars="640" w:left="1344"/>
      </w:pPr>
      <w:r w:rsidRPr="005E054D">
        <w:t xml:space="preserve">               s - suppressed, S - stale, i - internal, e - external</w:t>
      </w:r>
    </w:p>
    <w:p w14:paraId="7E17B4F6" w14:textId="77777777" w:rsidR="005E054D" w:rsidRPr="005E054D" w:rsidRDefault="005E054D" w:rsidP="005E054D">
      <w:pPr>
        <w:pStyle w:val="TerminalDisplayIndent1"/>
        <w:ind w:leftChars="640" w:left="1344"/>
      </w:pPr>
      <w:r w:rsidRPr="005E054D">
        <w:t xml:space="preserve">               a - additional-path</w:t>
      </w:r>
    </w:p>
    <w:p w14:paraId="6E863B46" w14:textId="77777777" w:rsidR="005E054D" w:rsidRPr="005E054D" w:rsidRDefault="005E054D" w:rsidP="005E054D">
      <w:pPr>
        <w:pStyle w:val="TerminalDisplayIndent1"/>
        <w:ind w:leftChars="640" w:left="1344"/>
      </w:pPr>
      <w:r w:rsidRPr="005E054D">
        <w:t xml:space="preserve">       Origin: i - IGP, e - EGP, ? - incomplete</w:t>
      </w:r>
    </w:p>
    <w:p w14:paraId="527CF3A3" w14:textId="77777777" w:rsidR="005E054D" w:rsidRPr="005E054D" w:rsidRDefault="005E054D" w:rsidP="005E054D">
      <w:pPr>
        <w:pStyle w:val="TerminalDisplayIndent1"/>
        <w:ind w:leftChars="640" w:left="1344"/>
      </w:pPr>
      <w:r w:rsidRPr="005E054D">
        <w:t xml:space="preserve"> Route distinguisher: 1:1</w:t>
      </w:r>
    </w:p>
    <w:p w14:paraId="1E9B8C2F" w14:textId="77777777" w:rsidR="005E054D" w:rsidRPr="005E054D" w:rsidRDefault="005E054D" w:rsidP="005E054D">
      <w:pPr>
        <w:pStyle w:val="TerminalDisplayIndent1"/>
        <w:ind w:leftChars="640" w:left="1344"/>
      </w:pPr>
      <w:r w:rsidRPr="005E054D">
        <w:t xml:space="preserve"> Total number of routes: 1</w:t>
      </w:r>
    </w:p>
    <w:p w14:paraId="3369149A" w14:textId="77777777" w:rsidR="005E054D" w:rsidRPr="005E054D" w:rsidRDefault="005E054D" w:rsidP="005E054D">
      <w:pPr>
        <w:pStyle w:val="TerminalDisplayIndent1"/>
        <w:ind w:leftChars="640" w:left="1344"/>
      </w:pPr>
      <w:r w:rsidRPr="005E054D">
        <w:t xml:space="preserve">     Network            NextHop         MED        LocPrf             Path/Ogn</w:t>
      </w:r>
    </w:p>
    <w:p w14:paraId="158A2E14" w14:textId="77777777" w:rsidR="005E054D" w:rsidRDefault="005E054D" w:rsidP="005E054D">
      <w:pPr>
        <w:pStyle w:val="TerminalDisplayIndent1"/>
        <w:ind w:leftChars="640" w:left="1344"/>
      </w:pPr>
      <w:r w:rsidRPr="005E054D">
        <w:lastRenderedPageBreak/>
        <w:t xml:space="preserve">* &gt;  </w:t>
      </w:r>
      <w:r w:rsidRPr="005E054D">
        <w:rPr>
          <w:color w:val="FF0000"/>
        </w:rPr>
        <w:t>11.11.11.11/32</w:t>
      </w:r>
      <w:r w:rsidRPr="005E054D">
        <w:t xml:space="preserve">     127.0.0.1       0          100                ?</w:t>
      </w:r>
    </w:p>
    <w:p w14:paraId="1F04E029" w14:textId="71166A76" w:rsidR="005E054D" w:rsidRDefault="005E054D" w:rsidP="005E054D">
      <w:pPr>
        <w:pStyle w:val="ItemList2"/>
        <w:rPr>
          <w:lang w:eastAsia="zh-CN"/>
        </w:rPr>
      </w:pPr>
      <w:r w:rsidRPr="00C32595">
        <w:rPr>
          <w:rFonts w:hint="eastAsia"/>
          <w:lang w:eastAsia="zh-CN"/>
        </w:rPr>
        <w:t>如果</w:t>
      </w:r>
      <w:r>
        <w:rPr>
          <w:rFonts w:hint="eastAsia"/>
          <w:lang w:eastAsia="zh-CN"/>
        </w:rPr>
        <w:t>未发布，执行</w:t>
      </w:r>
      <w:r w:rsidRPr="005E054D">
        <w:rPr>
          <w:b/>
          <w:lang w:eastAsia="zh-CN"/>
        </w:rPr>
        <w:t>display ip routing-table vpn-instance</w:t>
      </w:r>
      <w:r w:rsidRPr="00C32595">
        <w:rPr>
          <w:rFonts w:hint="eastAsia"/>
          <w:lang w:eastAsia="zh-CN"/>
        </w:rPr>
        <w:t>检查路由在</w:t>
      </w:r>
      <w:r>
        <w:rPr>
          <w:rFonts w:hint="eastAsia"/>
          <w:lang w:eastAsia="zh-CN"/>
        </w:rPr>
        <w:t>本地</w:t>
      </w:r>
      <w:r w:rsidRPr="00C32595">
        <w:rPr>
          <w:lang w:eastAsia="zh-CN"/>
        </w:rPr>
        <w:t>vpn</w:t>
      </w:r>
      <w:r w:rsidRPr="00C32595">
        <w:rPr>
          <w:rFonts w:hint="eastAsia"/>
          <w:lang w:eastAsia="zh-CN"/>
        </w:rPr>
        <w:t>路由表中是否有效</w:t>
      </w:r>
      <w:r>
        <w:rPr>
          <w:rFonts w:hint="eastAsia"/>
          <w:lang w:eastAsia="zh-CN"/>
        </w:rPr>
        <w:t>；</w:t>
      </w:r>
    </w:p>
    <w:p w14:paraId="19183826" w14:textId="77777777" w:rsidR="005E054D" w:rsidRDefault="005E054D" w:rsidP="005E054D">
      <w:pPr>
        <w:pStyle w:val="ItemList2"/>
        <w:rPr>
          <w:lang w:eastAsia="zh-CN"/>
        </w:rPr>
      </w:pPr>
      <w:r>
        <w:rPr>
          <w:rFonts w:hint="eastAsia"/>
          <w:lang w:eastAsia="zh-CN"/>
        </w:rPr>
        <w:t>检查</w:t>
      </w:r>
      <w:r>
        <w:rPr>
          <w:rFonts w:hint="eastAsia"/>
          <w:lang w:eastAsia="zh-CN"/>
        </w:rPr>
        <w:t>vpn</w:t>
      </w:r>
      <w:r>
        <w:rPr>
          <w:rFonts w:hint="eastAsia"/>
          <w:lang w:eastAsia="zh-CN"/>
        </w:rPr>
        <w:t>路由发布或引入</w:t>
      </w:r>
      <w:r>
        <w:rPr>
          <w:rFonts w:hint="eastAsia"/>
          <w:lang w:eastAsia="zh-CN"/>
        </w:rPr>
        <w:t>bgp</w:t>
      </w:r>
      <w:r>
        <w:rPr>
          <w:rFonts w:hint="eastAsia"/>
          <w:lang w:eastAsia="zh-CN"/>
        </w:rPr>
        <w:t>的配置是否正确；</w:t>
      </w:r>
    </w:p>
    <w:p w14:paraId="512EC692" w14:textId="77777777" w:rsidR="005E054D" w:rsidRDefault="005E054D" w:rsidP="005E054D">
      <w:pPr>
        <w:pStyle w:val="ItemList2"/>
        <w:rPr>
          <w:lang w:eastAsia="zh-CN"/>
        </w:rPr>
      </w:pPr>
      <w:r w:rsidRPr="00C32595">
        <w:rPr>
          <w:rFonts w:hint="eastAsia"/>
        </w:rPr>
        <w:t>如果路由有效且未发送给接收端，请</w:t>
      </w:r>
      <w:r>
        <w:rPr>
          <w:rFonts w:hint="eastAsia"/>
          <w:lang w:eastAsia="zh-CN"/>
        </w:rPr>
        <w:t>执行</w:t>
      </w:r>
      <w:r w:rsidRPr="0063460F">
        <w:rPr>
          <w:rStyle w:val="commandkeywords"/>
          <w:bCs/>
          <w:color w:val="000000"/>
          <w:kern w:val="0"/>
        </w:rPr>
        <w:t>display current-configuration configuration bgp</w:t>
      </w:r>
      <w:r w:rsidRPr="00C32595">
        <w:rPr>
          <w:rFonts w:hint="eastAsia"/>
        </w:rPr>
        <w:t>查是否配置了路由发送策略</w:t>
      </w:r>
      <w:r>
        <w:rPr>
          <w:rFonts w:hint="eastAsia"/>
          <w:lang w:eastAsia="zh-CN"/>
        </w:rPr>
        <w:t>route-policy</w:t>
      </w:r>
      <w:r>
        <w:rPr>
          <w:rFonts w:hint="eastAsia"/>
          <w:lang w:eastAsia="zh-CN"/>
        </w:rPr>
        <w:t>；</w:t>
      </w:r>
    </w:p>
    <w:p w14:paraId="725487E1" w14:textId="1B618069" w:rsidR="005E054D" w:rsidRDefault="005E054D" w:rsidP="005E054D">
      <w:pPr>
        <w:pStyle w:val="ItemStep"/>
        <w:numPr>
          <w:ilvl w:val="0"/>
          <w:numId w:val="0"/>
        </w:numPr>
        <w:ind w:left="1220" w:firstLine="141"/>
        <w:rPr>
          <w:lang w:eastAsia="zh-CN"/>
        </w:rPr>
      </w:pPr>
      <w:r>
        <w:rPr>
          <w:rFonts w:hint="eastAsia"/>
          <w:lang w:eastAsia="zh-CN"/>
        </w:rPr>
        <w:t>如果</w:t>
      </w:r>
      <w:r>
        <w:rPr>
          <w:lang w:eastAsia="zh-CN"/>
        </w:rPr>
        <w:t>路由还是未发送给接收端，请联系</w:t>
      </w:r>
      <w:r w:rsidRPr="00EE77B8">
        <w:rPr>
          <w:rFonts w:hint="eastAsia"/>
          <w:lang w:eastAsia="zh-CN"/>
        </w:rPr>
        <w:t>新华三技术支持</w:t>
      </w:r>
      <w:r>
        <w:rPr>
          <w:lang w:eastAsia="zh-CN"/>
        </w:rPr>
        <w:t>。</w:t>
      </w:r>
    </w:p>
    <w:p w14:paraId="3E483A5C" w14:textId="77777777" w:rsidR="0063460F" w:rsidRDefault="008B2223" w:rsidP="00560945">
      <w:pPr>
        <w:pStyle w:val="ItemStep"/>
        <w:spacing w:before="0" w:after="0"/>
      </w:pPr>
      <w:r>
        <w:rPr>
          <w:rFonts w:hint="eastAsia"/>
        </w:rPr>
        <w:t>在</w:t>
      </w:r>
      <w:r>
        <w:t>接收端</w:t>
      </w:r>
      <w:r w:rsidR="008E509B">
        <w:rPr>
          <w:rFonts w:hint="eastAsia"/>
          <w:lang w:eastAsia="zh-CN"/>
        </w:rPr>
        <w:t>执行</w:t>
      </w:r>
      <w:r w:rsidRPr="0063460F">
        <w:rPr>
          <w:rStyle w:val="commandkeywords"/>
          <w:bCs/>
          <w:color w:val="000000"/>
        </w:rPr>
        <w:t>display bgp routing-table vpnv4 peer received-routes</w:t>
      </w:r>
      <w:r w:rsidRPr="008E509B">
        <w:rPr>
          <w:rFonts w:hint="eastAsia"/>
        </w:rPr>
        <w:t>检查</w:t>
      </w:r>
      <w:r w:rsidRPr="008E509B">
        <w:t>接收端是否收到</w:t>
      </w:r>
      <w:r w:rsidRPr="008E509B">
        <w:rPr>
          <w:rFonts w:hint="eastAsia"/>
        </w:rPr>
        <w:t>路由</w:t>
      </w:r>
      <w:r w:rsidR="008E509B">
        <w:rPr>
          <w:rFonts w:hint="eastAsia"/>
          <w:lang w:eastAsia="zh-CN"/>
        </w:rPr>
        <w:t>。</w:t>
      </w:r>
    </w:p>
    <w:p w14:paraId="6020ACC4" w14:textId="67C4F01F" w:rsidR="005E054D" w:rsidRPr="005E054D" w:rsidRDefault="005E054D" w:rsidP="005E054D">
      <w:pPr>
        <w:pStyle w:val="TerminalDisplayIndent1"/>
        <w:ind w:leftChars="640" w:left="1344"/>
      </w:pPr>
      <w:r w:rsidRPr="005E054D">
        <w:t>[</w:t>
      </w:r>
      <w:r>
        <w:t>H3C</w:t>
      </w:r>
      <w:r w:rsidRPr="005E054D">
        <w:t xml:space="preserve">]display bgp routing-table vpnv4 peer 1.1.1.1 received-routes </w:t>
      </w:r>
    </w:p>
    <w:p w14:paraId="2D163ACC" w14:textId="77777777" w:rsidR="005E054D" w:rsidRPr="005E054D" w:rsidRDefault="005E054D" w:rsidP="005E054D">
      <w:pPr>
        <w:pStyle w:val="TerminalDisplayIndent1"/>
        <w:ind w:leftChars="640" w:left="1344"/>
      </w:pPr>
      <w:r w:rsidRPr="005E054D">
        <w:t xml:space="preserve"> Total number of routes: 1</w:t>
      </w:r>
    </w:p>
    <w:p w14:paraId="7C5EBBA7" w14:textId="77777777" w:rsidR="005E054D" w:rsidRPr="005E054D" w:rsidRDefault="005E054D" w:rsidP="005E054D">
      <w:pPr>
        <w:pStyle w:val="TerminalDisplayIndent1"/>
        <w:ind w:leftChars="640" w:left="1344"/>
      </w:pPr>
      <w:r w:rsidRPr="005E054D">
        <w:t xml:space="preserve"> BGP local router ID is 10.0.0.2 </w:t>
      </w:r>
    </w:p>
    <w:p w14:paraId="5951DFEA" w14:textId="77777777" w:rsidR="005E054D" w:rsidRPr="005E054D" w:rsidRDefault="005E054D" w:rsidP="005E054D">
      <w:pPr>
        <w:pStyle w:val="TerminalDisplayIndent1"/>
        <w:ind w:leftChars="640" w:left="1344"/>
      </w:pPr>
      <w:r w:rsidRPr="005E054D">
        <w:t xml:space="preserve"> Status codes: * - valid, &gt; - best, d - dampened, h - history</w:t>
      </w:r>
    </w:p>
    <w:p w14:paraId="350803BA" w14:textId="77777777" w:rsidR="005E054D" w:rsidRPr="005E054D" w:rsidRDefault="005E054D" w:rsidP="005E054D">
      <w:pPr>
        <w:pStyle w:val="TerminalDisplayIndent1"/>
        <w:ind w:leftChars="640" w:left="1344"/>
      </w:pPr>
      <w:r w:rsidRPr="005E054D">
        <w:t xml:space="preserve">               s - suppressed, S - stale, i - internal, e - external</w:t>
      </w:r>
    </w:p>
    <w:p w14:paraId="0F83C9BE" w14:textId="77777777" w:rsidR="005E054D" w:rsidRPr="005E054D" w:rsidRDefault="005E054D" w:rsidP="005E054D">
      <w:pPr>
        <w:pStyle w:val="TerminalDisplayIndent1"/>
        <w:ind w:leftChars="640" w:left="1344"/>
      </w:pPr>
      <w:r w:rsidRPr="005E054D">
        <w:t xml:space="preserve">               a - additional-path</w:t>
      </w:r>
    </w:p>
    <w:p w14:paraId="4DDF4953" w14:textId="77777777" w:rsidR="005E054D" w:rsidRPr="005E054D" w:rsidRDefault="005E054D" w:rsidP="005E054D">
      <w:pPr>
        <w:pStyle w:val="TerminalDisplayIndent1"/>
        <w:ind w:leftChars="640" w:left="1344"/>
      </w:pPr>
      <w:r w:rsidRPr="005E054D">
        <w:t xml:space="preserve">       Origin: i - IGP, e - EGP, ? - incomplete</w:t>
      </w:r>
    </w:p>
    <w:p w14:paraId="2B95739B" w14:textId="77777777" w:rsidR="005E054D" w:rsidRPr="005E054D" w:rsidRDefault="005E054D" w:rsidP="005E054D">
      <w:pPr>
        <w:pStyle w:val="TerminalDisplayIndent1"/>
        <w:ind w:leftChars="640" w:left="1344"/>
      </w:pPr>
      <w:r w:rsidRPr="005E054D">
        <w:t xml:space="preserve"> Route distinguisher: 1:1(1)</w:t>
      </w:r>
    </w:p>
    <w:p w14:paraId="1F80D395" w14:textId="77777777" w:rsidR="005E054D" w:rsidRPr="005E054D" w:rsidRDefault="005E054D" w:rsidP="005E054D">
      <w:pPr>
        <w:pStyle w:val="TerminalDisplayIndent1"/>
        <w:ind w:leftChars="640" w:left="1344"/>
      </w:pPr>
      <w:r w:rsidRPr="005E054D">
        <w:t xml:space="preserve"> Total number of routes: 1</w:t>
      </w:r>
    </w:p>
    <w:p w14:paraId="715DE4C0" w14:textId="77777777" w:rsidR="005E054D" w:rsidRPr="005E054D" w:rsidRDefault="005E054D" w:rsidP="005E054D">
      <w:pPr>
        <w:pStyle w:val="TerminalDisplayIndent1"/>
        <w:ind w:leftChars="640" w:left="1344"/>
      </w:pPr>
      <w:r w:rsidRPr="005E054D">
        <w:t xml:space="preserve">     Network            NextHop         MED        LocPrf     PrefVal Path/Ogn</w:t>
      </w:r>
    </w:p>
    <w:p w14:paraId="02FFBF34" w14:textId="1AFE8A88" w:rsidR="005E054D" w:rsidRPr="005E054D" w:rsidRDefault="005E054D" w:rsidP="005E054D">
      <w:pPr>
        <w:pStyle w:val="TerminalDisplayIndent1"/>
        <w:ind w:leftChars="640" w:left="1344"/>
      </w:pPr>
      <w:r w:rsidRPr="005E054D">
        <w:t xml:space="preserve">* &gt;i </w:t>
      </w:r>
      <w:r w:rsidRPr="005E054D">
        <w:rPr>
          <w:color w:val="FF0000"/>
        </w:rPr>
        <w:t>11.11.11.11/32</w:t>
      </w:r>
      <w:r w:rsidRPr="005E054D">
        <w:t xml:space="preserve">     1.1.1.1         0          100        0       ?</w:t>
      </w:r>
    </w:p>
    <w:p w14:paraId="093CCD60" w14:textId="77777777" w:rsidR="005E054D" w:rsidRDefault="008B2223" w:rsidP="0063460F">
      <w:pPr>
        <w:pStyle w:val="ItemList2"/>
      </w:pPr>
      <w:r>
        <w:rPr>
          <w:rFonts w:hint="eastAsia"/>
        </w:rPr>
        <w:t>如果</w:t>
      </w:r>
      <w:r>
        <w:t>没有对应路由请通过</w:t>
      </w:r>
      <w:r w:rsidRPr="0063460F">
        <w:rPr>
          <w:rStyle w:val="commandkeywords"/>
          <w:bCs/>
          <w:color w:val="000000"/>
          <w:kern w:val="0"/>
        </w:rPr>
        <w:t>display current-configuration configuration bgp</w:t>
      </w:r>
      <w:r w:rsidRPr="00B125DE">
        <w:rPr>
          <w:rFonts w:hint="eastAsia"/>
        </w:rPr>
        <w:t>检查</w:t>
      </w:r>
      <w:r w:rsidRPr="00B125DE">
        <w:t>是否配置了路由接收策略</w:t>
      </w:r>
      <w:r w:rsidR="00AD2F9C">
        <w:rPr>
          <w:rFonts w:hint="eastAsia"/>
          <w:lang w:eastAsia="zh-CN"/>
        </w:rPr>
        <w:t>route-policy</w:t>
      </w:r>
      <w:r w:rsidRPr="00B125DE">
        <w:rPr>
          <w:rFonts w:hint="eastAsia"/>
        </w:rPr>
        <w:t>、路由</w:t>
      </w:r>
      <w:r w:rsidRPr="00B125DE">
        <w:t>接收数量限制</w:t>
      </w:r>
      <w:r w:rsidRPr="00B125DE">
        <w:rPr>
          <w:rFonts w:hint="eastAsia"/>
        </w:rPr>
        <w:t>。</w:t>
      </w:r>
    </w:p>
    <w:p w14:paraId="3EC6206A" w14:textId="7C9F95DE" w:rsidR="008B2223" w:rsidRDefault="008B2223" w:rsidP="0063460F">
      <w:pPr>
        <w:pStyle w:val="ItemList2"/>
      </w:pPr>
      <w:r w:rsidRPr="00B125DE">
        <w:rPr>
          <w:rFonts w:hint="eastAsia"/>
        </w:rPr>
        <w:t>如果</w:t>
      </w:r>
      <w:r w:rsidRPr="00B125DE">
        <w:t>是</w:t>
      </w:r>
      <w:r w:rsidRPr="00B125DE">
        <w:t>ebgp</w:t>
      </w:r>
      <w:r w:rsidRPr="00B125DE">
        <w:t>，</w:t>
      </w:r>
      <w:r w:rsidRPr="00B125DE">
        <w:rPr>
          <w:rFonts w:hint="eastAsia"/>
        </w:rPr>
        <w:t>检查路由</w:t>
      </w:r>
      <w:r w:rsidRPr="00B125DE">
        <w:t>携带的</w:t>
      </w:r>
      <w:r w:rsidRPr="00B125DE">
        <w:t>as-path</w:t>
      </w:r>
      <w:r w:rsidRPr="00B125DE">
        <w:t>是否包含了</w:t>
      </w:r>
      <w:r w:rsidRPr="00B125DE">
        <w:rPr>
          <w:rFonts w:hint="eastAsia"/>
        </w:rPr>
        <w:t>接收</w:t>
      </w:r>
      <w:r w:rsidRPr="00B125DE">
        <w:t>端的</w:t>
      </w:r>
      <w:r w:rsidRPr="00B125DE">
        <w:t>as</w:t>
      </w:r>
      <w:r w:rsidR="008E509B">
        <w:rPr>
          <w:rFonts w:hint="eastAsia"/>
          <w:lang w:eastAsia="zh-CN"/>
        </w:rPr>
        <w:t>；</w:t>
      </w:r>
    </w:p>
    <w:p w14:paraId="3D859E49" w14:textId="4A162259" w:rsidR="005E054D" w:rsidRDefault="005E054D" w:rsidP="0063460F">
      <w:pPr>
        <w:pStyle w:val="ItemList2"/>
      </w:pPr>
      <w:r>
        <w:t>分别</w:t>
      </w:r>
      <w:r>
        <w:rPr>
          <w:rFonts w:hint="eastAsia"/>
        </w:rPr>
        <w:t>在</w:t>
      </w:r>
      <w:r>
        <w:t>ip vpn</w:t>
      </w:r>
      <w:r>
        <w:t>视图下</w:t>
      </w:r>
      <w:r>
        <w:rPr>
          <w:rFonts w:hint="eastAsia"/>
          <w:lang w:eastAsia="zh-CN"/>
        </w:rPr>
        <w:t>执行</w:t>
      </w:r>
      <w:r w:rsidRPr="0063460F">
        <w:rPr>
          <w:rStyle w:val="commandkeywords"/>
          <w:bCs/>
          <w:color w:val="000000"/>
        </w:rPr>
        <w:t>display this</w:t>
      </w:r>
      <w:r>
        <w:t>检查</w:t>
      </w:r>
      <w:r>
        <w:rPr>
          <w:rFonts w:hint="eastAsia"/>
        </w:rPr>
        <w:t>是否</w:t>
      </w:r>
      <w:r>
        <w:t>限制了</w:t>
      </w:r>
      <w:r>
        <w:rPr>
          <w:rFonts w:hint="eastAsia"/>
        </w:rPr>
        <w:t>vpn</w:t>
      </w:r>
      <w:r>
        <w:t>路由</w:t>
      </w:r>
      <w:r>
        <w:rPr>
          <w:rFonts w:hint="eastAsia"/>
        </w:rPr>
        <w:t>数量</w:t>
      </w:r>
      <w:r>
        <w:t>；在</w:t>
      </w:r>
      <w:r>
        <w:t>bgp vpn</w:t>
      </w:r>
      <w:r>
        <w:t>地址族</w:t>
      </w:r>
      <w:r>
        <w:rPr>
          <w:rFonts w:hint="eastAsia"/>
        </w:rPr>
        <w:t>视图</w:t>
      </w:r>
      <w:r>
        <w:t>下</w:t>
      </w:r>
      <w:r>
        <w:rPr>
          <w:rFonts w:hint="eastAsia"/>
          <w:lang w:eastAsia="zh-CN"/>
        </w:rPr>
        <w:t>执行</w:t>
      </w:r>
      <w:r w:rsidRPr="0063460F">
        <w:rPr>
          <w:rStyle w:val="commandkeywords"/>
          <w:bCs/>
          <w:color w:val="000000"/>
        </w:rPr>
        <w:t>display this</w:t>
      </w:r>
      <w:r>
        <w:t>查看是否限制了从邻居</w:t>
      </w:r>
      <w:r>
        <w:rPr>
          <w:rFonts w:hint="eastAsia"/>
        </w:rPr>
        <w:t>收到</w:t>
      </w:r>
      <w:r>
        <w:t>的路由数量。</w:t>
      </w:r>
    </w:p>
    <w:p w14:paraId="51D65381" w14:textId="08A61FE2" w:rsidR="008B2223" w:rsidRDefault="008B2223" w:rsidP="005E054D">
      <w:pPr>
        <w:pStyle w:val="ItemStep"/>
        <w:spacing w:before="0" w:after="0"/>
      </w:pPr>
      <w:r>
        <w:rPr>
          <w:rFonts w:hint="eastAsia"/>
        </w:rPr>
        <w:t>如果接收</w:t>
      </w:r>
      <w:r>
        <w:t>端</w:t>
      </w:r>
      <w:r>
        <w:rPr>
          <w:rFonts w:hint="eastAsia"/>
        </w:rPr>
        <w:t>BGP</w:t>
      </w:r>
      <w:r>
        <w:rPr>
          <w:rFonts w:hint="eastAsia"/>
        </w:rPr>
        <w:t>中</w:t>
      </w:r>
      <w:r>
        <w:t>有收到路由信息，但是未下发到路由表，请</w:t>
      </w:r>
      <w:r>
        <w:rPr>
          <w:rFonts w:hint="eastAsia"/>
        </w:rPr>
        <w:t>进入</w:t>
      </w:r>
      <w:r>
        <w:rPr>
          <w:rFonts w:hint="eastAsia"/>
        </w:rPr>
        <w:t>ip vpn</w:t>
      </w:r>
      <w:r w:rsidR="00CC73EE">
        <w:t>-instance</w:t>
      </w:r>
      <w:r>
        <w:rPr>
          <w:rFonts w:hint="eastAsia"/>
        </w:rPr>
        <w:t>视图</w:t>
      </w:r>
      <w:r>
        <w:t>，</w:t>
      </w:r>
      <w:r w:rsidR="008E509B">
        <w:rPr>
          <w:rFonts w:hint="eastAsia"/>
        </w:rPr>
        <w:t>执行</w:t>
      </w:r>
      <w:r w:rsidRPr="005E054D">
        <w:rPr>
          <w:b/>
        </w:rPr>
        <w:t>display this</w:t>
      </w:r>
      <w:r>
        <w:rPr>
          <w:rFonts w:hint="eastAsia"/>
        </w:rPr>
        <w:t>检查</w:t>
      </w:r>
      <w:r w:rsidRPr="001B06D8">
        <w:t>import-extcommunity</w:t>
      </w:r>
      <w:r>
        <w:rPr>
          <w:rFonts w:hint="eastAsia"/>
        </w:rPr>
        <w:t>和</w:t>
      </w:r>
      <w:r w:rsidRPr="001B06D8">
        <w:t>export-extcommunity</w:t>
      </w:r>
      <w:r>
        <w:rPr>
          <w:rFonts w:hint="eastAsia"/>
        </w:rPr>
        <w:t>能否</w:t>
      </w:r>
      <w:r>
        <w:t>正确匹配</w:t>
      </w:r>
      <w:r w:rsidR="008E509B">
        <w:rPr>
          <w:rFonts w:hint="eastAsia"/>
        </w:rPr>
        <w:t>。</w:t>
      </w:r>
    </w:p>
    <w:p w14:paraId="08542CB7" w14:textId="77777777" w:rsidR="005E054D" w:rsidRDefault="008B2223" w:rsidP="00560945">
      <w:pPr>
        <w:pStyle w:val="ItemStep"/>
        <w:spacing w:before="0" w:after="0"/>
      </w:pPr>
      <w:r>
        <w:rPr>
          <w:rFonts w:hint="eastAsia"/>
        </w:rPr>
        <w:t>如果</w:t>
      </w:r>
      <w:r w:rsidRPr="001B06D8">
        <w:t>import-extcommunity</w:t>
      </w:r>
      <w:r>
        <w:rPr>
          <w:rFonts w:hint="eastAsia"/>
        </w:rPr>
        <w:t>和</w:t>
      </w:r>
      <w:r w:rsidRPr="001B06D8">
        <w:t>export-extcommunity</w:t>
      </w:r>
      <w:r>
        <w:rPr>
          <w:rFonts w:hint="eastAsia"/>
        </w:rPr>
        <w:t>能</w:t>
      </w:r>
      <w:r>
        <w:t>正确匹配，</w:t>
      </w:r>
      <w:r>
        <w:rPr>
          <w:rFonts w:hint="eastAsia"/>
        </w:rPr>
        <w:t>但是路由</w:t>
      </w:r>
      <w:r>
        <w:t>未下发到</w:t>
      </w:r>
      <w:r>
        <w:rPr>
          <w:rFonts w:hint="eastAsia"/>
        </w:rPr>
        <w:t>vpn</w:t>
      </w:r>
      <w:r>
        <w:rPr>
          <w:rFonts w:hint="eastAsia"/>
        </w:rPr>
        <w:t>路由</w:t>
      </w:r>
      <w:r>
        <w:t>表中，请</w:t>
      </w:r>
      <w:r w:rsidR="008E509B">
        <w:rPr>
          <w:rFonts w:hint="eastAsia"/>
          <w:lang w:eastAsia="zh-CN"/>
        </w:rPr>
        <w:t>执行</w:t>
      </w:r>
      <w:r w:rsidRPr="0063460F">
        <w:rPr>
          <w:rStyle w:val="commandkeywords"/>
          <w:bCs/>
          <w:color w:val="000000"/>
        </w:rPr>
        <w:t>display bgp routing-table vpnv4</w:t>
      </w:r>
      <w:r>
        <w:rPr>
          <w:rFonts w:hint="eastAsia"/>
        </w:rPr>
        <w:t>查看</w:t>
      </w:r>
      <w:r>
        <w:t>对应路由是否分到私网标签。</w:t>
      </w:r>
    </w:p>
    <w:p w14:paraId="79BE3316" w14:textId="32D7343B" w:rsidR="005E054D" w:rsidRDefault="005E054D" w:rsidP="005E054D">
      <w:pPr>
        <w:pStyle w:val="TerminalDisplayIndent1"/>
        <w:ind w:leftChars="640" w:left="1344"/>
      </w:pPr>
      <w:r>
        <w:t>[H3C]display bgp routing-table vpnv4 22.22.22.22</w:t>
      </w:r>
    </w:p>
    <w:p w14:paraId="69594183" w14:textId="77777777" w:rsidR="005E054D" w:rsidRDefault="005E054D" w:rsidP="005E054D">
      <w:pPr>
        <w:pStyle w:val="TerminalDisplayIndent1"/>
        <w:ind w:leftChars="640" w:left="1344"/>
      </w:pPr>
      <w:r>
        <w:t xml:space="preserve"> BGP local router ID: 10.0.0.1</w:t>
      </w:r>
    </w:p>
    <w:p w14:paraId="20333DF8" w14:textId="77777777" w:rsidR="005E054D" w:rsidRDefault="005E054D" w:rsidP="005E054D">
      <w:pPr>
        <w:pStyle w:val="TerminalDisplayIndent1"/>
        <w:ind w:leftChars="640" w:left="1344"/>
      </w:pPr>
      <w:r>
        <w:t xml:space="preserve"> Local AS number: 100</w:t>
      </w:r>
    </w:p>
    <w:p w14:paraId="21459B56" w14:textId="77777777" w:rsidR="005E054D" w:rsidRDefault="005E054D" w:rsidP="005E054D">
      <w:pPr>
        <w:pStyle w:val="TerminalDisplayIndent1"/>
        <w:ind w:leftChars="640" w:left="1344"/>
      </w:pPr>
      <w:r>
        <w:t xml:space="preserve"> Route distinguisher: 1:1(1)</w:t>
      </w:r>
    </w:p>
    <w:p w14:paraId="0664FE60" w14:textId="77777777" w:rsidR="005E054D" w:rsidRDefault="005E054D" w:rsidP="005E054D">
      <w:pPr>
        <w:pStyle w:val="TerminalDisplayIndent1"/>
        <w:ind w:leftChars="640" w:left="1344"/>
      </w:pPr>
      <w:r>
        <w:t xml:space="preserve"> Total number of routes: 1</w:t>
      </w:r>
    </w:p>
    <w:p w14:paraId="6B7F4AF7" w14:textId="77777777" w:rsidR="005E054D" w:rsidRDefault="005E054D" w:rsidP="005E054D">
      <w:pPr>
        <w:pStyle w:val="TerminalDisplayIndent1"/>
        <w:ind w:leftChars="640" w:left="1344"/>
      </w:pPr>
      <w:r>
        <w:t xml:space="preserve"> Paths:   1 available, 1 best</w:t>
      </w:r>
    </w:p>
    <w:p w14:paraId="7D588B0D" w14:textId="77777777" w:rsidR="005E054D" w:rsidRDefault="005E054D" w:rsidP="005E054D">
      <w:pPr>
        <w:pStyle w:val="TerminalDisplayIndent1"/>
        <w:ind w:leftChars="640" w:left="1344"/>
      </w:pPr>
      <w:r>
        <w:t xml:space="preserve"> BGP routing table information of 22.22.22.22/32:</w:t>
      </w:r>
    </w:p>
    <w:p w14:paraId="48DB6A0F" w14:textId="77777777" w:rsidR="005E054D" w:rsidRDefault="005E054D" w:rsidP="005E054D">
      <w:pPr>
        <w:pStyle w:val="TerminalDisplayIndent1"/>
        <w:ind w:leftChars="640" w:left="1344"/>
      </w:pPr>
      <w:r>
        <w:t xml:space="preserve"> From            : 2.2.2.2 (10.0.0.2)</w:t>
      </w:r>
    </w:p>
    <w:p w14:paraId="24809080" w14:textId="77777777" w:rsidR="005E054D" w:rsidRDefault="005E054D" w:rsidP="005E054D">
      <w:pPr>
        <w:pStyle w:val="TerminalDisplayIndent1"/>
        <w:ind w:leftChars="640" w:left="1344"/>
      </w:pPr>
      <w:r>
        <w:t xml:space="preserve"> Rely nexthop    : 10.0.0.2</w:t>
      </w:r>
    </w:p>
    <w:p w14:paraId="73344A2D" w14:textId="77777777" w:rsidR="005E054D" w:rsidRDefault="005E054D" w:rsidP="005E054D">
      <w:pPr>
        <w:pStyle w:val="TerminalDisplayIndent1"/>
        <w:ind w:leftChars="640" w:left="1344"/>
      </w:pPr>
      <w:r>
        <w:t xml:space="preserve"> Original nexthop: 2.2.2.2</w:t>
      </w:r>
    </w:p>
    <w:p w14:paraId="380E8BB9" w14:textId="77777777" w:rsidR="005E054D" w:rsidRDefault="005E054D" w:rsidP="005E054D">
      <w:pPr>
        <w:pStyle w:val="TerminalDisplayIndent1"/>
        <w:ind w:leftChars="640" w:left="1344"/>
      </w:pPr>
      <w:r>
        <w:t xml:space="preserve"> Out interface   : GigabitEthernet1/0/1/2</w:t>
      </w:r>
    </w:p>
    <w:p w14:paraId="2112F6ED" w14:textId="77777777" w:rsidR="005E054D" w:rsidRDefault="005E054D" w:rsidP="005E054D">
      <w:pPr>
        <w:pStyle w:val="TerminalDisplayIndent1"/>
        <w:ind w:leftChars="640" w:left="1344"/>
      </w:pPr>
      <w:r>
        <w:t xml:space="preserve"> Route age       : 00h02m38s </w:t>
      </w:r>
    </w:p>
    <w:p w14:paraId="6F9796D8" w14:textId="77777777" w:rsidR="005E054D" w:rsidRDefault="005E054D" w:rsidP="005E054D">
      <w:pPr>
        <w:pStyle w:val="TerminalDisplayIndent1"/>
        <w:ind w:leftChars="640" w:left="1344"/>
      </w:pPr>
      <w:r>
        <w:t xml:space="preserve"> </w:t>
      </w:r>
      <w:r w:rsidRPr="005E054D">
        <w:rPr>
          <w:color w:val="FF0000"/>
        </w:rPr>
        <w:t>OutLabel        : 4351</w:t>
      </w:r>
    </w:p>
    <w:p w14:paraId="2582D7E1" w14:textId="77777777" w:rsidR="005E054D" w:rsidRDefault="005E054D" w:rsidP="005E054D">
      <w:pPr>
        <w:pStyle w:val="TerminalDisplayIndent1"/>
        <w:ind w:leftChars="640" w:left="1344"/>
      </w:pPr>
      <w:r>
        <w:t xml:space="preserve"> Ext-Community   : &lt;RT: 1:1&gt;</w:t>
      </w:r>
    </w:p>
    <w:p w14:paraId="27A08C83" w14:textId="77777777" w:rsidR="005E054D" w:rsidRDefault="005E054D" w:rsidP="005E054D">
      <w:pPr>
        <w:pStyle w:val="TerminalDisplayIndent1"/>
        <w:ind w:leftChars="640" w:left="1344"/>
      </w:pPr>
      <w:r>
        <w:lastRenderedPageBreak/>
        <w:t xml:space="preserve"> RxPathID        : 0x0  </w:t>
      </w:r>
    </w:p>
    <w:p w14:paraId="553B32CA" w14:textId="77777777" w:rsidR="005E054D" w:rsidRDefault="005E054D" w:rsidP="005E054D">
      <w:pPr>
        <w:pStyle w:val="TerminalDisplayIndent1"/>
        <w:ind w:leftChars="640" w:left="1344"/>
      </w:pPr>
      <w:r>
        <w:t xml:space="preserve"> TxPathID        : 0x0  </w:t>
      </w:r>
    </w:p>
    <w:p w14:paraId="5B1847DF" w14:textId="77777777" w:rsidR="005E054D" w:rsidRDefault="005E054D" w:rsidP="005E054D">
      <w:pPr>
        <w:pStyle w:val="TerminalDisplayIndent1"/>
        <w:ind w:leftChars="640" w:left="1344"/>
      </w:pPr>
      <w:r>
        <w:t xml:space="preserve"> AS-path         : (null)</w:t>
      </w:r>
    </w:p>
    <w:p w14:paraId="4D8A23B5" w14:textId="77777777" w:rsidR="005E054D" w:rsidRDefault="005E054D" w:rsidP="005E054D">
      <w:pPr>
        <w:pStyle w:val="TerminalDisplayIndent1"/>
        <w:ind w:leftChars="640" w:left="1344"/>
      </w:pPr>
      <w:r>
        <w:t xml:space="preserve"> Origin          : incomplete</w:t>
      </w:r>
    </w:p>
    <w:p w14:paraId="4788AD98" w14:textId="77777777" w:rsidR="005E054D" w:rsidRDefault="005E054D" w:rsidP="005E054D">
      <w:pPr>
        <w:pStyle w:val="TerminalDisplayIndent1"/>
        <w:ind w:leftChars="640" w:left="1344"/>
      </w:pPr>
      <w:r>
        <w:t xml:space="preserve"> Attribute value : MED 0, localpref 100, pref-val 0</w:t>
      </w:r>
    </w:p>
    <w:p w14:paraId="61788E10" w14:textId="77777777" w:rsidR="005E054D" w:rsidRDefault="005E054D" w:rsidP="005E054D">
      <w:pPr>
        <w:pStyle w:val="TerminalDisplayIndent1"/>
        <w:ind w:leftChars="640" w:left="1344"/>
      </w:pPr>
      <w:r>
        <w:t xml:space="preserve"> State           : valid, internal, best </w:t>
      </w:r>
    </w:p>
    <w:p w14:paraId="68EEE097" w14:textId="77777777" w:rsidR="005E054D" w:rsidRDefault="005E054D" w:rsidP="005E054D">
      <w:pPr>
        <w:pStyle w:val="TerminalDisplayIndent1"/>
        <w:ind w:leftChars="640" w:left="1344"/>
      </w:pPr>
      <w:r>
        <w:t xml:space="preserve"> IP precedence   : N/A</w:t>
      </w:r>
    </w:p>
    <w:p w14:paraId="2F2AE676" w14:textId="77777777" w:rsidR="005E054D" w:rsidRDefault="005E054D" w:rsidP="005E054D">
      <w:pPr>
        <w:pStyle w:val="TerminalDisplayIndent1"/>
        <w:ind w:leftChars="640" w:left="1344"/>
      </w:pPr>
      <w:r>
        <w:t xml:space="preserve"> QoS local ID    : N/A</w:t>
      </w:r>
    </w:p>
    <w:p w14:paraId="1BD7FC09" w14:textId="77777777" w:rsidR="005E054D" w:rsidRDefault="005E054D" w:rsidP="005E054D">
      <w:pPr>
        <w:pStyle w:val="TerminalDisplayIndent1"/>
        <w:ind w:leftChars="640" w:left="1344"/>
      </w:pPr>
      <w:r>
        <w:t xml:space="preserve"> Traffic index   : N/A</w:t>
      </w:r>
    </w:p>
    <w:p w14:paraId="47EC9D77" w14:textId="77777777" w:rsidR="005E054D" w:rsidRDefault="005E054D" w:rsidP="005E054D">
      <w:pPr>
        <w:pStyle w:val="TerminalDisplayIndent1"/>
        <w:ind w:leftChars="640" w:left="1344"/>
      </w:pPr>
      <w:r>
        <w:t xml:space="preserve"> Tunnel policy   : NULL</w:t>
      </w:r>
    </w:p>
    <w:p w14:paraId="38CA6AB4" w14:textId="5B61C0E9" w:rsidR="005E054D" w:rsidRDefault="005E054D" w:rsidP="005E054D">
      <w:pPr>
        <w:pStyle w:val="TerminalDisplayIndent1"/>
        <w:ind w:leftChars="640" w:left="1344"/>
      </w:pPr>
      <w:r>
        <w:t xml:space="preserve"> Rely tunnel IDs : 2</w:t>
      </w:r>
    </w:p>
    <w:p w14:paraId="264E6344" w14:textId="454E958F" w:rsidR="008B2223" w:rsidRDefault="008B2223" w:rsidP="005E054D">
      <w:pPr>
        <w:pStyle w:val="ItemStep"/>
        <w:numPr>
          <w:ilvl w:val="0"/>
          <w:numId w:val="0"/>
        </w:numPr>
        <w:spacing w:before="0" w:after="0"/>
        <w:ind w:left="1361"/>
      </w:pPr>
      <w:r>
        <w:t>如果</w:t>
      </w:r>
      <w:r>
        <w:rPr>
          <w:rFonts w:hint="eastAsia"/>
        </w:rPr>
        <w:t>未</w:t>
      </w:r>
      <w:r>
        <w:t>分到私网标签</w:t>
      </w:r>
      <w:r w:rsidR="005E054D">
        <w:t>，</w:t>
      </w:r>
      <w:r w:rsidR="005E054D">
        <w:rPr>
          <w:rFonts w:hint="eastAsia"/>
          <w:lang w:eastAsia="zh-CN"/>
        </w:rPr>
        <w:t>可能存在标签资源不足等问题。</w:t>
      </w:r>
      <w:r>
        <w:t>请</w:t>
      </w:r>
      <w:r w:rsidR="008E509B">
        <w:rPr>
          <w:rFonts w:hint="eastAsia"/>
          <w:lang w:eastAsia="zh-CN"/>
        </w:rPr>
        <w:t>执行</w:t>
      </w:r>
      <w:r w:rsidRPr="0063460F">
        <w:rPr>
          <w:rStyle w:val="commandkeywords"/>
          <w:bCs/>
          <w:color w:val="000000"/>
        </w:rPr>
        <w:t>display current-configuration configuration bgp</w:t>
      </w:r>
      <w:r w:rsidRPr="00C32595">
        <w:rPr>
          <w:rFonts w:hint="eastAsia"/>
        </w:rPr>
        <w:t>检查</w:t>
      </w:r>
      <w:r w:rsidRPr="00C32595">
        <w:t>BGP vpn</w:t>
      </w:r>
      <w:r w:rsidRPr="00C32595">
        <w:rPr>
          <w:rFonts w:hint="eastAsia"/>
        </w:rPr>
        <w:t>视图下是否配置</w:t>
      </w:r>
      <w:r>
        <w:rPr>
          <w:b/>
        </w:rPr>
        <w:t>了</w:t>
      </w:r>
      <w:r w:rsidRPr="0063460F">
        <w:rPr>
          <w:rStyle w:val="commandkeywords"/>
          <w:bCs/>
          <w:color w:val="000000"/>
        </w:rPr>
        <w:t>apply-label per-route</w:t>
      </w:r>
      <w:r>
        <w:rPr>
          <w:b/>
        </w:rPr>
        <w:t>，</w:t>
      </w:r>
      <w:r w:rsidRPr="00C32595">
        <w:rPr>
          <w:rFonts w:hint="eastAsia"/>
        </w:rPr>
        <w:t>可以修改为</w:t>
      </w:r>
      <w:r w:rsidRPr="0063460F">
        <w:rPr>
          <w:rStyle w:val="commandkeywords"/>
          <w:bCs/>
          <w:color w:val="000000"/>
        </w:rPr>
        <w:t>apply-label per-instance</w:t>
      </w:r>
      <w:r w:rsidRPr="00C32595">
        <w:rPr>
          <w:rFonts w:hint="eastAsia"/>
        </w:rPr>
        <w:t>节省标签资源</w:t>
      </w:r>
      <w:r>
        <w:rPr>
          <w:rFonts w:hint="eastAsia"/>
        </w:rPr>
        <w:t>。</w:t>
      </w:r>
    </w:p>
    <w:p w14:paraId="2BB0996A" w14:textId="0597849D" w:rsidR="008B2223" w:rsidRDefault="00D82FB8" w:rsidP="005E054D">
      <w:pPr>
        <w:pStyle w:val="ItemStep"/>
        <w:spacing w:before="0" w:after="0"/>
        <w:rPr>
          <w:lang w:eastAsia="zh-CN"/>
        </w:rPr>
      </w:pPr>
      <w:r>
        <w:rPr>
          <w:rFonts w:hint="eastAsia"/>
          <w:lang w:eastAsia="zh-CN"/>
        </w:rPr>
        <w:t>如果故障仍未排除，请联系</w:t>
      </w:r>
      <w:r w:rsidRPr="00EE77B8">
        <w:rPr>
          <w:rFonts w:hint="eastAsia"/>
          <w:lang w:eastAsia="zh-CN"/>
        </w:rPr>
        <w:t>新华三技术支持</w:t>
      </w:r>
      <w:r>
        <w:rPr>
          <w:rFonts w:hint="eastAsia"/>
          <w:lang w:eastAsia="zh-CN"/>
        </w:rPr>
        <w:t>。</w:t>
      </w:r>
    </w:p>
    <w:p w14:paraId="00DA3CD0" w14:textId="77777777" w:rsidR="008B2223" w:rsidRPr="008B2223" w:rsidRDefault="008B2223" w:rsidP="008B2223"/>
    <w:sectPr w:rsidR="008B2223" w:rsidRPr="008B2223" w:rsidSect="00BB3997">
      <w:footerReference w:type="default" r:id="rId27"/>
      <w:pgSz w:w="11907" w:h="16160" w:code="125"/>
      <w:pgMar w:top="1247" w:right="1134" w:bottom="1247" w:left="1134" w:header="851" w:footer="851" w:gutter="0"/>
      <w:pgNumType w:start="1"/>
      <w:cols w:space="425"/>
      <w:docGrid w:type="lines" w:linePitch="31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3" w:author="linweijian ys3319 (Partner)" w:date="2021-03-10T14:43:00Z" w:initials="ly(">
    <w:p w14:paraId="70D411EC" w14:textId="6C93B055" w:rsidR="00E9262C" w:rsidRPr="00CB4D16" w:rsidRDefault="00155697" w:rsidP="00E9262C">
      <w:pPr>
        <w:pStyle w:val="TerminalDisplayIndent1"/>
        <w:ind w:firstLine="141"/>
      </w:pPr>
      <w:r>
        <w:rPr>
          <w:rStyle w:val="ab"/>
        </w:rPr>
        <w:annotationRef/>
      </w:r>
      <w:r w:rsidR="00375B76">
        <w:rPr>
          <w:rFonts w:hint="eastAsia"/>
        </w:rPr>
        <w:t>可以通过下述命令将最近一周信息打印出来</w:t>
      </w:r>
      <w:r w:rsidR="00375B76">
        <w:rPr>
          <w:rStyle w:val="ab"/>
          <w:rFonts w:cs="Arial"/>
          <w:kern w:val="2"/>
        </w:rPr>
        <w:annotationRef/>
      </w:r>
      <w:r w:rsidR="00E9262C">
        <w:t>：</w:t>
      </w:r>
      <w:r w:rsidR="00E9262C">
        <w:t>&lt;H3C&gt;</w:t>
      </w:r>
      <w:r w:rsidR="00E9262C" w:rsidRPr="00CB4D16">
        <w:t>display diagnostic-file diagmon 144 144</w:t>
      </w:r>
    </w:p>
    <w:p w14:paraId="558E27F9" w14:textId="5A07424B" w:rsidR="00155697" w:rsidRDefault="00155697" w:rsidP="00155697">
      <w:pPr>
        <w:pStyle w:val="ac"/>
      </w:pPr>
      <w:r>
        <w:t>改为：</w:t>
      </w:r>
      <w:r w:rsidR="00375B76">
        <w:rPr>
          <w:rFonts w:hint="eastAsia"/>
        </w:rPr>
        <w:t>可以通过下述命令将信息打印出来</w:t>
      </w:r>
      <w:r w:rsidR="00375B76">
        <w:rPr>
          <w:rStyle w:val="ab"/>
        </w:rPr>
        <w:annotationRef/>
      </w:r>
      <w:r w:rsidR="009646E1">
        <w:rPr>
          <w:rFonts w:hint="eastAsia"/>
        </w:rPr>
        <w:t>:</w:t>
      </w:r>
    </w:p>
    <w:p w14:paraId="47D10ABE" w14:textId="14863BFC" w:rsidR="00155697" w:rsidRDefault="00155697" w:rsidP="00155697">
      <w:pPr>
        <w:pStyle w:val="ac"/>
      </w:pPr>
      <w:r>
        <w:t xml:space="preserve">&lt;H3C&gt;more </w:t>
      </w:r>
      <w:r w:rsidR="00004918">
        <w:t>drv_diag_00</w:t>
      </w:r>
    </w:p>
  </w:comment>
  <w:comment w:id="136" w:author="linweijian ys3319 (Partner)" w:date="2021-03-10T14:56:00Z" w:initials="ly(">
    <w:p w14:paraId="6215FA19" w14:textId="0700EA39" w:rsidR="007E1865" w:rsidRDefault="007E1865" w:rsidP="007E1865">
      <w:pPr>
        <w:pStyle w:val="ac"/>
        <w:ind w:left="0"/>
      </w:pPr>
      <w:r>
        <w:rPr>
          <w:rStyle w:val="ab"/>
        </w:rPr>
        <w:annotationRef/>
      </w:r>
      <w:r>
        <w:t>dis</w:t>
      </w:r>
      <w:r>
        <w:rPr>
          <w:rFonts w:hint="eastAsia"/>
        </w:rPr>
        <w:t>补全</w:t>
      </w:r>
      <w:r>
        <w:t>为</w:t>
      </w:r>
      <w:r>
        <w:t>display</w:t>
      </w:r>
    </w:p>
  </w:comment>
  <w:comment w:id="550" w:author="linweijian ys3319 (Partner)" w:date="2021-03-10T15:37:00Z" w:initials="ly(">
    <w:p w14:paraId="16A3AFF1" w14:textId="77777777" w:rsidR="009E1E10" w:rsidRPr="00E90BE4" w:rsidRDefault="009E1E10" w:rsidP="009E1E10">
      <w:pPr>
        <w:pStyle w:val="ItemStep"/>
        <w:spacing w:before="0" w:after="0"/>
        <w:rPr>
          <w:highlight w:val="yellow"/>
          <w:lang w:eastAsia="zh-CN"/>
        </w:rPr>
      </w:pPr>
      <w:r>
        <w:rPr>
          <w:rStyle w:val="ab"/>
        </w:rPr>
        <w:annotationRef/>
      </w:r>
      <w:r>
        <w:rPr>
          <w:rFonts w:hint="eastAsia"/>
          <w:lang w:eastAsia="zh-CN"/>
        </w:rPr>
        <w:t>原先</w:t>
      </w:r>
      <w:r>
        <w:rPr>
          <w:lang w:eastAsia="zh-CN"/>
        </w:rPr>
        <w:t>为</w:t>
      </w:r>
      <w:r w:rsidRPr="00E90BE4">
        <w:rPr>
          <w:rFonts w:hint="eastAsia"/>
          <w:highlight w:val="yellow"/>
          <w:lang w:eastAsia="zh-CN"/>
        </w:rPr>
        <w:t>检查日志中</w:t>
      </w:r>
      <w:r w:rsidRPr="00E90BE4">
        <w:rPr>
          <w:rFonts w:hint="eastAsia"/>
          <w:highlight w:val="yellow"/>
          <w:lang w:eastAsia="zh-CN"/>
        </w:rPr>
        <w:t>ospf</w:t>
      </w:r>
      <w:r w:rsidRPr="00E90BE4">
        <w:rPr>
          <w:rFonts w:hint="eastAsia"/>
          <w:highlight w:val="yellow"/>
          <w:lang w:eastAsia="zh-CN"/>
        </w:rPr>
        <w:t>邻居状态变化</w:t>
      </w:r>
      <w:r>
        <w:rPr>
          <w:rStyle w:val="ab"/>
          <w:rFonts w:cs="Arial"/>
          <w:kern w:val="2"/>
          <w:lang w:eastAsia="zh-CN"/>
        </w:rPr>
        <w:annotationRef/>
      </w:r>
      <w:r w:rsidRPr="00E90BE4">
        <w:rPr>
          <w:rFonts w:hint="eastAsia"/>
          <w:highlight w:val="yellow"/>
          <w:lang w:eastAsia="zh-CN"/>
        </w:rPr>
        <w:t>，</w:t>
      </w:r>
    </w:p>
    <w:p w14:paraId="1528C2D1" w14:textId="3DF2DC1C" w:rsidR="009E1E10" w:rsidRPr="009E1E10" w:rsidRDefault="009E1E10">
      <w:pPr>
        <w:pStyle w:val="ac"/>
      </w:pPr>
      <w:r>
        <w:rPr>
          <w:rFonts w:hint="eastAsia"/>
        </w:rPr>
        <w:t>改为</w:t>
      </w:r>
      <w:r>
        <w:t>检查</w:t>
      </w:r>
      <w:r>
        <w:t>BGP</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7D10ABE" w15:done="0"/>
  <w15:commentEx w15:paraId="6215FA19" w15:done="0"/>
  <w15:commentEx w15:paraId="1528C2D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C9C7F7" w14:textId="77777777" w:rsidR="00503694" w:rsidRDefault="00503694">
      <w:r>
        <w:separator/>
      </w:r>
    </w:p>
  </w:endnote>
  <w:endnote w:type="continuationSeparator" w:id="0">
    <w:p w14:paraId="54E48982" w14:textId="77777777" w:rsidR="00503694" w:rsidRDefault="00503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Hv">
    <w:altName w:val="Segoe UI Semibold"/>
    <w:charset w:val="00"/>
    <w:family w:val="swiss"/>
    <w:pitch w:val="variable"/>
    <w:sig w:usb0="00000001" w:usb1="5000204A" w:usb2="00000000" w:usb3="00000000" w:csb0="0000009F" w:csb1="00000000"/>
  </w:font>
  <w:font w:name="Cambria">
    <w:panose1 w:val="02040503050406030204"/>
    <w:charset w:val="00"/>
    <w:family w:val="roman"/>
    <w:pitch w:val="variable"/>
    <w:sig w:usb0="E00002FF" w:usb1="400004FF" w:usb2="00000000" w:usb3="00000000" w:csb0="0000019F"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Futura Bk">
    <w:altName w:val="Segoe UI"/>
    <w:charset w:val="00"/>
    <w:family w:val="swiss"/>
    <w:pitch w:val="variable"/>
    <w:sig w:usb0="00000001" w:usb1="5000204A" w:usb2="00000000" w:usb3="00000000" w:csb0="0000009F" w:csb1="00000000"/>
  </w:font>
  <w:font w:name="Futura Md">
    <w:altName w:val="Lucida Sans Unicode"/>
    <w:charset w:val="00"/>
    <w:family w:val="swiss"/>
    <w:pitch w:val="variable"/>
    <w:sig w:usb0="00000001" w:usb1="5000204A"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5A922" w14:textId="4AC778AF" w:rsidR="003D677D" w:rsidRPr="009D4F56" w:rsidRDefault="003D677D" w:rsidP="009D4F56">
    <w:pPr>
      <w:pStyle w:val="a5"/>
    </w:pPr>
    <w:r>
      <w:fldChar w:fldCharType="begin"/>
    </w:r>
    <w:r>
      <w:instrText xml:space="preserve"> PAGE   \* MERGEFORMAT </w:instrText>
    </w:r>
    <w:r>
      <w:fldChar w:fldCharType="separate"/>
    </w:r>
    <w:r w:rsidR="009646E1" w:rsidRPr="009646E1">
      <w:rPr>
        <w:noProof/>
        <w:lang w:val="zh-CN"/>
      </w:rPr>
      <w:t>ii</w:t>
    </w:r>
    <w:r>
      <w:rPr>
        <w:noProof/>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03CCC0" w14:textId="200E8DC5" w:rsidR="003D677D" w:rsidRPr="009D4F56" w:rsidRDefault="003D677D" w:rsidP="009D4F56">
    <w:pPr>
      <w:pStyle w:val="a5"/>
    </w:pPr>
    <w:r>
      <w:fldChar w:fldCharType="begin"/>
    </w:r>
    <w:r>
      <w:instrText xml:space="preserve"> PAGE   \* MERGEFORMAT </w:instrText>
    </w:r>
    <w:r>
      <w:fldChar w:fldCharType="separate"/>
    </w:r>
    <w:r w:rsidR="009E0AC2" w:rsidRPr="009E0AC2">
      <w:rPr>
        <w:noProof/>
        <w:lang w:val="zh-CN"/>
      </w:rPr>
      <w:t>73</w:t>
    </w:r>
    <w:r>
      <w:rPr>
        <w:noProof/>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1DD881" w14:textId="77777777" w:rsidR="00503694" w:rsidRDefault="00503694">
      <w:r>
        <w:separator/>
      </w:r>
    </w:p>
  </w:footnote>
  <w:footnote w:type="continuationSeparator" w:id="0">
    <w:p w14:paraId="42B746E3" w14:textId="77777777" w:rsidR="00503694" w:rsidRDefault="005036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04897"/>
    <w:multiLevelType w:val="hybridMultilevel"/>
    <w:tmpl w:val="77BC00C6"/>
    <w:lvl w:ilvl="0" w:tplc="3B626AB8">
      <w:start w:val="1"/>
      <w:numFmt w:val="lowerLetter"/>
      <w:lvlText w:val="(%1)"/>
      <w:lvlJc w:val="left"/>
      <w:pPr>
        <w:ind w:left="1210" w:hanging="360"/>
      </w:pPr>
      <w:rPr>
        <w:rFonts w:hint="default"/>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1" w15:restartNumberingAfterBreak="0">
    <w:nsid w:val="10316575"/>
    <w:multiLevelType w:val="multilevel"/>
    <w:tmpl w:val="04090023"/>
    <w:styleLink w:val="a"/>
    <w:lvl w:ilvl="0">
      <w:start w:val="1"/>
      <w:numFmt w:val="upperRoman"/>
      <w:lvlText w:val="第 %1 条"/>
      <w:lvlJc w:val="left"/>
      <w:pPr>
        <w:tabs>
          <w:tab w:val="num" w:pos="1080"/>
        </w:tabs>
        <w:ind w:left="0" w:firstLine="0"/>
      </w:pPr>
    </w:lvl>
    <w:lvl w:ilvl="1">
      <w:start w:val="1"/>
      <w:numFmt w:val="decimalZero"/>
      <w:isLgl/>
      <w:lvlText w:val="节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152B3C31"/>
    <w:multiLevelType w:val="multilevel"/>
    <w:tmpl w:val="134EFBF6"/>
    <w:lvl w:ilvl="0">
      <w:start w:val="1"/>
      <w:numFmt w:val="decimal"/>
      <w:suff w:val="nothing"/>
      <w:lvlText w:val="%1  "/>
      <w:lvlJc w:val="left"/>
      <w:pPr>
        <w:ind w:left="-227" w:firstLine="0"/>
      </w:pPr>
      <w:rPr>
        <w:rFonts w:ascii="Arial" w:hAnsi="Arial" w:cs="Arial" w:hint="default"/>
        <w:b/>
        <w:bCs/>
        <w:i w:val="0"/>
        <w:iCs w:val="0"/>
        <w:caps w:val="0"/>
        <w:strike w:val="0"/>
        <w:dstrike w:val="0"/>
        <w:vanish w:val="0"/>
        <w:color w:val="800000"/>
        <w:sz w:val="72"/>
        <w:szCs w:val="7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
      <w:lvlJc w:val="left"/>
      <w:pPr>
        <w:ind w:left="-227" w:firstLine="0"/>
      </w:pPr>
      <w:rPr>
        <w:rFonts w:ascii="Arial" w:hAnsi="Arial" w:cs="Arial" w:hint="default"/>
        <w:b/>
        <w:bCs/>
        <w:i w:val="0"/>
        <w:iCs w:val="0"/>
        <w:caps w:val="0"/>
        <w:strike w:val="0"/>
        <w:dstrike w:val="0"/>
        <w:vanish w:val="0"/>
        <w:color w:val="auto"/>
        <w:sz w:val="30"/>
        <w:szCs w:val="3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
      <w:lvlJc w:val="left"/>
      <w:pPr>
        <w:ind w:left="-227" w:firstLine="0"/>
      </w:pPr>
      <w:rPr>
        <w:rFonts w:ascii="Arial" w:hAnsi="Arial" w:cs="Aria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Roman"/>
      <w:suff w:val="nothing"/>
      <w:lvlText w:val="%4. "/>
      <w:lvlJc w:val="left"/>
      <w:pPr>
        <w:ind w:left="907" w:hanging="170"/>
      </w:pPr>
      <w:rPr>
        <w:rFonts w:ascii="Arial" w:hAnsi="Arial" w:cs="Arial" w:hint="default"/>
        <w:b/>
        <w:bCs/>
        <w:i w:val="0"/>
        <w:iCs w:val="0"/>
        <w:caps w:val="0"/>
        <w:strike w:val="0"/>
        <w:dstrike w:val="0"/>
        <w:vanish w:val="0"/>
        <w:color w:val="auto"/>
        <w:sz w:val="21"/>
        <w:szCs w:val="21"/>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021"/>
        </w:tabs>
        <w:ind w:left="1021" w:hanging="397"/>
      </w:pPr>
      <w:rPr>
        <w:rFonts w:ascii="Arial" w:eastAsia="宋体" w:hAnsi="Arial" w:hint="default"/>
        <w:b w:val="0"/>
        <w:bCs w:val="0"/>
        <w:i w:val="0"/>
        <w:iCs w:val="0"/>
        <w:caps w:val="0"/>
        <w:strike w:val="0"/>
        <w:dstrike w:val="0"/>
        <w:snapToGrid/>
        <w:vanish w:val="0"/>
        <w:color w:val="auto"/>
        <w:spacing w:val="0"/>
        <w:w w:val="10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Restart w:val="1"/>
      <w:suff w:val="space"/>
      <w:lvlText w:val="Figure %1-%6"/>
      <w:lvlJc w:val="left"/>
      <w:pPr>
        <w:ind w:left="765" w:firstLine="0"/>
      </w:pPr>
      <w:rPr>
        <w:rFonts w:ascii="Arial" w:hAnsi="Arial" w:cs="Arial Narrow" w:hint="default"/>
        <w:b/>
        <w:bCs/>
        <w:i w:val="0"/>
        <w:iCs w:val="0"/>
        <w:color w:val="auto"/>
        <w:sz w:val="20"/>
        <w:szCs w:val="20"/>
        <w:u w:val="none"/>
      </w:rPr>
    </w:lvl>
    <w:lvl w:ilvl="6">
      <w:start w:val="1"/>
      <w:numFmt w:val="decimal"/>
      <w:lvlRestart w:val="1"/>
      <w:suff w:val="space"/>
      <w:lvlText w:val="Table %1-%7"/>
      <w:lvlJc w:val="left"/>
      <w:pPr>
        <w:ind w:left="765" w:hanging="141"/>
      </w:pPr>
      <w:rPr>
        <w:rFonts w:ascii="Arial" w:eastAsia="宋体" w:hAnsi="Arial" w:hint="default"/>
        <w:b/>
        <w:bCs/>
        <w:i w:val="0"/>
        <w:iCs w:val="0"/>
        <w:caps w:val="0"/>
        <w:strike w:val="0"/>
        <w:dstrike w:val="0"/>
        <w:snapToGrid/>
        <w:vanish w:val="0"/>
        <w:color w:val="auto"/>
        <w:spacing w:val="0"/>
        <w:w w:val="100"/>
        <w:kern w:val="0"/>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INFeature"/>
      <w:suff w:val="nothing"/>
      <w:lvlText w:val=""/>
      <w:lvlJc w:val="left"/>
      <w:pPr>
        <w:ind w:left="-227" w:firstLine="0"/>
      </w:pPr>
      <w:rPr>
        <w:rFonts w:hint="eastAsia"/>
      </w:rPr>
    </w:lvl>
    <w:lvl w:ilvl="8">
      <w:start w:val="1"/>
      <w:numFmt w:val="decimal"/>
      <w:lvlText w:val="Step%9"/>
      <w:lvlJc w:val="left"/>
      <w:pPr>
        <w:tabs>
          <w:tab w:val="num" w:pos="907"/>
        </w:tabs>
        <w:ind w:left="907" w:hanging="850"/>
      </w:pPr>
      <w:rPr>
        <w:rFonts w:ascii="Arial" w:hAnsi="Arial" w:cs="Arial"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23BC1125"/>
    <w:multiLevelType w:val="multilevel"/>
    <w:tmpl w:val="4274D3AE"/>
    <w:lvl w:ilvl="0">
      <w:start w:val="1"/>
      <w:numFmt w:val="decimal"/>
      <w:pStyle w:val="1"/>
      <w:suff w:val="nothing"/>
      <w:lvlText w:val="%1 "/>
      <w:lvlJc w:val="left"/>
      <w:pPr>
        <w:ind w:left="0" w:firstLine="0"/>
      </w:pPr>
      <w:rPr>
        <w:rFonts w:ascii="Times New Roman" w:hAnsi="Times New Roman" w:cs="Arial" w:hint="default"/>
        <w:b/>
        <w:bCs/>
        <w:i w:val="0"/>
        <w:iCs w:val="0"/>
        <w:caps w:val="0"/>
        <w:strike w:val="0"/>
        <w:dstrike w:val="0"/>
        <w:vanish w:val="0"/>
        <w:color w:val="800000"/>
        <w:sz w:val="80"/>
        <w:szCs w:val="4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suff w:val="nothing"/>
      <w:lvlText w:val="%1.%2  "/>
      <w:lvlJc w:val="left"/>
      <w:pPr>
        <w:ind w:left="0" w:firstLine="0"/>
      </w:pPr>
      <w:rPr>
        <w:rFonts w:ascii="Arial" w:eastAsia="黑体" w:hAnsi="Arial" w:cs="Arial" w:hint="default"/>
        <w:b w:val="0"/>
        <w:bCs/>
        <w:i w:val="0"/>
        <w:iCs w:val="0"/>
        <w:caps w:val="0"/>
        <w:strike w:val="0"/>
        <w:dstrike w:val="0"/>
        <w:vanish w:val="0"/>
        <w:color w:val="800000"/>
        <w:sz w:val="30"/>
        <w:szCs w:val="3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nothing"/>
      <w:lvlText w:val="%1.%2.%3  "/>
      <w:lvlJc w:val="left"/>
      <w:pPr>
        <w:ind w:left="0" w:firstLine="0"/>
      </w:pPr>
      <w:rPr>
        <w:rFonts w:ascii="Arial" w:eastAsia="黑体" w:hAnsi="Arial" w:cs="Arial" w:hint="default"/>
        <w:b w:val="0"/>
        <w:bCs/>
        <w:i w:val="0"/>
        <w:iCs w:val="0"/>
        <w:caps w:val="0"/>
        <w:strike w:val="0"/>
        <w:dstrike w:val="0"/>
        <w:vanish w:val="0"/>
        <w:color w:val="8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suff w:val="nothing"/>
      <w:lvlText w:val="%4. "/>
      <w:lvlJc w:val="left"/>
      <w:pPr>
        <w:ind w:left="85" w:firstLine="624"/>
      </w:pPr>
      <w:rPr>
        <w:rFonts w:ascii="Arial" w:eastAsia="黑体" w:hAnsi="Arial" w:cs="Arial" w:hint="default"/>
        <w:b w:val="0"/>
        <w:bCs/>
        <w:i w:val="0"/>
        <w:iCs w:val="0"/>
        <w:caps w:val="0"/>
        <w:strike w:val="0"/>
        <w:dstrike w:val="0"/>
        <w:vanish w:val="0"/>
        <w:color w:val="800000"/>
        <w:sz w:val="21"/>
        <w:szCs w:val="21"/>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ItemStep"/>
      <w:lvlText w:val="(%5)"/>
      <w:lvlJc w:val="left"/>
      <w:pPr>
        <w:tabs>
          <w:tab w:val="num" w:pos="1361"/>
        </w:tabs>
        <w:ind w:left="1361" w:hanging="510"/>
      </w:pPr>
      <w:rPr>
        <w:rFonts w:ascii="Arial" w:eastAsia="宋体" w:hAnsi="Arial" w:hint="default"/>
        <w:b w:val="0"/>
        <w:bCs w:val="0"/>
        <w:i w:val="0"/>
        <w:iCs w:val="0"/>
        <w:color w:val="auto"/>
        <w:sz w:val="21"/>
        <w:szCs w:val="20"/>
        <w:u w:val="none"/>
      </w:rPr>
    </w:lvl>
    <w:lvl w:ilvl="5">
      <w:start w:val="1"/>
      <w:numFmt w:val="decimal"/>
      <w:lvlRestart w:val="1"/>
      <w:pStyle w:val="FigureDescription"/>
      <w:suff w:val="space"/>
      <w:lvlText w:val="图%1-%6"/>
      <w:lvlJc w:val="left"/>
      <w:pPr>
        <w:ind w:left="0" w:firstLine="624"/>
      </w:pPr>
      <w:rPr>
        <w:rFonts w:ascii="Arial" w:eastAsia="黑体" w:hAnsi="Arial" w:cs="Arial Narrow" w:hint="default"/>
        <w:b w:val="0"/>
        <w:bCs/>
        <w:i w:val="0"/>
        <w:iCs w:val="0"/>
        <w:color w:val="auto"/>
        <w:sz w:val="21"/>
        <w:szCs w:val="20"/>
        <w:u w:val="none"/>
      </w:rPr>
    </w:lvl>
    <w:lvl w:ilvl="6">
      <w:start w:val="1"/>
      <w:numFmt w:val="decimal"/>
      <w:lvlRestart w:val="1"/>
      <w:pStyle w:val="TableDescription"/>
      <w:suff w:val="space"/>
      <w:lvlText w:val="表%1-%7"/>
      <w:lvlJc w:val="left"/>
      <w:pPr>
        <w:ind w:left="1134" w:hanging="510"/>
      </w:pPr>
      <w:rPr>
        <w:rFonts w:ascii="Arial" w:eastAsia="黑体" w:hAnsi="Arial" w:hint="default"/>
        <w:b w:val="0"/>
        <w:bCs/>
        <w:i w:val="0"/>
        <w:iCs w:val="0"/>
        <w:caps w:val="0"/>
        <w:strike w:val="0"/>
        <w:dstrike w:val="0"/>
        <w:vanish w:val="0"/>
        <w:color w:val="auto"/>
        <w:spacing w:val="0"/>
        <w:w w:val="100"/>
        <w:kern w:val="0"/>
        <w:position w:val="0"/>
        <w:sz w:val="21"/>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Restart w:val="5"/>
      <w:pStyle w:val="ItemStep2"/>
      <w:lvlText w:val="%8."/>
      <w:lvlJc w:val="left"/>
      <w:pPr>
        <w:tabs>
          <w:tab w:val="num" w:pos="1418"/>
        </w:tabs>
        <w:ind w:left="1418" w:hanging="284"/>
      </w:pPr>
      <w:rPr>
        <w:rFonts w:ascii="Arial" w:eastAsia="宋体" w:hAnsi="Arial" w:hint="default"/>
        <w:color w:val="auto"/>
        <w:sz w:val="21"/>
        <w:szCs w:val="18"/>
      </w:rPr>
    </w:lvl>
    <w:lvl w:ilvl="8">
      <w:start w:val="1"/>
      <w:numFmt w:val="decimal"/>
      <w:lvlRestart w:val="4"/>
      <w:pStyle w:val="INStep"/>
      <w:lvlText w:val="步骤%9"/>
      <w:lvlJc w:val="left"/>
      <w:pPr>
        <w:tabs>
          <w:tab w:val="num" w:pos="737"/>
        </w:tabs>
        <w:ind w:left="737" w:hanging="737"/>
      </w:pPr>
      <w:rPr>
        <w:rFonts w:ascii="Arial" w:eastAsia="宋体" w:hAnsi="Arial" w:cs="Arial" w:hint="default"/>
        <w:b/>
        <w:bCs w:val="0"/>
        <w:i w:val="0"/>
        <w:iCs w:val="0"/>
        <w:caps w:val="0"/>
        <w:strike w:val="0"/>
        <w:dstrike w:val="0"/>
        <w:vanish w:val="0"/>
        <w:color w:val="auto"/>
        <w:sz w:val="21"/>
        <w:szCs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31F00D04"/>
    <w:multiLevelType w:val="hybridMultilevel"/>
    <w:tmpl w:val="F8384088"/>
    <w:lvl w:ilvl="0" w:tplc="F47E27F6">
      <w:start w:val="1"/>
      <w:numFmt w:val="decimal"/>
      <w:lvlText w:val="（%1）"/>
      <w:lvlJc w:val="left"/>
      <w:pPr>
        <w:ind w:left="1344" w:hanging="720"/>
      </w:pPr>
      <w:rPr>
        <w:rFonts w:ascii="Arial" w:hAnsi="Arial" w:cs="Arial" w:hint="default"/>
      </w:rPr>
    </w:lvl>
    <w:lvl w:ilvl="1" w:tplc="04090019" w:tentative="1">
      <w:start w:val="1"/>
      <w:numFmt w:val="lowerLetter"/>
      <w:lvlText w:val="%2)"/>
      <w:lvlJc w:val="left"/>
      <w:pPr>
        <w:ind w:left="1464" w:hanging="420"/>
      </w:pPr>
    </w:lvl>
    <w:lvl w:ilvl="2" w:tplc="0409001B" w:tentative="1">
      <w:start w:val="1"/>
      <w:numFmt w:val="lowerRoman"/>
      <w:lvlText w:val="%3."/>
      <w:lvlJc w:val="right"/>
      <w:pPr>
        <w:ind w:left="1884" w:hanging="420"/>
      </w:pPr>
    </w:lvl>
    <w:lvl w:ilvl="3" w:tplc="0409000F" w:tentative="1">
      <w:start w:val="1"/>
      <w:numFmt w:val="decimal"/>
      <w:lvlText w:val="%4."/>
      <w:lvlJc w:val="left"/>
      <w:pPr>
        <w:ind w:left="2304" w:hanging="420"/>
      </w:pPr>
    </w:lvl>
    <w:lvl w:ilvl="4" w:tplc="04090019" w:tentative="1">
      <w:start w:val="1"/>
      <w:numFmt w:val="lowerLetter"/>
      <w:lvlText w:val="%5)"/>
      <w:lvlJc w:val="left"/>
      <w:pPr>
        <w:ind w:left="2724" w:hanging="420"/>
      </w:pPr>
    </w:lvl>
    <w:lvl w:ilvl="5" w:tplc="0409001B" w:tentative="1">
      <w:start w:val="1"/>
      <w:numFmt w:val="lowerRoman"/>
      <w:lvlText w:val="%6."/>
      <w:lvlJc w:val="right"/>
      <w:pPr>
        <w:ind w:left="3144" w:hanging="420"/>
      </w:pPr>
    </w:lvl>
    <w:lvl w:ilvl="6" w:tplc="0409000F" w:tentative="1">
      <w:start w:val="1"/>
      <w:numFmt w:val="decimal"/>
      <w:lvlText w:val="%7."/>
      <w:lvlJc w:val="left"/>
      <w:pPr>
        <w:ind w:left="3564" w:hanging="420"/>
      </w:pPr>
    </w:lvl>
    <w:lvl w:ilvl="7" w:tplc="04090019" w:tentative="1">
      <w:start w:val="1"/>
      <w:numFmt w:val="lowerLetter"/>
      <w:lvlText w:val="%8)"/>
      <w:lvlJc w:val="left"/>
      <w:pPr>
        <w:ind w:left="3984" w:hanging="420"/>
      </w:pPr>
    </w:lvl>
    <w:lvl w:ilvl="8" w:tplc="0409001B" w:tentative="1">
      <w:start w:val="1"/>
      <w:numFmt w:val="lowerRoman"/>
      <w:lvlText w:val="%9."/>
      <w:lvlJc w:val="right"/>
      <w:pPr>
        <w:ind w:left="4404" w:hanging="420"/>
      </w:pPr>
    </w:lvl>
  </w:abstractNum>
  <w:abstractNum w:abstractNumId="5" w15:restartNumberingAfterBreak="0">
    <w:nsid w:val="33561F5F"/>
    <w:multiLevelType w:val="multilevel"/>
    <w:tmpl w:val="0409001D"/>
    <w:styleLink w:val="111111"/>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6" w15:restartNumberingAfterBreak="0">
    <w:nsid w:val="33CB36A4"/>
    <w:multiLevelType w:val="hybridMultilevel"/>
    <w:tmpl w:val="E9CA86BA"/>
    <w:lvl w:ilvl="0" w:tplc="0409000D">
      <w:start w:val="1"/>
      <w:numFmt w:val="bullet"/>
      <w:lvlText w:val=""/>
      <w:lvlJc w:val="left"/>
      <w:pPr>
        <w:ind w:left="1464" w:hanging="420"/>
      </w:pPr>
      <w:rPr>
        <w:rFonts w:ascii="Wingdings" w:hAnsi="Wingdings" w:hint="default"/>
      </w:rPr>
    </w:lvl>
    <w:lvl w:ilvl="1" w:tplc="04090003" w:tentative="1">
      <w:start w:val="1"/>
      <w:numFmt w:val="bullet"/>
      <w:lvlText w:val=""/>
      <w:lvlJc w:val="left"/>
      <w:pPr>
        <w:ind w:left="1884" w:hanging="420"/>
      </w:pPr>
      <w:rPr>
        <w:rFonts w:ascii="Wingdings" w:hAnsi="Wingdings" w:hint="default"/>
      </w:rPr>
    </w:lvl>
    <w:lvl w:ilvl="2" w:tplc="04090005" w:tentative="1">
      <w:start w:val="1"/>
      <w:numFmt w:val="bullet"/>
      <w:lvlText w:val=""/>
      <w:lvlJc w:val="left"/>
      <w:pPr>
        <w:ind w:left="2304" w:hanging="420"/>
      </w:pPr>
      <w:rPr>
        <w:rFonts w:ascii="Wingdings" w:hAnsi="Wingdings" w:hint="default"/>
      </w:rPr>
    </w:lvl>
    <w:lvl w:ilvl="3" w:tplc="04090001" w:tentative="1">
      <w:start w:val="1"/>
      <w:numFmt w:val="bullet"/>
      <w:lvlText w:val=""/>
      <w:lvlJc w:val="left"/>
      <w:pPr>
        <w:ind w:left="2724" w:hanging="420"/>
      </w:pPr>
      <w:rPr>
        <w:rFonts w:ascii="Wingdings" w:hAnsi="Wingdings" w:hint="default"/>
      </w:rPr>
    </w:lvl>
    <w:lvl w:ilvl="4" w:tplc="04090003" w:tentative="1">
      <w:start w:val="1"/>
      <w:numFmt w:val="bullet"/>
      <w:lvlText w:val=""/>
      <w:lvlJc w:val="left"/>
      <w:pPr>
        <w:ind w:left="3144" w:hanging="420"/>
      </w:pPr>
      <w:rPr>
        <w:rFonts w:ascii="Wingdings" w:hAnsi="Wingdings" w:hint="default"/>
      </w:rPr>
    </w:lvl>
    <w:lvl w:ilvl="5" w:tplc="04090005" w:tentative="1">
      <w:start w:val="1"/>
      <w:numFmt w:val="bullet"/>
      <w:lvlText w:val=""/>
      <w:lvlJc w:val="left"/>
      <w:pPr>
        <w:ind w:left="3564" w:hanging="420"/>
      </w:pPr>
      <w:rPr>
        <w:rFonts w:ascii="Wingdings" w:hAnsi="Wingdings" w:hint="default"/>
      </w:rPr>
    </w:lvl>
    <w:lvl w:ilvl="6" w:tplc="04090001" w:tentative="1">
      <w:start w:val="1"/>
      <w:numFmt w:val="bullet"/>
      <w:lvlText w:val=""/>
      <w:lvlJc w:val="left"/>
      <w:pPr>
        <w:ind w:left="3984" w:hanging="420"/>
      </w:pPr>
      <w:rPr>
        <w:rFonts w:ascii="Wingdings" w:hAnsi="Wingdings" w:hint="default"/>
      </w:rPr>
    </w:lvl>
    <w:lvl w:ilvl="7" w:tplc="04090003" w:tentative="1">
      <w:start w:val="1"/>
      <w:numFmt w:val="bullet"/>
      <w:lvlText w:val=""/>
      <w:lvlJc w:val="left"/>
      <w:pPr>
        <w:ind w:left="4404" w:hanging="420"/>
      </w:pPr>
      <w:rPr>
        <w:rFonts w:ascii="Wingdings" w:hAnsi="Wingdings" w:hint="default"/>
      </w:rPr>
    </w:lvl>
    <w:lvl w:ilvl="8" w:tplc="04090005" w:tentative="1">
      <w:start w:val="1"/>
      <w:numFmt w:val="bullet"/>
      <w:lvlText w:val=""/>
      <w:lvlJc w:val="left"/>
      <w:pPr>
        <w:ind w:left="4824" w:hanging="420"/>
      </w:pPr>
      <w:rPr>
        <w:rFonts w:ascii="Wingdings" w:hAnsi="Wingdings" w:hint="default"/>
      </w:rPr>
    </w:lvl>
  </w:abstractNum>
  <w:abstractNum w:abstractNumId="7" w15:restartNumberingAfterBreak="0">
    <w:nsid w:val="39DB34F2"/>
    <w:multiLevelType w:val="hybridMultilevel"/>
    <w:tmpl w:val="B5180CEA"/>
    <w:lvl w:ilvl="0" w:tplc="0409000B">
      <w:start w:val="1"/>
      <w:numFmt w:val="bullet"/>
      <w:lvlText w:val=""/>
      <w:lvlJc w:val="left"/>
      <w:pPr>
        <w:ind w:left="1096" w:hanging="420"/>
      </w:pPr>
      <w:rPr>
        <w:rFonts w:ascii="Wingdings" w:hAnsi="Wingdings" w:hint="default"/>
      </w:rPr>
    </w:lvl>
    <w:lvl w:ilvl="1" w:tplc="04090003" w:tentative="1">
      <w:start w:val="1"/>
      <w:numFmt w:val="bullet"/>
      <w:lvlText w:val=""/>
      <w:lvlJc w:val="left"/>
      <w:pPr>
        <w:ind w:left="1516" w:hanging="420"/>
      </w:pPr>
      <w:rPr>
        <w:rFonts w:ascii="Wingdings" w:hAnsi="Wingdings" w:hint="default"/>
      </w:rPr>
    </w:lvl>
    <w:lvl w:ilvl="2" w:tplc="04090005" w:tentative="1">
      <w:start w:val="1"/>
      <w:numFmt w:val="bullet"/>
      <w:lvlText w:val=""/>
      <w:lvlJc w:val="left"/>
      <w:pPr>
        <w:ind w:left="1936" w:hanging="420"/>
      </w:pPr>
      <w:rPr>
        <w:rFonts w:ascii="Wingdings" w:hAnsi="Wingdings" w:hint="default"/>
      </w:rPr>
    </w:lvl>
    <w:lvl w:ilvl="3" w:tplc="04090001" w:tentative="1">
      <w:start w:val="1"/>
      <w:numFmt w:val="bullet"/>
      <w:lvlText w:val=""/>
      <w:lvlJc w:val="left"/>
      <w:pPr>
        <w:ind w:left="2356" w:hanging="420"/>
      </w:pPr>
      <w:rPr>
        <w:rFonts w:ascii="Wingdings" w:hAnsi="Wingdings" w:hint="default"/>
      </w:rPr>
    </w:lvl>
    <w:lvl w:ilvl="4" w:tplc="04090003" w:tentative="1">
      <w:start w:val="1"/>
      <w:numFmt w:val="bullet"/>
      <w:lvlText w:val=""/>
      <w:lvlJc w:val="left"/>
      <w:pPr>
        <w:ind w:left="2776" w:hanging="420"/>
      </w:pPr>
      <w:rPr>
        <w:rFonts w:ascii="Wingdings" w:hAnsi="Wingdings" w:hint="default"/>
      </w:rPr>
    </w:lvl>
    <w:lvl w:ilvl="5" w:tplc="04090005" w:tentative="1">
      <w:start w:val="1"/>
      <w:numFmt w:val="bullet"/>
      <w:lvlText w:val=""/>
      <w:lvlJc w:val="left"/>
      <w:pPr>
        <w:ind w:left="3196" w:hanging="420"/>
      </w:pPr>
      <w:rPr>
        <w:rFonts w:ascii="Wingdings" w:hAnsi="Wingdings" w:hint="default"/>
      </w:rPr>
    </w:lvl>
    <w:lvl w:ilvl="6" w:tplc="04090001" w:tentative="1">
      <w:start w:val="1"/>
      <w:numFmt w:val="bullet"/>
      <w:lvlText w:val=""/>
      <w:lvlJc w:val="left"/>
      <w:pPr>
        <w:ind w:left="3616" w:hanging="420"/>
      </w:pPr>
      <w:rPr>
        <w:rFonts w:ascii="Wingdings" w:hAnsi="Wingdings" w:hint="default"/>
      </w:rPr>
    </w:lvl>
    <w:lvl w:ilvl="7" w:tplc="04090003" w:tentative="1">
      <w:start w:val="1"/>
      <w:numFmt w:val="bullet"/>
      <w:lvlText w:val=""/>
      <w:lvlJc w:val="left"/>
      <w:pPr>
        <w:ind w:left="4036" w:hanging="420"/>
      </w:pPr>
      <w:rPr>
        <w:rFonts w:ascii="Wingdings" w:hAnsi="Wingdings" w:hint="default"/>
      </w:rPr>
    </w:lvl>
    <w:lvl w:ilvl="8" w:tplc="04090005" w:tentative="1">
      <w:start w:val="1"/>
      <w:numFmt w:val="bullet"/>
      <w:lvlText w:val=""/>
      <w:lvlJc w:val="left"/>
      <w:pPr>
        <w:ind w:left="4456" w:hanging="420"/>
      </w:pPr>
      <w:rPr>
        <w:rFonts w:ascii="Wingdings" w:hAnsi="Wingdings" w:hint="default"/>
      </w:rPr>
    </w:lvl>
  </w:abstractNum>
  <w:abstractNum w:abstractNumId="8" w15:restartNumberingAfterBreak="0">
    <w:nsid w:val="44121AA6"/>
    <w:multiLevelType w:val="multilevel"/>
    <w:tmpl w:val="1B726D08"/>
    <w:lvl w:ilvl="0">
      <w:start w:val="1"/>
      <w:numFmt w:val="decimal"/>
      <w:lvlText w:val="(%1)"/>
      <w:lvlJc w:val="left"/>
      <w:pPr>
        <w:tabs>
          <w:tab w:val="num" w:pos="397"/>
        </w:tabs>
        <w:ind w:left="397" w:hanging="397"/>
      </w:pPr>
      <w:rPr>
        <w:rFonts w:ascii="Arial" w:eastAsia="宋体" w:hAnsi="Arial" w:hint="default"/>
        <w:b w:val="0"/>
        <w:i w:val="0"/>
        <w:color w:val="auto"/>
        <w:sz w:val="18"/>
        <w:szCs w:val="18"/>
      </w:rPr>
    </w:lvl>
    <w:lvl w:ilvl="1">
      <w:start w:val="1"/>
      <w:numFmt w:val="lowerLetter"/>
      <w:pStyle w:val="ItemStepinTable-2"/>
      <w:lvlText w:val="%2."/>
      <w:lvlJc w:val="left"/>
      <w:pPr>
        <w:tabs>
          <w:tab w:val="num" w:pos="680"/>
        </w:tabs>
        <w:ind w:left="680" w:hanging="283"/>
      </w:pPr>
      <w:rPr>
        <w:rFonts w:ascii="Arial" w:eastAsia="宋体" w:hAnsi="Arial" w:hint="default"/>
        <w:color w:val="auto"/>
        <w:sz w:val="18"/>
      </w:rPr>
    </w:lvl>
    <w:lvl w:ilvl="2">
      <w:start w:val="1"/>
      <w:numFmt w:val="none"/>
      <w:lvlText w:val=""/>
      <w:lvlJc w:val="right"/>
      <w:pPr>
        <w:tabs>
          <w:tab w:val="num" w:pos="1260"/>
        </w:tabs>
        <w:ind w:left="1259" w:hanging="419"/>
      </w:pPr>
      <w:rPr>
        <w:rFonts w:hint="eastAsia"/>
      </w:rPr>
    </w:lvl>
    <w:lvl w:ilvl="3">
      <w:start w:val="1"/>
      <w:numFmt w:val="none"/>
      <w:lvlText w:val=""/>
      <w:lvlJc w:val="left"/>
      <w:pPr>
        <w:tabs>
          <w:tab w:val="num" w:pos="1680"/>
        </w:tabs>
        <w:ind w:left="1680" w:hanging="420"/>
      </w:pPr>
      <w:rPr>
        <w:rFonts w:hint="eastAsia"/>
      </w:rPr>
    </w:lvl>
    <w:lvl w:ilvl="4">
      <w:start w:val="1"/>
      <w:numFmt w:val="none"/>
      <w:lvlText w:val=""/>
      <w:lvlJc w:val="left"/>
      <w:pPr>
        <w:tabs>
          <w:tab w:val="num" w:pos="2100"/>
        </w:tabs>
        <w:ind w:left="2100" w:hanging="420"/>
      </w:pPr>
      <w:rPr>
        <w:rFonts w:hint="eastAsia"/>
      </w:rPr>
    </w:lvl>
    <w:lvl w:ilvl="5">
      <w:start w:val="1"/>
      <w:numFmt w:val="none"/>
      <w:lvlText w:val=""/>
      <w:lvlJc w:val="right"/>
      <w:pPr>
        <w:tabs>
          <w:tab w:val="num" w:pos="2520"/>
        </w:tabs>
        <w:ind w:left="2520" w:hanging="420"/>
      </w:pPr>
      <w:rPr>
        <w:rFonts w:hint="eastAsia"/>
      </w:rPr>
    </w:lvl>
    <w:lvl w:ilvl="6">
      <w:start w:val="1"/>
      <w:numFmt w:val="none"/>
      <w:lvlText w:val=""/>
      <w:lvlJc w:val="left"/>
      <w:pPr>
        <w:tabs>
          <w:tab w:val="num" w:pos="2940"/>
        </w:tabs>
        <w:ind w:left="2940" w:hanging="420"/>
      </w:pPr>
      <w:rPr>
        <w:rFonts w:hint="eastAsia"/>
      </w:rPr>
    </w:lvl>
    <w:lvl w:ilvl="7">
      <w:start w:val="1"/>
      <w:numFmt w:val="none"/>
      <w:lvlText w:val=""/>
      <w:lvlJc w:val="left"/>
      <w:pPr>
        <w:tabs>
          <w:tab w:val="num" w:pos="3360"/>
        </w:tabs>
        <w:ind w:left="3360" w:hanging="420"/>
      </w:pPr>
      <w:rPr>
        <w:rFonts w:hint="eastAsia"/>
      </w:rPr>
    </w:lvl>
    <w:lvl w:ilvl="8">
      <w:start w:val="1"/>
      <w:numFmt w:val="none"/>
      <w:lvlText w:val=""/>
      <w:lvlJc w:val="right"/>
      <w:pPr>
        <w:tabs>
          <w:tab w:val="num" w:pos="3780"/>
        </w:tabs>
        <w:ind w:left="3780" w:hanging="420"/>
      </w:pPr>
      <w:rPr>
        <w:rFonts w:hint="eastAsia"/>
      </w:rPr>
    </w:lvl>
  </w:abstractNum>
  <w:abstractNum w:abstractNumId="9" w15:restartNumberingAfterBreak="0">
    <w:nsid w:val="47CD48E9"/>
    <w:multiLevelType w:val="hybridMultilevel"/>
    <w:tmpl w:val="7940FC14"/>
    <w:lvl w:ilvl="0" w:tplc="0409000D">
      <w:start w:val="1"/>
      <w:numFmt w:val="bullet"/>
      <w:lvlText w:val=""/>
      <w:lvlJc w:val="left"/>
      <w:pPr>
        <w:ind w:left="1464" w:hanging="420"/>
      </w:pPr>
      <w:rPr>
        <w:rFonts w:ascii="Wingdings" w:hAnsi="Wingdings" w:hint="default"/>
      </w:rPr>
    </w:lvl>
    <w:lvl w:ilvl="1" w:tplc="04090003" w:tentative="1">
      <w:start w:val="1"/>
      <w:numFmt w:val="bullet"/>
      <w:lvlText w:val=""/>
      <w:lvlJc w:val="left"/>
      <w:pPr>
        <w:ind w:left="1884" w:hanging="420"/>
      </w:pPr>
      <w:rPr>
        <w:rFonts w:ascii="Wingdings" w:hAnsi="Wingdings" w:hint="default"/>
      </w:rPr>
    </w:lvl>
    <w:lvl w:ilvl="2" w:tplc="04090005" w:tentative="1">
      <w:start w:val="1"/>
      <w:numFmt w:val="bullet"/>
      <w:lvlText w:val=""/>
      <w:lvlJc w:val="left"/>
      <w:pPr>
        <w:ind w:left="2304" w:hanging="420"/>
      </w:pPr>
      <w:rPr>
        <w:rFonts w:ascii="Wingdings" w:hAnsi="Wingdings" w:hint="default"/>
      </w:rPr>
    </w:lvl>
    <w:lvl w:ilvl="3" w:tplc="04090001" w:tentative="1">
      <w:start w:val="1"/>
      <w:numFmt w:val="bullet"/>
      <w:lvlText w:val=""/>
      <w:lvlJc w:val="left"/>
      <w:pPr>
        <w:ind w:left="2724" w:hanging="420"/>
      </w:pPr>
      <w:rPr>
        <w:rFonts w:ascii="Wingdings" w:hAnsi="Wingdings" w:hint="default"/>
      </w:rPr>
    </w:lvl>
    <w:lvl w:ilvl="4" w:tplc="04090003" w:tentative="1">
      <w:start w:val="1"/>
      <w:numFmt w:val="bullet"/>
      <w:lvlText w:val=""/>
      <w:lvlJc w:val="left"/>
      <w:pPr>
        <w:ind w:left="3144" w:hanging="420"/>
      </w:pPr>
      <w:rPr>
        <w:rFonts w:ascii="Wingdings" w:hAnsi="Wingdings" w:hint="default"/>
      </w:rPr>
    </w:lvl>
    <w:lvl w:ilvl="5" w:tplc="04090005" w:tentative="1">
      <w:start w:val="1"/>
      <w:numFmt w:val="bullet"/>
      <w:lvlText w:val=""/>
      <w:lvlJc w:val="left"/>
      <w:pPr>
        <w:ind w:left="3564" w:hanging="420"/>
      </w:pPr>
      <w:rPr>
        <w:rFonts w:ascii="Wingdings" w:hAnsi="Wingdings" w:hint="default"/>
      </w:rPr>
    </w:lvl>
    <w:lvl w:ilvl="6" w:tplc="04090001" w:tentative="1">
      <w:start w:val="1"/>
      <w:numFmt w:val="bullet"/>
      <w:lvlText w:val=""/>
      <w:lvlJc w:val="left"/>
      <w:pPr>
        <w:ind w:left="3984" w:hanging="420"/>
      </w:pPr>
      <w:rPr>
        <w:rFonts w:ascii="Wingdings" w:hAnsi="Wingdings" w:hint="default"/>
      </w:rPr>
    </w:lvl>
    <w:lvl w:ilvl="7" w:tplc="04090003" w:tentative="1">
      <w:start w:val="1"/>
      <w:numFmt w:val="bullet"/>
      <w:lvlText w:val=""/>
      <w:lvlJc w:val="left"/>
      <w:pPr>
        <w:ind w:left="4404" w:hanging="420"/>
      </w:pPr>
      <w:rPr>
        <w:rFonts w:ascii="Wingdings" w:hAnsi="Wingdings" w:hint="default"/>
      </w:rPr>
    </w:lvl>
    <w:lvl w:ilvl="8" w:tplc="04090005" w:tentative="1">
      <w:start w:val="1"/>
      <w:numFmt w:val="bullet"/>
      <w:lvlText w:val=""/>
      <w:lvlJc w:val="left"/>
      <w:pPr>
        <w:ind w:left="4824" w:hanging="420"/>
      </w:pPr>
      <w:rPr>
        <w:rFonts w:ascii="Wingdings" w:hAnsi="Wingdings" w:hint="default"/>
      </w:rPr>
    </w:lvl>
  </w:abstractNum>
  <w:abstractNum w:abstractNumId="10" w15:restartNumberingAfterBreak="0">
    <w:nsid w:val="4E37518A"/>
    <w:multiLevelType w:val="multilevel"/>
    <w:tmpl w:val="A5F2AF7C"/>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szCs w:val="20"/>
      </w:rPr>
    </w:lvl>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szCs w:val="20"/>
      </w:rPr>
    </w:lvl>
    <w:lvl w:ilvl="5">
      <w:start w:val="1"/>
      <w:numFmt w:val="bullet"/>
      <w:lvlRestart w:val="0"/>
      <w:pStyle w:val="NotesTextListinTable"/>
      <w:lvlText w:val=""/>
      <w:lvlJc w:val="left"/>
      <w:pPr>
        <w:tabs>
          <w:tab w:val="num" w:pos="397"/>
        </w:tabs>
        <w:ind w:left="397" w:hanging="397"/>
      </w:pPr>
      <w:rPr>
        <w:rFonts w:ascii="Symbol" w:hAnsi="Symbol" w:hint="default"/>
        <w:color w:val="auto"/>
        <w:sz w:val="20"/>
        <w:szCs w:val="20"/>
      </w:rPr>
    </w:lvl>
    <w:lvl w:ilvl="6">
      <w:start w:val="1"/>
      <w:numFmt w:val="none"/>
      <w:lvlText w:val="%7"/>
      <w:lvlJc w:val="left"/>
      <w:pPr>
        <w:tabs>
          <w:tab w:val="num" w:pos="323"/>
        </w:tabs>
        <w:ind w:left="323" w:firstLine="920"/>
      </w:pPr>
      <w:rPr>
        <w:rFonts w:hint="default"/>
        <w:color w:val="auto"/>
      </w:rPr>
    </w:lvl>
    <w:lvl w:ilvl="7">
      <w:start w:val="1"/>
      <w:numFmt w:val="none"/>
      <w:lvlText w:val="%8"/>
      <w:lvlJc w:val="left"/>
      <w:pPr>
        <w:tabs>
          <w:tab w:val="num" w:pos="323"/>
        </w:tabs>
        <w:ind w:left="323" w:firstLine="920"/>
      </w:pPr>
      <w:rPr>
        <w:rFonts w:hint="default"/>
      </w:rPr>
    </w:lvl>
    <w:lvl w:ilvl="8">
      <w:start w:val="1"/>
      <w:numFmt w:val="none"/>
      <w:lvlText w:val="%9"/>
      <w:lvlJc w:val="left"/>
      <w:pPr>
        <w:tabs>
          <w:tab w:val="num" w:pos="323"/>
        </w:tabs>
        <w:ind w:left="323" w:firstLine="920"/>
      </w:pPr>
      <w:rPr>
        <w:rFonts w:hint="default"/>
      </w:rPr>
    </w:lvl>
  </w:abstractNum>
  <w:abstractNum w:abstractNumId="11" w15:restartNumberingAfterBreak="0">
    <w:nsid w:val="5DC47C68"/>
    <w:multiLevelType w:val="multilevel"/>
    <w:tmpl w:val="8FE271AC"/>
    <w:lvl w:ilvl="0">
      <w:start w:val="1"/>
      <w:numFmt w:val="decimal"/>
      <w:pStyle w:val="ItemStepinTable"/>
      <w:lvlText w:val="%1."/>
      <w:lvlJc w:val="left"/>
      <w:pPr>
        <w:tabs>
          <w:tab w:val="num" w:pos="0"/>
        </w:tabs>
        <w:ind w:left="397" w:hanging="397"/>
      </w:pPr>
      <w:rPr>
        <w:rFonts w:ascii="Arial" w:hAnsi="Arial" w:hint="default"/>
        <w:b/>
        <w:i w:val="0"/>
        <w:color w:val="auto"/>
        <w:sz w:val="18"/>
        <w:szCs w:val="18"/>
        <w:u w:val="none"/>
      </w:rPr>
    </w:lvl>
    <w:lvl w:ilvl="1">
      <w:start w:val="1"/>
      <w:numFmt w:val="lowerLetter"/>
      <w:pStyle w:val="ItemStepinTable2"/>
      <w:lvlText w:val="%2."/>
      <w:lvlJc w:val="left"/>
      <w:pPr>
        <w:tabs>
          <w:tab w:val="num" w:pos="397"/>
        </w:tabs>
        <w:ind w:left="680" w:hanging="283"/>
      </w:pPr>
      <w:rPr>
        <w:rFonts w:ascii="Arial" w:hAnsi="Arial" w:hint="default"/>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Restart w:val="1"/>
      <w:pStyle w:val="ItemStepinTable2F"/>
      <w:lvlText w:val="%3"/>
      <w:lvlJc w:val="left"/>
      <w:pPr>
        <w:tabs>
          <w:tab w:val="num" w:pos="0"/>
        </w:tabs>
        <w:ind w:left="397" w:hanging="397"/>
      </w:pPr>
      <w:rPr>
        <w:rFonts w:ascii="Arial" w:hAnsi="Arial" w:hint="default"/>
        <w:b/>
        <w:i w:val="0"/>
        <w:color w:val="auto"/>
        <w:sz w:val="18"/>
        <w:szCs w:val="18"/>
      </w:rPr>
    </w:lvl>
    <w:lvl w:ilvl="3">
      <w:start w:val="1"/>
      <w:numFmt w:val="none"/>
      <w:lvlRestart w:val="0"/>
      <w:suff w:val="nothing"/>
      <w:lvlText w:val=""/>
      <w:lvlJc w:val="left"/>
      <w:pPr>
        <w:ind w:left="2520" w:firstLine="0"/>
      </w:pPr>
      <w:rPr>
        <w:rFonts w:hint="default"/>
        <w:color w:val="669900"/>
      </w:rPr>
    </w:lvl>
    <w:lvl w:ilvl="4">
      <w:start w:val="1"/>
      <w:numFmt w:val="none"/>
      <w:lvlRestart w:val="0"/>
      <w:suff w:val="nothing"/>
      <w:lvlText w:val=""/>
      <w:lvlJc w:val="left"/>
      <w:pPr>
        <w:ind w:left="2520" w:firstLine="0"/>
      </w:pPr>
      <w:rPr>
        <w:rFonts w:hint="default"/>
        <w:color w:val="669900"/>
      </w:rPr>
    </w:lvl>
    <w:lvl w:ilvl="5">
      <w:start w:val="1"/>
      <w:numFmt w:val="none"/>
      <w:lvlRestart w:val="0"/>
      <w:suff w:val="nothing"/>
      <w:lvlText w:val=""/>
      <w:lvlJc w:val="left"/>
      <w:pPr>
        <w:ind w:left="2520" w:firstLine="0"/>
      </w:pPr>
      <w:rPr>
        <w:rFonts w:hint="default"/>
        <w:color w:val="669900"/>
      </w:rPr>
    </w:lvl>
    <w:lvl w:ilvl="6">
      <w:start w:val="1"/>
      <w:numFmt w:val="none"/>
      <w:lvlRestart w:val="0"/>
      <w:suff w:val="nothing"/>
      <w:lvlText w:val=""/>
      <w:lvlJc w:val="left"/>
      <w:pPr>
        <w:ind w:left="2520" w:firstLine="0"/>
      </w:pPr>
      <w:rPr>
        <w:rFonts w:hint="default"/>
        <w:color w:val="669900"/>
      </w:rPr>
    </w:lvl>
    <w:lvl w:ilvl="7">
      <w:start w:val="1"/>
      <w:numFmt w:val="none"/>
      <w:lvlRestart w:val="0"/>
      <w:suff w:val="nothing"/>
      <w:lvlText w:val=""/>
      <w:lvlJc w:val="left"/>
      <w:pPr>
        <w:ind w:left="2520" w:firstLine="0"/>
      </w:pPr>
      <w:rPr>
        <w:rFonts w:hint="default"/>
        <w:color w:val="669900"/>
      </w:rPr>
    </w:lvl>
    <w:lvl w:ilvl="8">
      <w:start w:val="1"/>
      <w:numFmt w:val="none"/>
      <w:lvlRestart w:val="0"/>
      <w:suff w:val="nothing"/>
      <w:lvlText w:val=""/>
      <w:lvlJc w:val="left"/>
      <w:pPr>
        <w:ind w:left="2520" w:firstLine="0"/>
      </w:pPr>
      <w:rPr>
        <w:rFonts w:hint="default"/>
        <w:color w:val="669900"/>
      </w:rPr>
    </w:lvl>
  </w:abstractNum>
  <w:abstractNum w:abstractNumId="12" w15:restartNumberingAfterBreak="0">
    <w:nsid w:val="6A063CC0"/>
    <w:multiLevelType w:val="hybridMultilevel"/>
    <w:tmpl w:val="1A743716"/>
    <w:lvl w:ilvl="0" w:tplc="0409000B">
      <w:start w:val="1"/>
      <w:numFmt w:val="bullet"/>
      <w:lvlText w:val=""/>
      <w:lvlJc w:val="left"/>
      <w:pPr>
        <w:ind w:left="1096" w:hanging="420"/>
      </w:pPr>
      <w:rPr>
        <w:rFonts w:ascii="Wingdings" w:hAnsi="Wingdings" w:hint="default"/>
      </w:rPr>
    </w:lvl>
    <w:lvl w:ilvl="1" w:tplc="04090003" w:tentative="1">
      <w:start w:val="1"/>
      <w:numFmt w:val="bullet"/>
      <w:lvlText w:val=""/>
      <w:lvlJc w:val="left"/>
      <w:pPr>
        <w:ind w:left="1516" w:hanging="420"/>
      </w:pPr>
      <w:rPr>
        <w:rFonts w:ascii="Wingdings" w:hAnsi="Wingdings" w:hint="default"/>
      </w:rPr>
    </w:lvl>
    <w:lvl w:ilvl="2" w:tplc="04090005" w:tentative="1">
      <w:start w:val="1"/>
      <w:numFmt w:val="bullet"/>
      <w:lvlText w:val=""/>
      <w:lvlJc w:val="left"/>
      <w:pPr>
        <w:ind w:left="1936" w:hanging="420"/>
      </w:pPr>
      <w:rPr>
        <w:rFonts w:ascii="Wingdings" w:hAnsi="Wingdings" w:hint="default"/>
      </w:rPr>
    </w:lvl>
    <w:lvl w:ilvl="3" w:tplc="04090001" w:tentative="1">
      <w:start w:val="1"/>
      <w:numFmt w:val="bullet"/>
      <w:lvlText w:val=""/>
      <w:lvlJc w:val="left"/>
      <w:pPr>
        <w:ind w:left="2356" w:hanging="420"/>
      </w:pPr>
      <w:rPr>
        <w:rFonts w:ascii="Wingdings" w:hAnsi="Wingdings" w:hint="default"/>
      </w:rPr>
    </w:lvl>
    <w:lvl w:ilvl="4" w:tplc="04090003" w:tentative="1">
      <w:start w:val="1"/>
      <w:numFmt w:val="bullet"/>
      <w:lvlText w:val=""/>
      <w:lvlJc w:val="left"/>
      <w:pPr>
        <w:ind w:left="2776" w:hanging="420"/>
      </w:pPr>
      <w:rPr>
        <w:rFonts w:ascii="Wingdings" w:hAnsi="Wingdings" w:hint="default"/>
      </w:rPr>
    </w:lvl>
    <w:lvl w:ilvl="5" w:tplc="04090005" w:tentative="1">
      <w:start w:val="1"/>
      <w:numFmt w:val="bullet"/>
      <w:lvlText w:val=""/>
      <w:lvlJc w:val="left"/>
      <w:pPr>
        <w:ind w:left="3196" w:hanging="420"/>
      </w:pPr>
      <w:rPr>
        <w:rFonts w:ascii="Wingdings" w:hAnsi="Wingdings" w:hint="default"/>
      </w:rPr>
    </w:lvl>
    <w:lvl w:ilvl="6" w:tplc="04090001" w:tentative="1">
      <w:start w:val="1"/>
      <w:numFmt w:val="bullet"/>
      <w:lvlText w:val=""/>
      <w:lvlJc w:val="left"/>
      <w:pPr>
        <w:ind w:left="3616" w:hanging="420"/>
      </w:pPr>
      <w:rPr>
        <w:rFonts w:ascii="Wingdings" w:hAnsi="Wingdings" w:hint="default"/>
      </w:rPr>
    </w:lvl>
    <w:lvl w:ilvl="7" w:tplc="04090003" w:tentative="1">
      <w:start w:val="1"/>
      <w:numFmt w:val="bullet"/>
      <w:lvlText w:val=""/>
      <w:lvlJc w:val="left"/>
      <w:pPr>
        <w:ind w:left="4036" w:hanging="420"/>
      </w:pPr>
      <w:rPr>
        <w:rFonts w:ascii="Wingdings" w:hAnsi="Wingdings" w:hint="default"/>
      </w:rPr>
    </w:lvl>
    <w:lvl w:ilvl="8" w:tplc="04090005" w:tentative="1">
      <w:start w:val="1"/>
      <w:numFmt w:val="bullet"/>
      <w:lvlText w:val=""/>
      <w:lvlJc w:val="left"/>
      <w:pPr>
        <w:ind w:left="4456" w:hanging="420"/>
      </w:pPr>
      <w:rPr>
        <w:rFonts w:ascii="Wingdings" w:hAnsi="Wingdings" w:hint="default"/>
      </w:rPr>
    </w:lvl>
  </w:abstractNum>
  <w:abstractNum w:abstractNumId="13" w15:restartNumberingAfterBreak="0">
    <w:nsid w:val="6E0F7F09"/>
    <w:multiLevelType w:val="hybridMultilevel"/>
    <w:tmpl w:val="F8384088"/>
    <w:lvl w:ilvl="0" w:tplc="F47E27F6">
      <w:start w:val="1"/>
      <w:numFmt w:val="decimal"/>
      <w:lvlText w:val="（%1）"/>
      <w:lvlJc w:val="left"/>
      <w:pPr>
        <w:ind w:left="1344" w:hanging="720"/>
      </w:pPr>
      <w:rPr>
        <w:rFonts w:ascii="Arial" w:hAnsi="Arial" w:cs="Arial" w:hint="default"/>
      </w:rPr>
    </w:lvl>
    <w:lvl w:ilvl="1" w:tplc="04090019" w:tentative="1">
      <w:start w:val="1"/>
      <w:numFmt w:val="lowerLetter"/>
      <w:lvlText w:val="%2)"/>
      <w:lvlJc w:val="left"/>
      <w:pPr>
        <w:ind w:left="1464" w:hanging="420"/>
      </w:pPr>
    </w:lvl>
    <w:lvl w:ilvl="2" w:tplc="0409001B" w:tentative="1">
      <w:start w:val="1"/>
      <w:numFmt w:val="lowerRoman"/>
      <w:lvlText w:val="%3."/>
      <w:lvlJc w:val="right"/>
      <w:pPr>
        <w:ind w:left="1884" w:hanging="420"/>
      </w:pPr>
    </w:lvl>
    <w:lvl w:ilvl="3" w:tplc="0409000F" w:tentative="1">
      <w:start w:val="1"/>
      <w:numFmt w:val="decimal"/>
      <w:lvlText w:val="%4."/>
      <w:lvlJc w:val="left"/>
      <w:pPr>
        <w:ind w:left="2304" w:hanging="420"/>
      </w:pPr>
    </w:lvl>
    <w:lvl w:ilvl="4" w:tplc="04090019" w:tentative="1">
      <w:start w:val="1"/>
      <w:numFmt w:val="lowerLetter"/>
      <w:lvlText w:val="%5)"/>
      <w:lvlJc w:val="left"/>
      <w:pPr>
        <w:ind w:left="2724" w:hanging="420"/>
      </w:pPr>
    </w:lvl>
    <w:lvl w:ilvl="5" w:tplc="0409001B" w:tentative="1">
      <w:start w:val="1"/>
      <w:numFmt w:val="lowerRoman"/>
      <w:lvlText w:val="%6."/>
      <w:lvlJc w:val="right"/>
      <w:pPr>
        <w:ind w:left="3144" w:hanging="420"/>
      </w:pPr>
    </w:lvl>
    <w:lvl w:ilvl="6" w:tplc="0409000F" w:tentative="1">
      <w:start w:val="1"/>
      <w:numFmt w:val="decimal"/>
      <w:lvlText w:val="%7."/>
      <w:lvlJc w:val="left"/>
      <w:pPr>
        <w:ind w:left="3564" w:hanging="420"/>
      </w:pPr>
    </w:lvl>
    <w:lvl w:ilvl="7" w:tplc="04090019" w:tentative="1">
      <w:start w:val="1"/>
      <w:numFmt w:val="lowerLetter"/>
      <w:lvlText w:val="%8)"/>
      <w:lvlJc w:val="left"/>
      <w:pPr>
        <w:ind w:left="3984" w:hanging="420"/>
      </w:pPr>
    </w:lvl>
    <w:lvl w:ilvl="8" w:tplc="0409001B" w:tentative="1">
      <w:start w:val="1"/>
      <w:numFmt w:val="lowerRoman"/>
      <w:lvlText w:val="%9."/>
      <w:lvlJc w:val="right"/>
      <w:pPr>
        <w:ind w:left="4404" w:hanging="42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3"/>
  </w:num>
  <w:num w:numId="7">
    <w:abstractNumId w:val="12"/>
  </w:num>
  <w:num w:numId="8">
    <w:abstractNumId w:val="7"/>
  </w:num>
  <w:num w:numId="9">
    <w:abstractNumId w:val="9"/>
  </w:num>
  <w:num w:numId="10">
    <w:abstractNumId w:val="6"/>
  </w:num>
  <w:num w:numId="11">
    <w:abstractNumId w:val="1"/>
  </w:num>
  <w:num w:numId="12">
    <w:abstractNumId w:val="10"/>
    <w:lvlOverride w:ilvl="0">
      <w:lvl w:ilvl="0">
        <w:start w:val="1"/>
        <w:numFmt w:val="bullet"/>
        <w:pStyle w:val="ItemList"/>
        <w:lvlText w:val=""/>
        <w:lvlJc w:val="left"/>
        <w:pPr>
          <w:tabs>
            <w:tab w:val="num" w:pos="1134"/>
          </w:tabs>
          <w:ind w:left="1134" w:hanging="510"/>
        </w:pPr>
        <w:rPr>
          <w:rFonts w:ascii="Symbol" w:hAnsi="Symbol" w:hint="default"/>
          <w:b/>
          <w:bCs w:val="0"/>
          <w:i w:val="0"/>
          <w:iCs w:val="0"/>
          <w:color w:val="auto"/>
          <w:sz w:val="20"/>
          <w:szCs w:val="20"/>
        </w:rPr>
      </w:lvl>
    </w:lvlOverride>
    <w:lvlOverride w:ilvl="1">
      <w:lvl w:ilvl="1">
        <w:start w:val="1"/>
        <w:numFmt w:val="bullet"/>
        <w:pStyle w:val="ItemList2"/>
        <w:lvlText w:val=""/>
        <w:lvlJc w:val="left"/>
        <w:pPr>
          <w:tabs>
            <w:tab w:val="num" w:pos="1418"/>
          </w:tabs>
          <w:ind w:left="1418" w:hanging="284"/>
        </w:pPr>
        <w:rPr>
          <w:rFonts w:ascii="Wingdings" w:hAnsi="Wingdings" w:hint="default"/>
          <w:b w:val="0"/>
          <w:bCs w:val="0"/>
          <w:i w:val="0"/>
          <w:iCs w:val="0"/>
          <w:color w:val="auto"/>
          <w:sz w:val="12"/>
          <w:szCs w:val="20"/>
        </w:rPr>
      </w:lvl>
    </w:lvlOverride>
    <w:lvlOverride w:ilvl="2">
      <w:lvl w:ilvl="2">
        <w:start w:val="1"/>
        <w:numFmt w:val="bullet"/>
        <w:pStyle w:val="ItemList3"/>
        <w:lvlText w:val=""/>
        <w:lvlJc w:val="left"/>
        <w:pPr>
          <w:tabs>
            <w:tab w:val="num" w:pos="1701"/>
          </w:tabs>
          <w:ind w:left="1701" w:hanging="283"/>
        </w:pPr>
        <w:rPr>
          <w:rFonts w:ascii="Symbol" w:hAnsi="Symbol" w:hint="default"/>
          <w:b w:val="0"/>
          <w:bCs w:val="0"/>
          <w:i w:val="0"/>
          <w:iCs w:val="0"/>
          <w:color w:val="auto"/>
          <w:sz w:val="20"/>
          <w:szCs w:val="20"/>
        </w:rPr>
      </w:lvl>
    </w:lvlOverride>
    <w:lvlOverride w:ilvl="3">
      <w:lvl w:ilvl="3">
        <w:start w:val="1"/>
        <w:numFmt w:val="bullet"/>
        <w:lvlRestart w:val="0"/>
        <w:pStyle w:val="ItemListinTable"/>
        <w:lvlText w:val=""/>
        <w:lvlJc w:val="left"/>
        <w:pPr>
          <w:tabs>
            <w:tab w:val="num" w:pos="397"/>
          </w:tabs>
          <w:ind w:left="397" w:hanging="397"/>
        </w:pPr>
        <w:rPr>
          <w:rFonts w:ascii="Symbol" w:hAnsi="Symbol" w:hint="default"/>
          <w:b w:val="0"/>
          <w:bCs w:val="0"/>
          <w:i w:val="0"/>
          <w:iCs w:val="0"/>
          <w:color w:val="auto"/>
          <w:sz w:val="20"/>
          <w:szCs w:val="20"/>
        </w:rPr>
      </w:lvl>
    </w:lvlOverride>
    <w:lvlOverride w:ilvl="4">
      <w:lvl w:ilvl="4">
        <w:start w:val="1"/>
        <w:numFmt w:val="bullet"/>
        <w:pStyle w:val="ItemListinTable2"/>
        <w:lvlText w:val=""/>
        <w:lvlJc w:val="left"/>
        <w:pPr>
          <w:tabs>
            <w:tab w:val="num" w:pos="680"/>
          </w:tabs>
          <w:ind w:left="680" w:hanging="283"/>
        </w:pPr>
        <w:rPr>
          <w:rFonts w:ascii="Wingdings" w:hAnsi="Wingdings" w:hint="default"/>
          <w:b w:val="0"/>
          <w:bCs w:val="0"/>
          <w:i w:val="0"/>
          <w:iCs w:val="0"/>
          <w:color w:val="auto"/>
          <w:sz w:val="10"/>
          <w:szCs w:val="20"/>
        </w:rPr>
      </w:lvl>
    </w:lvlOverride>
    <w:lvlOverride w:ilvl="5">
      <w:lvl w:ilvl="5">
        <w:start w:val="1"/>
        <w:numFmt w:val="bullet"/>
        <w:lvlRestart w:val="0"/>
        <w:pStyle w:val="NotesTextListinTable"/>
        <w:lvlText w:val=""/>
        <w:lvlJc w:val="left"/>
        <w:pPr>
          <w:tabs>
            <w:tab w:val="num" w:pos="397"/>
          </w:tabs>
          <w:ind w:left="397" w:hanging="397"/>
        </w:pPr>
        <w:rPr>
          <w:rFonts w:ascii="Symbol" w:hAnsi="Symbol" w:hint="default"/>
          <w:color w:val="auto"/>
          <w:sz w:val="20"/>
          <w:szCs w:val="20"/>
        </w:rPr>
      </w:lvl>
    </w:lvlOverride>
    <w:lvlOverride w:ilvl="6">
      <w:lvl w:ilvl="6">
        <w:start w:val="1"/>
        <w:numFmt w:val="none"/>
        <w:lvlText w:val="%7"/>
        <w:lvlJc w:val="left"/>
        <w:pPr>
          <w:tabs>
            <w:tab w:val="num" w:pos="323"/>
          </w:tabs>
          <w:ind w:left="323" w:firstLine="920"/>
        </w:pPr>
        <w:rPr>
          <w:color w:val="auto"/>
        </w:rPr>
      </w:lvl>
    </w:lvlOverride>
    <w:lvlOverride w:ilvl="7">
      <w:lvl w:ilvl="7">
        <w:start w:val="1"/>
        <w:numFmt w:val="none"/>
        <w:lvlText w:val="%8"/>
        <w:lvlJc w:val="left"/>
        <w:pPr>
          <w:tabs>
            <w:tab w:val="num" w:pos="323"/>
          </w:tabs>
          <w:ind w:left="323" w:firstLine="920"/>
        </w:pPr>
      </w:lvl>
    </w:lvlOverride>
    <w:lvlOverride w:ilvl="8">
      <w:lvl w:ilvl="8">
        <w:start w:val="1"/>
        <w:numFmt w:val="none"/>
        <w:lvlText w:val="%9"/>
        <w:lvlJc w:val="left"/>
        <w:pPr>
          <w:tabs>
            <w:tab w:val="num" w:pos="323"/>
          </w:tabs>
          <w:ind w:left="323" w:firstLine="920"/>
        </w:pPr>
      </w:lvl>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3"/>
  </w:num>
  <w:num w:numId="16">
    <w:abstractNumId w:val="4"/>
  </w:num>
  <w:num w:numId="1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nweijian ys3319 (Partner)">
    <w15:presenceInfo w15:providerId="AD" w15:userId="S-1-5-21-1289378795-177878523-2039838879-2169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hideSpellingErrors/>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25"/>
  <w:doNotHyphenateCap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1F8"/>
    <w:rsid w:val="00000CF1"/>
    <w:rsid w:val="000027E7"/>
    <w:rsid w:val="00004918"/>
    <w:rsid w:val="00004946"/>
    <w:rsid w:val="00004DB5"/>
    <w:rsid w:val="00006F05"/>
    <w:rsid w:val="000106C8"/>
    <w:rsid w:val="00010779"/>
    <w:rsid w:val="0001187B"/>
    <w:rsid w:val="00012FDA"/>
    <w:rsid w:val="00013AED"/>
    <w:rsid w:val="000143E7"/>
    <w:rsid w:val="00016337"/>
    <w:rsid w:val="000169A3"/>
    <w:rsid w:val="000177D2"/>
    <w:rsid w:val="00020157"/>
    <w:rsid w:val="00020727"/>
    <w:rsid w:val="00024D08"/>
    <w:rsid w:val="00025837"/>
    <w:rsid w:val="000269C5"/>
    <w:rsid w:val="00027679"/>
    <w:rsid w:val="00031B0C"/>
    <w:rsid w:val="0003248E"/>
    <w:rsid w:val="00033833"/>
    <w:rsid w:val="00033996"/>
    <w:rsid w:val="00033C8F"/>
    <w:rsid w:val="00035D84"/>
    <w:rsid w:val="000375D7"/>
    <w:rsid w:val="00040453"/>
    <w:rsid w:val="000412EA"/>
    <w:rsid w:val="00041F55"/>
    <w:rsid w:val="00042E0E"/>
    <w:rsid w:val="000441E8"/>
    <w:rsid w:val="00045F70"/>
    <w:rsid w:val="000461C8"/>
    <w:rsid w:val="00047497"/>
    <w:rsid w:val="00047D37"/>
    <w:rsid w:val="0005250E"/>
    <w:rsid w:val="0005523A"/>
    <w:rsid w:val="00061363"/>
    <w:rsid w:val="00061A89"/>
    <w:rsid w:val="00061BDE"/>
    <w:rsid w:val="000620C2"/>
    <w:rsid w:val="00063ECC"/>
    <w:rsid w:val="00067581"/>
    <w:rsid w:val="00067641"/>
    <w:rsid w:val="0007007E"/>
    <w:rsid w:val="000711A7"/>
    <w:rsid w:val="0007219C"/>
    <w:rsid w:val="00072488"/>
    <w:rsid w:val="000729DF"/>
    <w:rsid w:val="0007320D"/>
    <w:rsid w:val="000772CB"/>
    <w:rsid w:val="00081F14"/>
    <w:rsid w:val="00082E72"/>
    <w:rsid w:val="00083469"/>
    <w:rsid w:val="0008384A"/>
    <w:rsid w:val="000849E3"/>
    <w:rsid w:val="00085189"/>
    <w:rsid w:val="000873F2"/>
    <w:rsid w:val="00087D23"/>
    <w:rsid w:val="0009007C"/>
    <w:rsid w:val="00091696"/>
    <w:rsid w:val="000917C7"/>
    <w:rsid w:val="00091BDA"/>
    <w:rsid w:val="000932BD"/>
    <w:rsid w:val="00093305"/>
    <w:rsid w:val="000954E9"/>
    <w:rsid w:val="000956DB"/>
    <w:rsid w:val="0009623F"/>
    <w:rsid w:val="000969A2"/>
    <w:rsid w:val="00097AAC"/>
    <w:rsid w:val="000A051C"/>
    <w:rsid w:val="000A1C53"/>
    <w:rsid w:val="000A2682"/>
    <w:rsid w:val="000A28C7"/>
    <w:rsid w:val="000A291A"/>
    <w:rsid w:val="000A2B06"/>
    <w:rsid w:val="000A2FFB"/>
    <w:rsid w:val="000A3B27"/>
    <w:rsid w:val="000A67DD"/>
    <w:rsid w:val="000A72E7"/>
    <w:rsid w:val="000B0855"/>
    <w:rsid w:val="000B0E62"/>
    <w:rsid w:val="000B21B0"/>
    <w:rsid w:val="000B4A53"/>
    <w:rsid w:val="000B4A97"/>
    <w:rsid w:val="000B60AA"/>
    <w:rsid w:val="000C012C"/>
    <w:rsid w:val="000C2551"/>
    <w:rsid w:val="000C4960"/>
    <w:rsid w:val="000C4B9B"/>
    <w:rsid w:val="000C4C1D"/>
    <w:rsid w:val="000C56E6"/>
    <w:rsid w:val="000C658E"/>
    <w:rsid w:val="000D071A"/>
    <w:rsid w:val="000D08EC"/>
    <w:rsid w:val="000D116C"/>
    <w:rsid w:val="000D2265"/>
    <w:rsid w:val="000D2442"/>
    <w:rsid w:val="000D3EE0"/>
    <w:rsid w:val="000D43D3"/>
    <w:rsid w:val="000D48A1"/>
    <w:rsid w:val="000D6E8E"/>
    <w:rsid w:val="000D6F75"/>
    <w:rsid w:val="000E17F5"/>
    <w:rsid w:val="000E2790"/>
    <w:rsid w:val="000E3CD1"/>
    <w:rsid w:val="000E40CC"/>
    <w:rsid w:val="000E5215"/>
    <w:rsid w:val="000E6811"/>
    <w:rsid w:val="000E7611"/>
    <w:rsid w:val="000E7921"/>
    <w:rsid w:val="000F1406"/>
    <w:rsid w:val="000F2836"/>
    <w:rsid w:val="000F2F70"/>
    <w:rsid w:val="000F32C0"/>
    <w:rsid w:val="00100B65"/>
    <w:rsid w:val="00101221"/>
    <w:rsid w:val="0010193C"/>
    <w:rsid w:val="00101F90"/>
    <w:rsid w:val="0010333F"/>
    <w:rsid w:val="00104918"/>
    <w:rsid w:val="0010776A"/>
    <w:rsid w:val="00107F92"/>
    <w:rsid w:val="0011258C"/>
    <w:rsid w:val="00113787"/>
    <w:rsid w:val="0011391E"/>
    <w:rsid w:val="0011465A"/>
    <w:rsid w:val="00114DE8"/>
    <w:rsid w:val="001157BE"/>
    <w:rsid w:val="00116D1F"/>
    <w:rsid w:val="0011737F"/>
    <w:rsid w:val="00127B2B"/>
    <w:rsid w:val="00127C5F"/>
    <w:rsid w:val="0013053C"/>
    <w:rsid w:val="00130627"/>
    <w:rsid w:val="0013369E"/>
    <w:rsid w:val="001336EE"/>
    <w:rsid w:val="00135C0D"/>
    <w:rsid w:val="00140437"/>
    <w:rsid w:val="00140AB5"/>
    <w:rsid w:val="001410FA"/>
    <w:rsid w:val="001438CA"/>
    <w:rsid w:val="00143CDD"/>
    <w:rsid w:val="0014433E"/>
    <w:rsid w:val="00144DB8"/>
    <w:rsid w:val="00147916"/>
    <w:rsid w:val="00147A14"/>
    <w:rsid w:val="001511B0"/>
    <w:rsid w:val="001535BF"/>
    <w:rsid w:val="00153AFB"/>
    <w:rsid w:val="00155697"/>
    <w:rsid w:val="00155B6C"/>
    <w:rsid w:val="00156962"/>
    <w:rsid w:val="00166C47"/>
    <w:rsid w:val="00167452"/>
    <w:rsid w:val="0017014E"/>
    <w:rsid w:val="00170660"/>
    <w:rsid w:val="00170813"/>
    <w:rsid w:val="00170872"/>
    <w:rsid w:val="00172223"/>
    <w:rsid w:val="0017222C"/>
    <w:rsid w:val="00173A70"/>
    <w:rsid w:val="00174AE9"/>
    <w:rsid w:val="00175B48"/>
    <w:rsid w:val="00175BDE"/>
    <w:rsid w:val="00175C9A"/>
    <w:rsid w:val="0018127F"/>
    <w:rsid w:val="001816B3"/>
    <w:rsid w:val="00181C6A"/>
    <w:rsid w:val="0018296F"/>
    <w:rsid w:val="00184495"/>
    <w:rsid w:val="00184F57"/>
    <w:rsid w:val="00187533"/>
    <w:rsid w:val="001907C4"/>
    <w:rsid w:val="00190C7D"/>
    <w:rsid w:val="00191581"/>
    <w:rsid w:val="001916C1"/>
    <w:rsid w:val="001927C3"/>
    <w:rsid w:val="00193F05"/>
    <w:rsid w:val="00196723"/>
    <w:rsid w:val="00196F7C"/>
    <w:rsid w:val="00197B55"/>
    <w:rsid w:val="001A02EF"/>
    <w:rsid w:val="001A243E"/>
    <w:rsid w:val="001A2795"/>
    <w:rsid w:val="001A2B48"/>
    <w:rsid w:val="001A2F35"/>
    <w:rsid w:val="001A3764"/>
    <w:rsid w:val="001A482A"/>
    <w:rsid w:val="001A7BF6"/>
    <w:rsid w:val="001B03EB"/>
    <w:rsid w:val="001B10AC"/>
    <w:rsid w:val="001B26A9"/>
    <w:rsid w:val="001B5C82"/>
    <w:rsid w:val="001B6E89"/>
    <w:rsid w:val="001B707D"/>
    <w:rsid w:val="001B75F7"/>
    <w:rsid w:val="001C12F3"/>
    <w:rsid w:val="001C1670"/>
    <w:rsid w:val="001C1CFD"/>
    <w:rsid w:val="001C1D1C"/>
    <w:rsid w:val="001C3FFB"/>
    <w:rsid w:val="001C5C8B"/>
    <w:rsid w:val="001C62E6"/>
    <w:rsid w:val="001C6660"/>
    <w:rsid w:val="001C66D9"/>
    <w:rsid w:val="001C6D56"/>
    <w:rsid w:val="001D0B96"/>
    <w:rsid w:val="001D1259"/>
    <w:rsid w:val="001D2135"/>
    <w:rsid w:val="001D2EBC"/>
    <w:rsid w:val="001D311C"/>
    <w:rsid w:val="001D387C"/>
    <w:rsid w:val="001D3E60"/>
    <w:rsid w:val="001D4C79"/>
    <w:rsid w:val="001D51A9"/>
    <w:rsid w:val="001D51EC"/>
    <w:rsid w:val="001D5527"/>
    <w:rsid w:val="001D5BD0"/>
    <w:rsid w:val="001E1371"/>
    <w:rsid w:val="001E2330"/>
    <w:rsid w:val="001E2AF7"/>
    <w:rsid w:val="001E2CD7"/>
    <w:rsid w:val="001E4DDF"/>
    <w:rsid w:val="001E6F77"/>
    <w:rsid w:val="001F35A4"/>
    <w:rsid w:val="001F4349"/>
    <w:rsid w:val="001F4467"/>
    <w:rsid w:val="001F64B8"/>
    <w:rsid w:val="001F6BFA"/>
    <w:rsid w:val="001F6E52"/>
    <w:rsid w:val="00200C0E"/>
    <w:rsid w:val="00200F2A"/>
    <w:rsid w:val="00200F9C"/>
    <w:rsid w:val="002019D7"/>
    <w:rsid w:val="00201D15"/>
    <w:rsid w:val="00203329"/>
    <w:rsid w:val="00203CCD"/>
    <w:rsid w:val="0020482E"/>
    <w:rsid w:val="0020568A"/>
    <w:rsid w:val="002058CD"/>
    <w:rsid w:val="002064AD"/>
    <w:rsid w:val="0021132B"/>
    <w:rsid w:val="0021284E"/>
    <w:rsid w:val="00212EEA"/>
    <w:rsid w:val="00213F8D"/>
    <w:rsid w:val="0021413A"/>
    <w:rsid w:val="0021483C"/>
    <w:rsid w:val="00214B9D"/>
    <w:rsid w:val="00220511"/>
    <w:rsid w:val="002220AC"/>
    <w:rsid w:val="002229FD"/>
    <w:rsid w:val="00222AD9"/>
    <w:rsid w:val="002243AF"/>
    <w:rsid w:val="00225AC2"/>
    <w:rsid w:val="00226789"/>
    <w:rsid w:val="0023049B"/>
    <w:rsid w:val="00231591"/>
    <w:rsid w:val="00231729"/>
    <w:rsid w:val="0023283F"/>
    <w:rsid w:val="00232A8A"/>
    <w:rsid w:val="00233802"/>
    <w:rsid w:val="002343F2"/>
    <w:rsid w:val="00234AA2"/>
    <w:rsid w:val="00234E7F"/>
    <w:rsid w:val="00237F32"/>
    <w:rsid w:val="00240A24"/>
    <w:rsid w:val="00242C4C"/>
    <w:rsid w:val="002473E5"/>
    <w:rsid w:val="00247DA5"/>
    <w:rsid w:val="00250C1E"/>
    <w:rsid w:val="002525C9"/>
    <w:rsid w:val="00253336"/>
    <w:rsid w:val="00255EEA"/>
    <w:rsid w:val="00256487"/>
    <w:rsid w:val="00256F36"/>
    <w:rsid w:val="00257C21"/>
    <w:rsid w:val="00262ADF"/>
    <w:rsid w:val="00262FFE"/>
    <w:rsid w:val="002635DC"/>
    <w:rsid w:val="0026458D"/>
    <w:rsid w:val="00264EE6"/>
    <w:rsid w:val="002650E2"/>
    <w:rsid w:val="0026757B"/>
    <w:rsid w:val="002707B5"/>
    <w:rsid w:val="00270A9A"/>
    <w:rsid w:val="002712CB"/>
    <w:rsid w:val="00273E8C"/>
    <w:rsid w:val="00274587"/>
    <w:rsid w:val="00274BFE"/>
    <w:rsid w:val="00275F73"/>
    <w:rsid w:val="00276036"/>
    <w:rsid w:val="002764F3"/>
    <w:rsid w:val="0027652F"/>
    <w:rsid w:val="00276D60"/>
    <w:rsid w:val="0028438C"/>
    <w:rsid w:val="00285A31"/>
    <w:rsid w:val="00286028"/>
    <w:rsid w:val="0028668A"/>
    <w:rsid w:val="002868BF"/>
    <w:rsid w:val="00290A6F"/>
    <w:rsid w:val="00292F28"/>
    <w:rsid w:val="00294B58"/>
    <w:rsid w:val="00294D39"/>
    <w:rsid w:val="00294D75"/>
    <w:rsid w:val="00294F92"/>
    <w:rsid w:val="002A199F"/>
    <w:rsid w:val="002A1F5E"/>
    <w:rsid w:val="002A1F8F"/>
    <w:rsid w:val="002A203F"/>
    <w:rsid w:val="002A451A"/>
    <w:rsid w:val="002A6656"/>
    <w:rsid w:val="002A6A85"/>
    <w:rsid w:val="002A7FE9"/>
    <w:rsid w:val="002B1959"/>
    <w:rsid w:val="002B20B4"/>
    <w:rsid w:val="002B2418"/>
    <w:rsid w:val="002B51A1"/>
    <w:rsid w:val="002B6022"/>
    <w:rsid w:val="002B6210"/>
    <w:rsid w:val="002B6C6F"/>
    <w:rsid w:val="002B7029"/>
    <w:rsid w:val="002C2A3E"/>
    <w:rsid w:val="002C3DF4"/>
    <w:rsid w:val="002C5D4B"/>
    <w:rsid w:val="002C5FDB"/>
    <w:rsid w:val="002D13F3"/>
    <w:rsid w:val="002D1AF4"/>
    <w:rsid w:val="002D1DCE"/>
    <w:rsid w:val="002D3A5A"/>
    <w:rsid w:val="002D50EC"/>
    <w:rsid w:val="002D607F"/>
    <w:rsid w:val="002D68B2"/>
    <w:rsid w:val="002D6936"/>
    <w:rsid w:val="002D6BD3"/>
    <w:rsid w:val="002D73E6"/>
    <w:rsid w:val="002D79F0"/>
    <w:rsid w:val="002E1810"/>
    <w:rsid w:val="002E378C"/>
    <w:rsid w:val="002E4239"/>
    <w:rsid w:val="002E66B8"/>
    <w:rsid w:val="002E7AC9"/>
    <w:rsid w:val="002F209F"/>
    <w:rsid w:val="002F273E"/>
    <w:rsid w:val="002F2A71"/>
    <w:rsid w:val="002F4F9E"/>
    <w:rsid w:val="0030012C"/>
    <w:rsid w:val="003039A0"/>
    <w:rsid w:val="00304337"/>
    <w:rsid w:val="00305360"/>
    <w:rsid w:val="00305478"/>
    <w:rsid w:val="00305922"/>
    <w:rsid w:val="00305A89"/>
    <w:rsid w:val="00305F50"/>
    <w:rsid w:val="00307137"/>
    <w:rsid w:val="00307A66"/>
    <w:rsid w:val="00310AD4"/>
    <w:rsid w:val="003129C1"/>
    <w:rsid w:val="00313229"/>
    <w:rsid w:val="003133A5"/>
    <w:rsid w:val="0031381E"/>
    <w:rsid w:val="00313974"/>
    <w:rsid w:val="00313A90"/>
    <w:rsid w:val="00314C76"/>
    <w:rsid w:val="003160D9"/>
    <w:rsid w:val="00316B67"/>
    <w:rsid w:val="00316BC2"/>
    <w:rsid w:val="00321651"/>
    <w:rsid w:val="00323CF5"/>
    <w:rsid w:val="0032539E"/>
    <w:rsid w:val="003254B9"/>
    <w:rsid w:val="00325FEF"/>
    <w:rsid w:val="003271AD"/>
    <w:rsid w:val="00327808"/>
    <w:rsid w:val="00327CA0"/>
    <w:rsid w:val="0033180E"/>
    <w:rsid w:val="00334116"/>
    <w:rsid w:val="00334163"/>
    <w:rsid w:val="00335256"/>
    <w:rsid w:val="00341E4B"/>
    <w:rsid w:val="00342D15"/>
    <w:rsid w:val="003432D8"/>
    <w:rsid w:val="0034454A"/>
    <w:rsid w:val="00344902"/>
    <w:rsid w:val="00344E85"/>
    <w:rsid w:val="00346775"/>
    <w:rsid w:val="0035074B"/>
    <w:rsid w:val="00350A55"/>
    <w:rsid w:val="00354232"/>
    <w:rsid w:val="0035577E"/>
    <w:rsid w:val="00355E54"/>
    <w:rsid w:val="003603DD"/>
    <w:rsid w:val="003614C3"/>
    <w:rsid w:val="003615D6"/>
    <w:rsid w:val="00370323"/>
    <w:rsid w:val="00371495"/>
    <w:rsid w:val="00371F53"/>
    <w:rsid w:val="003722E6"/>
    <w:rsid w:val="00373CDC"/>
    <w:rsid w:val="00375210"/>
    <w:rsid w:val="00375B76"/>
    <w:rsid w:val="003774C4"/>
    <w:rsid w:val="00380676"/>
    <w:rsid w:val="00382E2E"/>
    <w:rsid w:val="0038340F"/>
    <w:rsid w:val="00383C2F"/>
    <w:rsid w:val="00384501"/>
    <w:rsid w:val="00384F22"/>
    <w:rsid w:val="00386DB1"/>
    <w:rsid w:val="003879B5"/>
    <w:rsid w:val="00387CDA"/>
    <w:rsid w:val="00387E82"/>
    <w:rsid w:val="003918F6"/>
    <w:rsid w:val="00392D91"/>
    <w:rsid w:val="00395E0A"/>
    <w:rsid w:val="003965B9"/>
    <w:rsid w:val="0039711F"/>
    <w:rsid w:val="003A1891"/>
    <w:rsid w:val="003A4269"/>
    <w:rsid w:val="003A4A82"/>
    <w:rsid w:val="003A4CE6"/>
    <w:rsid w:val="003A66EC"/>
    <w:rsid w:val="003B0F07"/>
    <w:rsid w:val="003B14A9"/>
    <w:rsid w:val="003B1F27"/>
    <w:rsid w:val="003B3787"/>
    <w:rsid w:val="003C04A7"/>
    <w:rsid w:val="003C2D91"/>
    <w:rsid w:val="003C3021"/>
    <w:rsid w:val="003C48B3"/>
    <w:rsid w:val="003C58A5"/>
    <w:rsid w:val="003C6094"/>
    <w:rsid w:val="003C6BA8"/>
    <w:rsid w:val="003C78BD"/>
    <w:rsid w:val="003C7C6A"/>
    <w:rsid w:val="003D1AFF"/>
    <w:rsid w:val="003D1BA1"/>
    <w:rsid w:val="003D5FC1"/>
    <w:rsid w:val="003D677D"/>
    <w:rsid w:val="003D7806"/>
    <w:rsid w:val="003D7933"/>
    <w:rsid w:val="003E06C7"/>
    <w:rsid w:val="003E07FA"/>
    <w:rsid w:val="003E0B3E"/>
    <w:rsid w:val="003E13E8"/>
    <w:rsid w:val="003E19A5"/>
    <w:rsid w:val="003E1F49"/>
    <w:rsid w:val="003E290A"/>
    <w:rsid w:val="003E29F5"/>
    <w:rsid w:val="003E2E9C"/>
    <w:rsid w:val="003E3542"/>
    <w:rsid w:val="003E4780"/>
    <w:rsid w:val="003E4F31"/>
    <w:rsid w:val="003E5502"/>
    <w:rsid w:val="003E57EC"/>
    <w:rsid w:val="003E608C"/>
    <w:rsid w:val="003F0B63"/>
    <w:rsid w:val="003F1270"/>
    <w:rsid w:val="003F207F"/>
    <w:rsid w:val="003F3DF5"/>
    <w:rsid w:val="00400B03"/>
    <w:rsid w:val="00401AF6"/>
    <w:rsid w:val="00401E14"/>
    <w:rsid w:val="00402233"/>
    <w:rsid w:val="00403B5E"/>
    <w:rsid w:val="004043A9"/>
    <w:rsid w:val="00405274"/>
    <w:rsid w:val="00406A95"/>
    <w:rsid w:val="00406AB4"/>
    <w:rsid w:val="00406D7E"/>
    <w:rsid w:val="00410A5B"/>
    <w:rsid w:val="00412E18"/>
    <w:rsid w:val="004161B0"/>
    <w:rsid w:val="00417EA3"/>
    <w:rsid w:val="00420399"/>
    <w:rsid w:val="004206A8"/>
    <w:rsid w:val="00420DD5"/>
    <w:rsid w:val="00420F51"/>
    <w:rsid w:val="004215B0"/>
    <w:rsid w:val="00421A8C"/>
    <w:rsid w:val="0042417D"/>
    <w:rsid w:val="0042748D"/>
    <w:rsid w:val="00432D52"/>
    <w:rsid w:val="00434FFB"/>
    <w:rsid w:val="00435A6A"/>
    <w:rsid w:val="004372DC"/>
    <w:rsid w:val="00437468"/>
    <w:rsid w:val="00437484"/>
    <w:rsid w:val="00437AA7"/>
    <w:rsid w:val="00437E79"/>
    <w:rsid w:val="00440644"/>
    <w:rsid w:val="0044428E"/>
    <w:rsid w:val="00447FA6"/>
    <w:rsid w:val="00450789"/>
    <w:rsid w:val="00453AFD"/>
    <w:rsid w:val="004548BC"/>
    <w:rsid w:val="0045554F"/>
    <w:rsid w:val="00455E23"/>
    <w:rsid w:val="00456315"/>
    <w:rsid w:val="004566A8"/>
    <w:rsid w:val="0046153F"/>
    <w:rsid w:val="00462D9C"/>
    <w:rsid w:val="00463880"/>
    <w:rsid w:val="0046521E"/>
    <w:rsid w:val="004659F6"/>
    <w:rsid w:val="00470084"/>
    <w:rsid w:val="00470441"/>
    <w:rsid w:val="004706CC"/>
    <w:rsid w:val="004719CD"/>
    <w:rsid w:val="00473026"/>
    <w:rsid w:val="00473082"/>
    <w:rsid w:val="00476D48"/>
    <w:rsid w:val="00480B3F"/>
    <w:rsid w:val="00482AF2"/>
    <w:rsid w:val="00483FBE"/>
    <w:rsid w:val="00485CBE"/>
    <w:rsid w:val="0048609B"/>
    <w:rsid w:val="00487674"/>
    <w:rsid w:val="00490C2B"/>
    <w:rsid w:val="00490EAC"/>
    <w:rsid w:val="0049259D"/>
    <w:rsid w:val="0049295D"/>
    <w:rsid w:val="00494106"/>
    <w:rsid w:val="004959C6"/>
    <w:rsid w:val="004972DE"/>
    <w:rsid w:val="004973AA"/>
    <w:rsid w:val="004A17CC"/>
    <w:rsid w:val="004A1947"/>
    <w:rsid w:val="004A2785"/>
    <w:rsid w:val="004A2D28"/>
    <w:rsid w:val="004A3514"/>
    <w:rsid w:val="004A511B"/>
    <w:rsid w:val="004A5203"/>
    <w:rsid w:val="004A5B10"/>
    <w:rsid w:val="004A5BF6"/>
    <w:rsid w:val="004A7370"/>
    <w:rsid w:val="004A7F0D"/>
    <w:rsid w:val="004B05BB"/>
    <w:rsid w:val="004B3B89"/>
    <w:rsid w:val="004B588E"/>
    <w:rsid w:val="004B611B"/>
    <w:rsid w:val="004B6172"/>
    <w:rsid w:val="004B6BA0"/>
    <w:rsid w:val="004B7AD2"/>
    <w:rsid w:val="004C0507"/>
    <w:rsid w:val="004C1779"/>
    <w:rsid w:val="004C2671"/>
    <w:rsid w:val="004C2C75"/>
    <w:rsid w:val="004C3C41"/>
    <w:rsid w:val="004C4ABA"/>
    <w:rsid w:val="004C60D1"/>
    <w:rsid w:val="004C62A3"/>
    <w:rsid w:val="004C6779"/>
    <w:rsid w:val="004C6F56"/>
    <w:rsid w:val="004D2B19"/>
    <w:rsid w:val="004D2C76"/>
    <w:rsid w:val="004D3155"/>
    <w:rsid w:val="004D39AE"/>
    <w:rsid w:val="004D3BC0"/>
    <w:rsid w:val="004D4BDD"/>
    <w:rsid w:val="004D6F0B"/>
    <w:rsid w:val="004E0EB8"/>
    <w:rsid w:val="004E1F78"/>
    <w:rsid w:val="004E2087"/>
    <w:rsid w:val="004E2FF5"/>
    <w:rsid w:val="004E319E"/>
    <w:rsid w:val="004E5052"/>
    <w:rsid w:val="004E5376"/>
    <w:rsid w:val="004E5B86"/>
    <w:rsid w:val="004E6716"/>
    <w:rsid w:val="004E6CA8"/>
    <w:rsid w:val="004F1847"/>
    <w:rsid w:val="004F26ED"/>
    <w:rsid w:val="004F2A5E"/>
    <w:rsid w:val="004F43FF"/>
    <w:rsid w:val="004F5DBD"/>
    <w:rsid w:val="004F648B"/>
    <w:rsid w:val="00500001"/>
    <w:rsid w:val="00500071"/>
    <w:rsid w:val="005006E8"/>
    <w:rsid w:val="00502226"/>
    <w:rsid w:val="00503694"/>
    <w:rsid w:val="00504229"/>
    <w:rsid w:val="005052F1"/>
    <w:rsid w:val="005054F2"/>
    <w:rsid w:val="00507966"/>
    <w:rsid w:val="005108FF"/>
    <w:rsid w:val="00511682"/>
    <w:rsid w:val="00514C37"/>
    <w:rsid w:val="00515235"/>
    <w:rsid w:val="005153BF"/>
    <w:rsid w:val="005203E4"/>
    <w:rsid w:val="00520C7B"/>
    <w:rsid w:val="005236C2"/>
    <w:rsid w:val="0052457E"/>
    <w:rsid w:val="005255C7"/>
    <w:rsid w:val="005256DE"/>
    <w:rsid w:val="005314E6"/>
    <w:rsid w:val="00531884"/>
    <w:rsid w:val="0053247F"/>
    <w:rsid w:val="0053287E"/>
    <w:rsid w:val="005368AA"/>
    <w:rsid w:val="00540848"/>
    <w:rsid w:val="0054341C"/>
    <w:rsid w:val="0054369B"/>
    <w:rsid w:val="005461DE"/>
    <w:rsid w:val="00547446"/>
    <w:rsid w:val="00553470"/>
    <w:rsid w:val="00553677"/>
    <w:rsid w:val="00555D13"/>
    <w:rsid w:val="00560945"/>
    <w:rsid w:val="00560E8F"/>
    <w:rsid w:val="00561445"/>
    <w:rsid w:val="00562828"/>
    <w:rsid w:val="00562F13"/>
    <w:rsid w:val="00564753"/>
    <w:rsid w:val="00564DFA"/>
    <w:rsid w:val="005655C0"/>
    <w:rsid w:val="005669E6"/>
    <w:rsid w:val="005675D7"/>
    <w:rsid w:val="00567629"/>
    <w:rsid w:val="00567C29"/>
    <w:rsid w:val="00567EBB"/>
    <w:rsid w:val="00570147"/>
    <w:rsid w:val="00570548"/>
    <w:rsid w:val="00570FFD"/>
    <w:rsid w:val="00572775"/>
    <w:rsid w:val="00576292"/>
    <w:rsid w:val="00576E84"/>
    <w:rsid w:val="00577511"/>
    <w:rsid w:val="005778AC"/>
    <w:rsid w:val="0058193D"/>
    <w:rsid w:val="005852E9"/>
    <w:rsid w:val="00585C03"/>
    <w:rsid w:val="00585EED"/>
    <w:rsid w:val="00586E16"/>
    <w:rsid w:val="005912C7"/>
    <w:rsid w:val="005950D2"/>
    <w:rsid w:val="00595668"/>
    <w:rsid w:val="00596C97"/>
    <w:rsid w:val="00596F93"/>
    <w:rsid w:val="005A09A6"/>
    <w:rsid w:val="005A0F8A"/>
    <w:rsid w:val="005A1F18"/>
    <w:rsid w:val="005A1FD8"/>
    <w:rsid w:val="005A2730"/>
    <w:rsid w:val="005A3CA6"/>
    <w:rsid w:val="005A4B05"/>
    <w:rsid w:val="005A62E9"/>
    <w:rsid w:val="005A7758"/>
    <w:rsid w:val="005B06AB"/>
    <w:rsid w:val="005B547B"/>
    <w:rsid w:val="005B5F26"/>
    <w:rsid w:val="005B63DB"/>
    <w:rsid w:val="005C0334"/>
    <w:rsid w:val="005C08C7"/>
    <w:rsid w:val="005C1484"/>
    <w:rsid w:val="005C19DD"/>
    <w:rsid w:val="005C4377"/>
    <w:rsid w:val="005C578E"/>
    <w:rsid w:val="005C5DB8"/>
    <w:rsid w:val="005C6100"/>
    <w:rsid w:val="005C6B12"/>
    <w:rsid w:val="005D05EB"/>
    <w:rsid w:val="005D0F03"/>
    <w:rsid w:val="005D204D"/>
    <w:rsid w:val="005D4EA8"/>
    <w:rsid w:val="005D55FB"/>
    <w:rsid w:val="005D6B89"/>
    <w:rsid w:val="005D7D71"/>
    <w:rsid w:val="005E0461"/>
    <w:rsid w:val="005E054D"/>
    <w:rsid w:val="005E0CF6"/>
    <w:rsid w:val="005E1163"/>
    <w:rsid w:val="005E2865"/>
    <w:rsid w:val="005E33AC"/>
    <w:rsid w:val="005E36ED"/>
    <w:rsid w:val="005E40DA"/>
    <w:rsid w:val="005E4B99"/>
    <w:rsid w:val="005E5619"/>
    <w:rsid w:val="005E57E1"/>
    <w:rsid w:val="005E5D76"/>
    <w:rsid w:val="005E650D"/>
    <w:rsid w:val="005E6793"/>
    <w:rsid w:val="005F20B1"/>
    <w:rsid w:val="005F29BF"/>
    <w:rsid w:val="005F2DE1"/>
    <w:rsid w:val="005F6053"/>
    <w:rsid w:val="005F6195"/>
    <w:rsid w:val="005F62B3"/>
    <w:rsid w:val="006003A0"/>
    <w:rsid w:val="006011A5"/>
    <w:rsid w:val="0060288C"/>
    <w:rsid w:val="00602F62"/>
    <w:rsid w:val="00603DE6"/>
    <w:rsid w:val="006043F1"/>
    <w:rsid w:val="006073FE"/>
    <w:rsid w:val="00607540"/>
    <w:rsid w:val="00613E90"/>
    <w:rsid w:val="006171B5"/>
    <w:rsid w:val="00622C01"/>
    <w:rsid w:val="00622C10"/>
    <w:rsid w:val="0062487B"/>
    <w:rsid w:val="00624EAE"/>
    <w:rsid w:val="0062557A"/>
    <w:rsid w:val="00625C98"/>
    <w:rsid w:val="00625CFB"/>
    <w:rsid w:val="0062645B"/>
    <w:rsid w:val="00626E08"/>
    <w:rsid w:val="00632725"/>
    <w:rsid w:val="0063460F"/>
    <w:rsid w:val="00634AA5"/>
    <w:rsid w:val="0063508A"/>
    <w:rsid w:val="00635FA0"/>
    <w:rsid w:val="006372BA"/>
    <w:rsid w:val="0064048A"/>
    <w:rsid w:val="00645E2B"/>
    <w:rsid w:val="00646098"/>
    <w:rsid w:val="006470C1"/>
    <w:rsid w:val="00647713"/>
    <w:rsid w:val="0065086D"/>
    <w:rsid w:val="00655D26"/>
    <w:rsid w:val="00656185"/>
    <w:rsid w:val="00657529"/>
    <w:rsid w:val="006576EC"/>
    <w:rsid w:val="00661F0D"/>
    <w:rsid w:val="006643E7"/>
    <w:rsid w:val="00666668"/>
    <w:rsid w:val="00666C4D"/>
    <w:rsid w:val="00667931"/>
    <w:rsid w:val="00671B91"/>
    <w:rsid w:val="006729FF"/>
    <w:rsid w:val="00672FCE"/>
    <w:rsid w:val="00675003"/>
    <w:rsid w:val="00675066"/>
    <w:rsid w:val="006754AE"/>
    <w:rsid w:val="00676C3F"/>
    <w:rsid w:val="006772C6"/>
    <w:rsid w:val="00681A45"/>
    <w:rsid w:val="0068476C"/>
    <w:rsid w:val="00685712"/>
    <w:rsid w:val="00685B3F"/>
    <w:rsid w:val="00686D2D"/>
    <w:rsid w:val="0068774B"/>
    <w:rsid w:val="00690293"/>
    <w:rsid w:val="00690EA9"/>
    <w:rsid w:val="00691314"/>
    <w:rsid w:val="00691E20"/>
    <w:rsid w:val="00692DEA"/>
    <w:rsid w:val="00693B95"/>
    <w:rsid w:val="00693C1D"/>
    <w:rsid w:val="00694294"/>
    <w:rsid w:val="00697CBD"/>
    <w:rsid w:val="006A0526"/>
    <w:rsid w:val="006A178D"/>
    <w:rsid w:val="006A18F5"/>
    <w:rsid w:val="006A20DA"/>
    <w:rsid w:val="006A4729"/>
    <w:rsid w:val="006A62C3"/>
    <w:rsid w:val="006A634F"/>
    <w:rsid w:val="006A6B9F"/>
    <w:rsid w:val="006A6D59"/>
    <w:rsid w:val="006A7613"/>
    <w:rsid w:val="006A784B"/>
    <w:rsid w:val="006B1703"/>
    <w:rsid w:val="006B2CC6"/>
    <w:rsid w:val="006B2E2A"/>
    <w:rsid w:val="006B3240"/>
    <w:rsid w:val="006B422C"/>
    <w:rsid w:val="006B5725"/>
    <w:rsid w:val="006B59F1"/>
    <w:rsid w:val="006B7D74"/>
    <w:rsid w:val="006B7FC9"/>
    <w:rsid w:val="006C2051"/>
    <w:rsid w:val="006C2370"/>
    <w:rsid w:val="006C4460"/>
    <w:rsid w:val="006C59F0"/>
    <w:rsid w:val="006D16FF"/>
    <w:rsid w:val="006D236D"/>
    <w:rsid w:val="006D2B8F"/>
    <w:rsid w:val="006D47B0"/>
    <w:rsid w:val="006D5EA7"/>
    <w:rsid w:val="006D6869"/>
    <w:rsid w:val="006E028D"/>
    <w:rsid w:val="006E1BA7"/>
    <w:rsid w:val="006E3FAC"/>
    <w:rsid w:val="006E5375"/>
    <w:rsid w:val="006E67A1"/>
    <w:rsid w:val="006E6C0A"/>
    <w:rsid w:val="006E768C"/>
    <w:rsid w:val="006F0459"/>
    <w:rsid w:val="006F06B9"/>
    <w:rsid w:val="006F1166"/>
    <w:rsid w:val="006F287E"/>
    <w:rsid w:val="006F4F49"/>
    <w:rsid w:val="006F5609"/>
    <w:rsid w:val="007003CC"/>
    <w:rsid w:val="0070426B"/>
    <w:rsid w:val="00705E1D"/>
    <w:rsid w:val="007067E4"/>
    <w:rsid w:val="00707ADC"/>
    <w:rsid w:val="00713B84"/>
    <w:rsid w:val="00714EB9"/>
    <w:rsid w:val="00715866"/>
    <w:rsid w:val="00721ED8"/>
    <w:rsid w:val="00722837"/>
    <w:rsid w:val="00722D4D"/>
    <w:rsid w:val="00723436"/>
    <w:rsid w:val="00724400"/>
    <w:rsid w:val="00725DC3"/>
    <w:rsid w:val="007271DC"/>
    <w:rsid w:val="00727E5D"/>
    <w:rsid w:val="0073049E"/>
    <w:rsid w:val="007304C6"/>
    <w:rsid w:val="0073206C"/>
    <w:rsid w:val="00732C78"/>
    <w:rsid w:val="0073415C"/>
    <w:rsid w:val="0074042A"/>
    <w:rsid w:val="00741835"/>
    <w:rsid w:val="00742612"/>
    <w:rsid w:val="00744937"/>
    <w:rsid w:val="00744F0D"/>
    <w:rsid w:val="00745E0D"/>
    <w:rsid w:val="00746C9D"/>
    <w:rsid w:val="00747CD4"/>
    <w:rsid w:val="00747D4D"/>
    <w:rsid w:val="007522A0"/>
    <w:rsid w:val="0075322C"/>
    <w:rsid w:val="00754B49"/>
    <w:rsid w:val="00755E5D"/>
    <w:rsid w:val="00760736"/>
    <w:rsid w:val="00760E7D"/>
    <w:rsid w:val="00764776"/>
    <w:rsid w:val="007658C2"/>
    <w:rsid w:val="00765984"/>
    <w:rsid w:val="00771A1B"/>
    <w:rsid w:val="00771E6B"/>
    <w:rsid w:val="0077351D"/>
    <w:rsid w:val="00773C38"/>
    <w:rsid w:val="00773D46"/>
    <w:rsid w:val="0077444F"/>
    <w:rsid w:val="00774E54"/>
    <w:rsid w:val="00775D63"/>
    <w:rsid w:val="0077694F"/>
    <w:rsid w:val="00777BF2"/>
    <w:rsid w:val="007808DF"/>
    <w:rsid w:val="00782EC3"/>
    <w:rsid w:val="00783C07"/>
    <w:rsid w:val="007847B0"/>
    <w:rsid w:val="0078482B"/>
    <w:rsid w:val="007850F0"/>
    <w:rsid w:val="0078633A"/>
    <w:rsid w:val="00786659"/>
    <w:rsid w:val="00786DE7"/>
    <w:rsid w:val="0079018E"/>
    <w:rsid w:val="007901EA"/>
    <w:rsid w:val="007922B9"/>
    <w:rsid w:val="007929AC"/>
    <w:rsid w:val="00795514"/>
    <w:rsid w:val="0079569E"/>
    <w:rsid w:val="00796DF0"/>
    <w:rsid w:val="007A2D2E"/>
    <w:rsid w:val="007A2F79"/>
    <w:rsid w:val="007A31AA"/>
    <w:rsid w:val="007A4C31"/>
    <w:rsid w:val="007A4E1C"/>
    <w:rsid w:val="007A61E5"/>
    <w:rsid w:val="007A7821"/>
    <w:rsid w:val="007B0E3F"/>
    <w:rsid w:val="007B1D4C"/>
    <w:rsid w:val="007B215C"/>
    <w:rsid w:val="007B3C96"/>
    <w:rsid w:val="007B427A"/>
    <w:rsid w:val="007B459A"/>
    <w:rsid w:val="007B682F"/>
    <w:rsid w:val="007B7379"/>
    <w:rsid w:val="007C0780"/>
    <w:rsid w:val="007C1522"/>
    <w:rsid w:val="007C22A4"/>
    <w:rsid w:val="007C271C"/>
    <w:rsid w:val="007C45F5"/>
    <w:rsid w:val="007C53B5"/>
    <w:rsid w:val="007C7B5E"/>
    <w:rsid w:val="007D009C"/>
    <w:rsid w:val="007D1B50"/>
    <w:rsid w:val="007D3971"/>
    <w:rsid w:val="007D4126"/>
    <w:rsid w:val="007D48FC"/>
    <w:rsid w:val="007D4B13"/>
    <w:rsid w:val="007D55A9"/>
    <w:rsid w:val="007D6481"/>
    <w:rsid w:val="007D78AA"/>
    <w:rsid w:val="007D78BB"/>
    <w:rsid w:val="007E03CD"/>
    <w:rsid w:val="007E1865"/>
    <w:rsid w:val="007E1902"/>
    <w:rsid w:val="007E2B85"/>
    <w:rsid w:val="007E5EDE"/>
    <w:rsid w:val="007E636A"/>
    <w:rsid w:val="007F0753"/>
    <w:rsid w:val="007F18C1"/>
    <w:rsid w:val="007F20F7"/>
    <w:rsid w:val="007F35AF"/>
    <w:rsid w:val="007F377C"/>
    <w:rsid w:val="007F422A"/>
    <w:rsid w:val="007F5B36"/>
    <w:rsid w:val="007F698F"/>
    <w:rsid w:val="007F75A3"/>
    <w:rsid w:val="007F7FBB"/>
    <w:rsid w:val="00800E48"/>
    <w:rsid w:val="00800F76"/>
    <w:rsid w:val="008038F5"/>
    <w:rsid w:val="00803ED4"/>
    <w:rsid w:val="0080612C"/>
    <w:rsid w:val="00806ACA"/>
    <w:rsid w:val="00806FC4"/>
    <w:rsid w:val="0080780C"/>
    <w:rsid w:val="0081163A"/>
    <w:rsid w:val="00811A8F"/>
    <w:rsid w:val="008156BD"/>
    <w:rsid w:val="00816410"/>
    <w:rsid w:val="008210A8"/>
    <w:rsid w:val="008251AC"/>
    <w:rsid w:val="008256F3"/>
    <w:rsid w:val="008274F6"/>
    <w:rsid w:val="00827547"/>
    <w:rsid w:val="0083015E"/>
    <w:rsid w:val="008301DB"/>
    <w:rsid w:val="00830820"/>
    <w:rsid w:val="00830B6F"/>
    <w:rsid w:val="008339A6"/>
    <w:rsid w:val="008350F2"/>
    <w:rsid w:val="00835D8D"/>
    <w:rsid w:val="0083631C"/>
    <w:rsid w:val="00836C6A"/>
    <w:rsid w:val="00840E4E"/>
    <w:rsid w:val="00842C2A"/>
    <w:rsid w:val="008468F7"/>
    <w:rsid w:val="00851E42"/>
    <w:rsid w:val="0085291D"/>
    <w:rsid w:val="0085399F"/>
    <w:rsid w:val="00854B32"/>
    <w:rsid w:val="00854EDF"/>
    <w:rsid w:val="00855580"/>
    <w:rsid w:val="008574C6"/>
    <w:rsid w:val="00857A37"/>
    <w:rsid w:val="00857AE6"/>
    <w:rsid w:val="00860DAE"/>
    <w:rsid w:val="00861678"/>
    <w:rsid w:val="00862220"/>
    <w:rsid w:val="008709B1"/>
    <w:rsid w:val="0087187C"/>
    <w:rsid w:val="0087204F"/>
    <w:rsid w:val="00872A25"/>
    <w:rsid w:val="00872D1E"/>
    <w:rsid w:val="008735CF"/>
    <w:rsid w:val="0087376F"/>
    <w:rsid w:val="00875164"/>
    <w:rsid w:val="008765A6"/>
    <w:rsid w:val="0087748E"/>
    <w:rsid w:val="00880125"/>
    <w:rsid w:val="008810B3"/>
    <w:rsid w:val="00881BDE"/>
    <w:rsid w:val="008834D2"/>
    <w:rsid w:val="00884B06"/>
    <w:rsid w:val="00886635"/>
    <w:rsid w:val="00887207"/>
    <w:rsid w:val="00887367"/>
    <w:rsid w:val="00887691"/>
    <w:rsid w:val="00887D50"/>
    <w:rsid w:val="0089424E"/>
    <w:rsid w:val="00895160"/>
    <w:rsid w:val="008B2223"/>
    <w:rsid w:val="008B27EC"/>
    <w:rsid w:val="008B313F"/>
    <w:rsid w:val="008B3535"/>
    <w:rsid w:val="008B38C1"/>
    <w:rsid w:val="008B5086"/>
    <w:rsid w:val="008B72DA"/>
    <w:rsid w:val="008C0BD5"/>
    <w:rsid w:val="008C2644"/>
    <w:rsid w:val="008C2F05"/>
    <w:rsid w:val="008C3861"/>
    <w:rsid w:val="008C3BE4"/>
    <w:rsid w:val="008C4D78"/>
    <w:rsid w:val="008C573B"/>
    <w:rsid w:val="008C733D"/>
    <w:rsid w:val="008D048B"/>
    <w:rsid w:val="008D10BA"/>
    <w:rsid w:val="008D1815"/>
    <w:rsid w:val="008D3B7B"/>
    <w:rsid w:val="008D4D4F"/>
    <w:rsid w:val="008D4F11"/>
    <w:rsid w:val="008D52C0"/>
    <w:rsid w:val="008D5A24"/>
    <w:rsid w:val="008D5FAF"/>
    <w:rsid w:val="008D7E6A"/>
    <w:rsid w:val="008E2B39"/>
    <w:rsid w:val="008E3991"/>
    <w:rsid w:val="008E3A98"/>
    <w:rsid w:val="008E509B"/>
    <w:rsid w:val="008E5248"/>
    <w:rsid w:val="008E5387"/>
    <w:rsid w:val="008E7788"/>
    <w:rsid w:val="008E7BF1"/>
    <w:rsid w:val="008F1AF7"/>
    <w:rsid w:val="008F5E49"/>
    <w:rsid w:val="008F60E2"/>
    <w:rsid w:val="008F6E05"/>
    <w:rsid w:val="008F70D6"/>
    <w:rsid w:val="008F78FA"/>
    <w:rsid w:val="008F7D13"/>
    <w:rsid w:val="0090146B"/>
    <w:rsid w:val="009028C6"/>
    <w:rsid w:val="00902C91"/>
    <w:rsid w:val="0090320A"/>
    <w:rsid w:val="0090327A"/>
    <w:rsid w:val="009041FA"/>
    <w:rsid w:val="0090511C"/>
    <w:rsid w:val="00910E4E"/>
    <w:rsid w:val="00911B41"/>
    <w:rsid w:val="00912362"/>
    <w:rsid w:val="009128C3"/>
    <w:rsid w:val="009149CA"/>
    <w:rsid w:val="009154A6"/>
    <w:rsid w:val="00915E68"/>
    <w:rsid w:val="00915FEB"/>
    <w:rsid w:val="0092169A"/>
    <w:rsid w:val="00923C65"/>
    <w:rsid w:val="00924D9D"/>
    <w:rsid w:val="00926BD1"/>
    <w:rsid w:val="009325BF"/>
    <w:rsid w:val="009328D2"/>
    <w:rsid w:val="00933138"/>
    <w:rsid w:val="00934141"/>
    <w:rsid w:val="00935389"/>
    <w:rsid w:val="00937441"/>
    <w:rsid w:val="00937719"/>
    <w:rsid w:val="009415AB"/>
    <w:rsid w:val="00942A06"/>
    <w:rsid w:val="00942E92"/>
    <w:rsid w:val="00943758"/>
    <w:rsid w:val="00944C3F"/>
    <w:rsid w:val="00945982"/>
    <w:rsid w:val="00946826"/>
    <w:rsid w:val="009474FE"/>
    <w:rsid w:val="00950ED0"/>
    <w:rsid w:val="0095239E"/>
    <w:rsid w:val="00954ACA"/>
    <w:rsid w:val="009576C0"/>
    <w:rsid w:val="00957727"/>
    <w:rsid w:val="00961202"/>
    <w:rsid w:val="009646E1"/>
    <w:rsid w:val="00964BC7"/>
    <w:rsid w:val="00964D55"/>
    <w:rsid w:val="0096568D"/>
    <w:rsid w:val="00966C74"/>
    <w:rsid w:val="00966E02"/>
    <w:rsid w:val="00971A6D"/>
    <w:rsid w:val="00971F71"/>
    <w:rsid w:val="00972184"/>
    <w:rsid w:val="00973BC0"/>
    <w:rsid w:val="009778D5"/>
    <w:rsid w:val="00980625"/>
    <w:rsid w:val="00980707"/>
    <w:rsid w:val="00981489"/>
    <w:rsid w:val="009821C1"/>
    <w:rsid w:val="009825F8"/>
    <w:rsid w:val="00983A0B"/>
    <w:rsid w:val="0098481F"/>
    <w:rsid w:val="0098518D"/>
    <w:rsid w:val="009858A8"/>
    <w:rsid w:val="00991D94"/>
    <w:rsid w:val="00994846"/>
    <w:rsid w:val="009952D0"/>
    <w:rsid w:val="00996D20"/>
    <w:rsid w:val="009A05B0"/>
    <w:rsid w:val="009A0A43"/>
    <w:rsid w:val="009A3B93"/>
    <w:rsid w:val="009A3C50"/>
    <w:rsid w:val="009A3E36"/>
    <w:rsid w:val="009A4308"/>
    <w:rsid w:val="009A656C"/>
    <w:rsid w:val="009B0020"/>
    <w:rsid w:val="009B0463"/>
    <w:rsid w:val="009B0A52"/>
    <w:rsid w:val="009B0E91"/>
    <w:rsid w:val="009B1264"/>
    <w:rsid w:val="009B17DB"/>
    <w:rsid w:val="009B469D"/>
    <w:rsid w:val="009B4C09"/>
    <w:rsid w:val="009B523E"/>
    <w:rsid w:val="009B59F8"/>
    <w:rsid w:val="009C05ED"/>
    <w:rsid w:val="009C1F7A"/>
    <w:rsid w:val="009C2DFA"/>
    <w:rsid w:val="009C49B2"/>
    <w:rsid w:val="009C51A8"/>
    <w:rsid w:val="009C53FB"/>
    <w:rsid w:val="009C5719"/>
    <w:rsid w:val="009C6289"/>
    <w:rsid w:val="009C686A"/>
    <w:rsid w:val="009C6997"/>
    <w:rsid w:val="009C77BF"/>
    <w:rsid w:val="009D1C30"/>
    <w:rsid w:val="009D246A"/>
    <w:rsid w:val="009D27A1"/>
    <w:rsid w:val="009D357D"/>
    <w:rsid w:val="009D4C78"/>
    <w:rsid w:val="009D4F56"/>
    <w:rsid w:val="009D5433"/>
    <w:rsid w:val="009D6546"/>
    <w:rsid w:val="009D6B8B"/>
    <w:rsid w:val="009D6E89"/>
    <w:rsid w:val="009D7A22"/>
    <w:rsid w:val="009E0AC2"/>
    <w:rsid w:val="009E1276"/>
    <w:rsid w:val="009E1E10"/>
    <w:rsid w:val="009E2157"/>
    <w:rsid w:val="009E222F"/>
    <w:rsid w:val="009E3AE8"/>
    <w:rsid w:val="009E7BB3"/>
    <w:rsid w:val="009F0AA0"/>
    <w:rsid w:val="009F1266"/>
    <w:rsid w:val="009F5372"/>
    <w:rsid w:val="009F605B"/>
    <w:rsid w:val="009F7AD5"/>
    <w:rsid w:val="009F7C79"/>
    <w:rsid w:val="00A00A2C"/>
    <w:rsid w:val="00A00C86"/>
    <w:rsid w:val="00A03345"/>
    <w:rsid w:val="00A05714"/>
    <w:rsid w:val="00A100DB"/>
    <w:rsid w:val="00A10DF4"/>
    <w:rsid w:val="00A119E7"/>
    <w:rsid w:val="00A14D7E"/>
    <w:rsid w:val="00A16994"/>
    <w:rsid w:val="00A1777B"/>
    <w:rsid w:val="00A21F7F"/>
    <w:rsid w:val="00A22A60"/>
    <w:rsid w:val="00A26058"/>
    <w:rsid w:val="00A2617B"/>
    <w:rsid w:val="00A27DC9"/>
    <w:rsid w:val="00A31887"/>
    <w:rsid w:val="00A327D6"/>
    <w:rsid w:val="00A34D30"/>
    <w:rsid w:val="00A35FA8"/>
    <w:rsid w:val="00A40BD7"/>
    <w:rsid w:val="00A41B6E"/>
    <w:rsid w:val="00A42E31"/>
    <w:rsid w:val="00A45E55"/>
    <w:rsid w:val="00A464F8"/>
    <w:rsid w:val="00A46E68"/>
    <w:rsid w:val="00A47194"/>
    <w:rsid w:val="00A4763F"/>
    <w:rsid w:val="00A5010F"/>
    <w:rsid w:val="00A51085"/>
    <w:rsid w:val="00A51CDC"/>
    <w:rsid w:val="00A5397B"/>
    <w:rsid w:val="00A54785"/>
    <w:rsid w:val="00A61BDF"/>
    <w:rsid w:val="00A61D5E"/>
    <w:rsid w:val="00A61DD0"/>
    <w:rsid w:val="00A621D1"/>
    <w:rsid w:val="00A6400F"/>
    <w:rsid w:val="00A64A4C"/>
    <w:rsid w:val="00A64C70"/>
    <w:rsid w:val="00A650B9"/>
    <w:rsid w:val="00A67DF6"/>
    <w:rsid w:val="00A70646"/>
    <w:rsid w:val="00A73629"/>
    <w:rsid w:val="00A75839"/>
    <w:rsid w:val="00A83E1D"/>
    <w:rsid w:val="00A84C05"/>
    <w:rsid w:val="00A87DF6"/>
    <w:rsid w:val="00A90321"/>
    <w:rsid w:val="00A913A4"/>
    <w:rsid w:val="00A921AC"/>
    <w:rsid w:val="00A93073"/>
    <w:rsid w:val="00A93473"/>
    <w:rsid w:val="00A935F8"/>
    <w:rsid w:val="00A93797"/>
    <w:rsid w:val="00A9497D"/>
    <w:rsid w:val="00A95B01"/>
    <w:rsid w:val="00A97FB7"/>
    <w:rsid w:val="00AA7BA9"/>
    <w:rsid w:val="00AB0C10"/>
    <w:rsid w:val="00AB2960"/>
    <w:rsid w:val="00AB3646"/>
    <w:rsid w:val="00AB483B"/>
    <w:rsid w:val="00AB4C2E"/>
    <w:rsid w:val="00AB4EFE"/>
    <w:rsid w:val="00AB535A"/>
    <w:rsid w:val="00AB752E"/>
    <w:rsid w:val="00AC10D1"/>
    <w:rsid w:val="00AC1D8E"/>
    <w:rsid w:val="00AC2FA5"/>
    <w:rsid w:val="00AC43BB"/>
    <w:rsid w:val="00AC6215"/>
    <w:rsid w:val="00AC7C8F"/>
    <w:rsid w:val="00AC7F79"/>
    <w:rsid w:val="00AD2A69"/>
    <w:rsid w:val="00AD2F9C"/>
    <w:rsid w:val="00AD3E37"/>
    <w:rsid w:val="00AD610E"/>
    <w:rsid w:val="00AD6678"/>
    <w:rsid w:val="00AD67D1"/>
    <w:rsid w:val="00AD7578"/>
    <w:rsid w:val="00AD77CD"/>
    <w:rsid w:val="00AE1198"/>
    <w:rsid w:val="00AE1820"/>
    <w:rsid w:val="00AE1CD1"/>
    <w:rsid w:val="00AE491F"/>
    <w:rsid w:val="00AE6996"/>
    <w:rsid w:val="00AE6DC2"/>
    <w:rsid w:val="00AF1046"/>
    <w:rsid w:val="00AF2285"/>
    <w:rsid w:val="00AF2B8B"/>
    <w:rsid w:val="00AF43F9"/>
    <w:rsid w:val="00AF48AC"/>
    <w:rsid w:val="00AF5AD9"/>
    <w:rsid w:val="00AF760B"/>
    <w:rsid w:val="00AF7FCD"/>
    <w:rsid w:val="00B00C18"/>
    <w:rsid w:val="00B01A44"/>
    <w:rsid w:val="00B01C53"/>
    <w:rsid w:val="00B022F7"/>
    <w:rsid w:val="00B0392C"/>
    <w:rsid w:val="00B042AC"/>
    <w:rsid w:val="00B05265"/>
    <w:rsid w:val="00B055DA"/>
    <w:rsid w:val="00B058B2"/>
    <w:rsid w:val="00B05BAE"/>
    <w:rsid w:val="00B06CF8"/>
    <w:rsid w:val="00B07C6F"/>
    <w:rsid w:val="00B07EEF"/>
    <w:rsid w:val="00B107CB"/>
    <w:rsid w:val="00B1264A"/>
    <w:rsid w:val="00B1337E"/>
    <w:rsid w:val="00B137AD"/>
    <w:rsid w:val="00B142BB"/>
    <w:rsid w:val="00B14F72"/>
    <w:rsid w:val="00B15FB8"/>
    <w:rsid w:val="00B171D1"/>
    <w:rsid w:val="00B22111"/>
    <w:rsid w:val="00B23613"/>
    <w:rsid w:val="00B23D3C"/>
    <w:rsid w:val="00B24B86"/>
    <w:rsid w:val="00B250A5"/>
    <w:rsid w:val="00B25BB1"/>
    <w:rsid w:val="00B267DE"/>
    <w:rsid w:val="00B2692E"/>
    <w:rsid w:val="00B26AAA"/>
    <w:rsid w:val="00B26D2A"/>
    <w:rsid w:val="00B303F0"/>
    <w:rsid w:val="00B32028"/>
    <w:rsid w:val="00B345E9"/>
    <w:rsid w:val="00B34BBB"/>
    <w:rsid w:val="00B35D21"/>
    <w:rsid w:val="00B364E0"/>
    <w:rsid w:val="00B377C6"/>
    <w:rsid w:val="00B3782A"/>
    <w:rsid w:val="00B406CB"/>
    <w:rsid w:val="00B415AF"/>
    <w:rsid w:val="00B41671"/>
    <w:rsid w:val="00B43D46"/>
    <w:rsid w:val="00B43F4C"/>
    <w:rsid w:val="00B44B79"/>
    <w:rsid w:val="00B44EDA"/>
    <w:rsid w:val="00B457A1"/>
    <w:rsid w:val="00B45F64"/>
    <w:rsid w:val="00B4624E"/>
    <w:rsid w:val="00B46314"/>
    <w:rsid w:val="00B46814"/>
    <w:rsid w:val="00B515FF"/>
    <w:rsid w:val="00B517BA"/>
    <w:rsid w:val="00B52689"/>
    <w:rsid w:val="00B52CC5"/>
    <w:rsid w:val="00B54AB1"/>
    <w:rsid w:val="00B54BE5"/>
    <w:rsid w:val="00B5592D"/>
    <w:rsid w:val="00B55F28"/>
    <w:rsid w:val="00B56CE9"/>
    <w:rsid w:val="00B57622"/>
    <w:rsid w:val="00B57C39"/>
    <w:rsid w:val="00B604D5"/>
    <w:rsid w:val="00B60EE2"/>
    <w:rsid w:val="00B61B74"/>
    <w:rsid w:val="00B62902"/>
    <w:rsid w:val="00B629F3"/>
    <w:rsid w:val="00B63921"/>
    <w:rsid w:val="00B64258"/>
    <w:rsid w:val="00B65EB4"/>
    <w:rsid w:val="00B74519"/>
    <w:rsid w:val="00B76CF4"/>
    <w:rsid w:val="00B8167C"/>
    <w:rsid w:val="00B82D06"/>
    <w:rsid w:val="00B831A4"/>
    <w:rsid w:val="00B84124"/>
    <w:rsid w:val="00B84A1E"/>
    <w:rsid w:val="00B852F5"/>
    <w:rsid w:val="00B86514"/>
    <w:rsid w:val="00B87BD7"/>
    <w:rsid w:val="00B900D3"/>
    <w:rsid w:val="00B90DB4"/>
    <w:rsid w:val="00B91B6B"/>
    <w:rsid w:val="00B91C9E"/>
    <w:rsid w:val="00B91D01"/>
    <w:rsid w:val="00B91D3A"/>
    <w:rsid w:val="00B922E4"/>
    <w:rsid w:val="00B92F84"/>
    <w:rsid w:val="00B93368"/>
    <w:rsid w:val="00B94084"/>
    <w:rsid w:val="00B941E4"/>
    <w:rsid w:val="00B945DF"/>
    <w:rsid w:val="00B950B7"/>
    <w:rsid w:val="00B962E5"/>
    <w:rsid w:val="00B96717"/>
    <w:rsid w:val="00B96808"/>
    <w:rsid w:val="00B96D23"/>
    <w:rsid w:val="00BA0E45"/>
    <w:rsid w:val="00BA129D"/>
    <w:rsid w:val="00BA1E92"/>
    <w:rsid w:val="00BA2C12"/>
    <w:rsid w:val="00BA2CEB"/>
    <w:rsid w:val="00BA3A83"/>
    <w:rsid w:val="00BA45D7"/>
    <w:rsid w:val="00BA61F3"/>
    <w:rsid w:val="00BA778B"/>
    <w:rsid w:val="00BA7BD6"/>
    <w:rsid w:val="00BB02A4"/>
    <w:rsid w:val="00BB02F7"/>
    <w:rsid w:val="00BB1167"/>
    <w:rsid w:val="00BB2D75"/>
    <w:rsid w:val="00BB34C1"/>
    <w:rsid w:val="00BB3997"/>
    <w:rsid w:val="00BB733E"/>
    <w:rsid w:val="00BB73A7"/>
    <w:rsid w:val="00BC1656"/>
    <w:rsid w:val="00BC3FB4"/>
    <w:rsid w:val="00BC434E"/>
    <w:rsid w:val="00BC4A6E"/>
    <w:rsid w:val="00BC4D90"/>
    <w:rsid w:val="00BD1AD6"/>
    <w:rsid w:val="00BD3D60"/>
    <w:rsid w:val="00BE1147"/>
    <w:rsid w:val="00BE16BD"/>
    <w:rsid w:val="00BE1AA7"/>
    <w:rsid w:val="00BE36C7"/>
    <w:rsid w:val="00BE4DD2"/>
    <w:rsid w:val="00BE5AEF"/>
    <w:rsid w:val="00BE5B85"/>
    <w:rsid w:val="00BE6073"/>
    <w:rsid w:val="00BE687D"/>
    <w:rsid w:val="00BE7A16"/>
    <w:rsid w:val="00BF2281"/>
    <w:rsid w:val="00BF2801"/>
    <w:rsid w:val="00BF2BC2"/>
    <w:rsid w:val="00BF2C8C"/>
    <w:rsid w:val="00BF2D90"/>
    <w:rsid w:val="00BF327E"/>
    <w:rsid w:val="00BF3D6E"/>
    <w:rsid w:val="00BF4EBB"/>
    <w:rsid w:val="00BF4FBE"/>
    <w:rsid w:val="00BF564C"/>
    <w:rsid w:val="00BF7E7E"/>
    <w:rsid w:val="00C0198D"/>
    <w:rsid w:val="00C02FAC"/>
    <w:rsid w:val="00C041D9"/>
    <w:rsid w:val="00C042C6"/>
    <w:rsid w:val="00C05584"/>
    <w:rsid w:val="00C1084C"/>
    <w:rsid w:val="00C1178E"/>
    <w:rsid w:val="00C11FD7"/>
    <w:rsid w:val="00C138AA"/>
    <w:rsid w:val="00C141F8"/>
    <w:rsid w:val="00C2012E"/>
    <w:rsid w:val="00C20461"/>
    <w:rsid w:val="00C2131F"/>
    <w:rsid w:val="00C23658"/>
    <w:rsid w:val="00C241FF"/>
    <w:rsid w:val="00C24CBA"/>
    <w:rsid w:val="00C25457"/>
    <w:rsid w:val="00C26532"/>
    <w:rsid w:val="00C269E8"/>
    <w:rsid w:val="00C27D2F"/>
    <w:rsid w:val="00C309EF"/>
    <w:rsid w:val="00C3146F"/>
    <w:rsid w:val="00C328F7"/>
    <w:rsid w:val="00C3515E"/>
    <w:rsid w:val="00C4063B"/>
    <w:rsid w:val="00C40E01"/>
    <w:rsid w:val="00C40FEF"/>
    <w:rsid w:val="00C4228D"/>
    <w:rsid w:val="00C42731"/>
    <w:rsid w:val="00C432FA"/>
    <w:rsid w:val="00C43A75"/>
    <w:rsid w:val="00C441B5"/>
    <w:rsid w:val="00C4487E"/>
    <w:rsid w:val="00C448BF"/>
    <w:rsid w:val="00C44FB3"/>
    <w:rsid w:val="00C45276"/>
    <w:rsid w:val="00C50A26"/>
    <w:rsid w:val="00C50EAF"/>
    <w:rsid w:val="00C51C8F"/>
    <w:rsid w:val="00C52511"/>
    <w:rsid w:val="00C53CED"/>
    <w:rsid w:val="00C56939"/>
    <w:rsid w:val="00C56F28"/>
    <w:rsid w:val="00C5704E"/>
    <w:rsid w:val="00C57CF6"/>
    <w:rsid w:val="00C6042E"/>
    <w:rsid w:val="00C60A2C"/>
    <w:rsid w:val="00C60BF1"/>
    <w:rsid w:val="00C60CA6"/>
    <w:rsid w:val="00C62830"/>
    <w:rsid w:val="00C62A2C"/>
    <w:rsid w:val="00C66D9C"/>
    <w:rsid w:val="00C70413"/>
    <w:rsid w:val="00C70E5F"/>
    <w:rsid w:val="00C71177"/>
    <w:rsid w:val="00C71353"/>
    <w:rsid w:val="00C7299D"/>
    <w:rsid w:val="00C72D73"/>
    <w:rsid w:val="00C74345"/>
    <w:rsid w:val="00C75CE0"/>
    <w:rsid w:val="00C7602E"/>
    <w:rsid w:val="00C76372"/>
    <w:rsid w:val="00C77F1D"/>
    <w:rsid w:val="00C806F0"/>
    <w:rsid w:val="00C808E6"/>
    <w:rsid w:val="00C81EE9"/>
    <w:rsid w:val="00C82C70"/>
    <w:rsid w:val="00C83B4D"/>
    <w:rsid w:val="00C83DBF"/>
    <w:rsid w:val="00C8580F"/>
    <w:rsid w:val="00C85C34"/>
    <w:rsid w:val="00C8658C"/>
    <w:rsid w:val="00C8697B"/>
    <w:rsid w:val="00C90D83"/>
    <w:rsid w:val="00C91910"/>
    <w:rsid w:val="00C925DB"/>
    <w:rsid w:val="00CA287E"/>
    <w:rsid w:val="00CA2950"/>
    <w:rsid w:val="00CA528B"/>
    <w:rsid w:val="00CA5A8A"/>
    <w:rsid w:val="00CA6B86"/>
    <w:rsid w:val="00CA7EF2"/>
    <w:rsid w:val="00CB0115"/>
    <w:rsid w:val="00CB19AE"/>
    <w:rsid w:val="00CB1FFE"/>
    <w:rsid w:val="00CB2523"/>
    <w:rsid w:val="00CB46C4"/>
    <w:rsid w:val="00CB4D16"/>
    <w:rsid w:val="00CC0046"/>
    <w:rsid w:val="00CC04A3"/>
    <w:rsid w:val="00CC1C20"/>
    <w:rsid w:val="00CC5B69"/>
    <w:rsid w:val="00CC5C31"/>
    <w:rsid w:val="00CC73EE"/>
    <w:rsid w:val="00CC7ECD"/>
    <w:rsid w:val="00CD0A4E"/>
    <w:rsid w:val="00CD123F"/>
    <w:rsid w:val="00CD642F"/>
    <w:rsid w:val="00CD6750"/>
    <w:rsid w:val="00CD69B6"/>
    <w:rsid w:val="00CD75CA"/>
    <w:rsid w:val="00CD7744"/>
    <w:rsid w:val="00CE2A70"/>
    <w:rsid w:val="00CE3A24"/>
    <w:rsid w:val="00CE5A20"/>
    <w:rsid w:val="00CE5D48"/>
    <w:rsid w:val="00CE7F48"/>
    <w:rsid w:val="00CF40CA"/>
    <w:rsid w:val="00CF458B"/>
    <w:rsid w:val="00CF493B"/>
    <w:rsid w:val="00CF5DE5"/>
    <w:rsid w:val="00CF748D"/>
    <w:rsid w:val="00D00A6E"/>
    <w:rsid w:val="00D0149B"/>
    <w:rsid w:val="00D022D4"/>
    <w:rsid w:val="00D04244"/>
    <w:rsid w:val="00D055C8"/>
    <w:rsid w:val="00D05B1A"/>
    <w:rsid w:val="00D07695"/>
    <w:rsid w:val="00D109C8"/>
    <w:rsid w:val="00D10D8A"/>
    <w:rsid w:val="00D11379"/>
    <w:rsid w:val="00D11711"/>
    <w:rsid w:val="00D14FBE"/>
    <w:rsid w:val="00D1520D"/>
    <w:rsid w:val="00D1650E"/>
    <w:rsid w:val="00D169DA"/>
    <w:rsid w:val="00D16D12"/>
    <w:rsid w:val="00D16F07"/>
    <w:rsid w:val="00D17C95"/>
    <w:rsid w:val="00D21616"/>
    <w:rsid w:val="00D21F3F"/>
    <w:rsid w:val="00D22117"/>
    <w:rsid w:val="00D22239"/>
    <w:rsid w:val="00D225C3"/>
    <w:rsid w:val="00D22733"/>
    <w:rsid w:val="00D22819"/>
    <w:rsid w:val="00D24732"/>
    <w:rsid w:val="00D266EE"/>
    <w:rsid w:val="00D26AEE"/>
    <w:rsid w:val="00D27775"/>
    <w:rsid w:val="00D30404"/>
    <w:rsid w:val="00D3117F"/>
    <w:rsid w:val="00D31959"/>
    <w:rsid w:val="00D32933"/>
    <w:rsid w:val="00D330B7"/>
    <w:rsid w:val="00D352EB"/>
    <w:rsid w:val="00D35B29"/>
    <w:rsid w:val="00D42748"/>
    <w:rsid w:val="00D42CFA"/>
    <w:rsid w:val="00D45A0D"/>
    <w:rsid w:val="00D45A7D"/>
    <w:rsid w:val="00D472F5"/>
    <w:rsid w:val="00D5168C"/>
    <w:rsid w:val="00D516EF"/>
    <w:rsid w:val="00D51F8F"/>
    <w:rsid w:val="00D557DB"/>
    <w:rsid w:val="00D55A5F"/>
    <w:rsid w:val="00D61024"/>
    <w:rsid w:val="00D61451"/>
    <w:rsid w:val="00D6167E"/>
    <w:rsid w:val="00D6188E"/>
    <w:rsid w:val="00D62E93"/>
    <w:rsid w:val="00D630DD"/>
    <w:rsid w:val="00D6360E"/>
    <w:rsid w:val="00D64208"/>
    <w:rsid w:val="00D64C91"/>
    <w:rsid w:val="00D66982"/>
    <w:rsid w:val="00D70709"/>
    <w:rsid w:val="00D708D2"/>
    <w:rsid w:val="00D71C21"/>
    <w:rsid w:val="00D7237A"/>
    <w:rsid w:val="00D72630"/>
    <w:rsid w:val="00D7485A"/>
    <w:rsid w:val="00D756C1"/>
    <w:rsid w:val="00D76942"/>
    <w:rsid w:val="00D770C1"/>
    <w:rsid w:val="00D7739E"/>
    <w:rsid w:val="00D80D7B"/>
    <w:rsid w:val="00D810C4"/>
    <w:rsid w:val="00D82F84"/>
    <w:rsid w:val="00D82FB8"/>
    <w:rsid w:val="00D8597D"/>
    <w:rsid w:val="00D85E55"/>
    <w:rsid w:val="00D876B4"/>
    <w:rsid w:val="00D879CF"/>
    <w:rsid w:val="00D91F91"/>
    <w:rsid w:val="00D925C9"/>
    <w:rsid w:val="00D92BCB"/>
    <w:rsid w:val="00D93CA4"/>
    <w:rsid w:val="00D9573A"/>
    <w:rsid w:val="00D972F0"/>
    <w:rsid w:val="00DA1001"/>
    <w:rsid w:val="00DA2815"/>
    <w:rsid w:val="00DA3291"/>
    <w:rsid w:val="00DB1A05"/>
    <w:rsid w:val="00DB1F8E"/>
    <w:rsid w:val="00DB21E1"/>
    <w:rsid w:val="00DB24A0"/>
    <w:rsid w:val="00DB3708"/>
    <w:rsid w:val="00DB4414"/>
    <w:rsid w:val="00DB55EB"/>
    <w:rsid w:val="00DB7340"/>
    <w:rsid w:val="00DC1B52"/>
    <w:rsid w:val="00DC6EEC"/>
    <w:rsid w:val="00DD029C"/>
    <w:rsid w:val="00DD5DC6"/>
    <w:rsid w:val="00DE05F8"/>
    <w:rsid w:val="00DE1610"/>
    <w:rsid w:val="00DE1C1F"/>
    <w:rsid w:val="00DE1F29"/>
    <w:rsid w:val="00DE3C64"/>
    <w:rsid w:val="00DE59D1"/>
    <w:rsid w:val="00DE698B"/>
    <w:rsid w:val="00DE6BE9"/>
    <w:rsid w:val="00DE75E8"/>
    <w:rsid w:val="00DE7A58"/>
    <w:rsid w:val="00DF0BDB"/>
    <w:rsid w:val="00DF0C77"/>
    <w:rsid w:val="00DF1218"/>
    <w:rsid w:val="00DF255C"/>
    <w:rsid w:val="00DF2835"/>
    <w:rsid w:val="00DF3B8A"/>
    <w:rsid w:val="00DF4B31"/>
    <w:rsid w:val="00DF4C7D"/>
    <w:rsid w:val="00DF4F93"/>
    <w:rsid w:val="00DF57E4"/>
    <w:rsid w:val="00DF61B5"/>
    <w:rsid w:val="00DF6716"/>
    <w:rsid w:val="00DF6C22"/>
    <w:rsid w:val="00DF7617"/>
    <w:rsid w:val="00E016AA"/>
    <w:rsid w:val="00E019B8"/>
    <w:rsid w:val="00E0262E"/>
    <w:rsid w:val="00E029F4"/>
    <w:rsid w:val="00E0371A"/>
    <w:rsid w:val="00E03C27"/>
    <w:rsid w:val="00E0525F"/>
    <w:rsid w:val="00E061DE"/>
    <w:rsid w:val="00E10A83"/>
    <w:rsid w:val="00E1186D"/>
    <w:rsid w:val="00E12023"/>
    <w:rsid w:val="00E12463"/>
    <w:rsid w:val="00E15ADE"/>
    <w:rsid w:val="00E16E27"/>
    <w:rsid w:val="00E16E82"/>
    <w:rsid w:val="00E2025D"/>
    <w:rsid w:val="00E210B2"/>
    <w:rsid w:val="00E21186"/>
    <w:rsid w:val="00E232CE"/>
    <w:rsid w:val="00E24672"/>
    <w:rsid w:val="00E2559D"/>
    <w:rsid w:val="00E25D69"/>
    <w:rsid w:val="00E2665B"/>
    <w:rsid w:val="00E26669"/>
    <w:rsid w:val="00E27C9B"/>
    <w:rsid w:val="00E33A02"/>
    <w:rsid w:val="00E36638"/>
    <w:rsid w:val="00E429A8"/>
    <w:rsid w:val="00E42B3D"/>
    <w:rsid w:val="00E42FBC"/>
    <w:rsid w:val="00E456B0"/>
    <w:rsid w:val="00E45810"/>
    <w:rsid w:val="00E467CD"/>
    <w:rsid w:val="00E46DAB"/>
    <w:rsid w:val="00E56184"/>
    <w:rsid w:val="00E562BC"/>
    <w:rsid w:val="00E62024"/>
    <w:rsid w:val="00E62E12"/>
    <w:rsid w:val="00E62E43"/>
    <w:rsid w:val="00E651F1"/>
    <w:rsid w:val="00E65FA7"/>
    <w:rsid w:val="00E7050D"/>
    <w:rsid w:val="00E7073F"/>
    <w:rsid w:val="00E71A46"/>
    <w:rsid w:val="00E72900"/>
    <w:rsid w:val="00E73D16"/>
    <w:rsid w:val="00E73F33"/>
    <w:rsid w:val="00E75B88"/>
    <w:rsid w:val="00E77CEF"/>
    <w:rsid w:val="00E8263F"/>
    <w:rsid w:val="00E8299D"/>
    <w:rsid w:val="00E86573"/>
    <w:rsid w:val="00E868A6"/>
    <w:rsid w:val="00E87DCB"/>
    <w:rsid w:val="00E90BE4"/>
    <w:rsid w:val="00E9262C"/>
    <w:rsid w:val="00E95A59"/>
    <w:rsid w:val="00E96C25"/>
    <w:rsid w:val="00EA2A33"/>
    <w:rsid w:val="00EA2F8F"/>
    <w:rsid w:val="00EA3181"/>
    <w:rsid w:val="00EA34D2"/>
    <w:rsid w:val="00EA4939"/>
    <w:rsid w:val="00EA4A20"/>
    <w:rsid w:val="00EA4AE7"/>
    <w:rsid w:val="00EA5D32"/>
    <w:rsid w:val="00EA62C0"/>
    <w:rsid w:val="00EA688B"/>
    <w:rsid w:val="00EB1FBE"/>
    <w:rsid w:val="00EB41B3"/>
    <w:rsid w:val="00EB47B7"/>
    <w:rsid w:val="00EB4A22"/>
    <w:rsid w:val="00EB58B5"/>
    <w:rsid w:val="00EB5A46"/>
    <w:rsid w:val="00EB7143"/>
    <w:rsid w:val="00EB7488"/>
    <w:rsid w:val="00EB7A14"/>
    <w:rsid w:val="00EC1B16"/>
    <w:rsid w:val="00EC2DD1"/>
    <w:rsid w:val="00EC4652"/>
    <w:rsid w:val="00EC60C1"/>
    <w:rsid w:val="00EC7602"/>
    <w:rsid w:val="00ED150C"/>
    <w:rsid w:val="00ED2E98"/>
    <w:rsid w:val="00ED6110"/>
    <w:rsid w:val="00ED73FF"/>
    <w:rsid w:val="00ED7A7B"/>
    <w:rsid w:val="00EE0E41"/>
    <w:rsid w:val="00EE46AF"/>
    <w:rsid w:val="00EE52D4"/>
    <w:rsid w:val="00EE531D"/>
    <w:rsid w:val="00EE557D"/>
    <w:rsid w:val="00EE701C"/>
    <w:rsid w:val="00EE77B8"/>
    <w:rsid w:val="00EF037E"/>
    <w:rsid w:val="00EF0669"/>
    <w:rsid w:val="00EF232A"/>
    <w:rsid w:val="00EF4412"/>
    <w:rsid w:val="00EF4426"/>
    <w:rsid w:val="00EF5353"/>
    <w:rsid w:val="00F01144"/>
    <w:rsid w:val="00F012E8"/>
    <w:rsid w:val="00F0236D"/>
    <w:rsid w:val="00F048EB"/>
    <w:rsid w:val="00F04CEE"/>
    <w:rsid w:val="00F05547"/>
    <w:rsid w:val="00F05AA0"/>
    <w:rsid w:val="00F06341"/>
    <w:rsid w:val="00F06F4C"/>
    <w:rsid w:val="00F074F4"/>
    <w:rsid w:val="00F10380"/>
    <w:rsid w:val="00F1079A"/>
    <w:rsid w:val="00F10835"/>
    <w:rsid w:val="00F11BE0"/>
    <w:rsid w:val="00F11CA4"/>
    <w:rsid w:val="00F120E2"/>
    <w:rsid w:val="00F13A8A"/>
    <w:rsid w:val="00F14D2B"/>
    <w:rsid w:val="00F15FD3"/>
    <w:rsid w:val="00F16F53"/>
    <w:rsid w:val="00F1750E"/>
    <w:rsid w:val="00F17838"/>
    <w:rsid w:val="00F17E9E"/>
    <w:rsid w:val="00F20465"/>
    <w:rsid w:val="00F20681"/>
    <w:rsid w:val="00F20AC9"/>
    <w:rsid w:val="00F22FF1"/>
    <w:rsid w:val="00F26357"/>
    <w:rsid w:val="00F30509"/>
    <w:rsid w:val="00F30A83"/>
    <w:rsid w:val="00F31095"/>
    <w:rsid w:val="00F3196C"/>
    <w:rsid w:val="00F33D27"/>
    <w:rsid w:val="00F349B5"/>
    <w:rsid w:val="00F34A5B"/>
    <w:rsid w:val="00F34F6F"/>
    <w:rsid w:val="00F35E22"/>
    <w:rsid w:val="00F363C8"/>
    <w:rsid w:val="00F36A71"/>
    <w:rsid w:val="00F37689"/>
    <w:rsid w:val="00F37B4D"/>
    <w:rsid w:val="00F40257"/>
    <w:rsid w:val="00F41164"/>
    <w:rsid w:val="00F4348F"/>
    <w:rsid w:val="00F43D8C"/>
    <w:rsid w:val="00F4612D"/>
    <w:rsid w:val="00F474DF"/>
    <w:rsid w:val="00F478F7"/>
    <w:rsid w:val="00F50AB0"/>
    <w:rsid w:val="00F51B9E"/>
    <w:rsid w:val="00F52DC3"/>
    <w:rsid w:val="00F53CCC"/>
    <w:rsid w:val="00F57276"/>
    <w:rsid w:val="00F616B9"/>
    <w:rsid w:val="00F62CB1"/>
    <w:rsid w:val="00F639DB"/>
    <w:rsid w:val="00F64E98"/>
    <w:rsid w:val="00F6526E"/>
    <w:rsid w:val="00F675CE"/>
    <w:rsid w:val="00F67D05"/>
    <w:rsid w:val="00F67D99"/>
    <w:rsid w:val="00F71CF8"/>
    <w:rsid w:val="00F71F13"/>
    <w:rsid w:val="00F72B25"/>
    <w:rsid w:val="00F74133"/>
    <w:rsid w:val="00F74E64"/>
    <w:rsid w:val="00F7558E"/>
    <w:rsid w:val="00F7585E"/>
    <w:rsid w:val="00F7610F"/>
    <w:rsid w:val="00F80CDE"/>
    <w:rsid w:val="00F815BD"/>
    <w:rsid w:val="00F84DAD"/>
    <w:rsid w:val="00F8742A"/>
    <w:rsid w:val="00F90383"/>
    <w:rsid w:val="00F90478"/>
    <w:rsid w:val="00F92CE3"/>
    <w:rsid w:val="00F931B5"/>
    <w:rsid w:val="00F9320C"/>
    <w:rsid w:val="00F93B2E"/>
    <w:rsid w:val="00F95415"/>
    <w:rsid w:val="00F956F0"/>
    <w:rsid w:val="00F96C00"/>
    <w:rsid w:val="00FA024E"/>
    <w:rsid w:val="00FA0594"/>
    <w:rsid w:val="00FA19AE"/>
    <w:rsid w:val="00FA203F"/>
    <w:rsid w:val="00FA3271"/>
    <w:rsid w:val="00FA62A0"/>
    <w:rsid w:val="00FA7D1C"/>
    <w:rsid w:val="00FB0797"/>
    <w:rsid w:val="00FB0844"/>
    <w:rsid w:val="00FB1511"/>
    <w:rsid w:val="00FB272C"/>
    <w:rsid w:val="00FB2F8C"/>
    <w:rsid w:val="00FB48AB"/>
    <w:rsid w:val="00FB4CE5"/>
    <w:rsid w:val="00FB61F9"/>
    <w:rsid w:val="00FC0318"/>
    <w:rsid w:val="00FC0D7E"/>
    <w:rsid w:val="00FC1BFB"/>
    <w:rsid w:val="00FC1D3B"/>
    <w:rsid w:val="00FC3500"/>
    <w:rsid w:val="00FC3CBC"/>
    <w:rsid w:val="00FC4137"/>
    <w:rsid w:val="00FC4B09"/>
    <w:rsid w:val="00FC4E5C"/>
    <w:rsid w:val="00FC61FE"/>
    <w:rsid w:val="00FD0C9B"/>
    <w:rsid w:val="00FD22DF"/>
    <w:rsid w:val="00FD331A"/>
    <w:rsid w:val="00FD52EF"/>
    <w:rsid w:val="00FD5682"/>
    <w:rsid w:val="00FD762A"/>
    <w:rsid w:val="00FE13FE"/>
    <w:rsid w:val="00FE2425"/>
    <w:rsid w:val="00FE2895"/>
    <w:rsid w:val="00FE340A"/>
    <w:rsid w:val="00FE35DC"/>
    <w:rsid w:val="00FE3725"/>
    <w:rsid w:val="00FE4C3A"/>
    <w:rsid w:val="00FE4C6F"/>
    <w:rsid w:val="00FE5DC9"/>
    <w:rsid w:val="00FE7041"/>
    <w:rsid w:val="00FE7A84"/>
    <w:rsid w:val="00FF0BA4"/>
    <w:rsid w:val="00FF0FCA"/>
    <w:rsid w:val="00FF1B03"/>
    <w:rsid w:val="00FF3BF4"/>
    <w:rsid w:val="00FF3C4D"/>
    <w:rsid w:val="00FF3E8A"/>
    <w:rsid w:val="00FF5590"/>
    <w:rsid w:val="00FF59D6"/>
    <w:rsid w:val="00FF5FC4"/>
    <w:rsid w:val="00FF7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265584A"/>
  <w15:docId w15:val="{F0ED1787-7669-44B0-BA44-9FD09A966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3" w:unhideWhenUsed="1" w:qFormat="1"/>
    <w:lsdException w:name="footer" w:semiHidden="1" w:uiPriority="3"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D16FF"/>
    <w:pPr>
      <w:spacing w:before="40" w:after="40"/>
      <w:ind w:left="624"/>
      <w:jc w:val="both"/>
    </w:pPr>
    <w:rPr>
      <w:rFonts w:ascii="Arial" w:hAnsi="Arial" w:cs="Arial"/>
      <w:kern w:val="2"/>
      <w:sz w:val="21"/>
    </w:rPr>
  </w:style>
  <w:style w:type="paragraph" w:styleId="1">
    <w:name w:val="heading 1"/>
    <w:aliases w:val="heading 1,h:1,h:1app,level 1,Level 1 Head,H1,h1,Huvudrubrik,标题 1 Char Char Char,标题 1 Char Char Char Char,标题 1 Char Char Char Char Char Char,标题 1 Char Char Char Char Char Char Char Char Char,标题 1 Char Char"/>
    <w:next w:val="2"/>
    <w:link w:val="1Char"/>
    <w:uiPriority w:val="1"/>
    <w:qFormat/>
    <w:rsid w:val="006D16FF"/>
    <w:pPr>
      <w:keepNext/>
      <w:numPr>
        <w:numId w:val="15"/>
      </w:numPr>
      <w:snapToGrid w:val="0"/>
      <w:spacing w:before="240" w:after="240"/>
      <w:outlineLvl w:val="0"/>
    </w:pPr>
    <w:rPr>
      <w:rFonts w:ascii="Arial" w:hAnsi="Arial" w:cs="Arial"/>
      <w:b/>
      <w:color w:val="800000"/>
      <w:sz w:val="36"/>
      <w:szCs w:val="48"/>
    </w:rPr>
  </w:style>
  <w:style w:type="paragraph" w:styleId="2">
    <w:name w:val="heading 2"/>
    <w:aliases w:val="1.1,1.1  标题 2 Char,标题 2 Char Char,heading 2, Char,标题 2 Char Char Char,标题 2 Char Char Char Char Char Char Char Char Char,标题 2 Char Char Char Char Char Char Char,标题 2 Char Char Char Char Char,Char,1.1  标题 2"/>
    <w:next w:val="3"/>
    <w:link w:val="2Char"/>
    <w:uiPriority w:val="1"/>
    <w:qFormat/>
    <w:rsid w:val="006D16FF"/>
    <w:pPr>
      <w:keepNext/>
      <w:numPr>
        <w:ilvl w:val="1"/>
        <w:numId w:val="15"/>
      </w:numPr>
      <w:autoSpaceDE w:val="0"/>
      <w:autoSpaceDN w:val="0"/>
      <w:adjustRightInd w:val="0"/>
      <w:snapToGrid w:val="0"/>
      <w:spacing w:before="240" w:after="240"/>
      <w:textAlignment w:val="bottom"/>
      <w:outlineLvl w:val="1"/>
    </w:pPr>
    <w:rPr>
      <w:rFonts w:ascii="Arial" w:eastAsia="黑体" w:hAnsi="Arial" w:cs="Arial"/>
      <w:bCs/>
      <w:color w:val="800000"/>
      <w:sz w:val="30"/>
      <w:szCs w:val="44"/>
    </w:rPr>
  </w:style>
  <w:style w:type="paragraph" w:styleId="3">
    <w:name w:val="heading 3"/>
    <w:aliases w:val="heading 3,标题 3 Char Char Char Char Char, Char Char Char,Char Char, Char Char,标题 3 Char Char, Char Char Char Char, Char Char Char Char Char,Char Char Char Char Char,Char Char Char Char,Char Char Char Char Char Char ,标题 3 Char1 Char,标题 31,heading,h3"/>
    <w:next w:val="4"/>
    <w:link w:val="3Char"/>
    <w:uiPriority w:val="1"/>
    <w:qFormat/>
    <w:rsid w:val="006D16FF"/>
    <w:pPr>
      <w:keepNext/>
      <w:numPr>
        <w:ilvl w:val="2"/>
        <w:numId w:val="15"/>
      </w:numPr>
      <w:snapToGrid w:val="0"/>
      <w:spacing w:before="240" w:after="240"/>
      <w:textAlignment w:val="baseline"/>
      <w:outlineLvl w:val="2"/>
    </w:pPr>
    <w:rPr>
      <w:rFonts w:ascii="Arial" w:eastAsia="黑体" w:hAnsi="Arial" w:cs="Arial"/>
      <w:bCs/>
      <w:color w:val="800000"/>
      <w:sz w:val="24"/>
      <w:szCs w:val="36"/>
    </w:rPr>
  </w:style>
  <w:style w:type="paragraph" w:styleId="4">
    <w:name w:val="heading 4"/>
    <w:aliases w:val="标题 4 Char Char,标题 4 Char Char Char,标题 41,标题 4 Char1,标题 4 Char Char Char Char Char,标题 4 Char Char Char Char Char Char Char,heading 4 Char,标题 4 Char Char1 Char Char,标题 41 Char,标题 4 Char Char Char1 Char,Char1 Char Char,标题 4 Char3 Char Char Char Char,4"/>
    <w:next w:val="a0"/>
    <w:link w:val="4Char"/>
    <w:uiPriority w:val="1"/>
    <w:qFormat/>
    <w:rsid w:val="006D16FF"/>
    <w:pPr>
      <w:keepNext/>
      <w:numPr>
        <w:ilvl w:val="3"/>
        <w:numId w:val="15"/>
      </w:numPr>
      <w:spacing w:before="80" w:after="80"/>
      <w:textAlignment w:val="baseline"/>
      <w:outlineLvl w:val="3"/>
    </w:pPr>
    <w:rPr>
      <w:rFonts w:ascii="Arial" w:eastAsia="黑体" w:hAnsi="Arial" w:cs="Arial"/>
      <w:bCs/>
      <w:noProof/>
      <w:color w:val="800000"/>
      <w:sz w:val="21"/>
      <w:szCs w:val="22"/>
    </w:rPr>
  </w:style>
  <w:style w:type="paragraph" w:styleId="5">
    <w:name w:val="heading 5"/>
    <w:link w:val="5Char"/>
    <w:uiPriority w:val="1"/>
    <w:qFormat/>
    <w:rsid w:val="006D16FF"/>
    <w:pPr>
      <w:spacing w:before="80" w:after="80"/>
      <w:ind w:left="624"/>
      <w:outlineLvl w:val="4"/>
    </w:pPr>
    <w:rPr>
      <w:rFonts w:ascii="Arial" w:hAnsi="Arial" w:cs="Arial"/>
      <w:b/>
      <w:sz w:val="21"/>
      <w:szCs w:val="24"/>
    </w:rPr>
  </w:style>
  <w:style w:type="paragraph" w:styleId="6">
    <w:name w:val="heading 6"/>
    <w:next w:val="a0"/>
    <w:link w:val="6Char"/>
    <w:uiPriority w:val="1"/>
    <w:semiHidden/>
    <w:qFormat/>
    <w:rsid w:val="006D16FF"/>
    <w:pPr>
      <w:keepNext/>
      <w:keepLines/>
      <w:spacing w:before="240"/>
      <w:outlineLvl w:val="5"/>
    </w:pPr>
    <w:rPr>
      <w:rFonts w:ascii="Futura Hv" w:eastAsia="黑体" w:hAnsi="Futura Hv"/>
      <w:bCs/>
      <w:kern w:val="2"/>
      <w:sz w:val="22"/>
      <w:szCs w:val="22"/>
    </w:rPr>
  </w:style>
  <w:style w:type="paragraph" w:styleId="7">
    <w:name w:val="heading 7"/>
    <w:basedOn w:val="a0"/>
    <w:next w:val="a0"/>
    <w:link w:val="7Char"/>
    <w:semiHidden/>
    <w:unhideWhenUsed/>
    <w:qFormat/>
    <w:rsid w:val="00401AF6"/>
    <w:pPr>
      <w:keepNext/>
      <w:keepLines/>
      <w:spacing w:before="240" w:after="64" w:line="320" w:lineRule="auto"/>
      <w:outlineLvl w:val="6"/>
    </w:pPr>
    <w:rPr>
      <w:b/>
      <w:bCs/>
      <w:sz w:val="24"/>
      <w:szCs w:val="24"/>
    </w:rPr>
  </w:style>
  <w:style w:type="paragraph" w:styleId="8">
    <w:name w:val="heading 8"/>
    <w:basedOn w:val="a0"/>
    <w:next w:val="a0"/>
    <w:link w:val="8Char"/>
    <w:semiHidden/>
    <w:unhideWhenUsed/>
    <w:qFormat/>
    <w:rsid w:val="00401AF6"/>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Char"/>
    <w:semiHidden/>
    <w:unhideWhenUsed/>
    <w:qFormat/>
    <w:rsid w:val="00401AF6"/>
    <w:pPr>
      <w:keepNext/>
      <w:keepLines/>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5Char">
    <w:name w:val="标题 5 Char"/>
    <w:basedOn w:val="a1"/>
    <w:link w:val="5"/>
    <w:uiPriority w:val="1"/>
    <w:rsid w:val="006D16FF"/>
    <w:rPr>
      <w:rFonts w:ascii="Arial" w:hAnsi="Arial" w:cs="Arial"/>
      <w:b/>
      <w:sz w:val="21"/>
      <w:szCs w:val="24"/>
    </w:rPr>
  </w:style>
  <w:style w:type="paragraph" w:customStyle="1" w:styleId="INFeature">
    <w:name w:val="IN Feature"/>
    <w:next w:val="INStep"/>
    <w:uiPriority w:val="2"/>
    <w:semiHidden/>
    <w:rsid w:val="006D16FF"/>
    <w:pPr>
      <w:keepNext/>
      <w:keepLines/>
      <w:numPr>
        <w:ilvl w:val="7"/>
        <w:numId w:val="1"/>
      </w:numPr>
      <w:tabs>
        <w:tab w:val="num" w:pos="360"/>
      </w:tabs>
      <w:spacing w:before="240" w:after="240"/>
      <w:ind w:left="0"/>
      <w:outlineLvl w:val="7"/>
    </w:pPr>
    <w:rPr>
      <w:rFonts w:ascii="Arial" w:eastAsia="黑体" w:hAnsi="Arial" w:cs="Arial"/>
      <w:b/>
      <w:bCs/>
      <w:kern w:val="2"/>
    </w:rPr>
  </w:style>
  <w:style w:type="paragraph" w:customStyle="1" w:styleId="INStep">
    <w:name w:val="IN Step"/>
    <w:uiPriority w:val="2"/>
    <w:qFormat/>
    <w:rsid w:val="006D16FF"/>
    <w:pPr>
      <w:keepLines/>
      <w:numPr>
        <w:ilvl w:val="8"/>
        <w:numId w:val="15"/>
      </w:numPr>
      <w:spacing w:before="40" w:after="40"/>
      <w:outlineLvl w:val="6"/>
    </w:pPr>
    <w:rPr>
      <w:rFonts w:ascii="Arial" w:hAnsi="Arial" w:cs="Arial"/>
      <w:kern w:val="2"/>
      <w:sz w:val="21"/>
    </w:rPr>
  </w:style>
  <w:style w:type="paragraph" w:customStyle="1" w:styleId="FigureText">
    <w:name w:val="Figure Text"/>
    <w:link w:val="FigureTextChar"/>
    <w:uiPriority w:val="2"/>
    <w:qFormat/>
    <w:rsid w:val="006D16FF"/>
    <w:pPr>
      <w:widowControl w:val="0"/>
      <w:autoSpaceDE w:val="0"/>
      <w:autoSpaceDN w:val="0"/>
      <w:snapToGrid w:val="0"/>
      <w:spacing w:before="40" w:line="240" w:lineRule="exact"/>
    </w:pPr>
    <w:rPr>
      <w:rFonts w:ascii="Arial" w:eastAsia="楷体_GB2312" w:hAnsi="Arial" w:cs="Arial Narrow"/>
      <w:sz w:val="18"/>
    </w:rPr>
  </w:style>
  <w:style w:type="paragraph" w:customStyle="1" w:styleId="TableDescription">
    <w:name w:val="Table Description"/>
    <w:link w:val="TableDescriptionChar"/>
    <w:uiPriority w:val="2"/>
    <w:qFormat/>
    <w:rsid w:val="006D16FF"/>
    <w:pPr>
      <w:keepNext/>
      <w:keepLines/>
      <w:numPr>
        <w:ilvl w:val="6"/>
        <w:numId w:val="15"/>
      </w:numPr>
      <w:spacing w:before="80" w:after="80"/>
      <w:ind w:left="624" w:firstLine="0"/>
    </w:pPr>
    <w:rPr>
      <w:rFonts w:ascii="Arial" w:eastAsia="黑体" w:hAnsi="Arial" w:cs="Arial Narrow"/>
      <w:sz w:val="21"/>
    </w:rPr>
  </w:style>
  <w:style w:type="paragraph" w:customStyle="1" w:styleId="TableHeading">
    <w:name w:val="Table Heading"/>
    <w:link w:val="TableHeadingChar"/>
    <w:uiPriority w:val="2"/>
    <w:qFormat/>
    <w:rsid w:val="006D16FF"/>
    <w:pPr>
      <w:keepNext/>
      <w:spacing w:before="80" w:after="80"/>
      <w:jc w:val="center"/>
    </w:pPr>
    <w:rPr>
      <w:rFonts w:ascii="Arial" w:eastAsia="黑体" w:hAnsi="Arial" w:cs="Arial Narrow"/>
      <w:bCs/>
      <w:sz w:val="18"/>
    </w:rPr>
  </w:style>
  <w:style w:type="character" w:customStyle="1" w:styleId="TableHeadingChar">
    <w:name w:val="Table Heading Char"/>
    <w:link w:val="TableHeading"/>
    <w:uiPriority w:val="2"/>
    <w:rsid w:val="006D16FF"/>
    <w:rPr>
      <w:rFonts w:ascii="Arial" w:eastAsia="黑体" w:hAnsi="Arial" w:cs="Arial Narrow"/>
      <w:bCs/>
      <w:sz w:val="18"/>
    </w:rPr>
  </w:style>
  <w:style w:type="paragraph" w:customStyle="1" w:styleId="TableText">
    <w:name w:val="Table Text"/>
    <w:link w:val="TableTextChar"/>
    <w:uiPriority w:val="2"/>
    <w:qFormat/>
    <w:rsid w:val="006D16FF"/>
    <w:pPr>
      <w:autoSpaceDE w:val="0"/>
      <w:autoSpaceDN w:val="0"/>
      <w:spacing w:before="80" w:after="80"/>
      <w:textAlignment w:val="bottom"/>
    </w:pPr>
    <w:rPr>
      <w:rFonts w:ascii="Arial" w:hAnsi="Arial" w:cs="Arial Narrow"/>
      <w:sz w:val="18"/>
      <w:szCs w:val="18"/>
    </w:rPr>
  </w:style>
  <w:style w:type="character" w:customStyle="1" w:styleId="TableTextChar">
    <w:name w:val="Table Text Char"/>
    <w:basedOn w:val="a1"/>
    <w:link w:val="TableText"/>
    <w:uiPriority w:val="2"/>
    <w:rsid w:val="006D16FF"/>
    <w:rPr>
      <w:rFonts w:ascii="Arial" w:hAnsi="Arial" w:cs="Arial Narrow"/>
      <w:sz w:val="18"/>
      <w:szCs w:val="18"/>
    </w:rPr>
  </w:style>
  <w:style w:type="paragraph" w:customStyle="1" w:styleId="FigureDescription">
    <w:name w:val="Figure Description"/>
    <w:next w:val="a0"/>
    <w:link w:val="FigureDescriptionChar"/>
    <w:uiPriority w:val="2"/>
    <w:qFormat/>
    <w:rsid w:val="006D16FF"/>
    <w:pPr>
      <w:keepNext/>
      <w:keepLines/>
      <w:numPr>
        <w:ilvl w:val="5"/>
        <w:numId w:val="15"/>
      </w:numPr>
      <w:spacing w:before="80" w:after="80"/>
      <w:ind w:left="624" w:firstLine="0"/>
    </w:pPr>
    <w:rPr>
      <w:rFonts w:ascii="Arial" w:eastAsia="黑体" w:hAnsi="Arial" w:cs="Arial Narrow"/>
      <w:sz w:val="21"/>
    </w:rPr>
  </w:style>
  <w:style w:type="paragraph" w:styleId="10">
    <w:name w:val="toc 1"/>
    <w:basedOn w:val="a0"/>
    <w:next w:val="a0"/>
    <w:autoRedefine/>
    <w:uiPriority w:val="39"/>
    <w:rsid w:val="006D16FF"/>
    <w:pPr>
      <w:keepNext/>
      <w:tabs>
        <w:tab w:val="right" w:leader="middleDot" w:pos="9600"/>
      </w:tabs>
      <w:spacing w:before="100" w:after="0"/>
      <w:ind w:left="0"/>
      <w:jc w:val="left"/>
      <w:textAlignment w:val="baseline"/>
    </w:pPr>
    <w:rPr>
      <w:rFonts w:eastAsia="黑体"/>
      <w:bCs/>
      <w:noProof/>
      <w:color w:val="800000"/>
      <w:kern w:val="0"/>
    </w:rPr>
  </w:style>
  <w:style w:type="paragraph" w:styleId="20">
    <w:name w:val="toc 2"/>
    <w:basedOn w:val="a0"/>
    <w:next w:val="a0"/>
    <w:autoRedefine/>
    <w:uiPriority w:val="39"/>
    <w:rsid w:val="006D16FF"/>
    <w:pPr>
      <w:tabs>
        <w:tab w:val="right" w:leader="middleDot" w:pos="9600"/>
      </w:tabs>
      <w:spacing w:before="60" w:after="0"/>
      <w:ind w:left="420"/>
      <w:jc w:val="left"/>
    </w:pPr>
    <w:rPr>
      <w:noProof/>
      <w:kern w:val="0"/>
      <w:sz w:val="20"/>
      <w:szCs w:val="19"/>
    </w:rPr>
  </w:style>
  <w:style w:type="paragraph" w:styleId="30">
    <w:name w:val="toc 3"/>
    <w:basedOn w:val="a0"/>
    <w:next w:val="a0"/>
    <w:autoRedefine/>
    <w:uiPriority w:val="39"/>
    <w:rsid w:val="006D16FF"/>
    <w:pPr>
      <w:tabs>
        <w:tab w:val="right" w:leader="middleDot" w:pos="9600"/>
      </w:tabs>
      <w:spacing w:before="60" w:after="0"/>
      <w:ind w:left="839"/>
      <w:jc w:val="left"/>
    </w:pPr>
    <w:rPr>
      <w:noProof/>
      <w:kern w:val="0"/>
      <w:sz w:val="20"/>
      <w:szCs w:val="19"/>
    </w:rPr>
  </w:style>
  <w:style w:type="paragraph" w:styleId="a4">
    <w:name w:val="header"/>
    <w:basedOn w:val="a0"/>
    <w:link w:val="Char"/>
    <w:uiPriority w:val="3"/>
    <w:qFormat/>
    <w:rsid w:val="006D16FF"/>
    <w:pPr>
      <w:tabs>
        <w:tab w:val="left" w:pos="142"/>
        <w:tab w:val="center" w:pos="4153"/>
        <w:tab w:val="right" w:pos="9180"/>
      </w:tabs>
      <w:spacing w:before="0"/>
      <w:ind w:left="0"/>
      <w:jc w:val="left"/>
      <w:textAlignment w:val="baseline"/>
    </w:pPr>
    <w:rPr>
      <w:noProof/>
      <w:kern w:val="0"/>
      <w:sz w:val="18"/>
      <w:szCs w:val="18"/>
    </w:rPr>
  </w:style>
  <w:style w:type="paragraph" w:styleId="a5">
    <w:name w:val="footer"/>
    <w:basedOn w:val="a0"/>
    <w:link w:val="Char0"/>
    <w:uiPriority w:val="3"/>
    <w:qFormat/>
    <w:rsid w:val="006D16FF"/>
    <w:pPr>
      <w:tabs>
        <w:tab w:val="center" w:pos="4153"/>
        <w:tab w:val="right" w:pos="8306"/>
      </w:tabs>
      <w:ind w:left="0"/>
      <w:jc w:val="center"/>
    </w:pPr>
    <w:rPr>
      <w:kern w:val="0"/>
      <w:sz w:val="18"/>
      <w:szCs w:val="18"/>
    </w:rPr>
  </w:style>
  <w:style w:type="paragraph" w:customStyle="1" w:styleId="TOC">
    <w:name w:val="TOC"/>
    <w:next w:val="a0"/>
    <w:uiPriority w:val="1"/>
    <w:qFormat/>
    <w:rsid w:val="006D16FF"/>
    <w:pPr>
      <w:keepNext/>
      <w:snapToGrid w:val="0"/>
      <w:spacing w:before="480" w:after="360"/>
      <w:jc w:val="center"/>
    </w:pPr>
    <w:rPr>
      <w:rFonts w:ascii="Arial" w:eastAsia="黑体" w:hAnsi="Arial" w:cs="Arial"/>
      <w:bCs/>
      <w:color w:val="800000"/>
      <w:sz w:val="36"/>
      <w:szCs w:val="40"/>
    </w:rPr>
  </w:style>
  <w:style w:type="paragraph" w:styleId="a6">
    <w:name w:val="caption"/>
    <w:basedOn w:val="a0"/>
    <w:next w:val="a0"/>
    <w:semiHidden/>
    <w:qFormat/>
    <w:rsid w:val="006D16FF"/>
    <w:pPr>
      <w:spacing w:before="152" w:after="160"/>
    </w:pPr>
    <w:rPr>
      <w:rFonts w:eastAsia="黑体"/>
    </w:rPr>
  </w:style>
  <w:style w:type="table" w:styleId="a7">
    <w:name w:val="Table Grid"/>
    <w:basedOn w:val="a2"/>
    <w:rsid w:val="006D16FF"/>
    <w:pPr>
      <w:spacing w:before="80" w:after="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and">
    <w:name w:val="Command"/>
    <w:link w:val="CommandChar"/>
    <w:qFormat/>
    <w:rsid w:val="006D16FF"/>
    <w:pPr>
      <w:keepNext/>
      <w:spacing w:before="80" w:after="80"/>
    </w:pPr>
    <w:rPr>
      <w:rFonts w:ascii="Arial" w:eastAsia="黑体" w:hAnsi="Arial" w:cs="Arial"/>
      <w:bCs/>
      <w:color w:val="800000"/>
      <w:sz w:val="21"/>
      <w:szCs w:val="22"/>
    </w:rPr>
  </w:style>
  <w:style w:type="character" w:customStyle="1" w:styleId="NotesHeadingCharChar">
    <w:name w:val="Notes Heading Char Char"/>
    <w:basedOn w:val="a1"/>
    <w:link w:val="NotesHeading"/>
    <w:uiPriority w:val="2"/>
    <w:rsid w:val="006D16FF"/>
    <w:rPr>
      <w:rFonts w:ascii="Arial" w:hAnsi="Arial" w:cs="Arial"/>
      <w:sz w:val="21"/>
      <w:lang w:eastAsia="en-US"/>
    </w:rPr>
  </w:style>
  <w:style w:type="paragraph" w:customStyle="1" w:styleId="NotesHeading">
    <w:name w:val="Notes Heading"/>
    <w:next w:val="NotesText"/>
    <w:link w:val="NotesHeadingCharChar"/>
    <w:uiPriority w:val="2"/>
    <w:qFormat/>
    <w:rsid w:val="006D16FF"/>
    <w:pPr>
      <w:keepNext/>
      <w:pBdr>
        <w:top w:val="single" w:sz="8" w:space="1" w:color="auto"/>
      </w:pBdr>
      <w:spacing w:before="40" w:after="40"/>
      <w:ind w:left="624"/>
    </w:pPr>
    <w:rPr>
      <w:rFonts w:ascii="Arial" w:hAnsi="Arial" w:cs="Arial"/>
      <w:sz w:val="21"/>
      <w:lang w:eastAsia="en-US"/>
    </w:rPr>
  </w:style>
  <w:style w:type="paragraph" w:customStyle="1" w:styleId="NotesText">
    <w:name w:val="Notes Text"/>
    <w:link w:val="NotesTextCharChar"/>
    <w:uiPriority w:val="2"/>
    <w:qFormat/>
    <w:rsid w:val="006D16FF"/>
    <w:pPr>
      <w:keepNext/>
      <w:pBdr>
        <w:bottom w:val="single" w:sz="8" w:space="1" w:color="auto"/>
      </w:pBdr>
      <w:spacing w:before="40" w:after="40"/>
      <w:ind w:left="624"/>
    </w:pPr>
    <w:rPr>
      <w:rFonts w:ascii="Arial" w:eastAsia="楷体_GB2312" w:hAnsi="Arial" w:cs="Arial"/>
      <w:sz w:val="21"/>
      <w:lang w:eastAsia="en-US"/>
    </w:rPr>
  </w:style>
  <w:style w:type="character" w:customStyle="1" w:styleId="NotesTextCharChar">
    <w:name w:val="Notes Text Char Char"/>
    <w:basedOn w:val="a1"/>
    <w:link w:val="NotesText"/>
    <w:uiPriority w:val="2"/>
    <w:rsid w:val="006D16FF"/>
    <w:rPr>
      <w:rFonts w:ascii="Arial" w:eastAsia="楷体_GB2312" w:hAnsi="Arial" w:cs="Arial"/>
      <w:sz w:val="21"/>
      <w:lang w:eastAsia="en-US"/>
    </w:rPr>
  </w:style>
  <w:style w:type="paragraph" w:customStyle="1" w:styleId="TerminalDisplay">
    <w:name w:val="Terminal Display"/>
    <w:link w:val="TerminalDisplayChar"/>
    <w:uiPriority w:val="2"/>
    <w:qFormat/>
    <w:rsid w:val="006D16FF"/>
    <w:pPr>
      <w:spacing w:before="40" w:after="40" w:line="240" w:lineRule="exact"/>
      <w:ind w:left="624"/>
    </w:pPr>
    <w:rPr>
      <w:rFonts w:ascii="Courier New" w:hAnsi="Courier New" w:cs="Courier New"/>
      <w:sz w:val="17"/>
      <w:szCs w:val="17"/>
    </w:rPr>
  </w:style>
  <w:style w:type="paragraph" w:styleId="40">
    <w:name w:val="toc 4"/>
    <w:basedOn w:val="a0"/>
    <w:next w:val="a0"/>
    <w:autoRedefine/>
    <w:semiHidden/>
    <w:rsid w:val="006D16FF"/>
    <w:pPr>
      <w:ind w:left="1260"/>
    </w:pPr>
  </w:style>
  <w:style w:type="paragraph" w:styleId="50">
    <w:name w:val="toc 5"/>
    <w:basedOn w:val="a0"/>
    <w:next w:val="a0"/>
    <w:autoRedefine/>
    <w:semiHidden/>
    <w:rsid w:val="006D16FF"/>
    <w:pPr>
      <w:ind w:left="1680"/>
    </w:pPr>
  </w:style>
  <w:style w:type="paragraph" w:styleId="60">
    <w:name w:val="toc 6"/>
    <w:basedOn w:val="a0"/>
    <w:next w:val="a0"/>
    <w:autoRedefine/>
    <w:semiHidden/>
    <w:rsid w:val="006D16FF"/>
    <w:pPr>
      <w:ind w:left="2100"/>
    </w:pPr>
  </w:style>
  <w:style w:type="paragraph" w:styleId="70">
    <w:name w:val="toc 7"/>
    <w:basedOn w:val="a0"/>
    <w:next w:val="a0"/>
    <w:autoRedefine/>
    <w:semiHidden/>
    <w:rsid w:val="006D16FF"/>
    <w:pPr>
      <w:ind w:left="2520"/>
    </w:pPr>
  </w:style>
  <w:style w:type="paragraph" w:styleId="80">
    <w:name w:val="toc 8"/>
    <w:basedOn w:val="a0"/>
    <w:next w:val="a0"/>
    <w:autoRedefine/>
    <w:semiHidden/>
    <w:rsid w:val="006D16FF"/>
    <w:pPr>
      <w:ind w:left="2940"/>
    </w:pPr>
  </w:style>
  <w:style w:type="paragraph" w:styleId="90">
    <w:name w:val="toc 9"/>
    <w:basedOn w:val="a0"/>
    <w:next w:val="a0"/>
    <w:autoRedefine/>
    <w:semiHidden/>
    <w:rsid w:val="006D16FF"/>
    <w:pPr>
      <w:ind w:left="3360"/>
    </w:pPr>
  </w:style>
  <w:style w:type="paragraph" w:styleId="a8">
    <w:name w:val="Document Map"/>
    <w:basedOn w:val="a0"/>
    <w:link w:val="Char1"/>
    <w:semiHidden/>
    <w:rsid w:val="006D16FF"/>
    <w:pPr>
      <w:shd w:val="clear" w:color="auto" w:fill="000080"/>
    </w:pPr>
  </w:style>
  <w:style w:type="paragraph" w:styleId="a9">
    <w:name w:val="table of figures"/>
    <w:basedOn w:val="a0"/>
    <w:next w:val="a0"/>
    <w:uiPriority w:val="99"/>
    <w:rsid w:val="00910E4E"/>
    <w:pPr>
      <w:ind w:left="840" w:hanging="420"/>
    </w:pPr>
  </w:style>
  <w:style w:type="paragraph" w:customStyle="1" w:styleId="Figure">
    <w:name w:val="Figure"/>
    <w:next w:val="a0"/>
    <w:link w:val="FigureChar"/>
    <w:uiPriority w:val="2"/>
    <w:qFormat/>
    <w:rsid w:val="006D16FF"/>
    <w:pPr>
      <w:keepNext/>
      <w:spacing w:before="40" w:after="40"/>
      <w:ind w:left="624"/>
    </w:pPr>
    <w:rPr>
      <w:rFonts w:ascii="Arial" w:hAnsi="Arial" w:cs="Arial"/>
      <w:kern w:val="2"/>
      <w:sz w:val="21"/>
    </w:rPr>
  </w:style>
  <w:style w:type="character" w:customStyle="1" w:styleId="FigureChar">
    <w:name w:val="Figure Char"/>
    <w:basedOn w:val="a1"/>
    <w:link w:val="Figure"/>
    <w:uiPriority w:val="2"/>
    <w:rsid w:val="006D16FF"/>
    <w:rPr>
      <w:rFonts w:ascii="Arial" w:hAnsi="Arial" w:cs="Arial"/>
      <w:kern w:val="2"/>
      <w:sz w:val="21"/>
    </w:rPr>
  </w:style>
  <w:style w:type="paragraph" w:customStyle="1" w:styleId="INVoice">
    <w:name w:val="IN Voice"/>
    <w:uiPriority w:val="2"/>
    <w:semiHidden/>
    <w:rsid w:val="006D16FF"/>
    <w:pPr>
      <w:spacing w:before="20" w:after="20"/>
    </w:pPr>
    <w:rPr>
      <w:rFonts w:ascii="Arial Narrow" w:hAnsi="Arial Narrow" w:cs="Arial"/>
      <w:bCs/>
      <w:sz w:val="15"/>
      <w:szCs w:val="15"/>
    </w:rPr>
  </w:style>
  <w:style w:type="paragraph" w:customStyle="1" w:styleId="TerminalDisplayinTable">
    <w:name w:val="Terminal Display in Table"/>
    <w:uiPriority w:val="2"/>
    <w:qFormat/>
    <w:rsid w:val="006D16FF"/>
    <w:rPr>
      <w:rFonts w:ascii="Courier New" w:hAnsi="Courier New" w:cs="Courier New"/>
      <w:sz w:val="17"/>
      <w:szCs w:val="17"/>
    </w:rPr>
  </w:style>
  <w:style w:type="character" w:styleId="aa">
    <w:name w:val="Hyperlink"/>
    <w:basedOn w:val="a1"/>
    <w:uiPriority w:val="99"/>
    <w:qFormat/>
    <w:rsid w:val="006D16FF"/>
    <w:rPr>
      <w:color w:val="0000FF"/>
      <w:u w:val="single"/>
    </w:rPr>
  </w:style>
  <w:style w:type="character" w:styleId="ab">
    <w:name w:val="annotation reference"/>
    <w:aliases w:val="批注文字 Char1,Åú×¢ÎÄ×Ö Char1,?¨²¡Á¡é??¡Á? Char1,?¡§2?¨¢?¨¦???¨¢? Char1,??¡ì2?¡§¡é?¡§|???¡§¡é? Char1,???¨¬2??¡ì?¨¦??¡ì|????¡ì?¨¦? Char1,???¡§?2???¨¬?¡§|???¨¬|?????¨¬?¡§|? Char1,????¡ì?2???¡§???¡ì|???¡§?|?????¡§???¡ì|? Char1"/>
    <w:basedOn w:val="a1"/>
    <w:rsid w:val="006D16FF"/>
    <w:rPr>
      <w:sz w:val="21"/>
      <w:szCs w:val="21"/>
    </w:rPr>
  </w:style>
  <w:style w:type="paragraph" w:styleId="ac">
    <w:name w:val="annotation text"/>
    <w:basedOn w:val="a0"/>
    <w:link w:val="Char2"/>
    <w:rsid w:val="006D16FF"/>
    <w:pPr>
      <w:jc w:val="left"/>
    </w:pPr>
  </w:style>
  <w:style w:type="paragraph" w:styleId="ad">
    <w:name w:val="annotation subject"/>
    <w:basedOn w:val="ac"/>
    <w:next w:val="ac"/>
    <w:link w:val="Char3"/>
    <w:semiHidden/>
    <w:rsid w:val="006D16FF"/>
    <w:rPr>
      <w:b/>
      <w:bCs/>
    </w:rPr>
  </w:style>
  <w:style w:type="paragraph" w:styleId="ae">
    <w:name w:val="Balloon Text"/>
    <w:basedOn w:val="a0"/>
    <w:link w:val="Char4"/>
    <w:semiHidden/>
    <w:rsid w:val="006D16FF"/>
    <w:rPr>
      <w:sz w:val="18"/>
      <w:szCs w:val="18"/>
    </w:rPr>
  </w:style>
  <w:style w:type="character" w:customStyle="1" w:styleId="TerminalDisplayshading">
    <w:name w:val="Terminal Display shading"/>
    <w:basedOn w:val="a1"/>
    <w:uiPriority w:val="2"/>
    <w:qFormat/>
    <w:rsid w:val="006D16FF"/>
    <w:rPr>
      <w:rFonts w:ascii="Courier New" w:hAnsi="Courier New"/>
      <w:sz w:val="17"/>
      <w:bdr w:val="none" w:sz="0" w:space="0" w:color="auto"/>
      <w:shd w:val="clear" w:color="auto" w:fill="D9D9D9"/>
    </w:rPr>
  </w:style>
  <w:style w:type="table" w:customStyle="1" w:styleId="Table">
    <w:name w:val="Table"/>
    <w:basedOn w:val="a2"/>
    <w:rsid w:val="006D16FF"/>
    <w:tblPr>
      <w:tblInd w:w="737" w:type="dxa"/>
      <w:tblBorders>
        <w:top w:val="single" w:sz="4" w:space="0" w:color="auto"/>
        <w:bottom w:val="single" w:sz="4" w:space="0" w:color="auto"/>
        <w:insideH w:val="single" w:sz="4" w:space="0" w:color="808080"/>
        <w:insideV w:val="single" w:sz="4" w:space="0" w:color="808080"/>
      </w:tblBorders>
    </w:tblPr>
    <w:tcPr>
      <w:vAlign w:val="center"/>
    </w:tcPr>
    <w:tblStylePr w:type="firstRow">
      <w:tblPr/>
      <w:tcPr>
        <w:tcBorders>
          <w:top w:val="single" w:sz="4" w:space="0" w:color="auto"/>
          <w:left w:val="nil"/>
          <w:bottom w:val="single" w:sz="4" w:space="0" w:color="808080"/>
          <w:right w:val="nil"/>
          <w:insideH w:val="nil"/>
          <w:insideV w:val="single" w:sz="4" w:space="0" w:color="808080"/>
          <w:tl2br w:val="nil"/>
          <w:tr2bl w:val="nil"/>
        </w:tcBorders>
        <w:shd w:val="clear" w:color="auto" w:fill="D9D9D9"/>
      </w:tcPr>
    </w:tblStylePr>
  </w:style>
  <w:style w:type="character" w:styleId="af">
    <w:name w:val="FollowedHyperlink"/>
    <w:basedOn w:val="a1"/>
    <w:rsid w:val="006D16FF"/>
    <w:rPr>
      <w:color w:val="800080"/>
      <w:u w:val="single"/>
    </w:rPr>
  </w:style>
  <w:style w:type="paragraph" w:customStyle="1" w:styleId="ItemStep">
    <w:name w:val="Item Step"/>
    <w:aliases w:val="F4"/>
    <w:basedOn w:val="a0"/>
    <w:link w:val="ItemStepChar"/>
    <w:uiPriority w:val="2"/>
    <w:qFormat/>
    <w:rsid w:val="006D16FF"/>
    <w:pPr>
      <w:numPr>
        <w:ilvl w:val="4"/>
        <w:numId w:val="15"/>
      </w:numPr>
      <w:jc w:val="left"/>
      <w:outlineLvl w:val="4"/>
    </w:pPr>
    <w:rPr>
      <w:rFonts w:cs="Times New Roman"/>
      <w:kern w:val="0"/>
      <w:szCs w:val="24"/>
      <w:lang w:eastAsia="en-US"/>
    </w:rPr>
  </w:style>
  <w:style w:type="paragraph" w:customStyle="1" w:styleId="ItemStep2">
    <w:name w:val="Item Step_2"/>
    <w:aliases w:val="F5"/>
    <w:uiPriority w:val="2"/>
    <w:qFormat/>
    <w:rsid w:val="006D16FF"/>
    <w:pPr>
      <w:numPr>
        <w:ilvl w:val="7"/>
        <w:numId w:val="15"/>
      </w:numPr>
      <w:spacing w:before="40" w:after="40"/>
      <w:outlineLvl w:val="5"/>
    </w:pPr>
    <w:rPr>
      <w:rFonts w:ascii="Arial" w:hAnsi="Arial"/>
      <w:sz w:val="21"/>
      <w:lang w:eastAsia="en-US"/>
    </w:rPr>
  </w:style>
  <w:style w:type="paragraph" w:customStyle="1" w:styleId="ItemListinTable2">
    <w:name w:val="Item List in Table_2"/>
    <w:basedOn w:val="a0"/>
    <w:uiPriority w:val="2"/>
    <w:rsid w:val="006D16FF"/>
    <w:pPr>
      <w:numPr>
        <w:ilvl w:val="4"/>
        <w:numId w:val="12"/>
      </w:numPr>
      <w:spacing w:before="80" w:after="80"/>
      <w:jc w:val="left"/>
    </w:pPr>
    <w:rPr>
      <w:sz w:val="18"/>
      <w:szCs w:val="18"/>
      <w:lang w:eastAsia="en-US"/>
    </w:rPr>
  </w:style>
  <w:style w:type="paragraph" w:customStyle="1" w:styleId="ItemStepinTable">
    <w:name w:val="Item Step in Table"/>
    <w:uiPriority w:val="2"/>
    <w:qFormat/>
    <w:rsid w:val="006D16FF"/>
    <w:pPr>
      <w:numPr>
        <w:numId w:val="13"/>
      </w:numPr>
      <w:spacing w:before="80" w:after="80"/>
    </w:pPr>
    <w:rPr>
      <w:rFonts w:ascii="Arial" w:hAnsi="Arial" w:cs="Arial"/>
      <w:sz w:val="18"/>
      <w:szCs w:val="18"/>
    </w:rPr>
  </w:style>
  <w:style w:type="paragraph" w:customStyle="1" w:styleId="ItemStepinTable-2">
    <w:name w:val="Item Step in Table-2"/>
    <w:uiPriority w:val="2"/>
    <w:qFormat/>
    <w:rsid w:val="00D7739E"/>
    <w:pPr>
      <w:numPr>
        <w:ilvl w:val="1"/>
        <w:numId w:val="5"/>
      </w:numPr>
      <w:spacing w:before="40" w:after="40"/>
    </w:pPr>
    <w:rPr>
      <w:rFonts w:ascii="Arial" w:hAnsi="Arial" w:cs="Arial"/>
      <w:sz w:val="18"/>
      <w:szCs w:val="18"/>
    </w:rPr>
  </w:style>
  <w:style w:type="paragraph" w:customStyle="1" w:styleId="ItemList">
    <w:name w:val="Item List"/>
    <w:aliases w:val="F2"/>
    <w:basedOn w:val="a0"/>
    <w:link w:val="ItemListCharChar"/>
    <w:uiPriority w:val="2"/>
    <w:qFormat/>
    <w:rsid w:val="006D16FF"/>
    <w:pPr>
      <w:numPr>
        <w:numId w:val="12"/>
      </w:numPr>
      <w:jc w:val="left"/>
    </w:pPr>
    <w:rPr>
      <w:lang w:eastAsia="en-US"/>
    </w:rPr>
  </w:style>
  <w:style w:type="character" w:customStyle="1" w:styleId="ItemListCharChar">
    <w:name w:val="Item List Char Char"/>
    <w:basedOn w:val="a1"/>
    <w:link w:val="ItemList"/>
    <w:uiPriority w:val="2"/>
    <w:rsid w:val="006D16FF"/>
    <w:rPr>
      <w:rFonts w:ascii="Arial" w:hAnsi="Arial" w:cs="Arial"/>
      <w:kern w:val="2"/>
      <w:sz w:val="21"/>
      <w:lang w:eastAsia="en-US"/>
    </w:rPr>
  </w:style>
  <w:style w:type="paragraph" w:customStyle="1" w:styleId="ItemList2">
    <w:name w:val="Item List_2"/>
    <w:aliases w:val="F3"/>
    <w:basedOn w:val="ItemList"/>
    <w:uiPriority w:val="2"/>
    <w:rsid w:val="006D16FF"/>
    <w:pPr>
      <w:numPr>
        <w:ilvl w:val="1"/>
      </w:numPr>
    </w:pPr>
  </w:style>
  <w:style w:type="paragraph" w:customStyle="1" w:styleId="ItemIndent1">
    <w:name w:val="Item Indent_1"/>
    <w:basedOn w:val="a0"/>
    <w:uiPriority w:val="2"/>
    <w:qFormat/>
    <w:rsid w:val="006D16FF"/>
    <w:pPr>
      <w:ind w:left="1134"/>
      <w:jc w:val="left"/>
    </w:pPr>
    <w:rPr>
      <w:color w:val="000000"/>
      <w:kern w:val="0"/>
      <w:lang w:eastAsia="en-US"/>
    </w:rPr>
  </w:style>
  <w:style w:type="paragraph" w:customStyle="1" w:styleId="ItemIndent2">
    <w:name w:val="Item Indent_2"/>
    <w:basedOn w:val="a0"/>
    <w:uiPriority w:val="2"/>
    <w:qFormat/>
    <w:rsid w:val="006D16FF"/>
    <w:pPr>
      <w:ind w:left="1418"/>
      <w:jc w:val="left"/>
    </w:pPr>
    <w:rPr>
      <w:color w:val="000000"/>
      <w:kern w:val="0"/>
      <w:lang w:eastAsia="en-US"/>
    </w:rPr>
  </w:style>
  <w:style w:type="character" w:customStyle="1" w:styleId="FigureTextChar">
    <w:name w:val="Figure Text Char"/>
    <w:basedOn w:val="a1"/>
    <w:link w:val="FigureText"/>
    <w:uiPriority w:val="2"/>
    <w:rsid w:val="006D16FF"/>
    <w:rPr>
      <w:rFonts w:ascii="Arial" w:eastAsia="楷体_GB2312" w:hAnsi="Arial" w:cs="Arial Narrow"/>
      <w:sz w:val="18"/>
    </w:rPr>
  </w:style>
  <w:style w:type="paragraph" w:customStyle="1" w:styleId="ItemList3">
    <w:name w:val="Item List_3"/>
    <w:basedOn w:val="ItemList2"/>
    <w:uiPriority w:val="2"/>
    <w:rsid w:val="006D16FF"/>
    <w:pPr>
      <w:numPr>
        <w:ilvl w:val="2"/>
      </w:numPr>
    </w:pPr>
  </w:style>
  <w:style w:type="paragraph" w:customStyle="1" w:styleId="ItemIndent3">
    <w:name w:val="Item Indent_3"/>
    <w:basedOn w:val="a0"/>
    <w:uiPriority w:val="2"/>
    <w:rsid w:val="006D16FF"/>
    <w:pPr>
      <w:spacing w:before="80"/>
      <w:ind w:left="1701"/>
      <w:jc w:val="left"/>
    </w:pPr>
    <w:rPr>
      <w:color w:val="000000"/>
      <w:kern w:val="0"/>
      <w:lang w:eastAsia="en-US"/>
    </w:rPr>
  </w:style>
  <w:style w:type="paragraph" w:customStyle="1" w:styleId="ItemListinTable">
    <w:name w:val="Item List in Table"/>
    <w:basedOn w:val="a0"/>
    <w:link w:val="ItemListinTableCharChar"/>
    <w:uiPriority w:val="2"/>
    <w:qFormat/>
    <w:rsid w:val="006D16FF"/>
    <w:pPr>
      <w:numPr>
        <w:ilvl w:val="3"/>
        <w:numId w:val="12"/>
      </w:numPr>
      <w:spacing w:before="80" w:after="80"/>
      <w:jc w:val="left"/>
    </w:pPr>
    <w:rPr>
      <w:sz w:val="18"/>
      <w:szCs w:val="18"/>
      <w:lang w:eastAsia="en-US"/>
    </w:rPr>
  </w:style>
  <w:style w:type="character" w:customStyle="1" w:styleId="ItemListinTableCharChar">
    <w:name w:val="Item List in Table Char Char"/>
    <w:basedOn w:val="a1"/>
    <w:link w:val="ItemListinTable"/>
    <w:uiPriority w:val="2"/>
    <w:rsid w:val="006D16FF"/>
    <w:rPr>
      <w:rFonts w:ascii="Arial" w:hAnsi="Arial" w:cs="Arial"/>
      <w:kern w:val="2"/>
      <w:sz w:val="18"/>
      <w:szCs w:val="18"/>
      <w:lang w:eastAsia="en-US"/>
    </w:rPr>
  </w:style>
  <w:style w:type="paragraph" w:customStyle="1" w:styleId="NotesTextList">
    <w:name w:val="Notes Text List"/>
    <w:basedOn w:val="ItemListinTable"/>
    <w:link w:val="NotesTextListCharChar"/>
    <w:uiPriority w:val="2"/>
    <w:qFormat/>
    <w:rsid w:val="006D16FF"/>
    <w:pPr>
      <w:keepNext/>
      <w:pBdr>
        <w:bottom w:val="single" w:sz="8" w:space="1" w:color="auto"/>
      </w:pBdr>
      <w:spacing w:before="40" w:after="40"/>
      <w:ind w:left="1021"/>
    </w:pPr>
    <w:rPr>
      <w:rFonts w:eastAsia="楷体_GB2312"/>
      <w:sz w:val="21"/>
    </w:rPr>
  </w:style>
  <w:style w:type="character" w:customStyle="1" w:styleId="NotesTextListCharChar">
    <w:name w:val="Notes Text List Char Char"/>
    <w:basedOn w:val="ItemListinTableCharChar"/>
    <w:link w:val="NotesTextList"/>
    <w:uiPriority w:val="2"/>
    <w:rsid w:val="006D16FF"/>
    <w:rPr>
      <w:rFonts w:ascii="Arial" w:eastAsia="楷体_GB2312" w:hAnsi="Arial" w:cs="Arial"/>
      <w:kern w:val="2"/>
      <w:sz w:val="21"/>
      <w:szCs w:val="18"/>
      <w:lang w:eastAsia="en-US"/>
    </w:rPr>
  </w:style>
  <w:style w:type="table" w:customStyle="1" w:styleId="FigureTable">
    <w:name w:val="Figure Table"/>
    <w:basedOn w:val="a2"/>
    <w:uiPriority w:val="99"/>
    <w:rsid w:val="006D16FF"/>
    <w:pPr>
      <w:spacing w:before="40" w:line="240" w:lineRule="exact"/>
    </w:pPr>
    <w:rPr>
      <w:rFonts w:ascii="Arial" w:eastAsia="楷体" w:hAnsi="Arial"/>
      <w:sz w:val="18"/>
    </w:rPr>
    <w:tblPr>
      <w:tblInd w:w="737" w:type="dxa"/>
      <w:tblBorders>
        <w:top w:val="single" w:sz="4" w:space="0" w:color="auto"/>
        <w:bottom w:val="single" w:sz="4" w:space="0" w:color="auto"/>
        <w:insideH w:val="single" w:sz="4" w:space="0" w:color="808080"/>
        <w:insideV w:val="single" w:sz="4" w:space="0" w:color="808080"/>
      </w:tblBorders>
    </w:tblPr>
    <w:tcPr>
      <w:vAlign w:val="center"/>
    </w:tcPr>
  </w:style>
  <w:style w:type="paragraph" w:customStyle="1" w:styleId="Itemstep3">
    <w:name w:val="Item step_3"/>
    <w:basedOn w:val="a0"/>
    <w:uiPriority w:val="2"/>
    <w:semiHidden/>
    <w:rsid w:val="006D16FF"/>
    <w:pPr>
      <w:tabs>
        <w:tab w:val="num" w:pos="1955"/>
      </w:tabs>
      <w:spacing w:before="80" w:line="240" w:lineRule="exact"/>
      <w:ind w:left="1956" w:hanging="312"/>
      <w:jc w:val="left"/>
      <w:outlineLvl w:val="8"/>
    </w:pPr>
    <w:rPr>
      <w:rFonts w:cs="Times New Roman"/>
      <w:color w:val="000000"/>
      <w:kern w:val="0"/>
      <w:szCs w:val="16"/>
      <w:lang w:eastAsia="en-US"/>
    </w:rPr>
  </w:style>
  <w:style w:type="character" w:customStyle="1" w:styleId="commandparameter">
    <w:name w:val="command parameter"/>
    <w:qFormat/>
    <w:rsid w:val="006D16FF"/>
    <w:rPr>
      <w:rFonts w:ascii="Courier New" w:eastAsia="宋体" w:hAnsi="Courier New"/>
      <w:b w:val="0"/>
      <w:i/>
      <w:color w:val="auto"/>
      <w:szCs w:val="21"/>
    </w:rPr>
  </w:style>
  <w:style w:type="character" w:customStyle="1" w:styleId="commandkeywords">
    <w:name w:val="command keywords"/>
    <w:qFormat/>
    <w:rsid w:val="006D16FF"/>
    <w:rPr>
      <w:rFonts w:ascii="Courier New" w:eastAsia="宋体" w:hAnsi="Courier New"/>
      <w:b/>
      <w:i w:val="0"/>
      <w:color w:val="auto"/>
      <w:szCs w:val="21"/>
    </w:rPr>
  </w:style>
  <w:style w:type="paragraph" w:customStyle="1" w:styleId="NotesTextinTable">
    <w:name w:val="Notes Text in Table"/>
    <w:uiPriority w:val="2"/>
    <w:qFormat/>
    <w:rsid w:val="006D16FF"/>
    <w:pPr>
      <w:keepLines/>
      <w:spacing w:before="80" w:after="80"/>
    </w:pPr>
    <w:rPr>
      <w:rFonts w:ascii="Arial" w:eastAsia="楷体_GB2312" w:hAnsi="Arial" w:cs="Arial"/>
      <w:noProof/>
      <w:sz w:val="18"/>
      <w:szCs w:val="18"/>
    </w:rPr>
  </w:style>
  <w:style w:type="paragraph" w:customStyle="1" w:styleId="NotesHeadinginTable">
    <w:name w:val="Notes Heading in Table"/>
    <w:next w:val="NotesTextinTable"/>
    <w:uiPriority w:val="2"/>
    <w:qFormat/>
    <w:rsid w:val="006D16FF"/>
    <w:pPr>
      <w:keepNext/>
      <w:spacing w:before="80" w:after="80"/>
    </w:pPr>
    <w:rPr>
      <w:rFonts w:ascii="Arial" w:hAnsi="Arial" w:cs="Arial"/>
      <w:noProof/>
      <w:sz w:val="18"/>
      <w:szCs w:val="18"/>
    </w:rPr>
  </w:style>
  <w:style w:type="paragraph" w:customStyle="1" w:styleId="af0">
    <w:name w:val="图样式"/>
    <w:basedOn w:val="a0"/>
    <w:semiHidden/>
    <w:rsid w:val="006D16FF"/>
    <w:pPr>
      <w:keepNext/>
      <w:autoSpaceDE w:val="0"/>
      <w:autoSpaceDN w:val="0"/>
      <w:adjustRightInd w:val="0"/>
      <w:spacing w:line="360" w:lineRule="auto"/>
      <w:ind w:left="0"/>
      <w:jc w:val="center"/>
    </w:pPr>
    <w:rPr>
      <w:rFonts w:ascii="Times New Roman" w:hAnsi="Times New Roman" w:cs="Times New Roman"/>
    </w:rPr>
  </w:style>
  <w:style w:type="paragraph" w:customStyle="1" w:styleId="NotesTextListinTable">
    <w:name w:val="Notes Text List in Table"/>
    <w:uiPriority w:val="2"/>
    <w:qFormat/>
    <w:rsid w:val="006D16FF"/>
    <w:pPr>
      <w:numPr>
        <w:ilvl w:val="5"/>
        <w:numId w:val="12"/>
      </w:numPr>
      <w:spacing w:before="80" w:after="80"/>
    </w:pPr>
    <w:rPr>
      <w:rFonts w:ascii="Arial" w:eastAsia="楷体_GB2312" w:hAnsi="Arial" w:cs="楷体_GB2312"/>
      <w:noProof/>
      <w:sz w:val="18"/>
      <w:szCs w:val="18"/>
    </w:rPr>
  </w:style>
  <w:style w:type="paragraph" w:customStyle="1" w:styleId="Text">
    <w:name w:val="索引 Text"/>
    <w:link w:val="TextCharChar"/>
    <w:uiPriority w:val="3"/>
    <w:qFormat/>
    <w:rsid w:val="006D16FF"/>
    <w:pPr>
      <w:spacing w:before="40" w:after="40"/>
      <w:ind w:left="624"/>
    </w:pPr>
    <w:rPr>
      <w:rFonts w:ascii="Arial" w:hAnsi="Arial" w:cs="Arial"/>
      <w:kern w:val="2"/>
      <w:sz w:val="21"/>
    </w:rPr>
  </w:style>
  <w:style w:type="character" w:customStyle="1" w:styleId="TextCharChar">
    <w:name w:val="索引 Text Char Char"/>
    <w:basedOn w:val="a1"/>
    <w:link w:val="Text"/>
    <w:uiPriority w:val="3"/>
    <w:rsid w:val="006D16FF"/>
    <w:rPr>
      <w:rFonts w:ascii="Arial" w:hAnsi="Arial" w:cs="Arial"/>
      <w:kern w:val="2"/>
      <w:sz w:val="21"/>
    </w:rPr>
  </w:style>
  <w:style w:type="paragraph" w:customStyle="1" w:styleId="Heading">
    <w:name w:val="索引 Heading"/>
    <w:next w:val="Text"/>
    <w:link w:val="HeadingChar"/>
    <w:uiPriority w:val="3"/>
    <w:qFormat/>
    <w:rsid w:val="006D16FF"/>
    <w:pPr>
      <w:spacing w:before="120" w:after="120"/>
      <w:ind w:left="624"/>
    </w:pPr>
    <w:rPr>
      <w:rFonts w:ascii="Arial" w:hAnsi="Arial" w:cs="Arial"/>
      <w:b/>
      <w:kern w:val="2"/>
      <w:sz w:val="21"/>
    </w:rPr>
  </w:style>
  <w:style w:type="character" w:customStyle="1" w:styleId="HeadingChar">
    <w:name w:val="索引 Heading Char"/>
    <w:basedOn w:val="a1"/>
    <w:link w:val="Heading"/>
    <w:uiPriority w:val="3"/>
    <w:rsid w:val="006D16FF"/>
    <w:rPr>
      <w:rFonts w:ascii="Arial" w:hAnsi="Arial" w:cs="Arial"/>
      <w:b/>
      <w:kern w:val="2"/>
      <w:sz w:val="21"/>
    </w:rPr>
  </w:style>
  <w:style w:type="paragraph" w:customStyle="1" w:styleId="af1">
    <w:name w:val="索引链接"/>
    <w:next w:val="a0"/>
    <w:link w:val="Char5"/>
    <w:uiPriority w:val="3"/>
    <w:qFormat/>
    <w:rsid w:val="006D16FF"/>
    <w:pPr>
      <w:spacing w:before="120" w:after="60"/>
      <w:ind w:left="624"/>
    </w:pPr>
    <w:rPr>
      <w:rFonts w:ascii="Arial" w:eastAsia="黑体" w:hAnsi="Arial" w:cs="Arial"/>
      <w:bCs/>
      <w:color w:val="0000FF"/>
      <w:sz w:val="36"/>
      <w:szCs w:val="36"/>
    </w:rPr>
  </w:style>
  <w:style w:type="character" w:customStyle="1" w:styleId="Char5">
    <w:name w:val="索引链接 Char"/>
    <w:basedOn w:val="a1"/>
    <w:link w:val="af1"/>
    <w:uiPriority w:val="3"/>
    <w:rsid w:val="006D16FF"/>
    <w:rPr>
      <w:rFonts w:ascii="Arial" w:eastAsia="黑体" w:hAnsi="Arial" w:cs="Arial"/>
      <w:bCs/>
      <w:color w:val="0000FF"/>
      <w:sz w:val="36"/>
      <w:szCs w:val="36"/>
    </w:rPr>
  </w:style>
  <w:style w:type="paragraph" w:customStyle="1" w:styleId="TerminalDisplayIndent1">
    <w:name w:val="Terminal Display Indent_1"/>
    <w:basedOn w:val="TerminalDisplay"/>
    <w:uiPriority w:val="2"/>
    <w:qFormat/>
    <w:rsid w:val="006D16FF"/>
    <w:pPr>
      <w:ind w:left="1134"/>
    </w:pPr>
  </w:style>
  <w:style w:type="paragraph" w:customStyle="1" w:styleId="TerminalDisplayIndent2">
    <w:name w:val="Terminal Display Indent_2"/>
    <w:basedOn w:val="TerminalDisplay"/>
    <w:uiPriority w:val="2"/>
    <w:qFormat/>
    <w:rsid w:val="006D16FF"/>
    <w:pPr>
      <w:ind w:left="1418"/>
    </w:pPr>
  </w:style>
  <w:style w:type="table" w:styleId="af2">
    <w:name w:val="Table Theme"/>
    <w:basedOn w:val="a2"/>
    <w:rsid w:val="006D16FF"/>
    <w:pPr>
      <w:spacing w:before="40" w:after="40"/>
      <w:ind w:left="62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aliases w:val="heading 1 Char,h:1 Char,h:1app Char,level 1 Char,Level 1 Head Char,H1 Char,h1 Char,Huvudrubrik Char,标题 1 Char Char Char Char1,标题 1 Char Char Char Char Char,标题 1 Char Char Char Char Char Char Char,标题 1 Char Char Char1"/>
    <w:basedOn w:val="a1"/>
    <w:link w:val="1"/>
    <w:uiPriority w:val="1"/>
    <w:rsid w:val="0080612C"/>
    <w:rPr>
      <w:rFonts w:ascii="Arial" w:hAnsi="Arial" w:cs="Arial"/>
      <w:b/>
      <w:color w:val="800000"/>
      <w:sz w:val="36"/>
      <w:szCs w:val="48"/>
    </w:rPr>
  </w:style>
  <w:style w:type="character" w:customStyle="1" w:styleId="FigureDescriptionChar">
    <w:name w:val="Figure Description Char"/>
    <w:basedOn w:val="a1"/>
    <w:link w:val="FigureDescription"/>
    <w:uiPriority w:val="2"/>
    <w:rsid w:val="005B63DB"/>
    <w:rPr>
      <w:rFonts w:ascii="Arial" w:eastAsia="黑体" w:hAnsi="Arial" w:cs="Arial Narrow"/>
      <w:sz w:val="21"/>
    </w:rPr>
  </w:style>
  <w:style w:type="character" w:customStyle="1" w:styleId="Char">
    <w:name w:val="页眉 Char"/>
    <w:basedOn w:val="a1"/>
    <w:link w:val="a4"/>
    <w:uiPriority w:val="3"/>
    <w:rsid w:val="00564DFA"/>
    <w:rPr>
      <w:rFonts w:ascii="Arial" w:hAnsi="Arial" w:cs="Arial"/>
      <w:noProof/>
      <w:sz w:val="18"/>
      <w:szCs w:val="18"/>
    </w:rPr>
  </w:style>
  <w:style w:type="character" w:customStyle="1" w:styleId="Char2">
    <w:name w:val="批注文字 Char"/>
    <w:basedOn w:val="a1"/>
    <w:link w:val="ac"/>
    <w:rsid w:val="007E2B85"/>
    <w:rPr>
      <w:rFonts w:ascii="Arial" w:hAnsi="Arial" w:cs="Arial"/>
      <w:kern w:val="2"/>
      <w:sz w:val="21"/>
    </w:rPr>
  </w:style>
  <w:style w:type="character" w:customStyle="1" w:styleId="Char6">
    <w:name w:val="编写建议 Char"/>
    <w:basedOn w:val="a1"/>
    <w:link w:val="af3"/>
    <w:rsid w:val="007E2B85"/>
    <w:rPr>
      <w:i/>
      <w:iCs/>
      <w:color w:val="0000FF"/>
      <w:sz w:val="21"/>
      <w:szCs w:val="21"/>
    </w:rPr>
  </w:style>
  <w:style w:type="paragraph" w:customStyle="1" w:styleId="af3">
    <w:name w:val="编写建议"/>
    <w:basedOn w:val="a0"/>
    <w:link w:val="Char6"/>
    <w:rsid w:val="007E2B85"/>
    <w:pPr>
      <w:widowControl w:val="0"/>
      <w:autoSpaceDE w:val="0"/>
      <w:autoSpaceDN w:val="0"/>
      <w:adjustRightInd w:val="0"/>
      <w:spacing w:before="0" w:after="0" w:line="300" w:lineRule="auto"/>
      <w:jc w:val="left"/>
    </w:pPr>
    <w:rPr>
      <w:rFonts w:ascii="Times New Roman" w:hAnsi="Times New Roman" w:cs="Times New Roman"/>
      <w:i/>
      <w:iCs/>
      <w:color w:val="0000FF"/>
      <w:kern w:val="0"/>
      <w:szCs w:val="21"/>
    </w:rPr>
  </w:style>
  <w:style w:type="paragraph" w:customStyle="1" w:styleId="af4">
    <w:name w:val="修订记录"/>
    <w:basedOn w:val="a0"/>
    <w:rsid w:val="00AD610E"/>
    <w:pPr>
      <w:widowControl w:val="0"/>
      <w:autoSpaceDE w:val="0"/>
      <w:autoSpaceDN w:val="0"/>
      <w:adjustRightInd w:val="0"/>
      <w:spacing w:before="300" w:after="150"/>
      <w:ind w:left="0"/>
      <w:jc w:val="center"/>
    </w:pPr>
    <w:rPr>
      <w:rFonts w:ascii="黑体" w:eastAsia="黑体" w:hAnsi="Times New Roman" w:cs="黑体"/>
      <w:kern w:val="0"/>
      <w:sz w:val="36"/>
      <w:szCs w:val="30"/>
    </w:rPr>
  </w:style>
  <w:style w:type="paragraph" w:customStyle="1" w:styleId="Copyright">
    <w:name w:val="Copyright"/>
    <w:rsid w:val="009D4F56"/>
    <w:pPr>
      <w:spacing w:line="240" w:lineRule="exact"/>
    </w:pPr>
    <w:rPr>
      <w:rFonts w:ascii="Arial" w:hAnsi="Arial" w:cs="Arial"/>
      <w:kern w:val="2"/>
      <w:sz w:val="16"/>
      <w:szCs w:val="14"/>
    </w:rPr>
  </w:style>
  <w:style w:type="paragraph" w:customStyle="1" w:styleId="af5">
    <w:name w:val="封面文档标题"/>
    <w:basedOn w:val="a0"/>
    <w:rsid w:val="000E40CC"/>
    <w:pPr>
      <w:snapToGrid w:val="0"/>
      <w:spacing w:before="600" w:after="200"/>
      <w:ind w:left="0"/>
      <w:jc w:val="left"/>
    </w:pPr>
    <w:rPr>
      <w:rFonts w:eastAsia="黑体"/>
      <w:bCs/>
      <w:kern w:val="0"/>
      <w:sz w:val="48"/>
      <w:szCs w:val="44"/>
    </w:rPr>
  </w:style>
  <w:style w:type="paragraph" w:customStyle="1" w:styleId="af6">
    <w:name w:val="摘要"/>
    <w:basedOn w:val="a0"/>
    <w:rsid w:val="00577511"/>
    <w:pPr>
      <w:tabs>
        <w:tab w:val="left" w:pos="851"/>
      </w:tabs>
      <w:snapToGrid w:val="0"/>
      <w:spacing w:before="80" w:after="80"/>
      <w:ind w:left="0"/>
    </w:pPr>
    <w:rPr>
      <w:rFonts w:eastAsia="楷体_GB2312"/>
      <w:kern w:val="0"/>
      <w:szCs w:val="21"/>
    </w:rPr>
  </w:style>
  <w:style w:type="paragraph" w:customStyle="1" w:styleId="Version">
    <w:name w:val="Version"/>
    <w:basedOn w:val="a0"/>
    <w:link w:val="VersionCharChar"/>
    <w:rsid w:val="00577511"/>
    <w:pPr>
      <w:widowControl w:val="0"/>
      <w:spacing w:before="0" w:after="0" w:line="240" w:lineRule="exact"/>
      <w:ind w:left="0"/>
      <w:jc w:val="left"/>
    </w:pPr>
    <w:rPr>
      <w:rFonts w:ascii="Futura Bk" w:hAnsi="Futura Bk"/>
      <w:kern w:val="0"/>
      <w:sz w:val="16"/>
      <w:szCs w:val="16"/>
      <w:lang w:eastAsia="en-US"/>
    </w:rPr>
  </w:style>
  <w:style w:type="character" w:customStyle="1" w:styleId="VersionCharChar">
    <w:name w:val="Version Char Char"/>
    <w:basedOn w:val="a1"/>
    <w:link w:val="Version"/>
    <w:rsid w:val="00577511"/>
    <w:rPr>
      <w:rFonts w:ascii="Futura Bk" w:hAnsi="Futura Bk" w:cs="Arial"/>
      <w:sz w:val="16"/>
      <w:szCs w:val="16"/>
      <w:lang w:eastAsia="en-US"/>
    </w:rPr>
  </w:style>
  <w:style w:type="paragraph" w:customStyle="1" w:styleId="CopyrightDeclaration2">
    <w:name w:val="Copyright Declaration2"/>
    <w:basedOn w:val="a0"/>
    <w:qFormat/>
    <w:rsid w:val="009E3AE8"/>
    <w:pPr>
      <w:ind w:left="0"/>
      <w:jc w:val="left"/>
    </w:pPr>
    <w:rPr>
      <w:rFonts w:eastAsia="黑体"/>
      <w:noProof/>
      <w:kern w:val="0"/>
      <w:sz w:val="18"/>
      <w:szCs w:val="18"/>
    </w:rPr>
  </w:style>
  <w:style w:type="character" w:customStyle="1" w:styleId="TerminalDisplayChar">
    <w:name w:val="Terminal Display Char"/>
    <w:basedOn w:val="a1"/>
    <w:link w:val="TerminalDisplay"/>
    <w:uiPriority w:val="2"/>
    <w:rsid w:val="008C2F05"/>
    <w:rPr>
      <w:rFonts w:ascii="Courier New" w:hAnsi="Courier New" w:cs="Courier New"/>
      <w:sz w:val="17"/>
      <w:szCs w:val="17"/>
    </w:rPr>
  </w:style>
  <w:style w:type="character" w:customStyle="1" w:styleId="TableDescriptionChar">
    <w:name w:val="Table Description Char"/>
    <w:basedOn w:val="a1"/>
    <w:link w:val="TableDescription"/>
    <w:uiPriority w:val="2"/>
    <w:rsid w:val="008C2F05"/>
    <w:rPr>
      <w:rFonts w:ascii="Arial" w:eastAsia="黑体" w:hAnsi="Arial" w:cs="Arial Narrow"/>
      <w:sz w:val="21"/>
    </w:rPr>
  </w:style>
  <w:style w:type="character" w:customStyle="1" w:styleId="2Char">
    <w:name w:val="标题 2 Char"/>
    <w:aliases w:val="1.1 Char,1.1  标题 2 Char Char,标题 2 Char Char Char1,heading 2 Char, Char Char1,标题 2 Char Char Char Char,标题 2 Char Char Char Char Char Char Char Char Char Char,标题 2 Char Char Char Char Char Char Char Char,标题 2 Char Char Char Char Char Char"/>
    <w:basedOn w:val="a1"/>
    <w:link w:val="2"/>
    <w:uiPriority w:val="1"/>
    <w:rsid w:val="00C70413"/>
    <w:rPr>
      <w:rFonts w:ascii="Arial" w:eastAsia="黑体" w:hAnsi="Arial" w:cs="Arial"/>
      <w:bCs/>
      <w:color w:val="800000"/>
      <w:sz w:val="30"/>
      <w:szCs w:val="44"/>
    </w:rPr>
  </w:style>
  <w:style w:type="table" w:customStyle="1" w:styleId="Notes1">
    <w:name w:val="Notes_1"/>
    <w:basedOn w:val="a2"/>
    <w:rsid w:val="008C2F05"/>
    <w:pPr>
      <w:spacing w:before="80"/>
    </w:pPr>
    <w:rPr>
      <w:rFonts w:ascii="Futura Md" w:hAnsi="Futura Md"/>
    </w:rPr>
    <w:tblPr>
      <w:tblInd w:w="454" w:type="dxa"/>
      <w:tblBorders>
        <w:top w:val="single" w:sz="4" w:space="0" w:color="auto"/>
        <w:bottom w:val="single" w:sz="4" w:space="0" w:color="auto"/>
        <w:insideH w:val="single" w:sz="4" w:space="0" w:color="auto"/>
      </w:tblBorders>
      <w:tblCellMar>
        <w:left w:w="0" w:type="dxa"/>
        <w:right w:w="0" w:type="dxa"/>
      </w:tblCellMar>
    </w:tblPr>
    <w:tblStylePr w:type="firstCol">
      <w:tblPr/>
      <w:tcPr>
        <w:tcBorders>
          <w:top w:val="nil"/>
          <w:left w:val="nil"/>
          <w:bottom w:val="nil"/>
          <w:right w:val="nil"/>
          <w:insideH w:val="nil"/>
          <w:insideV w:val="nil"/>
          <w:tl2br w:val="nil"/>
          <w:tr2bl w:val="nil"/>
        </w:tcBorders>
      </w:tcPr>
    </w:tblStylePr>
    <w:tblStylePr w:type="lastCol">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ItemStepinTable2">
    <w:name w:val="Item Step in Table_2"/>
    <w:uiPriority w:val="2"/>
    <w:qFormat/>
    <w:rsid w:val="006D16FF"/>
    <w:pPr>
      <w:numPr>
        <w:ilvl w:val="1"/>
        <w:numId w:val="13"/>
      </w:numPr>
      <w:spacing w:before="80" w:after="80"/>
    </w:pPr>
    <w:rPr>
      <w:rFonts w:ascii="Arial" w:hAnsi="Arial" w:cs="Arial"/>
      <w:sz w:val="18"/>
      <w:szCs w:val="18"/>
    </w:rPr>
  </w:style>
  <w:style w:type="paragraph" w:customStyle="1" w:styleId="NotesIcons">
    <w:name w:val="Notes Icons"/>
    <w:rsid w:val="008C2F05"/>
    <w:pPr>
      <w:spacing w:before="80"/>
    </w:pPr>
    <w:rPr>
      <w:rFonts w:ascii="Futura Md" w:hAnsi="Futura Md" w:cs="Arial"/>
      <w:lang w:eastAsia="en-US"/>
    </w:rPr>
  </w:style>
  <w:style w:type="paragraph" w:customStyle="1" w:styleId="ManualTitle2">
    <w:name w:val="Manual Title2"/>
    <w:basedOn w:val="a0"/>
    <w:link w:val="ManualTitle2Char"/>
    <w:qFormat/>
    <w:rsid w:val="009B4C09"/>
    <w:pPr>
      <w:ind w:left="0"/>
      <w:jc w:val="left"/>
    </w:pPr>
    <w:rPr>
      <w:rFonts w:ascii="Futura Bk" w:hAnsi="Futura Bk" w:cs="Times New Roman"/>
      <w:noProof/>
      <w:kern w:val="0"/>
      <w:szCs w:val="40"/>
      <w:lang w:eastAsia="en-US"/>
    </w:rPr>
  </w:style>
  <w:style w:type="character" w:customStyle="1" w:styleId="ManualTitle2Char">
    <w:name w:val="Manual Title2 Char"/>
    <w:basedOn w:val="a1"/>
    <w:link w:val="ManualTitle2"/>
    <w:rsid w:val="009B4C09"/>
    <w:rPr>
      <w:rFonts w:ascii="Futura Bk" w:hAnsi="Futura Bk"/>
      <w:noProof/>
      <w:sz w:val="21"/>
      <w:szCs w:val="40"/>
      <w:lang w:eastAsia="en-US"/>
    </w:rPr>
  </w:style>
  <w:style w:type="paragraph" w:customStyle="1" w:styleId="af7">
    <w:name w:val="表格文本"/>
    <w:rsid w:val="0079569E"/>
    <w:pPr>
      <w:tabs>
        <w:tab w:val="decimal" w:pos="0"/>
      </w:tabs>
    </w:pPr>
    <w:rPr>
      <w:rFonts w:ascii="Arial" w:hAnsi="Arial"/>
      <w:noProof/>
      <w:sz w:val="21"/>
      <w:szCs w:val="21"/>
    </w:rPr>
  </w:style>
  <w:style w:type="character" w:customStyle="1" w:styleId="ItalicText">
    <w:name w:val="Italic Text"/>
    <w:basedOn w:val="a1"/>
    <w:qFormat/>
    <w:rsid w:val="006D16FF"/>
    <w:rPr>
      <w:rFonts w:ascii="Arial" w:hAnsi="Arial"/>
      <w:b w:val="0"/>
      <w:i/>
    </w:rPr>
  </w:style>
  <w:style w:type="character" w:customStyle="1" w:styleId="3Char">
    <w:name w:val="标题 3 Char"/>
    <w:aliases w:val="heading 3 Char,标题 3 Char Char Char Char Char Char, Char Char Char Char1,Char Char Char, Char Char Char1,标题 3 Char Char Char, Char Char Char Char Char1, Char Char Char Char Char Char,Char Char Char Char Char Char,Char Char Char Char Char1"/>
    <w:basedOn w:val="a1"/>
    <w:link w:val="3"/>
    <w:uiPriority w:val="1"/>
    <w:rsid w:val="00B54BE5"/>
    <w:rPr>
      <w:rFonts w:ascii="Arial" w:eastAsia="黑体" w:hAnsi="Arial" w:cs="Arial"/>
      <w:bCs/>
      <w:color w:val="800000"/>
      <w:sz w:val="24"/>
      <w:szCs w:val="36"/>
    </w:rPr>
  </w:style>
  <w:style w:type="character" w:customStyle="1" w:styleId="TableTextChar1">
    <w:name w:val="Table Text Char1"/>
    <w:basedOn w:val="a1"/>
    <w:rsid w:val="00C24CBA"/>
    <w:rPr>
      <w:rFonts w:ascii="Arial" w:hAnsi="Arial" w:cs="Arial"/>
      <w:sz w:val="18"/>
      <w:szCs w:val="18"/>
    </w:rPr>
  </w:style>
  <w:style w:type="character" w:customStyle="1" w:styleId="BoldText">
    <w:name w:val="Bold Text"/>
    <w:basedOn w:val="a1"/>
    <w:qFormat/>
    <w:rsid w:val="006D16FF"/>
    <w:rPr>
      <w:rFonts w:ascii="Arial" w:hAnsi="Arial"/>
      <w:b/>
      <w:i w:val="0"/>
    </w:rPr>
  </w:style>
  <w:style w:type="paragraph" w:styleId="af8">
    <w:name w:val="List Paragraph"/>
    <w:basedOn w:val="a0"/>
    <w:uiPriority w:val="34"/>
    <w:qFormat/>
    <w:rsid w:val="0068476C"/>
    <w:pPr>
      <w:ind w:firstLineChars="200" w:firstLine="420"/>
    </w:pPr>
  </w:style>
  <w:style w:type="character" w:customStyle="1" w:styleId="4Char">
    <w:name w:val="标题 4 Char"/>
    <w:aliases w:val="标题 4 Char Char Char1,标题 4 Char Char Char Char,标题 41 Char1,标题 4 Char1 Char,标题 4 Char Char Char Char Char Char,标题 4 Char Char Char Char Char Char Char Char,heading 4 Char Char,标题 4 Char Char1 Char Char Char,标题 41 Char Char,Char1 Char Char Char"/>
    <w:basedOn w:val="a1"/>
    <w:link w:val="4"/>
    <w:uiPriority w:val="1"/>
    <w:rsid w:val="00D85E55"/>
    <w:rPr>
      <w:rFonts w:ascii="Arial" w:eastAsia="黑体" w:hAnsi="Arial" w:cs="Arial"/>
      <w:bCs/>
      <w:noProof/>
      <w:color w:val="800000"/>
      <w:sz w:val="21"/>
      <w:szCs w:val="22"/>
    </w:rPr>
  </w:style>
  <w:style w:type="character" w:customStyle="1" w:styleId="7Char">
    <w:name w:val="标题 7 Char"/>
    <w:basedOn w:val="a1"/>
    <w:link w:val="7"/>
    <w:semiHidden/>
    <w:rsid w:val="00401AF6"/>
    <w:rPr>
      <w:rFonts w:ascii="Arial" w:hAnsi="Arial" w:cs="Arial"/>
      <w:b/>
      <w:bCs/>
      <w:kern w:val="2"/>
      <w:sz w:val="24"/>
      <w:szCs w:val="24"/>
    </w:rPr>
  </w:style>
  <w:style w:type="character" w:customStyle="1" w:styleId="8Char">
    <w:name w:val="标题 8 Char"/>
    <w:basedOn w:val="a1"/>
    <w:link w:val="8"/>
    <w:semiHidden/>
    <w:rsid w:val="00401AF6"/>
    <w:rPr>
      <w:rFonts w:asciiTheme="majorHAnsi" w:eastAsiaTheme="majorEastAsia" w:hAnsiTheme="majorHAnsi" w:cstheme="majorBidi"/>
      <w:kern w:val="2"/>
      <w:sz w:val="24"/>
      <w:szCs w:val="24"/>
    </w:rPr>
  </w:style>
  <w:style w:type="character" w:customStyle="1" w:styleId="9Char">
    <w:name w:val="标题 9 Char"/>
    <w:basedOn w:val="a1"/>
    <w:link w:val="9"/>
    <w:semiHidden/>
    <w:rsid w:val="00401AF6"/>
    <w:rPr>
      <w:rFonts w:asciiTheme="majorHAnsi" w:eastAsiaTheme="majorEastAsia" w:hAnsiTheme="majorHAnsi" w:cstheme="majorBidi"/>
      <w:kern w:val="2"/>
      <w:sz w:val="21"/>
      <w:szCs w:val="21"/>
    </w:rPr>
  </w:style>
  <w:style w:type="numbering" w:styleId="a">
    <w:name w:val="Outline List 3"/>
    <w:basedOn w:val="a3"/>
    <w:rsid w:val="00401AF6"/>
    <w:pPr>
      <w:numPr>
        <w:numId w:val="11"/>
      </w:numPr>
    </w:pPr>
  </w:style>
  <w:style w:type="paragraph" w:styleId="af9">
    <w:name w:val="Normal (Web)"/>
    <w:basedOn w:val="a0"/>
    <w:uiPriority w:val="99"/>
    <w:unhideWhenUsed/>
    <w:rsid w:val="00250C1E"/>
    <w:pPr>
      <w:spacing w:before="100" w:beforeAutospacing="1" w:after="100" w:afterAutospacing="1"/>
      <w:ind w:left="0"/>
      <w:jc w:val="left"/>
    </w:pPr>
    <w:rPr>
      <w:rFonts w:ascii="宋体" w:hAnsi="宋体" w:cs="宋体"/>
      <w:kern w:val="0"/>
      <w:sz w:val="24"/>
      <w:szCs w:val="24"/>
    </w:rPr>
  </w:style>
  <w:style w:type="character" w:customStyle="1" w:styleId="6Char">
    <w:name w:val="标题 6 Char"/>
    <w:basedOn w:val="a1"/>
    <w:link w:val="6"/>
    <w:uiPriority w:val="1"/>
    <w:semiHidden/>
    <w:rsid w:val="0011465A"/>
    <w:rPr>
      <w:rFonts w:ascii="Futura Hv" w:eastAsia="黑体" w:hAnsi="Futura Hv"/>
      <w:bCs/>
      <w:kern w:val="2"/>
      <w:sz w:val="22"/>
      <w:szCs w:val="22"/>
    </w:rPr>
  </w:style>
  <w:style w:type="character" w:customStyle="1" w:styleId="Char0">
    <w:name w:val="页脚 Char"/>
    <w:basedOn w:val="a1"/>
    <w:link w:val="a5"/>
    <w:uiPriority w:val="3"/>
    <w:rsid w:val="0011465A"/>
    <w:rPr>
      <w:rFonts w:ascii="Arial" w:hAnsi="Arial" w:cs="Arial"/>
      <w:sz w:val="18"/>
      <w:szCs w:val="18"/>
    </w:rPr>
  </w:style>
  <w:style w:type="character" w:customStyle="1" w:styleId="Char1">
    <w:name w:val="文档结构图 Char"/>
    <w:basedOn w:val="a1"/>
    <w:link w:val="a8"/>
    <w:semiHidden/>
    <w:rsid w:val="0011465A"/>
    <w:rPr>
      <w:rFonts w:ascii="Arial" w:hAnsi="Arial" w:cs="Arial"/>
      <w:kern w:val="2"/>
      <w:sz w:val="21"/>
      <w:shd w:val="clear" w:color="auto" w:fill="000080"/>
    </w:rPr>
  </w:style>
  <w:style w:type="character" w:customStyle="1" w:styleId="Char3">
    <w:name w:val="批注主题 Char"/>
    <w:basedOn w:val="Char2"/>
    <w:link w:val="ad"/>
    <w:semiHidden/>
    <w:rsid w:val="0011465A"/>
    <w:rPr>
      <w:rFonts w:ascii="Arial" w:hAnsi="Arial" w:cs="Arial"/>
      <w:b/>
      <w:bCs/>
      <w:kern w:val="2"/>
      <w:sz w:val="21"/>
    </w:rPr>
  </w:style>
  <w:style w:type="character" w:customStyle="1" w:styleId="Char4">
    <w:name w:val="批注框文本 Char"/>
    <w:basedOn w:val="a1"/>
    <w:link w:val="ae"/>
    <w:semiHidden/>
    <w:rsid w:val="0011465A"/>
    <w:rPr>
      <w:rFonts w:ascii="Arial" w:hAnsi="Arial" w:cs="Arial"/>
      <w:kern w:val="2"/>
      <w:sz w:val="18"/>
      <w:szCs w:val="18"/>
    </w:rPr>
  </w:style>
  <w:style w:type="character" w:customStyle="1" w:styleId="CommandChar">
    <w:name w:val="Command Char"/>
    <w:link w:val="Command"/>
    <w:rsid w:val="00A45E55"/>
    <w:rPr>
      <w:rFonts w:ascii="Arial" w:eastAsia="黑体" w:hAnsi="Arial" w:cs="Arial"/>
      <w:bCs/>
      <w:color w:val="800000"/>
      <w:sz w:val="21"/>
      <w:szCs w:val="22"/>
    </w:rPr>
  </w:style>
  <w:style w:type="paragraph" w:customStyle="1" w:styleId="ItemStepinTable2F">
    <w:name w:val="Item Step in Table_2F"/>
    <w:uiPriority w:val="2"/>
    <w:rsid w:val="006D16FF"/>
    <w:pPr>
      <w:numPr>
        <w:ilvl w:val="2"/>
        <w:numId w:val="13"/>
      </w:numPr>
      <w:spacing w:before="40" w:after="40"/>
    </w:pPr>
    <w:rPr>
      <w:rFonts w:ascii="Arial" w:hAnsi="Arial" w:cs="Arial"/>
      <w:kern w:val="2"/>
      <w:sz w:val="18"/>
      <w:szCs w:val="18"/>
      <w:lang w:eastAsia="en-US"/>
    </w:rPr>
  </w:style>
  <w:style w:type="paragraph" w:styleId="afa">
    <w:name w:val="Revision"/>
    <w:hidden/>
    <w:uiPriority w:val="99"/>
    <w:semiHidden/>
    <w:rsid w:val="007003CC"/>
    <w:rPr>
      <w:rFonts w:ascii="Arial" w:hAnsi="Arial" w:cs="Arial"/>
      <w:kern w:val="2"/>
      <w:sz w:val="21"/>
    </w:rPr>
  </w:style>
  <w:style w:type="character" w:customStyle="1" w:styleId="ItemStepChar">
    <w:name w:val="Item Step Char"/>
    <w:basedOn w:val="a1"/>
    <w:link w:val="ItemStep"/>
    <w:uiPriority w:val="2"/>
    <w:rsid w:val="00BE6073"/>
    <w:rPr>
      <w:rFonts w:ascii="Arial" w:hAnsi="Arial"/>
      <w:sz w:val="21"/>
      <w:szCs w:val="24"/>
      <w:lang w:eastAsia="en-US"/>
    </w:rPr>
  </w:style>
  <w:style w:type="numbering" w:styleId="111111">
    <w:name w:val="Outline List 1"/>
    <w:basedOn w:val="a3"/>
    <w:rsid w:val="00344902"/>
    <w:pPr>
      <w:numPr>
        <w:numId w:val="14"/>
      </w:numPr>
    </w:pPr>
  </w:style>
  <w:style w:type="character" w:styleId="afb">
    <w:name w:val="Strong"/>
    <w:basedOn w:val="a1"/>
    <w:uiPriority w:val="22"/>
    <w:qFormat/>
    <w:rsid w:val="00344902"/>
    <w:rPr>
      <w:b/>
      <w:bCs/>
    </w:rPr>
  </w:style>
  <w:style w:type="character" w:customStyle="1" w:styleId="figcap1">
    <w:name w:val="figcap1"/>
    <w:basedOn w:val="a1"/>
    <w:rsid w:val="00344902"/>
    <w:rPr>
      <w:sz w:val="20"/>
      <w:szCs w:val="20"/>
    </w:rPr>
  </w:style>
  <w:style w:type="paragraph" w:customStyle="1" w:styleId="ManualTitle1">
    <w:name w:val="Manual Title1"/>
    <w:qFormat/>
    <w:rsid w:val="008B2223"/>
    <w:pPr>
      <w:jc w:val="right"/>
    </w:pPr>
    <w:rPr>
      <w:rFonts w:ascii="Arial" w:eastAsia="黑体" w:hAnsi="Arial"/>
      <w:noProof/>
      <w:sz w:val="48"/>
      <w:szCs w:val="40"/>
      <w:lang w:eastAsia="en-US"/>
    </w:rPr>
  </w:style>
  <w:style w:type="paragraph" w:customStyle="1" w:styleId="Body">
    <w:name w:val="Body"/>
    <w:basedOn w:val="a0"/>
    <w:link w:val="BodyChar"/>
    <w:autoRedefine/>
    <w:rsid w:val="008B2223"/>
    <w:pPr>
      <w:tabs>
        <w:tab w:val="left" w:pos="1247"/>
      </w:tabs>
      <w:spacing w:before="120" w:after="0" w:line="288" w:lineRule="auto"/>
      <w:ind w:left="0"/>
    </w:pPr>
    <w:rPr>
      <w:rFonts w:cs="Times New Roman"/>
      <w:color w:val="00B050"/>
      <w:kern w:val="0"/>
      <w:szCs w:val="21"/>
    </w:rPr>
  </w:style>
  <w:style w:type="character" w:customStyle="1" w:styleId="BodyChar">
    <w:name w:val="Body Char"/>
    <w:basedOn w:val="a1"/>
    <w:link w:val="Body"/>
    <w:rsid w:val="008B2223"/>
    <w:rPr>
      <w:rFonts w:ascii="Arial" w:hAnsi="Arial"/>
      <w:color w:val="00B050"/>
      <w:sz w:val="21"/>
      <w:szCs w:val="21"/>
    </w:rPr>
  </w:style>
  <w:style w:type="table" w:customStyle="1" w:styleId="Tablenohead">
    <w:name w:val="Table no head"/>
    <w:basedOn w:val="a2"/>
    <w:uiPriority w:val="99"/>
    <w:qFormat/>
    <w:rsid w:val="006D16FF"/>
    <w:pPr>
      <w:spacing w:before="80" w:after="80"/>
    </w:pPr>
    <w:rPr>
      <w:rFonts w:ascii="Arial" w:hAnsi="Arial"/>
    </w:rPr>
    <w:tblPr>
      <w:tblInd w:w="737" w:type="dxa"/>
      <w:tblBorders>
        <w:top w:val="single" w:sz="4" w:space="0" w:color="auto"/>
        <w:bottom w:val="single" w:sz="4" w:space="0" w:color="auto"/>
        <w:insideH w:val="single" w:sz="4" w:space="0" w:color="808080"/>
        <w:insideV w:val="single" w:sz="4" w:space="0" w:color="808080"/>
      </w:tblBorders>
    </w:tblPr>
    <w:tcPr>
      <w:vAlign w:val="center"/>
    </w:tcPr>
  </w:style>
  <w:style w:type="character" w:customStyle="1" w:styleId="BoldItalicText">
    <w:name w:val="BoldItalic Text"/>
    <w:basedOn w:val="a1"/>
    <w:qFormat/>
    <w:rsid w:val="006D16FF"/>
    <w:rPr>
      <w:rFonts w:ascii="Arial" w:hAnsi="Arial"/>
      <w:b/>
      <w:i/>
    </w:rPr>
  </w:style>
  <w:style w:type="character" w:customStyle="1" w:styleId="Reference-R0G144B200">
    <w:name w:val="Reference-R0G144B200"/>
    <w:basedOn w:val="a1"/>
    <w:qFormat/>
    <w:rsid w:val="006D16FF"/>
    <w:rPr>
      <w:color w:val="0000FF"/>
      <w:u w:val="single"/>
    </w:rPr>
  </w:style>
  <w:style w:type="character" w:customStyle="1" w:styleId="Superscript">
    <w:name w:val="Superscript"/>
    <w:basedOn w:val="a1"/>
    <w:qFormat/>
    <w:rsid w:val="006D16FF"/>
    <w:rPr>
      <w:vertAlign w:val="superscript"/>
    </w:rPr>
  </w:style>
  <w:style w:type="character" w:customStyle="1" w:styleId="SubScript">
    <w:name w:val="SubScript"/>
    <w:basedOn w:val="a1"/>
    <w:qFormat/>
    <w:rsid w:val="006D16FF"/>
    <w:rPr>
      <w:vertAlign w:val="subscript"/>
    </w:rPr>
  </w:style>
  <w:style w:type="table" w:customStyle="1" w:styleId="Table-SMB">
    <w:name w:val="左文右图Table-SMB专用样式"/>
    <w:basedOn w:val="a2"/>
    <w:uiPriority w:val="99"/>
    <w:qFormat/>
    <w:rsid w:val="006D16FF"/>
    <w:tblPr>
      <w:tblInd w:w="737" w:type="dxa"/>
      <w:tblBorders>
        <w:top w:val="single" w:sz="18" w:space="0" w:color="auto"/>
        <w:bottom w:val="single" w:sz="18" w:space="0" w:color="auto"/>
        <w:insideH w:val="single" w:sz="12" w:space="0" w:color="A6A6A6" w:themeColor="background1" w:themeShade="A6"/>
      </w:tblBorders>
    </w:tblPr>
  </w:style>
  <w:style w:type="paragraph" w:customStyle="1" w:styleId="TableHeading0">
    <w:name w:val="索引 Table Heading"/>
    <w:link w:val="TableHeadingChar0"/>
    <w:uiPriority w:val="3"/>
    <w:rsid w:val="006D16FF"/>
    <w:pPr>
      <w:widowControl w:val="0"/>
    </w:pPr>
    <w:rPr>
      <w:rFonts w:ascii="Arial" w:hAnsi="Arial" w:cs="Arial"/>
      <w:b/>
      <w:kern w:val="2"/>
      <w:sz w:val="21"/>
    </w:rPr>
  </w:style>
  <w:style w:type="character" w:customStyle="1" w:styleId="TableHeadingChar0">
    <w:name w:val="索引 Table Heading Char"/>
    <w:basedOn w:val="a1"/>
    <w:link w:val="TableHeading0"/>
    <w:uiPriority w:val="3"/>
    <w:rsid w:val="006D16FF"/>
    <w:rPr>
      <w:rFonts w:ascii="Arial" w:hAnsi="Arial" w:cs="Arial"/>
      <w:b/>
      <w:kern w:val="2"/>
      <w:sz w:val="21"/>
    </w:rPr>
  </w:style>
  <w:style w:type="character" w:customStyle="1" w:styleId="commandtext">
    <w:name w:val="command text"/>
    <w:basedOn w:val="a1"/>
    <w:qFormat/>
    <w:rsid w:val="006D16FF"/>
    <w:rPr>
      <w:rFonts w:ascii="Courier New" w:eastAsia="宋体" w:hAnsi="Courier New" w:cs="黑体"/>
      <w:color w:val="auto"/>
    </w:rPr>
  </w:style>
  <w:style w:type="paragraph" w:customStyle="1" w:styleId="NotesHeading1">
    <w:name w:val="Notes Heading_1"/>
    <w:basedOn w:val="NotesHeading"/>
    <w:uiPriority w:val="2"/>
    <w:qFormat/>
    <w:rsid w:val="006D16FF"/>
    <w:pPr>
      <w:ind w:left="1134"/>
    </w:pPr>
  </w:style>
  <w:style w:type="paragraph" w:customStyle="1" w:styleId="NotesTextList1">
    <w:name w:val="Notes Text List_1"/>
    <w:basedOn w:val="NotesTextList"/>
    <w:uiPriority w:val="2"/>
    <w:qFormat/>
    <w:rsid w:val="006D16FF"/>
    <w:pPr>
      <w:ind w:left="1531"/>
    </w:pPr>
  </w:style>
  <w:style w:type="paragraph" w:customStyle="1" w:styleId="Spacer">
    <w:name w:val="Spacer"/>
    <w:next w:val="a0"/>
    <w:link w:val="SpacerChar"/>
    <w:qFormat/>
    <w:rsid w:val="006D16FF"/>
    <w:pPr>
      <w:spacing w:after="60" w:line="120" w:lineRule="exact"/>
      <w:ind w:left="879"/>
    </w:pPr>
    <w:rPr>
      <w:rFonts w:ascii="Arial" w:hAnsi="Arial" w:cs="Futura Bk"/>
      <w:color w:val="000000"/>
      <w:sz w:val="12"/>
      <w:szCs w:val="12"/>
      <w:lang w:eastAsia="en-US"/>
    </w:rPr>
  </w:style>
  <w:style w:type="character" w:customStyle="1" w:styleId="SpacerChar">
    <w:name w:val="Spacer Char"/>
    <w:basedOn w:val="a1"/>
    <w:link w:val="Spacer"/>
    <w:rsid w:val="006D16FF"/>
    <w:rPr>
      <w:rFonts w:ascii="Arial" w:hAnsi="Arial" w:cs="Futura Bk"/>
      <w:color w:val="000000"/>
      <w:sz w:val="12"/>
      <w:szCs w:val="12"/>
      <w:lang w:eastAsia="en-US"/>
    </w:rPr>
  </w:style>
  <w:style w:type="paragraph" w:customStyle="1" w:styleId="NotesText1">
    <w:name w:val="Notes Text_1"/>
    <w:basedOn w:val="NotesText"/>
    <w:uiPriority w:val="2"/>
    <w:qFormat/>
    <w:rsid w:val="006D16FF"/>
    <w:pPr>
      <w:ind w:left="1134"/>
    </w:pPr>
  </w:style>
  <w:style w:type="paragraph" w:customStyle="1" w:styleId="FigureDescriptionIndent1">
    <w:name w:val="Figure Description Indent_1"/>
    <w:basedOn w:val="FigureDescription"/>
    <w:uiPriority w:val="2"/>
    <w:qFormat/>
    <w:rsid w:val="006D16FF"/>
    <w:pPr>
      <w:ind w:left="1758" w:hanging="624"/>
    </w:pPr>
  </w:style>
  <w:style w:type="table" w:customStyle="1" w:styleId="FigureTableIndent1">
    <w:name w:val="Figure Table Indent_1"/>
    <w:basedOn w:val="FigureTable"/>
    <w:uiPriority w:val="99"/>
    <w:rsid w:val="006D16FF"/>
    <w:tblPr>
      <w:tblInd w:w="1247" w:type="dxa"/>
    </w:tblPr>
  </w:style>
  <w:style w:type="paragraph" w:customStyle="1" w:styleId="FigureDescriptionIndent2">
    <w:name w:val="Figure Description Indent_2"/>
    <w:basedOn w:val="FigureDescription"/>
    <w:uiPriority w:val="2"/>
    <w:qFormat/>
    <w:rsid w:val="006D16FF"/>
    <w:pPr>
      <w:ind w:left="2325" w:hanging="907"/>
    </w:pPr>
  </w:style>
  <w:style w:type="table" w:customStyle="1" w:styleId="FigureTableIndent2">
    <w:name w:val="Figure Table Indent_2"/>
    <w:basedOn w:val="FigureTable"/>
    <w:uiPriority w:val="99"/>
    <w:rsid w:val="006D16FF"/>
    <w:tblPr>
      <w:tblInd w:w="1531" w:type="dxa"/>
    </w:tblPr>
  </w:style>
  <w:style w:type="paragraph" w:customStyle="1" w:styleId="TableDescriptionIndent1">
    <w:name w:val="Table Description Indent_1"/>
    <w:basedOn w:val="TableDescription"/>
    <w:next w:val="a0"/>
    <w:uiPriority w:val="2"/>
    <w:qFormat/>
    <w:rsid w:val="006D16FF"/>
    <w:pPr>
      <w:ind w:left="1758" w:hanging="624"/>
    </w:pPr>
  </w:style>
  <w:style w:type="table" w:customStyle="1" w:styleId="TableIndent1">
    <w:name w:val="Table Indent_1"/>
    <w:basedOn w:val="Table"/>
    <w:uiPriority w:val="99"/>
    <w:rsid w:val="006D16FF"/>
    <w:tblPr>
      <w:tblInd w:w="1247" w:type="dxa"/>
    </w:tblPr>
    <w:tblStylePr w:type="firstRow">
      <w:tblPr/>
      <w:tcPr>
        <w:tcBorders>
          <w:top w:val="single" w:sz="4" w:space="0" w:color="auto"/>
          <w:left w:val="nil"/>
          <w:bottom w:val="single" w:sz="4" w:space="0" w:color="808080"/>
          <w:right w:val="nil"/>
          <w:insideH w:val="nil"/>
          <w:insideV w:val="single" w:sz="4" w:space="0" w:color="808080"/>
          <w:tl2br w:val="nil"/>
          <w:tr2bl w:val="nil"/>
        </w:tcBorders>
        <w:shd w:val="clear" w:color="auto" w:fill="D9D9D9"/>
      </w:tcPr>
    </w:tblStylePr>
  </w:style>
  <w:style w:type="paragraph" w:customStyle="1" w:styleId="TableDescriptionIndent2">
    <w:name w:val="Table Description Indent_2"/>
    <w:basedOn w:val="TableDescription"/>
    <w:next w:val="a0"/>
    <w:uiPriority w:val="2"/>
    <w:qFormat/>
    <w:rsid w:val="006D16FF"/>
    <w:pPr>
      <w:ind w:left="2325" w:hanging="907"/>
    </w:pPr>
  </w:style>
  <w:style w:type="table" w:customStyle="1" w:styleId="TableIndent2">
    <w:name w:val="Table Indent_2"/>
    <w:basedOn w:val="Table"/>
    <w:uiPriority w:val="99"/>
    <w:rsid w:val="006D16FF"/>
    <w:tblPr>
      <w:tblInd w:w="1531" w:type="dxa"/>
    </w:tblPr>
    <w:tblStylePr w:type="firstRow">
      <w:tblPr/>
      <w:tcPr>
        <w:tcBorders>
          <w:top w:val="single" w:sz="4" w:space="0" w:color="auto"/>
          <w:left w:val="nil"/>
          <w:bottom w:val="single" w:sz="4" w:space="0" w:color="808080"/>
          <w:right w:val="nil"/>
          <w:insideH w:val="nil"/>
          <w:insideV w:val="single" w:sz="4" w:space="0" w:color="808080"/>
          <w:tl2br w:val="nil"/>
          <w:tr2bl w:val="nil"/>
        </w:tcBorders>
        <w:shd w:val="clear" w:color="auto" w:fill="D9D9D9"/>
      </w:tcPr>
    </w:tblStylePr>
  </w:style>
  <w:style w:type="paragraph" w:customStyle="1" w:styleId="NotesHeading2">
    <w:name w:val="Notes Heading_2"/>
    <w:basedOn w:val="NotesHeading"/>
    <w:uiPriority w:val="2"/>
    <w:qFormat/>
    <w:rsid w:val="006D16FF"/>
    <w:pPr>
      <w:ind w:left="1418"/>
    </w:pPr>
  </w:style>
  <w:style w:type="paragraph" w:customStyle="1" w:styleId="NotesText2">
    <w:name w:val="Notes Text_2"/>
    <w:basedOn w:val="NotesText"/>
    <w:uiPriority w:val="2"/>
    <w:qFormat/>
    <w:rsid w:val="006D16FF"/>
    <w:pPr>
      <w:ind w:left="1418"/>
    </w:pPr>
  </w:style>
  <w:style w:type="paragraph" w:customStyle="1" w:styleId="NotesTextList2">
    <w:name w:val="Notes Text List_2"/>
    <w:basedOn w:val="NotesTextList"/>
    <w:uiPriority w:val="2"/>
    <w:qFormat/>
    <w:rsid w:val="006D16FF"/>
    <w:pPr>
      <w:ind w:left="1815"/>
    </w:pPr>
  </w:style>
  <w:style w:type="paragraph" w:customStyle="1" w:styleId="FigureIndent1">
    <w:name w:val="Figure Indent_1"/>
    <w:basedOn w:val="Figure"/>
    <w:uiPriority w:val="2"/>
    <w:qFormat/>
    <w:rsid w:val="006D16FF"/>
    <w:pPr>
      <w:ind w:left="1134"/>
    </w:pPr>
  </w:style>
  <w:style w:type="paragraph" w:customStyle="1" w:styleId="FigureIndent2">
    <w:name w:val="Figure Indent_2"/>
    <w:basedOn w:val="Figure"/>
    <w:uiPriority w:val="2"/>
    <w:qFormat/>
    <w:rsid w:val="006D16FF"/>
    <w:pPr>
      <w:ind w:left="1418"/>
    </w:pPr>
  </w:style>
  <w:style w:type="paragraph" w:customStyle="1" w:styleId="TableHeading1">
    <w:name w:val="Table Heading_1"/>
    <w:basedOn w:val="TableHeading"/>
    <w:uiPriority w:val="2"/>
    <w:qFormat/>
    <w:rsid w:val="006D16FF"/>
  </w:style>
  <w:style w:type="paragraph" w:customStyle="1" w:styleId="TableHeading2">
    <w:name w:val="Table Heading_2"/>
    <w:basedOn w:val="TableHeading"/>
    <w:uiPriority w:val="2"/>
    <w:qFormat/>
    <w:rsid w:val="006D16FF"/>
  </w:style>
  <w:style w:type="paragraph" w:customStyle="1" w:styleId="FigureText1">
    <w:name w:val="Figure Text_1"/>
    <w:basedOn w:val="FigureText"/>
    <w:uiPriority w:val="2"/>
    <w:qFormat/>
    <w:rsid w:val="006D16FF"/>
  </w:style>
  <w:style w:type="paragraph" w:customStyle="1" w:styleId="FigureText2">
    <w:name w:val="Figure Text_2"/>
    <w:basedOn w:val="FigureText"/>
    <w:uiPriority w:val="2"/>
    <w:qFormat/>
    <w:rsid w:val="006D16FF"/>
  </w:style>
  <w:style w:type="character" w:customStyle="1" w:styleId="commandkeywords0">
    <w:name w:val="commandkeywords"/>
    <w:basedOn w:val="a1"/>
    <w:rsid w:val="00694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86979">
      <w:bodyDiv w:val="1"/>
      <w:marLeft w:val="0"/>
      <w:marRight w:val="0"/>
      <w:marTop w:val="0"/>
      <w:marBottom w:val="0"/>
      <w:divBdr>
        <w:top w:val="none" w:sz="0" w:space="0" w:color="auto"/>
        <w:left w:val="none" w:sz="0" w:space="0" w:color="auto"/>
        <w:bottom w:val="none" w:sz="0" w:space="0" w:color="auto"/>
        <w:right w:val="none" w:sz="0" w:space="0" w:color="auto"/>
      </w:divBdr>
    </w:div>
    <w:div w:id="122964773">
      <w:bodyDiv w:val="1"/>
      <w:marLeft w:val="0"/>
      <w:marRight w:val="0"/>
      <w:marTop w:val="0"/>
      <w:marBottom w:val="0"/>
      <w:divBdr>
        <w:top w:val="none" w:sz="0" w:space="0" w:color="auto"/>
        <w:left w:val="none" w:sz="0" w:space="0" w:color="auto"/>
        <w:bottom w:val="none" w:sz="0" w:space="0" w:color="auto"/>
        <w:right w:val="none" w:sz="0" w:space="0" w:color="auto"/>
      </w:divBdr>
      <w:divsChild>
        <w:div w:id="1827041985">
          <w:marLeft w:val="0"/>
          <w:marRight w:val="0"/>
          <w:marTop w:val="0"/>
          <w:marBottom w:val="0"/>
          <w:divBdr>
            <w:top w:val="none" w:sz="0" w:space="0" w:color="auto"/>
            <w:left w:val="none" w:sz="0" w:space="0" w:color="auto"/>
            <w:bottom w:val="none" w:sz="0" w:space="0" w:color="auto"/>
            <w:right w:val="none" w:sz="0" w:space="0" w:color="auto"/>
          </w:divBdr>
        </w:div>
      </w:divsChild>
    </w:div>
    <w:div w:id="165100411">
      <w:bodyDiv w:val="1"/>
      <w:marLeft w:val="0"/>
      <w:marRight w:val="0"/>
      <w:marTop w:val="0"/>
      <w:marBottom w:val="0"/>
      <w:divBdr>
        <w:top w:val="none" w:sz="0" w:space="0" w:color="auto"/>
        <w:left w:val="none" w:sz="0" w:space="0" w:color="auto"/>
        <w:bottom w:val="none" w:sz="0" w:space="0" w:color="auto"/>
        <w:right w:val="none" w:sz="0" w:space="0" w:color="auto"/>
      </w:divBdr>
    </w:div>
    <w:div w:id="205215817">
      <w:bodyDiv w:val="1"/>
      <w:marLeft w:val="0"/>
      <w:marRight w:val="0"/>
      <w:marTop w:val="0"/>
      <w:marBottom w:val="0"/>
      <w:divBdr>
        <w:top w:val="none" w:sz="0" w:space="0" w:color="auto"/>
        <w:left w:val="none" w:sz="0" w:space="0" w:color="auto"/>
        <w:bottom w:val="none" w:sz="0" w:space="0" w:color="auto"/>
        <w:right w:val="none" w:sz="0" w:space="0" w:color="auto"/>
      </w:divBdr>
    </w:div>
    <w:div w:id="366295390">
      <w:bodyDiv w:val="1"/>
      <w:marLeft w:val="0"/>
      <w:marRight w:val="0"/>
      <w:marTop w:val="1035"/>
      <w:marBottom w:val="0"/>
      <w:divBdr>
        <w:top w:val="none" w:sz="0" w:space="0" w:color="auto"/>
        <w:left w:val="none" w:sz="0" w:space="0" w:color="auto"/>
        <w:bottom w:val="none" w:sz="0" w:space="0" w:color="auto"/>
        <w:right w:val="none" w:sz="0" w:space="0" w:color="auto"/>
      </w:divBdr>
      <w:divsChild>
        <w:div w:id="2142188455">
          <w:marLeft w:val="0"/>
          <w:marRight w:val="0"/>
          <w:marTop w:val="0"/>
          <w:marBottom w:val="0"/>
          <w:divBdr>
            <w:top w:val="none" w:sz="0" w:space="0" w:color="auto"/>
            <w:left w:val="none" w:sz="0" w:space="0" w:color="auto"/>
            <w:bottom w:val="none" w:sz="0" w:space="0" w:color="auto"/>
            <w:right w:val="none" w:sz="0" w:space="0" w:color="auto"/>
          </w:divBdr>
          <w:divsChild>
            <w:div w:id="272983377">
              <w:marLeft w:val="0"/>
              <w:marRight w:val="0"/>
              <w:marTop w:val="525"/>
              <w:marBottom w:val="0"/>
              <w:divBdr>
                <w:top w:val="none" w:sz="0" w:space="0" w:color="auto"/>
                <w:left w:val="none" w:sz="0" w:space="0" w:color="auto"/>
                <w:bottom w:val="none" w:sz="0" w:space="0" w:color="auto"/>
                <w:right w:val="none" w:sz="0" w:space="0" w:color="auto"/>
              </w:divBdr>
              <w:divsChild>
                <w:div w:id="635256476">
                  <w:marLeft w:val="0"/>
                  <w:marRight w:val="0"/>
                  <w:marTop w:val="0"/>
                  <w:marBottom w:val="0"/>
                  <w:divBdr>
                    <w:top w:val="none" w:sz="0" w:space="0" w:color="auto"/>
                    <w:left w:val="none" w:sz="0" w:space="0" w:color="auto"/>
                    <w:bottom w:val="none" w:sz="0" w:space="0" w:color="auto"/>
                    <w:right w:val="none" w:sz="0" w:space="0" w:color="auto"/>
                  </w:divBdr>
                  <w:divsChild>
                    <w:div w:id="1998457868">
                      <w:marLeft w:val="0"/>
                      <w:marRight w:val="0"/>
                      <w:marTop w:val="0"/>
                      <w:marBottom w:val="0"/>
                      <w:divBdr>
                        <w:top w:val="none" w:sz="0" w:space="0" w:color="auto"/>
                        <w:left w:val="none" w:sz="0" w:space="0" w:color="auto"/>
                        <w:bottom w:val="none" w:sz="0" w:space="0" w:color="auto"/>
                        <w:right w:val="none" w:sz="0" w:space="0" w:color="auto"/>
                      </w:divBdr>
                      <w:divsChild>
                        <w:div w:id="420295640">
                          <w:marLeft w:val="1350"/>
                          <w:marRight w:val="0"/>
                          <w:marTop w:val="0"/>
                          <w:marBottom w:val="0"/>
                          <w:divBdr>
                            <w:top w:val="none" w:sz="0" w:space="0" w:color="auto"/>
                            <w:left w:val="none" w:sz="0" w:space="0" w:color="auto"/>
                            <w:bottom w:val="none" w:sz="0" w:space="0" w:color="auto"/>
                            <w:right w:val="none" w:sz="0" w:space="0" w:color="auto"/>
                          </w:divBdr>
                          <w:divsChild>
                            <w:div w:id="725181731">
                              <w:marLeft w:val="0"/>
                              <w:marRight w:val="0"/>
                              <w:marTop w:val="0"/>
                              <w:marBottom w:val="0"/>
                              <w:divBdr>
                                <w:top w:val="none" w:sz="0" w:space="0" w:color="auto"/>
                                <w:left w:val="none" w:sz="0" w:space="0" w:color="auto"/>
                                <w:bottom w:val="none" w:sz="0" w:space="0" w:color="auto"/>
                                <w:right w:val="none" w:sz="0" w:space="0" w:color="auto"/>
                              </w:divBdr>
                              <w:divsChild>
                                <w:div w:id="732241700">
                                  <w:marLeft w:val="12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057672">
      <w:bodyDiv w:val="1"/>
      <w:marLeft w:val="0"/>
      <w:marRight w:val="0"/>
      <w:marTop w:val="0"/>
      <w:marBottom w:val="0"/>
      <w:divBdr>
        <w:top w:val="none" w:sz="0" w:space="0" w:color="auto"/>
        <w:left w:val="none" w:sz="0" w:space="0" w:color="auto"/>
        <w:bottom w:val="none" w:sz="0" w:space="0" w:color="auto"/>
        <w:right w:val="none" w:sz="0" w:space="0" w:color="auto"/>
      </w:divBdr>
    </w:div>
    <w:div w:id="437868567">
      <w:bodyDiv w:val="1"/>
      <w:marLeft w:val="0"/>
      <w:marRight w:val="0"/>
      <w:marTop w:val="0"/>
      <w:marBottom w:val="0"/>
      <w:divBdr>
        <w:top w:val="none" w:sz="0" w:space="0" w:color="auto"/>
        <w:left w:val="none" w:sz="0" w:space="0" w:color="auto"/>
        <w:bottom w:val="none" w:sz="0" w:space="0" w:color="auto"/>
        <w:right w:val="none" w:sz="0" w:space="0" w:color="auto"/>
      </w:divBdr>
    </w:div>
    <w:div w:id="554656293">
      <w:bodyDiv w:val="1"/>
      <w:marLeft w:val="0"/>
      <w:marRight w:val="0"/>
      <w:marTop w:val="0"/>
      <w:marBottom w:val="0"/>
      <w:divBdr>
        <w:top w:val="none" w:sz="0" w:space="0" w:color="auto"/>
        <w:left w:val="none" w:sz="0" w:space="0" w:color="auto"/>
        <w:bottom w:val="none" w:sz="0" w:space="0" w:color="auto"/>
        <w:right w:val="none" w:sz="0" w:space="0" w:color="auto"/>
      </w:divBdr>
    </w:div>
    <w:div w:id="579215630">
      <w:bodyDiv w:val="1"/>
      <w:marLeft w:val="0"/>
      <w:marRight w:val="0"/>
      <w:marTop w:val="0"/>
      <w:marBottom w:val="0"/>
      <w:divBdr>
        <w:top w:val="none" w:sz="0" w:space="0" w:color="auto"/>
        <w:left w:val="none" w:sz="0" w:space="0" w:color="auto"/>
        <w:bottom w:val="none" w:sz="0" w:space="0" w:color="auto"/>
        <w:right w:val="none" w:sz="0" w:space="0" w:color="auto"/>
      </w:divBdr>
    </w:div>
    <w:div w:id="707415748">
      <w:bodyDiv w:val="1"/>
      <w:marLeft w:val="0"/>
      <w:marRight w:val="0"/>
      <w:marTop w:val="0"/>
      <w:marBottom w:val="0"/>
      <w:divBdr>
        <w:top w:val="none" w:sz="0" w:space="0" w:color="auto"/>
        <w:left w:val="none" w:sz="0" w:space="0" w:color="auto"/>
        <w:bottom w:val="none" w:sz="0" w:space="0" w:color="auto"/>
        <w:right w:val="none" w:sz="0" w:space="0" w:color="auto"/>
      </w:divBdr>
    </w:div>
    <w:div w:id="708722436">
      <w:bodyDiv w:val="1"/>
      <w:marLeft w:val="0"/>
      <w:marRight w:val="0"/>
      <w:marTop w:val="0"/>
      <w:marBottom w:val="0"/>
      <w:divBdr>
        <w:top w:val="none" w:sz="0" w:space="0" w:color="auto"/>
        <w:left w:val="none" w:sz="0" w:space="0" w:color="auto"/>
        <w:bottom w:val="none" w:sz="0" w:space="0" w:color="auto"/>
        <w:right w:val="none" w:sz="0" w:space="0" w:color="auto"/>
      </w:divBdr>
    </w:div>
    <w:div w:id="821579926">
      <w:bodyDiv w:val="1"/>
      <w:marLeft w:val="0"/>
      <w:marRight w:val="0"/>
      <w:marTop w:val="0"/>
      <w:marBottom w:val="0"/>
      <w:divBdr>
        <w:top w:val="none" w:sz="0" w:space="0" w:color="auto"/>
        <w:left w:val="none" w:sz="0" w:space="0" w:color="auto"/>
        <w:bottom w:val="none" w:sz="0" w:space="0" w:color="auto"/>
        <w:right w:val="none" w:sz="0" w:space="0" w:color="auto"/>
      </w:divBdr>
    </w:div>
    <w:div w:id="896669205">
      <w:bodyDiv w:val="1"/>
      <w:marLeft w:val="0"/>
      <w:marRight w:val="0"/>
      <w:marTop w:val="0"/>
      <w:marBottom w:val="0"/>
      <w:divBdr>
        <w:top w:val="none" w:sz="0" w:space="0" w:color="auto"/>
        <w:left w:val="none" w:sz="0" w:space="0" w:color="auto"/>
        <w:bottom w:val="none" w:sz="0" w:space="0" w:color="auto"/>
        <w:right w:val="none" w:sz="0" w:space="0" w:color="auto"/>
      </w:divBdr>
      <w:divsChild>
        <w:div w:id="753209443">
          <w:marLeft w:val="0"/>
          <w:marRight w:val="0"/>
          <w:marTop w:val="0"/>
          <w:marBottom w:val="0"/>
          <w:divBdr>
            <w:top w:val="none" w:sz="0" w:space="0" w:color="auto"/>
            <w:left w:val="none" w:sz="0" w:space="0" w:color="auto"/>
            <w:bottom w:val="none" w:sz="0" w:space="0" w:color="auto"/>
            <w:right w:val="none" w:sz="0" w:space="0" w:color="auto"/>
          </w:divBdr>
        </w:div>
      </w:divsChild>
    </w:div>
    <w:div w:id="983974991">
      <w:bodyDiv w:val="1"/>
      <w:marLeft w:val="0"/>
      <w:marRight w:val="0"/>
      <w:marTop w:val="0"/>
      <w:marBottom w:val="0"/>
      <w:divBdr>
        <w:top w:val="none" w:sz="0" w:space="0" w:color="auto"/>
        <w:left w:val="none" w:sz="0" w:space="0" w:color="auto"/>
        <w:bottom w:val="none" w:sz="0" w:space="0" w:color="auto"/>
        <w:right w:val="none" w:sz="0" w:space="0" w:color="auto"/>
      </w:divBdr>
    </w:div>
    <w:div w:id="1293249156">
      <w:bodyDiv w:val="1"/>
      <w:marLeft w:val="0"/>
      <w:marRight w:val="0"/>
      <w:marTop w:val="0"/>
      <w:marBottom w:val="0"/>
      <w:divBdr>
        <w:top w:val="none" w:sz="0" w:space="0" w:color="auto"/>
        <w:left w:val="none" w:sz="0" w:space="0" w:color="auto"/>
        <w:bottom w:val="none" w:sz="0" w:space="0" w:color="auto"/>
        <w:right w:val="none" w:sz="0" w:space="0" w:color="auto"/>
      </w:divBdr>
    </w:div>
    <w:div w:id="1638602811">
      <w:bodyDiv w:val="1"/>
      <w:marLeft w:val="0"/>
      <w:marRight w:val="0"/>
      <w:marTop w:val="0"/>
      <w:marBottom w:val="0"/>
      <w:divBdr>
        <w:top w:val="none" w:sz="0" w:space="0" w:color="auto"/>
        <w:left w:val="none" w:sz="0" w:space="0" w:color="auto"/>
        <w:bottom w:val="none" w:sz="0" w:space="0" w:color="auto"/>
        <w:right w:val="none" w:sz="0" w:space="0" w:color="auto"/>
      </w:divBdr>
    </w:div>
    <w:div w:id="1742094515">
      <w:bodyDiv w:val="1"/>
      <w:marLeft w:val="0"/>
      <w:marRight w:val="0"/>
      <w:marTop w:val="0"/>
      <w:marBottom w:val="0"/>
      <w:divBdr>
        <w:top w:val="none" w:sz="0" w:space="0" w:color="auto"/>
        <w:left w:val="none" w:sz="0" w:space="0" w:color="auto"/>
        <w:bottom w:val="none" w:sz="0" w:space="0" w:color="auto"/>
        <w:right w:val="none" w:sz="0" w:space="0" w:color="auto"/>
      </w:divBdr>
      <w:divsChild>
        <w:div w:id="1529829915">
          <w:marLeft w:val="0"/>
          <w:marRight w:val="0"/>
          <w:marTop w:val="0"/>
          <w:marBottom w:val="0"/>
          <w:divBdr>
            <w:top w:val="none" w:sz="0" w:space="0" w:color="auto"/>
            <w:left w:val="none" w:sz="0" w:space="0" w:color="auto"/>
            <w:bottom w:val="none" w:sz="0" w:space="0" w:color="auto"/>
            <w:right w:val="none" w:sz="0" w:space="0" w:color="auto"/>
          </w:divBdr>
        </w:div>
      </w:divsChild>
    </w:div>
    <w:div w:id="1920821255">
      <w:bodyDiv w:val="1"/>
      <w:marLeft w:val="0"/>
      <w:marRight w:val="0"/>
      <w:marTop w:val="0"/>
      <w:marBottom w:val="0"/>
      <w:divBdr>
        <w:top w:val="none" w:sz="0" w:space="0" w:color="auto"/>
        <w:left w:val="none" w:sz="0" w:space="0" w:color="auto"/>
        <w:bottom w:val="none" w:sz="0" w:space="0" w:color="auto"/>
        <w:right w:val="none" w:sz="0" w:space="0" w:color="auto"/>
      </w:divBdr>
    </w:div>
    <w:div w:id="202709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image" Target="media/image7.emf"/><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jpe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footer" Target="foot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03-&#38543;&#26426;&#36164;&#26009;&#27169;&#26495;&#65288;2010&#29256;&#65289;\02-H3C%20LOGO&#36164;&#26009;&#27169;&#26495;\01-&#20013;&#25991;16K&#27169;&#26495;-V1.5\H3C%20&#25216;&#26415;&#36164;&#26009;&#27169;&#26495;-&#27491;&#25991;(16K).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4DE87-7BF4-4A2E-806F-386173157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H3C 技术资料模板-正文(16K)</Template>
  <TotalTime>1697</TotalTime>
  <Pages>79</Pages>
  <Words>16270</Words>
  <Characters>92742</Characters>
  <Application>Microsoft Office Word</Application>
  <DocSecurity>0</DocSecurity>
  <Lines>772</Lines>
  <Paragraphs>217</Paragraphs>
  <ScaleCrop>false</ScaleCrop>
  <Company/>
  <LinksUpToDate>false</LinksUpToDate>
  <CharactersWithSpaces>108795</CharactersWithSpaces>
  <SharedDoc>false</SharedDoc>
  <HLinks>
    <vt:vector size="630" baseType="variant">
      <vt:variant>
        <vt:i4>-1718200610</vt:i4>
      </vt:variant>
      <vt:variant>
        <vt:i4>399</vt:i4>
      </vt:variant>
      <vt:variant>
        <vt:i4>0</vt:i4>
      </vt:variant>
      <vt:variant>
        <vt:i4>5</vt:i4>
      </vt:variant>
      <vt:variant>
        <vt:lpwstr/>
      </vt:variant>
      <vt:variant>
        <vt:lpwstr>回首页</vt:lpwstr>
      </vt:variant>
      <vt:variant>
        <vt:i4>-1718200610</vt:i4>
      </vt:variant>
      <vt:variant>
        <vt:i4>396</vt:i4>
      </vt:variant>
      <vt:variant>
        <vt:i4>0</vt:i4>
      </vt:variant>
      <vt:variant>
        <vt:i4>5</vt:i4>
      </vt:variant>
      <vt:variant>
        <vt:lpwstr/>
      </vt:variant>
      <vt:variant>
        <vt:lpwstr>回首页</vt:lpwstr>
      </vt:variant>
      <vt:variant>
        <vt:i4>-1718200610</vt:i4>
      </vt:variant>
      <vt:variant>
        <vt:i4>393</vt:i4>
      </vt:variant>
      <vt:variant>
        <vt:i4>0</vt:i4>
      </vt:variant>
      <vt:variant>
        <vt:i4>5</vt:i4>
      </vt:variant>
      <vt:variant>
        <vt:lpwstr/>
      </vt:variant>
      <vt:variant>
        <vt:lpwstr>回首页</vt:lpwstr>
      </vt:variant>
      <vt:variant>
        <vt:i4>-1718200610</vt:i4>
      </vt:variant>
      <vt:variant>
        <vt:i4>390</vt:i4>
      </vt:variant>
      <vt:variant>
        <vt:i4>0</vt:i4>
      </vt:variant>
      <vt:variant>
        <vt:i4>5</vt:i4>
      </vt:variant>
      <vt:variant>
        <vt:lpwstr/>
      </vt:variant>
      <vt:variant>
        <vt:lpwstr>回首页</vt:lpwstr>
      </vt:variant>
      <vt:variant>
        <vt:i4>-1718200610</vt:i4>
      </vt:variant>
      <vt:variant>
        <vt:i4>387</vt:i4>
      </vt:variant>
      <vt:variant>
        <vt:i4>0</vt:i4>
      </vt:variant>
      <vt:variant>
        <vt:i4>5</vt:i4>
      </vt:variant>
      <vt:variant>
        <vt:lpwstr/>
      </vt:variant>
      <vt:variant>
        <vt:lpwstr>回首页</vt:lpwstr>
      </vt:variant>
      <vt:variant>
        <vt:i4>-1718200610</vt:i4>
      </vt:variant>
      <vt:variant>
        <vt:i4>384</vt:i4>
      </vt:variant>
      <vt:variant>
        <vt:i4>0</vt:i4>
      </vt:variant>
      <vt:variant>
        <vt:i4>5</vt:i4>
      </vt:variant>
      <vt:variant>
        <vt:lpwstr/>
      </vt:variant>
      <vt:variant>
        <vt:lpwstr>回首页</vt:lpwstr>
      </vt:variant>
      <vt:variant>
        <vt:i4>-1718200610</vt:i4>
      </vt:variant>
      <vt:variant>
        <vt:i4>381</vt:i4>
      </vt:variant>
      <vt:variant>
        <vt:i4>0</vt:i4>
      </vt:variant>
      <vt:variant>
        <vt:i4>5</vt:i4>
      </vt:variant>
      <vt:variant>
        <vt:lpwstr/>
      </vt:variant>
      <vt:variant>
        <vt:lpwstr>回首页</vt:lpwstr>
      </vt:variant>
      <vt:variant>
        <vt:i4>-1718200610</vt:i4>
      </vt:variant>
      <vt:variant>
        <vt:i4>378</vt:i4>
      </vt:variant>
      <vt:variant>
        <vt:i4>0</vt:i4>
      </vt:variant>
      <vt:variant>
        <vt:i4>5</vt:i4>
      </vt:variant>
      <vt:variant>
        <vt:lpwstr/>
      </vt:variant>
      <vt:variant>
        <vt:lpwstr>回首页</vt:lpwstr>
      </vt:variant>
      <vt:variant>
        <vt:i4>-1718200610</vt:i4>
      </vt:variant>
      <vt:variant>
        <vt:i4>375</vt:i4>
      </vt:variant>
      <vt:variant>
        <vt:i4>0</vt:i4>
      </vt:variant>
      <vt:variant>
        <vt:i4>5</vt:i4>
      </vt:variant>
      <vt:variant>
        <vt:lpwstr/>
      </vt:variant>
      <vt:variant>
        <vt:lpwstr>回首页</vt:lpwstr>
      </vt:variant>
      <vt:variant>
        <vt:i4>-1718200610</vt:i4>
      </vt:variant>
      <vt:variant>
        <vt:i4>372</vt:i4>
      </vt:variant>
      <vt:variant>
        <vt:i4>0</vt:i4>
      </vt:variant>
      <vt:variant>
        <vt:i4>5</vt:i4>
      </vt:variant>
      <vt:variant>
        <vt:lpwstr/>
      </vt:variant>
      <vt:variant>
        <vt:lpwstr>回首页</vt:lpwstr>
      </vt:variant>
      <vt:variant>
        <vt:i4>-1718200610</vt:i4>
      </vt:variant>
      <vt:variant>
        <vt:i4>369</vt:i4>
      </vt:variant>
      <vt:variant>
        <vt:i4>0</vt:i4>
      </vt:variant>
      <vt:variant>
        <vt:i4>5</vt:i4>
      </vt:variant>
      <vt:variant>
        <vt:lpwstr/>
      </vt:variant>
      <vt:variant>
        <vt:lpwstr>回首页</vt:lpwstr>
      </vt:variant>
      <vt:variant>
        <vt:i4>-1718200610</vt:i4>
      </vt:variant>
      <vt:variant>
        <vt:i4>366</vt:i4>
      </vt:variant>
      <vt:variant>
        <vt:i4>0</vt:i4>
      </vt:variant>
      <vt:variant>
        <vt:i4>5</vt:i4>
      </vt:variant>
      <vt:variant>
        <vt:lpwstr/>
      </vt:variant>
      <vt:variant>
        <vt:lpwstr>回首页</vt:lpwstr>
      </vt:variant>
      <vt:variant>
        <vt:i4>-1718200610</vt:i4>
      </vt:variant>
      <vt:variant>
        <vt:i4>363</vt:i4>
      </vt:variant>
      <vt:variant>
        <vt:i4>0</vt:i4>
      </vt:variant>
      <vt:variant>
        <vt:i4>5</vt:i4>
      </vt:variant>
      <vt:variant>
        <vt:lpwstr/>
      </vt:variant>
      <vt:variant>
        <vt:lpwstr>回首页</vt:lpwstr>
      </vt:variant>
      <vt:variant>
        <vt:i4>-1718200610</vt:i4>
      </vt:variant>
      <vt:variant>
        <vt:i4>360</vt:i4>
      </vt:variant>
      <vt:variant>
        <vt:i4>0</vt:i4>
      </vt:variant>
      <vt:variant>
        <vt:i4>5</vt:i4>
      </vt:variant>
      <vt:variant>
        <vt:lpwstr/>
      </vt:variant>
      <vt:variant>
        <vt:lpwstr>回首页</vt:lpwstr>
      </vt:variant>
      <vt:variant>
        <vt:i4>-1718200610</vt:i4>
      </vt:variant>
      <vt:variant>
        <vt:i4>357</vt:i4>
      </vt:variant>
      <vt:variant>
        <vt:i4>0</vt:i4>
      </vt:variant>
      <vt:variant>
        <vt:i4>5</vt:i4>
      </vt:variant>
      <vt:variant>
        <vt:lpwstr/>
      </vt:variant>
      <vt:variant>
        <vt:lpwstr>回首页</vt:lpwstr>
      </vt:variant>
      <vt:variant>
        <vt:i4>-1718200610</vt:i4>
      </vt:variant>
      <vt:variant>
        <vt:i4>354</vt:i4>
      </vt:variant>
      <vt:variant>
        <vt:i4>0</vt:i4>
      </vt:variant>
      <vt:variant>
        <vt:i4>5</vt:i4>
      </vt:variant>
      <vt:variant>
        <vt:lpwstr/>
      </vt:variant>
      <vt:variant>
        <vt:lpwstr>回首页</vt:lpwstr>
      </vt:variant>
      <vt:variant>
        <vt:i4>-1718200610</vt:i4>
      </vt:variant>
      <vt:variant>
        <vt:i4>351</vt:i4>
      </vt:variant>
      <vt:variant>
        <vt:i4>0</vt:i4>
      </vt:variant>
      <vt:variant>
        <vt:i4>5</vt:i4>
      </vt:variant>
      <vt:variant>
        <vt:lpwstr/>
      </vt:variant>
      <vt:variant>
        <vt:lpwstr>回首页</vt:lpwstr>
      </vt:variant>
      <vt:variant>
        <vt:i4>-1718200610</vt:i4>
      </vt:variant>
      <vt:variant>
        <vt:i4>348</vt:i4>
      </vt:variant>
      <vt:variant>
        <vt:i4>0</vt:i4>
      </vt:variant>
      <vt:variant>
        <vt:i4>5</vt:i4>
      </vt:variant>
      <vt:variant>
        <vt:lpwstr/>
      </vt:variant>
      <vt:variant>
        <vt:lpwstr>回首页</vt:lpwstr>
      </vt:variant>
      <vt:variant>
        <vt:i4>-1718200610</vt:i4>
      </vt:variant>
      <vt:variant>
        <vt:i4>345</vt:i4>
      </vt:variant>
      <vt:variant>
        <vt:i4>0</vt:i4>
      </vt:variant>
      <vt:variant>
        <vt:i4>5</vt:i4>
      </vt:variant>
      <vt:variant>
        <vt:lpwstr/>
      </vt:variant>
      <vt:variant>
        <vt:lpwstr>回首页</vt:lpwstr>
      </vt:variant>
      <vt:variant>
        <vt:i4>-1718200610</vt:i4>
      </vt:variant>
      <vt:variant>
        <vt:i4>342</vt:i4>
      </vt:variant>
      <vt:variant>
        <vt:i4>0</vt:i4>
      </vt:variant>
      <vt:variant>
        <vt:i4>5</vt:i4>
      </vt:variant>
      <vt:variant>
        <vt:lpwstr/>
      </vt:variant>
      <vt:variant>
        <vt:lpwstr>回首页</vt:lpwstr>
      </vt:variant>
      <vt:variant>
        <vt:i4>-1718200610</vt:i4>
      </vt:variant>
      <vt:variant>
        <vt:i4>339</vt:i4>
      </vt:variant>
      <vt:variant>
        <vt:i4>0</vt:i4>
      </vt:variant>
      <vt:variant>
        <vt:i4>5</vt:i4>
      </vt:variant>
      <vt:variant>
        <vt:lpwstr/>
      </vt:variant>
      <vt:variant>
        <vt:lpwstr>回首页</vt:lpwstr>
      </vt:variant>
      <vt:variant>
        <vt:i4>-1718200610</vt:i4>
      </vt:variant>
      <vt:variant>
        <vt:i4>336</vt:i4>
      </vt:variant>
      <vt:variant>
        <vt:i4>0</vt:i4>
      </vt:variant>
      <vt:variant>
        <vt:i4>5</vt:i4>
      </vt:variant>
      <vt:variant>
        <vt:lpwstr/>
      </vt:variant>
      <vt:variant>
        <vt:lpwstr>回首页</vt:lpwstr>
      </vt:variant>
      <vt:variant>
        <vt:i4>-1718200610</vt:i4>
      </vt:variant>
      <vt:variant>
        <vt:i4>333</vt:i4>
      </vt:variant>
      <vt:variant>
        <vt:i4>0</vt:i4>
      </vt:variant>
      <vt:variant>
        <vt:i4>5</vt:i4>
      </vt:variant>
      <vt:variant>
        <vt:lpwstr/>
      </vt:variant>
      <vt:variant>
        <vt:lpwstr>回首页</vt:lpwstr>
      </vt:variant>
      <vt:variant>
        <vt:i4>-1718200610</vt:i4>
      </vt:variant>
      <vt:variant>
        <vt:i4>330</vt:i4>
      </vt:variant>
      <vt:variant>
        <vt:i4>0</vt:i4>
      </vt:variant>
      <vt:variant>
        <vt:i4>5</vt:i4>
      </vt:variant>
      <vt:variant>
        <vt:lpwstr/>
      </vt:variant>
      <vt:variant>
        <vt:lpwstr>回首页</vt:lpwstr>
      </vt:variant>
      <vt:variant>
        <vt:i4>-1718200610</vt:i4>
      </vt:variant>
      <vt:variant>
        <vt:i4>327</vt:i4>
      </vt:variant>
      <vt:variant>
        <vt:i4>0</vt:i4>
      </vt:variant>
      <vt:variant>
        <vt:i4>5</vt:i4>
      </vt:variant>
      <vt:variant>
        <vt:lpwstr/>
      </vt:variant>
      <vt:variant>
        <vt:lpwstr>回首页</vt:lpwstr>
      </vt:variant>
      <vt:variant>
        <vt:i4>-1718200610</vt:i4>
      </vt:variant>
      <vt:variant>
        <vt:i4>324</vt:i4>
      </vt:variant>
      <vt:variant>
        <vt:i4>0</vt:i4>
      </vt:variant>
      <vt:variant>
        <vt:i4>5</vt:i4>
      </vt:variant>
      <vt:variant>
        <vt:lpwstr/>
      </vt:variant>
      <vt:variant>
        <vt:lpwstr>回首页</vt:lpwstr>
      </vt:variant>
      <vt:variant>
        <vt:i4>122</vt:i4>
      </vt:variant>
      <vt:variant>
        <vt:i4>321</vt:i4>
      </vt:variant>
      <vt:variant>
        <vt:i4>0</vt:i4>
      </vt:variant>
      <vt:variant>
        <vt:i4>5</vt:i4>
      </vt:variant>
      <vt:variant>
        <vt:lpwstr/>
      </vt:variant>
      <vt:variant>
        <vt:lpwstr>Z</vt:lpwstr>
      </vt:variant>
      <vt:variant>
        <vt:i4>121</vt:i4>
      </vt:variant>
      <vt:variant>
        <vt:i4>318</vt:i4>
      </vt:variant>
      <vt:variant>
        <vt:i4>0</vt:i4>
      </vt:variant>
      <vt:variant>
        <vt:i4>5</vt:i4>
      </vt:variant>
      <vt:variant>
        <vt:lpwstr/>
      </vt:variant>
      <vt:variant>
        <vt:lpwstr>Y</vt:lpwstr>
      </vt:variant>
      <vt:variant>
        <vt:i4>120</vt:i4>
      </vt:variant>
      <vt:variant>
        <vt:i4>315</vt:i4>
      </vt:variant>
      <vt:variant>
        <vt:i4>0</vt:i4>
      </vt:variant>
      <vt:variant>
        <vt:i4>5</vt:i4>
      </vt:variant>
      <vt:variant>
        <vt:lpwstr/>
      </vt:variant>
      <vt:variant>
        <vt:lpwstr>X</vt:lpwstr>
      </vt:variant>
      <vt:variant>
        <vt:i4>119</vt:i4>
      </vt:variant>
      <vt:variant>
        <vt:i4>312</vt:i4>
      </vt:variant>
      <vt:variant>
        <vt:i4>0</vt:i4>
      </vt:variant>
      <vt:variant>
        <vt:i4>5</vt:i4>
      </vt:variant>
      <vt:variant>
        <vt:lpwstr/>
      </vt:variant>
      <vt:variant>
        <vt:lpwstr>W</vt:lpwstr>
      </vt:variant>
      <vt:variant>
        <vt:i4>118</vt:i4>
      </vt:variant>
      <vt:variant>
        <vt:i4>309</vt:i4>
      </vt:variant>
      <vt:variant>
        <vt:i4>0</vt:i4>
      </vt:variant>
      <vt:variant>
        <vt:i4>5</vt:i4>
      </vt:variant>
      <vt:variant>
        <vt:lpwstr/>
      </vt:variant>
      <vt:variant>
        <vt:lpwstr>V</vt:lpwstr>
      </vt:variant>
      <vt:variant>
        <vt:i4>117</vt:i4>
      </vt:variant>
      <vt:variant>
        <vt:i4>306</vt:i4>
      </vt:variant>
      <vt:variant>
        <vt:i4>0</vt:i4>
      </vt:variant>
      <vt:variant>
        <vt:i4>5</vt:i4>
      </vt:variant>
      <vt:variant>
        <vt:lpwstr/>
      </vt:variant>
      <vt:variant>
        <vt:lpwstr>U</vt:lpwstr>
      </vt:variant>
      <vt:variant>
        <vt:i4>116</vt:i4>
      </vt:variant>
      <vt:variant>
        <vt:i4>303</vt:i4>
      </vt:variant>
      <vt:variant>
        <vt:i4>0</vt:i4>
      </vt:variant>
      <vt:variant>
        <vt:i4>5</vt:i4>
      </vt:variant>
      <vt:variant>
        <vt:lpwstr/>
      </vt:variant>
      <vt:variant>
        <vt:lpwstr>T</vt:lpwstr>
      </vt:variant>
      <vt:variant>
        <vt:i4>115</vt:i4>
      </vt:variant>
      <vt:variant>
        <vt:i4>300</vt:i4>
      </vt:variant>
      <vt:variant>
        <vt:i4>0</vt:i4>
      </vt:variant>
      <vt:variant>
        <vt:i4>5</vt:i4>
      </vt:variant>
      <vt:variant>
        <vt:lpwstr/>
      </vt:variant>
      <vt:variant>
        <vt:lpwstr>S</vt:lpwstr>
      </vt:variant>
      <vt:variant>
        <vt:i4>114</vt:i4>
      </vt:variant>
      <vt:variant>
        <vt:i4>297</vt:i4>
      </vt:variant>
      <vt:variant>
        <vt:i4>0</vt:i4>
      </vt:variant>
      <vt:variant>
        <vt:i4>5</vt:i4>
      </vt:variant>
      <vt:variant>
        <vt:lpwstr/>
      </vt:variant>
      <vt:variant>
        <vt:lpwstr>R</vt:lpwstr>
      </vt:variant>
      <vt:variant>
        <vt:i4>113</vt:i4>
      </vt:variant>
      <vt:variant>
        <vt:i4>294</vt:i4>
      </vt:variant>
      <vt:variant>
        <vt:i4>0</vt:i4>
      </vt:variant>
      <vt:variant>
        <vt:i4>5</vt:i4>
      </vt:variant>
      <vt:variant>
        <vt:lpwstr/>
      </vt:variant>
      <vt:variant>
        <vt:lpwstr>Q</vt:lpwstr>
      </vt:variant>
      <vt:variant>
        <vt:i4>112</vt:i4>
      </vt:variant>
      <vt:variant>
        <vt:i4>291</vt:i4>
      </vt:variant>
      <vt:variant>
        <vt:i4>0</vt:i4>
      </vt:variant>
      <vt:variant>
        <vt:i4>5</vt:i4>
      </vt:variant>
      <vt:variant>
        <vt:lpwstr/>
      </vt:variant>
      <vt:variant>
        <vt:lpwstr>P</vt:lpwstr>
      </vt:variant>
      <vt:variant>
        <vt:i4>111</vt:i4>
      </vt:variant>
      <vt:variant>
        <vt:i4>288</vt:i4>
      </vt:variant>
      <vt:variant>
        <vt:i4>0</vt:i4>
      </vt:variant>
      <vt:variant>
        <vt:i4>5</vt:i4>
      </vt:variant>
      <vt:variant>
        <vt:lpwstr/>
      </vt:variant>
      <vt:variant>
        <vt:lpwstr>O</vt:lpwstr>
      </vt:variant>
      <vt:variant>
        <vt:i4>110</vt:i4>
      </vt:variant>
      <vt:variant>
        <vt:i4>285</vt:i4>
      </vt:variant>
      <vt:variant>
        <vt:i4>0</vt:i4>
      </vt:variant>
      <vt:variant>
        <vt:i4>5</vt:i4>
      </vt:variant>
      <vt:variant>
        <vt:lpwstr/>
      </vt:variant>
      <vt:variant>
        <vt:lpwstr>N</vt:lpwstr>
      </vt:variant>
      <vt:variant>
        <vt:i4>109</vt:i4>
      </vt:variant>
      <vt:variant>
        <vt:i4>282</vt:i4>
      </vt:variant>
      <vt:variant>
        <vt:i4>0</vt:i4>
      </vt:variant>
      <vt:variant>
        <vt:i4>5</vt:i4>
      </vt:variant>
      <vt:variant>
        <vt:lpwstr/>
      </vt:variant>
      <vt:variant>
        <vt:lpwstr>M</vt:lpwstr>
      </vt:variant>
      <vt:variant>
        <vt:i4>108</vt:i4>
      </vt:variant>
      <vt:variant>
        <vt:i4>279</vt:i4>
      </vt:variant>
      <vt:variant>
        <vt:i4>0</vt:i4>
      </vt:variant>
      <vt:variant>
        <vt:i4>5</vt:i4>
      </vt:variant>
      <vt:variant>
        <vt:lpwstr/>
      </vt:variant>
      <vt:variant>
        <vt:lpwstr>L</vt:lpwstr>
      </vt:variant>
      <vt:variant>
        <vt:i4>107</vt:i4>
      </vt:variant>
      <vt:variant>
        <vt:i4>276</vt:i4>
      </vt:variant>
      <vt:variant>
        <vt:i4>0</vt:i4>
      </vt:variant>
      <vt:variant>
        <vt:i4>5</vt:i4>
      </vt:variant>
      <vt:variant>
        <vt:lpwstr/>
      </vt:variant>
      <vt:variant>
        <vt:lpwstr>K</vt:lpwstr>
      </vt:variant>
      <vt:variant>
        <vt:i4>106</vt:i4>
      </vt:variant>
      <vt:variant>
        <vt:i4>273</vt:i4>
      </vt:variant>
      <vt:variant>
        <vt:i4>0</vt:i4>
      </vt:variant>
      <vt:variant>
        <vt:i4>5</vt:i4>
      </vt:variant>
      <vt:variant>
        <vt:lpwstr/>
      </vt:variant>
      <vt:variant>
        <vt:lpwstr>J</vt:lpwstr>
      </vt:variant>
      <vt:variant>
        <vt:i4>105</vt:i4>
      </vt:variant>
      <vt:variant>
        <vt:i4>270</vt:i4>
      </vt:variant>
      <vt:variant>
        <vt:i4>0</vt:i4>
      </vt:variant>
      <vt:variant>
        <vt:i4>5</vt:i4>
      </vt:variant>
      <vt:variant>
        <vt:lpwstr/>
      </vt:variant>
      <vt:variant>
        <vt:lpwstr>I</vt:lpwstr>
      </vt:variant>
      <vt:variant>
        <vt:i4>104</vt:i4>
      </vt:variant>
      <vt:variant>
        <vt:i4>267</vt:i4>
      </vt:variant>
      <vt:variant>
        <vt:i4>0</vt:i4>
      </vt:variant>
      <vt:variant>
        <vt:i4>5</vt:i4>
      </vt:variant>
      <vt:variant>
        <vt:lpwstr/>
      </vt:variant>
      <vt:variant>
        <vt:lpwstr>H</vt:lpwstr>
      </vt:variant>
      <vt:variant>
        <vt:i4>103</vt:i4>
      </vt:variant>
      <vt:variant>
        <vt:i4>264</vt:i4>
      </vt:variant>
      <vt:variant>
        <vt:i4>0</vt:i4>
      </vt:variant>
      <vt:variant>
        <vt:i4>5</vt:i4>
      </vt:variant>
      <vt:variant>
        <vt:lpwstr/>
      </vt:variant>
      <vt:variant>
        <vt:lpwstr>G</vt:lpwstr>
      </vt:variant>
      <vt:variant>
        <vt:i4>102</vt:i4>
      </vt:variant>
      <vt:variant>
        <vt:i4>261</vt:i4>
      </vt:variant>
      <vt:variant>
        <vt:i4>0</vt:i4>
      </vt:variant>
      <vt:variant>
        <vt:i4>5</vt:i4>
      </vt:variant>
      <vt:variant>
        <vt:lpwstr/>
      </vt:variant>
      <vt:variant>
        <vt:lpwstr>F</vt:lpwstr>
      </vt:variant>
      <vt:variant>
        <vt:i4>101</vt:i4>
      </vt:variant>
      <vt:variant>
        <vt:i4>258</vt:i4>
      </vt:variant>
      <vt:variant>
        <vt:i4>0</vt:i4>
      </vt:variant>
      <vt:variant>
        <vt:i4>5</vt:i4>
      </vt:variant>
      <vt:variant>
        <vt:lpwstr/>
      </vt:variant>
      <vt:variant>
        <vt:lpwstr>E</vt:lpwstr>
      </vt:variant>
      <vt:variant>
        <vt:i4>100</vt:i4>
      </vt:variant>
      <vt:variant>
        <vt:i4>255</vt:i4>
      </vt:variant>
      <vt:variant>
        <vt:i4>0</vt:i4>
      </vt:variant>
      <vt:variant>
        <vt:i4>5</vt:i4>
      </vt:variant>
      <vt:variant>
        <vt:lpwstr/>
      </vt:variant>
      <vt:variant>
        <vt:lpwstr>D</vt:lpwstr>
      </vt:variant>
      <vt:variant>
        <vt:i4>99</vt:i4>
      </vt:variant>
      <vt:variant>
        <vt:i4>252</vt:i4>
      </vt:variant>
      <vt:variant>
        <vt:i4>0</vt:i4>
      </vt:variant>
      <vt:variant>
        <vt:i4>5</vt:i4>
      </vt:variant>
      <vt:variant>
        <vt:lpwstr/>
      </vt:variant>
      <vt:variant>
        <vt:lpwstr>C</vt:lpwstr>
      </vt:variant>
      <vt:variant>
        <vt:i4>98</vt:i4>
      </vt:variant>
      <vt:variant>
        <vt:i4>249</vt:i4>
      </vt:variant>
      <vt:variant>
        <vt:i4>0</vt:i4>
      </vt:variant>
      <vt:variant>
        <vt:i4>5</vt:i4>
      </vt:variant>
      <vt:variant>
        <vt:lpwstr/>
      </vt:variant>
      <vt:variant>
        <vt:lpwstr>B</vt:lpwstr>
      </vt:variant>
      <vt:variant>
        <vt:i4>97</vt:i4>
      </vt:variant>
      <vt:variant>
        <vt:i4>246</vt:i4>
      </vt:variant>
      <vt:variant>
        <vt:i4>0</vt:i4>
      </vt:variant>
      <vt:variant>
        <vt:i4>5</vt:i4>
      </vt:variant>
      <vt:variant>
        <vt:lpwstr/>
      </vt:variant>
      <vt:variant>
        <vt:lpwstr>A</vt:lpwstr>
      </vt:variant>
      <vt:variant>
        <vt:i4>-1718200610</vt:i4>
      </vt:variant>
      <vt:variant>
        <vt:i4>243</vt:i4>
      </vt:variant>
      <vt:variant>
        <vt:i4>0</vt:i4>
      </vt:variant>
      <vt:variant>
        <vt:i4>5</vt:i4>
      </vt:variant>
      <vt:variant>
        <vt:lpwstr/>
      </vt:variant>
      <vt:variant>
        <vt:lpwstr>回首页</vt:lpwstr>
      </vt:variant>
      <vt:variant>
        <vt:i4>122</vt:i4>
      </vt:variant>
      <vt:variant>
        <vt:i4>240</vt:i4>
      </vt:variant>
      <vt:variant>
        <vt:i4>0</vt:i4>
      </vt:variant>
      <vt:variant>
        <vt:i4>5</vt:i4>
      </vt:variant>
      <vt:variant>
        <vt:lpwstr/>
      </vt:variant>
      <vt:variant>
        <vt:lpwstr>Z</vt:lpwstr>
      </vt:variant>
      <vt:variant>
        <vt:i4>121</vt:i4>
      </vt:variant>
      <vt:variant>
        <vt:i4>237</vt:i4>
      </vt:variant>
      <vt:variant>
        <vt:i4>0</vt:i4>
      </vt:variant>
      <vt:variant>
        <vt:i4>5</vt:i4>
      </vt:variant>
      <vt:variant>
        <vt:lpwstr/>
      </vt:variant>
      <vt:variant>
        <vt:lpwstr>Y</vt:lpwstr>
      </vt:variant>
      <vt:variant>
        <vt:i4>120</vt:i4>
      </vt:variant>
      <vt:variant>
        <vt:i4>234</vt:i4>
      </vt:variant>
      <vt:variant>
        <vt:i4>0</vt:i4>
      </vt:variant>
      <vt:variant>
        <vt:i4>5</vt:i4>
      </vt:variant>
      <vt:variant>
        <vt:lpwstr/>
      </vt:variant>
      <vt:variant>
        <vt:lpwstr>X</vt:lpwstr>
      </vt:variant>
      <vt:variant>
        <vt:i4>119</vt:i4>
      </vt:variant>
      <vt:variant>
        <vt:i4>231</vt:i4>
      </vt:variant>
      <vt:variant>
        <vt:i4>0</vt:i4>
      </vt:variant>
      <vt:variant>
        <vt:i4>5</vt:i4>
      </vt:variant>
      <vt:variant>
        <vt:lpwstr/>
      </vt:variant>
      <vt:variant>
        <vt:lpwstr>W</vt:lpwstr>
      </vt:variant>
      <vt:variant>
        <vt:i4>118</vt:i4>
      </vt:variant>
      <vt:variant>
        <vt:i4>228</vt:i4>
      </vt:variant>
      <vt:variant>
        <vt:i4>0</vt:i4>
      </vt:variant>
      <vt:variant>
        <vt:i4>5</vt:i4>
      </vt:variant>
      <vt:variant>
        <vt:lpwstr/>
      </vt:variant>
      <vt:variant>
        <vt:lpwstr>V</vt:lpwstr>
      </vt:variant>
      <vt:variant>
        <vt:i4>117</vt:i4>
      </vt:variant>
      <vt:variant>
        <vt:i4>225</vt:i4>
      </vt:variant>
      <vt:variant>
        <vt:i4>0</vt:i4>
      </vt:variant>
      <vt:variant>
        <vt:i4>5</vt:i4>
      </vt:variant>
      <vt:variant>
        <vt:lpwstr/>
      </vt:variant>
      <vt:variant>
        <vt:lpwstr>U</vt:lpwstr>
      </vt:variant>
      <vt:variant>
        <vt:i4>116</vt:i4>
      </vt:variant>
      <vt:variant>
        <vt:i4>222</vt:i4>
      </vt:variant>
      <vt:variant>
        <vt:i4>0</vt:i4>
      </vt:variant>
      <vt:variant>
        <vt:i4>5</vt:i4>
      </vt:variant>
      <vt:variant>
        <vt:lpwstr/>
      </vt:variant>
      <vt:variant>
        <vt:lpwstr>T</vt:lpwstr>
      </vt:variant>
      <vt:variant>
        <vt:i4>115</vt:i4>
      </vt:variant>
      <vt:variant>
        <vt:i4>219</vt:i4>
      </vt:variant>
      <vt:variant>
        <vt:i4>0</vt:i4>
      </vt:variant>
      <vt:variant>
        <vt:i4>5</vt:i4>
      </vt:variant>
      <vt:variant>
        <vt:lpwstr/>
      </vt:variant>
      <vt:variant>
        <vt:lpwstr>S</vt:lpwstr>
      </vt:variant>
      <vt:variant>
        <vt:i4>114</vt:i4>
      </vt:variant>
      <vt:variant>
        <vt:i4>216</vt:i4>
      </vt:variant>
      <vt:variant>
        <vt:i4>0</vt:i4>
      </vt:variant>
      <vt:variant>
        <vt:i4>5</vt:i4>
      </vt:variant>
      <vt:variant>
        <vt:lpwstr/>
      </vt:variant>
      <vt:variant>
        <vt:lpwstr>R</vt:lpwstr>
      </vt:variant>
      <vt:variant>
        <vt:i4>113</vt:i4>
      </vt:variant>
      <vt:variant>
        <vt:i4>213</vt:i4>
      </vt:variant>
      <vt:variant>
        <vt:i4>0</vt:i4>
      </vt:variant>
      <vt:variant>
        <vt:i4>5</vt:i4>
      </vt:variant>
      <vt:variant>
        <vt:lpwstr/>
      </vt:variant>
      <vt:variant>
        <vt:lpwstr>Q</vt:lpwstr>
      </vt:variant>
      <vt:variant>
        <vt:i4>112</vt:i4>
      </vt:variant>
      <vt:variant>
        <vt:i4>210</vt:i4>
      </vt:variant>
      <vt:variant>
        <vt:i4>0</vt:i4>
      </vt:variant>
      <vt:variant>
        <vt:i4>5</vt:i4>
      </vt:variant>
      <vt:variant>
        <vt:lpwstr/>
      </vt:variant>
      <vt:variant>
        <vt:lpwstr>P</vt:lpwstr>
      </vt:variant>
      <vt:variant>
        <vt:i4>111</vt:i4>
      </vt:variant>
      <vt:variant>
        <vt:i4>207</vt:i4>
      </vt:variant>
      <vt:variant>
        <vt:i4>0</vt:i4>
      </vt:variant>
      <vt:variant>
        <vt:i4>5</vt:i4>
      </vt:variant>
      <vt:variant>
        <vt:lpwstr/>
      </vt:variant>
      <vt:variant>
        <vt:lpwstr>O</vt:lpwstr>
      </vt:variant>
      <vt:variant>
        <vt:i4>110</vt:i4>
      </vt:variant>
      <vt:variant>
        <vt:i4>204</vt:i4>
      </vt:variant>
      <vt:variant>
        <vt:i4>0</vt:i4>
      </vt:variant>
      <vt:variant>
        <vt:i4>5</vt:i4>
      </vt:variant>
      <vt:variant>
        <vt:lpwstr/>
      </vt:variant>
      <vt:variant>
        <vt:lpwstr>N</vt:lpwstr>
      </vt:variant>
      <vt:variant>
        <vt:i4>109</vt:i4>
      </vt:variant>
      <vt:variant>
        <vt:i4>201</vt:i4>
      </vt:variant>
      <vt:variant>
        <vt:i4>0</vt:i4>
      </vt:variant>
      <vt:variant>
        <vt:i4>5</vt:i4>
      </vt:variant>
      <vt:variant>
        <vt:lpwstr/>
      </vt:variant>
      <vt:variant>
        <vt:lpwstr>M</vt:lpwstr>
      </vt:variant>
      <vt:variant>
        <vt:i4>108</vt:i4>
      </vt:variant>
      <vt:variant>
        <vt:i4>198</vt:i4>
      </vt:variant>
      <vt:variant>
        <vt:i4>0</vt:i4>
      </vt:variant>
      <vt:variant>
        <vt:i4>5</vt:i4>
      </vt:variant>
      <vt:variant>
        <vt:lpwstr/>
      </vt:variant>
      <vt:variant>
        <vt:lpwstr>L</vt:lpwstr>
      </vt:variant>
      <vt:variant>
        <vt:i4>107</vt:i4>
      </vt:variant>
      <vt:variant>
        <vt:i4>195</vt:i4>
      </vt:variant>
      <vt:variant>
        <vt:i4>0</vt:i4>
      </vt:variant>
      <vt:variant>
        <vt:i4>5</vt:i4>
      </vt:variant>
      <vt:variant>
        <vt:lpwstr/>
      </vt:variant>
      <vt:variant>
        <vt:lpwstr>K</vt:lpwstr>
      </vt:variant>
      <vt:variant>
        <vt:i4>106</vt:i4>
      </vt:variant>
      <vt:variant>
        <vt:i4>192</vt:i4>
      </vt:variant>
      <vt:variant>
        <vt:i4>0</vt:i4>
      </vt:variant>
      <vt:variant>
        <vt:i4>5</vt:i4>
      </vt:variant>
      <vt:variant>
        <vt:lpwstr/>
      </vt:variant>
      <vt:variant>
        <vt:lpwstr>J</vt:lpwstr>
      </vt:variant>
      <vt:variant>
        <vt:i4>105</vt:i4>
      </vt:variant>
      <vt:variant>
        <vt:i4>189</vt:i4>
      </vt:variant>
      <vt:variant>
        <vt:i4>0</vt:i4>
      </vt:variant>
      <vt:variant>
        <vt:i4>5</vt:i4>
      </vt:variant>
      <vt:variant>
        <vt:lpwstr/>
      </vt:variant>
      <vt:variant>
        <vt:lpwstr>I</vt:lpwstr>
      </vt:variant>
      <vt:variant>
        <vt:i4>104</vt:i4>
      </vt:variant>
      <vt:variant>
        <vt:i4>186</vt:i4>
      </vt:variant>
      <vt:variant>
        <vt:i4>0</vt:i4>
      </vt:variant>
      <vt:variant>
        <vt:i4>5</vt:i4>
      </vt:variant>
      <vt:variant>
        <vt:lpwstr/>
      </vt:variant>
      <vt:variant>
        <vt:lpwstr>H</vt:lpwstr>
      </vt:variant>
      <vt:variant>
        <vt:i4>103</vt:i4>
      </vt:variant>
      <vt:variant>
        <vt:i4>183</vt:i4>
      </vt:variant>
      <vt:variant>
        <vt:i4>0</vt:i4>
      </vt:variant>
      <vt:variant>
        <vt:i4>5</vt:i4>
      </vt:variant>
      <vt:variant>
        <vt:lpwstr/>
      </vt:variant>
      <vt:variant>
        <vt:lpwstr>G</vt:lpwstr>
      </vt:variant>
      <vt:variant>
        <vt:i4>102</vt:i4>
      </vt:variant>
      <vt:variant>
        <vt:i4>180</vt:i4>
      </vt:variant>
      <vt:variant>
        <vt:i4>0</vt:i4>
      </vt:variant>
      <vt:variant>
        <vt:i4>5</vt:i4>
      </vt:variant>
      <vt:variant>
        <vt:lpwstr/>
      </vt:variant>
      <vt:variant>
        <vt:lpwstr>F</vt:lpwstr>
      </vt:variant>
      <vt:variant>
        <vt:i4>101</vt:i4>
      </vt:variant>
      <vt:variant>
        <vt:i4>177</vt:i4>
      </vt:variant>
      <vt:variant>
        <vt:i4>0</vt:i4>
      </vt:variant>
      <vt:variant>
        <vt:i4>5</vt:i4>
      </vt:variant>
      <vt:variant>
        <vt:lpwstr/>
      </vt:variant>
      <vt:variant>
        <vt:lpwstr>E</vt:lpwstr>
      </vt:variant>
      <vt:variant>
        <vt:i4>100</vt:i4>
      </vt:variant>
      <vt:variant>
        <vt:i4>174</vt:i4>
      </vt:variant>
      <vt:variant>
        <vt:i4>0</vt:i4>
      </vt:variant>
      <vt:variant>
        <vt:i4>5</vt:i4>
      </vt:variant>
      <vt:variant>
        <vt:lpwstr/>
      </vt:variant>
      <vt:variant>
        <vt:lpwstr>D</vt:lpwstr>
      </vt:variant>
      <vt:variant>
        <vt:i4>99</vt:i4>
      </vt:variant>
      <vt:variant>
        <vt:i4>171</vt:i4>
      </vt:variant>
      <vt:variant>
        <vt:i4>0</vt:i4>
      </vt:variant>
      <vt:variant>
        <vt:i4>5</vt:i4>
      </vt:variant>
      <vt:variant>
        <vt:lpwstr/>
      </vt:variant>
      <vt:variant>
        <vt:lpwstr>C</vt:lpwstr>
      </vt:variant>
      <vt:variant>
        <vt:i4>98</vt:i4>
      </vt:variant>
      <vt:variant>
        <vt:i4>168</vt:i4>
      </vt:variant>
      <vt:variant>
        <vt:i4>0</vt:i4>
      </vt:variant>
      <vt:variant>
        <vt:i4>5</vt:i4>
      </vt:variant>
      <vt:variant>
        <vt:lpwstr/>
      </vt:variant>
      <vt:variant>
        <vt:lpwstr>B</vt:lpwstr>
      </vt:variant>
      <vt:variant>
        <vt:i4>97</vt:i4>
      </vt:variant>
      <vt:variant>
        <vt:i4>165</vt:i4>
      </vt:variant>
      <vt:variant>
        <vt:i4>0</vt:i4>
      </vt:variant>
      <vt:variant>
        <vt:i4>5</vt:i4>
      </vt:variant>
      <vt:variant>
        <vt:lpwstr/>
      </vt:variant>
      <vt:variant>
        <vt:lpwstr>A</vt:lpwstr>
      </vt:variant>
      <vt:variant>
        <vt:i4>1441852</vt:i4>
      </vt:variant>
      <vt:variant>
        <vt:i4>152</vt:i4>
      </vt:variant>
      <vt:variant>
        <vt:i4>0</vt:i4>
      </vt:variant>
      <vt:variant>
        <vt:i4>5</vt:i4>
      </vt:variant>
      <vt:variant>
        <vt:lpwstr/>
      </vt:variant>
      <vt:variant>
        <vt:lpwstr>_Toc290987668</vt:lpwstr>
      </vt:variant>
      <vt:variant>
        <vt:i4>1441852</vt:i4>
      </vt:variant>
      <vt:variant>
        <vt:i4>146</vt:i4>
      </vt:variant>
      <vt:variant>
        <vt:i4>0</vt:i4>
      </vt:variant>
      <vt:variant>
        <vt:i4>5</vt:i4>
      </vt:variant>
      <vt:variant>
        <vt:lpwstr/>
      </vt:variant>
      <vt:variant>
        <vt:lpwstr>_Toc290987667</vt:lpwstr>
      </vt:variant>
      <vt:variant>
        <vt:i4>1441852</vt:i4>
      </vt:variant>
      <vt:variant>
        <vt:i4>140</vt:i4>
      </vt:variant>
      <vt:variant>
        <vt:i4>0</vt:i4>
      </vt:variant>
      <vt:variant>
        <vt:i4>5</vt:i4>
      </vt:variant>
      <vt:variant>
        <vt:lpwstr/>
      </vt:variant>
      <vt:variant>
        <vt:lpwstr>_Toc290987666</vt:lpwstr>
      </vt:variant>
      <vt:variant>
        <vt:i4>1441852</vt:i4>
      </vt:variant>
      <vt:variant>
        <vt:i4>134</vt:i4>
      </vt:variant>
      <vt:variant>
        <vt:i4>0</vt:i4>
      </vt:variant>
      <vt:variant>
        <vt:i4>5</vt:i4>
      </vt:variant>
      <vt:variant>
        <vt:lpwstr/>
      </vt:variant>
      <vt:variant>
        <vt:lpwstr>_Toc290987665</vt:lpwstr>
      </vt:variant>
      <vt:variant>
        <vt:i4>1441852</vt:i4>
      </vt:variant>
      <vt:variant>
        <vt:i4>128</vt:i4>
      </vt:variant>
      <vt:variant>
        <vt:i4>0</vt:i4>
      </vt:variant>
      <vt:variant>
        <vt:i4>5</vt:i4>
      </vt:variant>
      <vt:variant>
        <vt:lpwstr/>
      </vt:variant>
      <vt:variant>
        <vt:lpwstr>_Toc290987664</vt:lpwstr>
      </vt:variant>
      <vt:variant>
        <vt:i4>1441852</vt:i4>
      </vt:variant>
      <vt:variant>
        <vt:i4>122</vt:i4>
      </vt:variant>
      <vt:variant>
        <vt:i4>0</vt:i4>
      </vt:variant>
      <vt:variant>
        <vt:i4>5</vt:i4>
      </vt:variant>
      <vt:variant>
        <vt:lpwstr/>
      </vt:variant>
      <vt:variant>
        <vt:lpwstr>_Toc290987663</vt:lpwstr>
      </vt:variant>
      <vt:variant>
        <vt:i4>1441852</vt:i4>
      </vt:variant>
      <vt:variant>
        <vt:i4>116</vt:i4>
      </vt:variant>
      <vt:variant>
        <vt:i4>0</vt:i4>
      </vt:variant>
      <vt:variant>
        <vt:i4>5</vt:i4>
      </vt:variant>
      <vt:variant>
        <vt:lpwstr/>
      </vt:variant>
      <vt:variant>
        <vt:lpwstr>_Toc290987662</vt:lpwstr>
      </vt:variant>
      <vt:variant>
        <vt:i4>1441852</vt:i4>
      </vt:variant>
      <vt:variant>
        <vt:i4>110</vt:i4>
      </vt:variant>
      <vt:variant>
        <vt:i4>0</vt:i4>
      </vt:variant>
      <vt:variant>
        <vt:i4>5</vt:i4>
      </vt:variant>
      <vt:variant>
        <vt:lpwstr/>
      </vt:variant>
      <vt:variant>
        <vt:lpwstr>_Toc290987661</vt:lpwstr>
      </vt:variant>
      <vt:variant>
        <vt:i4>1441852</vt:i4>
      </vt:variant>
      <vt:variant>
        <vt:i4>104</vt:i4>
      </vt:variant>
      <vt:variant>
        <vt:i4>0</vt:i4>
      </vt:variant>
      <vt:variant>
        <vt:i4>5</vt:i4>
      </vt:variant>
      <vt:variant>
        <vt:lpwstr/>
      </vt:variant>
      <vt:variant>
        <vt:lpwstr>_Toc290987660</vt:lpwstr>
      </vt:variant>
      <vt:variant>
        <vt:i4>1376316</vt:i4>
      </vt:variant>
      <vt:variant>
        <vt:i4>98</vt:i4>
      </vt:variant>
      <vt:variant>
        <vt:i4>0</vt:i4>
      </vt:variant>
      <vt:variant>
        <vt:i4>5</vt:i4>
      </vt:variant>
      <vt:variant>
        <vt:lpwstr/>
      </vt:variant>
      <vt:variant>
        <vt:lpwstr>_Toc290987659</vt:lpwstr>
      </vt:variant>
      <vt:variant>
        <vt:i4>1376316</vt:i4>
      </vt:variant>
      <vt:variant>
        <vt:i4>92</vt:i4>
      </vt:variant>
      <vt:variant>
        <vt:i4>0</vt:i4>
      </vt:variant>
      <vt:variant>
        <vt:i4>5</vt:i4>
      </vt:variant>
      <vt:variant>
        <vt:lpwstr/>
      </vt:variant>
      <vt:variant>
        <vt:lpwstr>_Toc290987658</vt:lpwstr>
      </vt:variant>
      <vt:variant>
        <vt:i4>1376316</vt:i4>
      </vt:variant>
      <vt:variant>
        <vt:i4>86</vt:i4>
      </vt:variant>
      <vt:variant>
        <vt:i4>0</vt:i4>
      </vt:variant>
      <vt:variant>
        <vt:i4>5</vt:i4>
      </vt:variant>
      <vt:variant>
        <vt:lpwstr/>
      </vt:variant>
      <vt:variant>
        <vt:lpwstr>_Toc290987657</vt:lpwstr>
      </vt:variant>
      <vt:variant>
        <vt:i4>1376316</vt:i4>
      </vt:variant>
      <vt:variant>
        <vt:i4>80</vt:i4>
      </vt:variant>
      <vt:variant>
        <vt:i4>0</vt:i4>
      </vt:variant>
      <vt:variant>
        <vt:i4>5</vt:i4>
      </vt:variant>
      <vt:variant>
        <vt:lpwstr/>
      </vt:variant>
      <vt:variant>
        <vt:lpwstr>_Toc290987656</vt:lpwstr>
      </vt:variant>
      <vt:variant>
        <vt:i4>1376316</vt:i4>
      </vt:variant>
      <vt:variant>
        <vt:i4>74</vt:i4>
      </vt:variant>
      <vt:variant>
        <vt:i4>0</vt:i4>
      </vt:variant>
      <vt:variant>
        <vt:i4>5</vt:i4>
      </vt:variant>
      <vt:variant>
        <vt:lpwstr/>
      </vt:variant>
      <vt:variant>
        <vt:lpwstr>_Toc290987655</vt:lpwstr>
      </vt:variant>
      <vt:variant>
        <vt:i4>1376316</vt:i4>
      </vt:variant>
      <vt:variant>
        <vt:i4>68</vt:i4>
      </vt:variant>
      <vt:variant>
        <vt:i4>0</vt:i4>
      </vt:variant>
      <vt:variant>
        <vt:i4>5</vt:i4>
      </vt:variant>
      <vt:variant>
        <vt:lpwstr/>
      </vt:variant>
      <vt:variant>
        <vt:lpwstr>_Toc290987654</vt:lpwstr>
      </vt:variant>
      <vt:variant>
        <vt:i4>1376316</vt:i4>
      </vt:variant>
      <vt:variant>
        <vt:i4>62</vt:i4>
      </vt:variant>
      <vt:variant>
        <vt:i4>0</vt:i4>
      </vt:variant>
      <vt:variant>
        <vt:i4>5</vt:i4>
      </vt:variant>
      <vt:variant>
        <vt:lpwstr/>
      </vt:variant>
      <vt:variant>
        <vt:lpwstr>_Toc290987653</vt:lpwstr>
      </vt:variant>
      <vt:variant>
        <vt:i4>1376316</vt:i4>
      </vt:variant>
      <vt:variant>
        <vt:i4>56</vt:i4>
      </vt:variant>
      <vt:variant>
        <vt:i4>0</vt:i4>
      </vt:variant>
      <vt:variant>
        <vt:i4>5</vt:i4>
      </vt:variant>
      <vt:variant>
        <vt:lpwstr/>
      </vt:variant>
      <vt:variant>
        <vt:lpwstr>_Toc290987652</vt:lpwstr>
      </vt:variant>
      <vt:variant>
        <vt:i4>1376316</vt:i4>
      </vt:variant>
      <vt:variant>
        <vt:i4>50</vt:i4>
      </vt:variant>
      <vt:variant>
        <vt:i4>0</vt:i4>
      </vt:variant>
      <vt:variant>
        <vt:i4>5</vt:i4>
      </vt:variant>
      <vt:variant>
        <vt:lpwstr/>
      </vt:variant>
      <vt:variant>
        <vt:lpwstr>_Toc290987651</vt:lpwstr>
      </vt:variant>
      <vt:variant>
        <vt:i4>1376316</vt:i4>
      </vt:variant>
      <vt:variant>
        <vt:i4>44</vt:i4>
      </vt:variant>
      <vt:variant>
        <vt:i4>0</vt:i4>
      </vt:variant>
      <vt:variant>
        <vt:i4>5</vt:i4>
      </vt:variant>
      <vt:variant>
        <vt:lpwstr/>
      </vt:variant>
      <vt:variant>
        <vt:lpwstr>_Toc290987650</vt:lpwstr>
      </vt:variant>
      <vt:variant>
        <vt:i4>1310780</vt:i4>
      </vt:variant>
      <vt:variant>
        <vt:i4>38</vt:i4>
      </vt:variant>
      <vt:variant>
        <vt:i4>0</vt:i4>
      </vt:variant>
      <vt:variant>
        <vt:i4>5</vt:i4>
      </vt:variant>
      <vt:variant>
        <vt:lpwstr/>
      </vt:variant>
      <vt:variant>
        <vt:lpwstr>_Toc290987649</vt:lpwstr>
      </vt:variant>
      <vt:variant>
        <vt:i4>1310780</vt:i4>
      </vt:variant>
      <vt:variant>
        <vt:i4>32</vt:i4>
      </vt:variant>
      <vt:variant>
        <vt:i4>0</vt:i4>
      </vt:variant>
      <vt:variant>
        <vt:i4>5</vt:i4>
      </vt:variant>
      <vt:variant>
        <vt:lpwstr/>
      </vt:variant>
      <vt:variant>
        <vt:lpwstr>_Toc290987648</vt:lpwstr>
      </vt:variant>
      <vt:variant>
        <vt:i4>1310780</vt:i4>
      </vt:variant>
      <vt:variant>
        <vt:i4>26</vt:i4>
      </vt:variant>
      <vt:variant>
        <vt:i4>0</vt:i4>
      </vt:variant>
      <vt:variant>
        <vt:i4>5</vt:i4>
      </vt:variant>
      <vt:variant>
        <vt:lpwstr/>
      </vt:variant>
      <vt:variant>
        <vt:lpwstr>_Toc290987647</vt:lpwstr>
      </vt:variant>
      <vt:variant>
        <vt:i4>1310780</vt:i4>
      </vt:variant>
      <vt:variant>
        <vt:i4>20</vt:i4>
      </vt:variant>
      <vt:variant>
        <vt:i4>0</vt:i4>
      </vt:variant>
      <vt:variant>
        <vt:i4>5</vt:i4>
      </vt:variant>
      <vt:variant>
        <vt:lpwstr/>
      </vt:variant>
      <vt:variant>
        <vt:lpwstr>_Toc290987646</vt:lpwstr>
      </vt:variant>
      <vt:variant>
        <vt:i4>1310780</vt:i4>
      </vt:variant>
      <vt:variant>
        <vt:i4>14</vt:i4>
      </vt:variant>
      <vt:variant>
        <vt:i4>0</vt:i4>
      </vt:variant>
      <vt:variant>
        <vt:i4>5</vt:i4>
      </vt:variant>
      <vt:variant>
        <vt:lpwstr/>
      </vt:variant>
      <vt:variant>
        <vt:lpwstr>_Toc290987645</vt:lpwstr>
      </vt:variant>
      <vt:variant>
        <vt:i4>1310780</vt:i4>
      </vt:variant>
      <vt:variant>
        <vt:i4>8</vt:i4>
      </vt:variant>
      <vt:variant>
        <vt:i4>0</vt:i4>
      </vt:variant>
      <vt:variant>
        <vt:i4>5</vt:i4>
      </vt:variant>
      <vt:variant>
        <vt:lpwstr/>
      </vt:variant>
      <vt:variant>
        <vt:lpwstr>_Toc290987644</vt:lpwstr>
      </vt:variant>
      <vt:variant>
        <vt:i4>1310780</vt:i4>
      </vt:variant>
      <vt:variant>
        <vt:i4>2</vt:i4>
      </vt:variant>
      <vt:variant>
        <vt:i4>0</vt:i4>
      </vt:variant>
      <vt:variant>
        <vt:i4>5</vt:i4>
      </vt:variant>
      <vt:variant>
        <vt:lpwstr/>
      </vt:variant>
      <vt:variant>
        <vt:lpwstr>_Toc290987643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zhuyuguang (Router, TS)</dc:creator>
  <cp:keywords/>
  <dc:description/>
  <cp:lastModifiedBy>linweijian ys3319 (Partner)</cp:lastModifiedBy>
  <cp:revision>62</cp:revision>
  <cp:lastPrinted>2010-05-04T10:01:00Z</cp:lastPrinted>
  <dcterms:created xsi:type="dcterms:W3CDTF">2020-04-26T03:12:00Z</dcterms:created>
  <dcterms:modified xsi:type="dcterms:W3CDTF">2021-03-10T08:30:00Z</dcterms:modified>
</cp:coreProperties>
</file>