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A1" w:rsidRPr="00E52D6F" w:rsidRDefault="00730683" w:rsidP="00E52D6F">
      <w:pPr>
        <w:pStyle w:val="af1"/>
      </w:pPr>
      <w:bookmarkStart w:id="0" w:name="_GoBack"/>
      <w:bookmarkEnd w:id="0"/>
      <w:r w:rsidRPr="00E52D6F">
        <w:rPr>
          <w:rFonts w:ascii="微软雅黑" w:eastAsia="微软雅黑" w:hAnsi="微软雅黑" w:hint="eastAsia"/>
        </w:rPr>
        <w:t xml:space="preserve">H3C </w:t>
      </w:r>
      <w:r w:rsidR="001B3CE8" w:rsidRPr="00E52D6F">
        <w:rPr>
          <w:rFonts w:hint="eastAsia"/>
        </w:rPr>
        <w:t>BGP</w:t>
      </w:r>
      <w:r w:rsidR="00163A2C" w:rsidRPr="00E52D6F">
        <w:rPr>
          <w:rFonts w:hint="eastAsia"/>
        </w:rPr>
        <w:t>路由</w:t>
      </w:r>
      <w:r w:rsidR="0091330C" w:rsidRPr="00E52D6F">
        <w:rPr>
          <w:rFonts w:hint="eastAsia"/>
        </w:rPr>
        <w:t>属性控制</w:t>
      </w:r>
      <w:r w:rsidR="001B3CE8" w:rsidRPr="00E52D6F">
        <w:rPr>
          <w:rFonts w:hint="eastAsia"/>
        </w:rPr>
        <w:t>路由选择</w:t>
      </w:r>
      <w:r w:rsidR="00261143" w:rsidRPr="00E52D6F">
        <w:rPr>
          <w:rFonts w:hint="eastAsia"/>
        </w:rPr>
        <w:t>配置举例</w:t>
      </w: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154516" w:rsidRPr="00E52D6F" w:rsidRDefault="00154516" w:rsidP="00E52D6F">
      <w:pPr>
        <w:pStyle w:val="Version"/>
        <w:rPr>
          <w:lang w:eastAsia="zh-CN"/>
        </w:rPr>
      </w:pPr>
    </w:p>
    <w:p w:rsidR="00154516" w:rsidRPr="00E52D6F" w:rsidRDefault="00154516" w:rsidP="00E52D6F">
      <w:pPr>
        <w:pStyle w:val="Version"/>
        <w:rPr>
          <w:lang w:eastAsia="zh-CN"/>
        </w:rPr>
      </w:pPr>
    </w:p>
    <w:p w:rsidR="00154516" w:rsidRPr="00E52D6F" w:rsidRDefault="00154516" w:rsidP="00E52D6F">
      <w:pPr>
        <w:pStyle w:val="Version"/>
        <w:rPr>
          <w:lang w:eastAsia="zh-CN"/>
        </w:rPr>
      </w:pPr>
    </w:p>
    <w:p w:rsidR="00154516" w:rsidRPr="00E52D6F" w:rsidRDefault="00154516" w:rsidP="00E52D6F">
      <w:pPr>
        <w:pStyle w:val="Version"/>
        <w:rPr>
          <w:lang w:eastAsia="zh-CN"/>
        </w:rPr>
      </w:pPr>
    </w:p>
    <w:p w:rsidR="00154516" w:rsidRPr="00E52D6F" w:rsidRDefault="00154516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4D00E0" w:rsidRPr="00E52D6F" w:rsidRDefault="004D00E0" w:rsidP="00E52D6F">
      <w:pPr>
        <w:pStyle w:val="Version"/>
        <w:rPr>
          <w:lang w:eastAsia="zh-CN"/>
        </w:rPr>
      </w:pPr>
    </w:p>
    <w:p w:rsidR="00B47356" w:rsidRDefault="00B47356" w:rsidP="00B47356">
      <w:pPr>
        <w:pStyle w:val="Version"/>
        <w:rPr>
          <w:lang w:eastAsia="zh-CN"/>
        </w:rPr>
      </w:pPr>
    </w:p>
    <w:p w:rsidR="00B47356" w:rsidRDefault="00B47356" w:rsidP="00B47356">
      <w:pPr>
        <w:pStyle w:val="Version"/>
        <w:rPr>
          <w:lang w:eastAsia="zh-CN"/>
        </w:rPr>
      </w:pPr>
    </w:p>
    <w:p w:rsidR="00B47356" w:rsidRPr="0014351D" w:rsidRDefault="00B47356" w:rsidP="00B47356">
      <w:pPr>
        <w:pStyle w:val="Version"/>
      </w:pPr>
      <w:r w:rsidRPr="0014351D">
        <w:rPr>
          <w:rFonts w:hint="eastAsia"/>
        </w:rPr>
        <w:t>资料版本：</w:t>
      </w:r>
      <w:r w:rsidR="005609B3">
        <w:rPr>
          <w:rFonts w:hint="eastAsia"/>
        </w:rPr>
        <w:t>6W100-</w:t>
      </w:r>
      <w:r w:rsidR="00AD6E78">
        <w:rPr>
          <w:rFonts w:hint="eastAsia"/>
        </w:rPr>
        <w:t>20200306</w:t>
      </w:r>
    </w:p>
    <w:p w:rsidR="00B47356" w:rsidRPr="0014351D" w:rsidRDefault="00B47356" w:rsidP="00B47356">
      <w:pPr>
        <w:pStyle w:val="Version"/>
      </w:pPr>
      <w:r w:rsidRPr="0014351D">
        <w:rPr>
          <w:rFonts w:hint="eastAsia"/>
        </w:rPr>
        <w:t>产品版本：</w:t>
      </w:r>
      <w:r w:rsidR="005609B3">
        <w:t>Release 7951P01</w:t>
      </w:r>
    </w:p>
    <w:p w:rsidR="00B47356" w:rsidRDefault="00B47356" w:rsidP="00B47356">
      <w:pPr>
        <w:pStyle w:val="Version"/>
      </w:pPr>
    </w:p>
    <w:p w:rsidR="00B47356" w:rsidRPr="00847D57" w:rsidRDefault="00B47356" w:rsidP="00B47356">
      <w:pPr>
        <w:pStyle w:val="CopyrightDeclaration2"/>
      </w:pPr>
      <w:r w:rsidRPr="00847D57">
        <w:rPr>
          <w:rFonts w:hint="eastAsia"/>
        </w:rPr>
        <w:t>Copyright ©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DATE  \@ "yyyy"  \* MERGEFORMAT </w:instrText>
      </w:r>
      <w:r>
        <w:fldChar w:fldCharType="separate"/>
      </w:r>
      <w:r w:rsidR="007E4E2F">
        <w:t>2020</w:t>
      </w:r>
      <w:r>
        <w:fldChar w:fldCharType="end"/>
      </w:r>
      <w:r w:rsidRPr="00847D57">
        <w:rPr>
          <w:rFonts w:hint="eastAsia"/>
        </w:rPr>
        <w:t xml:space="preserve"> </w:t>
      </w:r>
      <w:r w:rsidRPr="00572D7C">
        <w:rPr>
          <w:rFonts w:hint="eastAsia"/>
        </w:rPr>
        <w:t>新华三技术有限公司</w:t>
      </w:r>
      <w:r w:rsidRPr="00847D57">
        <w:rPr>
          <w:rFonts w:hint="eastAsia"/>
        </w:rPr>
        <w:t xml:space="preserve"> </w:t>
      </w:r>
      <w:r w:rsidRPr="00847D57">
        <w:rPr>
          <w:rFonts w:hint="eastAsia"/>
        </w:rPr>
        <w:t>版权所有，保留一切权利。</w:t>
      </w:r>
    </w:p>
    <w:p w:rsidR="00B47356" w:rsidRDefault="00B47356" w:rsidP="00B47356">
      <w:pPr>
        <w:pStyle w:val="CopyrightDeclaration2"/>
        <w:rPr>
          <w:kern w:val="2"/>
          <w:szCs w:val="14"/>
        </w:rPr>
      </w:pPr>
      <w:r w:rsidRPr="00847D57">
        <w:t>非经本公司书面许可，任何单位和个人不得擅自摘抄、复制本</w:t>
      </w:r>
      <w:r w:rsidRPr="00847D57">
        <w:rPr>
          <w:rFonts w:hint="eastAsia"/>
        </w:rPr>
        <w:t>文档</w:t>
      </w:r>
      <w:r w:rsidRPr="00847D57">
        <w:t>内容的部分或全部，并不得以任何形式传播。</w:t>
      </w:r>
    </w:p>
    <w:p w:rsidR="00B47356" w:rsidRDefault="00B47356" w:rsidP="00B47356">
      <w:pPr>
        <w:pStyle w:val="CopyrightDeclaration2"/>
        <w:rPr>
          <w:iCs/>
          <w:szCs w:val="24"/>
        </w:rPr>
      </w:pPr>
      <w:r w:rsidRPr="007B6740">
        <w:rPr>
          <w:rFonts w:hint="eastAsia"/>
          <w:iCs/>
          <w:szCs w:val="24"/>
        </w:rPr>
        <w:t>除新华三技术有限公司的商标外，本手册中出现的其它公司的商标、产品标识及商品名称，由各自权利人拥有。</w:t>
      </w:r>
    </w:p>
    <w:p w:rsidR="00B47356" w:rsidRDefault="00B47356" w:rsidP="00B47356">
      <w:pPr>
        <w:pStyle w:val="CopyrightDeclaration2"/>
      </w:pPr>
      <w:r w:rsidRPr="006655BD">
        <w:rPr>
          <w:rFonts w:hint="eastAsia"/>
          <w:kern w:val="2"/>
          <w:szCs w:val="14"/>
        </w:rPr>
        <w:t>本文档中的信息可能变动，恕不另行通知。</w:t>
      </w:r>
    </w:p>
    <w:p w:rsidR="00B47356" w:rsidRPr="0014351D" w:rsidRDefault="00B47356" w:rsidP="00B47356">
      <w:pPr>
        <w:pStyle w:val="Version"/>
        <w:rPr>
          <w:lang w:eastAsia="zh-CN"/>
        </w:rPr>
        <w:sectPr w:rsidR="00B47356" w:rsidRPr="0014351D" w:rsidSect="006B3713">
          <w:pgSz w:w="11907" w:h="16160" w:code="123"/>
          <w:pgMar w:top="1247" w:right="1134" w:bottom="1247" w:left="1134" w:header="851" w:footer="851" w:gutter="0"/>
          <w:pgNumType w:fmt="lowerRoman" w:start="1"/>
          <w:cols w:space="425"/>
          <w:docGrid w:type="lines" w:linePitch="312"/>
        </w:sectPr>
      </w:pPr>
    </w:p>
    <w:p w:rsidR="00AC5DA1" w:rsidRPr="00E52D6F" w:rsidRDefault="00AC5DA1" w:rsidP="00E52D6F">
      <w:pPr>
        <w:pStyle w:val="TOC"/>
      </w:pPr>
      <w:r w:rsidRPr="00E52D6F">
        <w:rPr>
          <w:rFonts w:hint="eastAsia"/>
        </w:rPr>
        <w:lastRenderedPageBreak/>
        <w:t>目</w:t>
      </w:r>
      <w:r w:rsidRPr="00E52D6F">
        <w:t xml:space="preserve">  </w:t>
      </w:r>
      <w:r w:rsidRPr="00E52D6F">
        <w:rPr>
          <w:rFonts w:hint="eastAsia"/>
        </w:rPr>
        <w:t>录</w:t>
      </w:r>
    </w:p>
    <w:p w:rsidR="00B57B18" w:rsidRDefault="00804FEB">
      <w:pPr>
        <w:pStyle w:val="10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r w:rsidRPr="00E52D6F">
        <w:rPr>
          <w:noProof w:val="0"/>
        </w:rPr>
        <w:fldChar w:fldCharType="begin"/>
      </w:r>
      <w:r w:rsidR="007731EC" w:rsidRPr="00E52D6F">
        <w:rPr>
          <w:noProof w:val="0"/>
        </w:rPr>
        <w:instrText xml:space="preserve"> </w:instrText>
      </w:r>
      <w:r w:rsidR="007731EC" w:rsidRPr="00E52D6F">
        <w:rPr>
          <w:rFonts w:hint="eastAsia"/>
          <w:noProof w:val="0"/>
        </w:rPr>
        <w:instrText>TOC \o "1-3" \h \z \u</w:instrText>
      </w:r>
      <w:r w:rsidR="007731EC" w:rsidRPr="00E52D6F">
        <w:rPr>
          <w:noProof w:val="0"/>
        </w:rPr>
        <w:instrText xml:space="preserve"> </w:instrText>
      </w:r>
      <w:r w:rsidRPr="00E52D6F">
        <w:rPr>
          <w:noProof w:val="0"/>
        </w:rPr>
        <w:fldChar w:fldCharType="separate"/>
      </w:r>
      <w:hyperlink w:anchor="_Toc34606057" w:history="1">
        <w:r w:rsidR="00B57B18" w:rsidRPr="006D03B6">
          <w:rPr>
            <w:rStyle w:val="aa"/>
          </w:rPr>
          <w:t>1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简介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_Toc34606057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1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10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34606058" w:history="1">
        <w:r w:rsidR="00B57B18" w:rsidRPr="006D03B6">
          <w:rPr>
            <w:rStyle w:val="aa"/>
          </w:rPr>
          <w:t>2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配置前提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_Toc34606058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1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10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34606059" w:history="1">
        <w:r w:rsidR="00B57B18" w:rsidRPr="006D03B6">
          <w:rPr>
            <w:rStyle w:val="aa"/>
          </w:rPr>
          <w:t>3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通过</w:t>
        </w:r>
        <w:r w:rsidR="00B57B18" w:rsidRPr="006D03B6">
          <w:rPr>
            <w:rStyle w:val="aa"/>
          </w:rPr>
          <w:t>AS-Path</w:t>
        </w:r>
        <w:r w:rsidR="00B57B18" w:rsidRPr="006D03B6">
          <w:rPr>
            <w:rStyle w:val="aa"/>
            <w:rFonts w:hint="eastAsia"/>
          </w:rPr>
          <w:t>属性控制路由选择配置举例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_Toc34606059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1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60" w:history="1">
        <w:r w:rsidR="00B57B18" w:rsidRPr="006D03B6">
          <w:rPr>
            <w:rStyle w:val="aa"/>
          </w:rPr>
          <w:t>3.1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组网需求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_Toc34606060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1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61" w:history="1">
        <w:r w:rsidR="00B57B18" w:rsidRPr="006D03B6">
          <w:rPr>
            <w:rStyle w:val="aa"/>
          </w:rPr>
          <w:t>3.2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配置思路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_Toc34606061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2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62" w:history="1">
        <w:r w:rsidR="00B57B18" w:rsidRPr="006D03B6">
          <w:rPr>
            <w:rStyle w:val="aa"/>
          </w:rPr>
          <w:t>3.3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配置步骤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_Toc34606062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2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63" w:history="1">
        <w:r w:rsidR="00B57B18" w:rsidRPr="006D03B6">
          <w:rPr>
            <w:rStyle w:val="aa"/>
          </w:rPr>
          <w:t>3.3.1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配置各接口的</w:t>
        </w:r>
        <w:r w:rsidR="00B57B18" w:rsidRPr="006D03B6">
          <w:rPr>
            <w:rStyle w:val="aa"/>
          </w:rPr>
          <w:t>IP</w:t>
        </w:r>
        <w:r w:rsidR="00B57B18" w:rsidRPr="006D03B6">
          <w:rPr>
            <w:rStyle w:val="aa"/>
            <w:rFonts w:hint="eastAsia"/>
          </w:rPr>
          <w:t>地址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_Toc34606063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2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64" w:history="1">
        <w:r w:rsidR="00B57B18" w:rsidRPr="006D03B6">
          <w:rPr>
            <w:rStyle w:val="aa"/>
          </w:rPr>
          <w:t>3.3.2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配置</w:t>
        </w:r>
        <w:r w:rsidR="00B57B18" w:rsidRPr="006D03B6">
          <w:rPr>
            <w:rStyle w:val="aa"/>
          </w:rPr>
          <w:t>BGP</w:t>
        </w:r>
        <w:r w:rsidR="00B57B18" w:rsidRPr="006D03B6">
          <w:rPr>
            <w:rStyle w:val="aa"/>
            <w:rFonts w:hint="eastAsia"/>
          </w:rPr>
          <w:t>连接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_Toc34606064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2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65" w:history="1">
        <w:r w:rsidR="00B57B18" w:rsidRPr="006D03B6">
          <w:rPr>
            <w:rStyle w:val="aa"/>
          </w:rPr>
          <w:t>3.3.3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配置路由策略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_Toc34606065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4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66" w:history="1">
        <w:r w:rsidR="00B57B18" w:rsidRPr="006D03B6">
          <w:rPr>
            <w:rStyle w:val="aa"/>
          </w:rPr>
          <w:t>3.4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验证配置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_Toc34606066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4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67" w:history="1">
        <w:r w:rsidR="00B57B18" w:rsidRPr="006D03B6">
          <w:rPr>
            <w:rStyle w:val="aa"/>
          </w:rPr>
          <w:t>3.5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配置文件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_Toc34606067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5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10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34606068" w:history="1">
        <w:r w:rsidR="00B57B18" w:rsidRPr="006D03B6">
          <w:rPr>
            <w:rStyle w:val="aa"/>
          </w:rPr>
          <w:t>4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通过</w:t>
        </w:r>
        <w:r w:rsidR="00B57B18" w:rsidRPr="006D03B6">
          <w:rPr>
            <w:rStyle w:val="aa"/>
          </w:rPr>
          <w:t>MED</w:t>
        </w:r>
        <w:r w:rsidR="00B57B18" w:rsidRPr="006D03B6">
          <w:rPr>
            <w:rStyle w:val="aa"/>
            <w:rFonts w:hint="eastAsia"/>
          </w:rPr>
          <w:t>属性控制路由选择配置举例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_Toc34606068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8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69" w:history="1">
        <w:r w:rsidR="00B57B18" w:rsidRPr="006D03B6">
          <w:rPr>
            <w:rStyle w:val="aa"/>
          </w:rPr>
          <w:t>4.1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组网需求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_Toc34606069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8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70" w:history="1">
        <w:r w:rsidR="00B57B18" w:rsidRPr="006D03B6">
          <w:rPr>
            <w:rStyle w:val="aa"/>
          </w:rPr>
          <w:t>4.2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配置思路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_Toc34606070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9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71" w:history="1">
        <w:r w:rsidR="00B57B18" w:rsidRPr="006D03B6">
          <w:rPr>
            <w:rStyle w:val="aa"/>
          </w:rPr>
          <w:t>4.3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配置步骤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_Toc34606071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9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72" w:history="1">
        <w:r w:rsidR="00B57B18" w:rsidRPr="006D03B6">
          <w:rPr>
            <w:rStyle w:val="aa"/>
          </w:rPr>
          <w:t>4.3.1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基础配置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_Toc34606072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9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3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73" w:history="1">
        <w:r w:rsidR="00B57B18" w:rsidRPr="006D03B6">
          <w:rPr>
            <w:rStyle w:val="aa"/>
          </w:rPr>
          <w:t>4.3.2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配置路由策略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_Toc34606073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11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74" w:history="1">
        <w:r w:rsidR="00B57B18" w:rsidRPr="006D03B6">
          <w:rPr>
            <w:rStyle w:val="aa"/>
          </w:rPr>
          <w:t>4.4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验证配置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_Toc34606074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11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34606075" w:history="1">
        <w:r w:rsidR="00B57B18" w:rsidRPr="006D03B6">
          <w:rPr>
            <w:rStyle w:val="aa"/>
          </w:rPr>
          <w:t>4.5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配置文件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_Toc34606075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11</w:t>
        </w:r>
        <w:r w:rsidR="00B57B18">
          <w:rPr>
            <w:webHidden/>
          </w:rPr>
          <w:fldChar w:fldCharType="end"/>
        </w:r>
      </w:hyperlink>
    </w:p>
    <w:p w:rsidR="00B57B18" w:rsidRDefault="007E4E2F">
      <w:pPr>
        <w:pStyle w:val="10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34606076" w:history="1">
        <w:r w:rsidR="00B57B18" w:rsidRPr="006D03B6">
          <w:rPr>
            <w:rStyle w:val="aa"/>
          </w:rPr>
          <w:t>5</w:t>
        </w:r>
        <w:r w:rsidR="00B57B18" w:rsidRPr="006D03B6">
          <w:rPr>
            <w:rStyle w:val="aa"/>
            <w:rFonts w:hint="eastAsia"/>
          </w:rPr>
          <w:t xml:space="preserve"> </w:t>
        </w:r>
        <w:r w:rsidR="00B57B18" w:rsidRPr="006D03B6">
          <w:rPr>
            <w:rStyle w:val="aa"/>
            <w:rFonts w:hint="eastAsia"/>
          </w:rPr>
          <w:t>相关资料</w:t>
        </w:r>
        <w:r w:rsidR="00B57B18">
          <w:rPr>
            <w:webHidden/>
          </w:rPr>
          <w:tab/>
        </w:r>
        <w:r w:rsidR="00B57B18">
          <w:rPr>
            <w:webHidden/>
          </w:rPr>
          <w:fldChar w:fldCharType="begin"/>
        </w:r>
        <w:r w:rsidR="00B57B18">
          <w:rPr>
            <w:webHidden/>
          </w:rPr>
          <w:instrText xml:space="preserve"> PAGEREF _Toc34606076 \h </w:instrText>
        </w:r>
        <w:r w:rsidR="00B57B18">
          <w:rPr>
            <w:webHidden/>
          </w:rPr>
        </w:r>
        <w:r w:rsidR="00B57B18">
          <w:rPr>
            <w:webHidden/>
          </w:rPr>
          <w:fldChar w:fldCharType="separate"/>
        </w:r>
        <w:r w:rsidR="00B57B18">
          <w:rPr>
            <w:webHidden/>
          </w:rPr>
          <w:t>13</w:t>
        </w:r>
        <w:r w:rsidR="00B57B18">
          <w:rPr>
            <w:webHidden/>
          </w:rPr>
          <w:fldChar w:fldCharType="end"/>
        </w:r>
      </w:hyperlink>
    </w:p>
    <w:p w:rsidR="007731EC" w:rsidRPr="00E52D6F" w:rsidRDefault="00804FEB" w:rsidP="00E52D6F">
      <w:r w:rsidRPr="00E52D6F">
        <w:fldChar w:fldCharType="end"/>
      </w:r>
    </w:p>
    <w:p w:rsidR="007731EC" w:rsidRPr="00E52D6F" w:rsidRDefault="007731EC" w:rsidP="00E52D6F">
      <w:pPr>
        <w:sectPr w:rsidR="007731EC" w:rsidRPr="00E52D6F" w:rsidSect="00E52D6F">
          <w:footerReference w:type="default" r:id="rId9"/>
          <w:pgSz w:w="11907" w:h="16160" w:code="123"/>
          <w:pgMar w:top="1247" w:right="1134" w:bottom="1247" w:left="1134" w:header="850" w:footer="850" w:gutter="0"/>
          <w:pgNumType w:fmt="lowerRoman" w:start="1"/>
          <w:cols w:space="425"/>
          <w:docGrid w:type="lines" w:linePitch="317"/>
        </w:sectPr>
      </w:pPr>
    </w:p>
    <w:p w:rsidR="009C37BB" w:rsidRPr="00E52D6F" w:rsidRDefault="009C37BB" w:rsidP="00E52D6F">
      <w:pPr>
        <w:pStyle w:val="1"/>
      </w:pPr>
      <w:bookmarkStart w:id="1" w:name="_Toc389055554"/>
      <w:bookmarkStart w:id="2" w:name="_Toc34606057"/>
      <w:r w:rsidRPr="00E52D6F">
        <w:rPr>
          <w:rFonts w:hint="eastAsia"/>
        </w:rPr>
        <w:lastRenderedPageBreak/>
        <w:t>简介</w:t>
      </w:r>
      <w:bookmarkEnd w:id="1"/>
      <w:bookmarkEnd w:id="2"/>
    </w:p>
    <w:p w:rsidR="009C37BB" w:rsidRPr="00E52D6F" w:rsidRDefault="009C37BB" w:rsidP="00E52D6F">
      <w:r w:rsidRPr="00E52D6F">
        <w:rPr>
          <w:rFonts w:hint="eastAsia"/>
        </w:rPr>
        <w:t>本文档介绍</w:t>
      </w:r>
      <w:r w:rsidR="00BE72BF" w:rsidRPr="00E52D6F">
        <w:rPr>
          <w:rFonts w:hint="eastAsia"/>
        </w:rPr>
        <w:t>通过</w:t>
      </w:r>
      <w:r w:rsidR="007212AE" w:rsidRPr="00E52D6F">
        <w:rPr>
          <w:rFonts w:hint="eastAsia"/>
        </w:rPr>
        <w:t>使用</w:t>
      </w:r>
      <w:r w:rsidR="00BA7E21" w:rsidRPr="00E52D6F">
        <w:rPr>
          <w:rFonts w:hint="eastAsia"/>
        </w:rPr>
        <w:t>BGP</w:t>
      </w:r>
      <w:r w:rsidR="00F44F47" w:rsidRPr="00E52D6F">
        <w:rPr>
          <w:rFonts w:hint="eastAsia"/>
        </w:rPr>
        <w:t>路由</w:t>
      </w:r>
      <w:r w:rsidR="00BA7E21" w:rsidRPr="00E52D6F">
        <w:rPr>
          <w:rFonts w:hint="eastAsia"/>
        </w:rPr>
        <w:t>属性</w:t>
      </w:r>
      <w:r w:rsidR="007212AE" w:rsidRPr="00E52D6F">
        <w:rPr>
          <w:rFonts w:hint="eastAsia"/>
        </w:rPr>
        <w:t>控制路由选择的</w:t>
      </w:r>
      <w:r w:rsidRPr="00E52D6F">
        <w:rPr>
          <w:rFonts w:hint="eastAsia"/>
        </w:rPr>
        <w:t>配置举例。</w:t>
      </w:r>
    </w:p>
    <w:p w:rsidR="009C37BB" w:rsidRPr="00E52D6F" w:rsidRDefault="009C37BB" w:rsidP="00E52D6F">
      <w:pPr>
        <w:pStyle w:val="1"/>
        <w:numPr>
          <w:ilvl w:val="0"/>
          <w:numId w:val="2"/>
        </w:numPr>
      </w:pPr>
      <w:bookmarkStart w:id="3" w:name="_Toc310955848"/>
      <w:bookmarkStart w:id="4" w:name="_Toc389055555"/>
      <w:bookmarkStart w:id="5" w:name="_Toc34606058"/>
      <w:r w:rsidRPr="00E52D6F">
        <w:rPr>
          <w:rFonts w:hint="eastAsia"/>
        </w:rPr>
        <w:t>配置前提</w:t>
      </w:r>
      <w:bookmarkEnd w:id="3"/>
      <w:bookmarkEnd w:id="4"/>
      <w:bookmarkEnd w:id="5"/>
    </w:p>
    <w:p w:rsidR="009C37BB" w:rsidRPr="00E52D6F" w:rsidRDefault="009C37BB" w:rsidP="00E52D6F">
      <w:r w:rsidRPr="00E52D6F">
        <w:rPr>
          <w:rFonts w:hint="eastAsia"/>
        </w:rPr>
        <w:t>本文档中的配置均是在实验室环境下进行的配置和验证，配置前设备的所有参数均采用出厂时的缺省配置。如果您已经对设备进行了配置，为了保证配置效果，请确认现有配置和以下举例中的配置不冲突。</w:t>
      </w:r>
    </w:p>
    <w:p w:rsidR="009C37BB" w:rsidRPr="00E52D6F" w:rsidRDefault="009C37BB" w:rsidP="00E52D6F">
      <w:pPr>
        <w:rPr>
          <w:color w:val="0000FF"/>
        </w:rPr>
      </w:pPr>
      <w:r w:rsidRPr="00E52D6F">
        <w:rPr>
          <w:rFonts w:hint="eastAsia"/>
        </w:rPr>
        <w:t>本文档假设您已了解</w:t>
      </w:r>
      <w:r w:rsidRPr="00E52D6F">
        <w:rPr>
          <w:rFonts w:hint="eastAsia"/>
        </w:rPr>
        <w:t>BGP</w:t>
      </w:r>
      <w:r w:rsidRPr="00E52D6F">
        <w:rPr>
          <w:rFonts w:hint="eastAsia"/>
        </w:rPr>
        <w:t>特性</w:t>
      </w:r>
      <w:r w:rsidR="006B2011" w:rsidRPr="00E52D6F">
        <w:rPr>
          <w:rFonts w:hint="eastAsia"/>
        </w:rPr>
        <w:t>和路由策略特性</w:t>
      </w:r>
      <w:r w:rsidRPr="00E52D6F">
        <w:rPr>
          <w:rFonts w:hint="eastAsia"/>
        </w:rPr>
        <w:t>。</w:t>
      </w:r>
    </w:p>
    <w:p w:rsidR="00261143" w:rsidRPr="00E52D6F" w:rsidRDefault="000A5ACF" w:rsidP="00E52D6F">
      <w:pPr>
        <w:pStyle w:val="1"/>
      </w:pPr>
      <w:bookmarkStart w:id="6" w:name="_Toc34606059"/>
      <w:r w:rsidRPr="00E52D6F">
        <w:rPr>
          <w:rFonts w:hint="eastAsia"/>
        </w:rPr>
        <w:t>通过</w:t>
      </w:r>
      <w:r w:rsidR="00A412FD" w:rsidRPr="00E52D6F">
        <w:rPr>
          <w:rFonts w:hint="eastAsia"/>
        </w:rPr>
        <w:t>AS-Path</w:t>
      </w:r>
      <w:r w:rsidR="00A412FD" w:rsidRPr="00E52D6F">
        <w:rPr>
          <w:rFonts w:hint="eastAsia"/>
        </w:rPr>
        <w:t>属性控制路由选择</w:t>
      </w:r>
      <w:r w:rsidR="00261143" w:rsidRPr="00E52D6F">
        <w:rPr>
          <w:rFonts w:hint="eastAsia"/>
        </w:rPr>
        <w:t>配置举例</w:t>
      </w:r>
      <w:bookmarkEnd w:id="6"/>
    </w:p>
    <w:p w:rsidR="00261143" w:rsidRPr="00E52D6F" w:rsidRDefault="00261143" w:rsidP="00E52D6F">
      <w:pPr>
        <w:pStyle w:val="2"/>
        <w:rPr>
          <w:color w:val="FF00FF"/>
        </w:rPr>
      </w:pPr>
      <w:bookmarkStart w:id="7" w:name="_Toc34606060"/>
      <w:r w:rsidRPr="00E52D6F">
        <w:rPr>
          <w:rFonts w:hint="eastAsia"/>
        </w:rPr>
        <w:t>组网需求</w:t>
      </w:r>
      <w:bookmarkEnd w:id="7"/>
    </w:p>
    <w:p w:rsidR="003D1FB5" w:rsidRPr="00E52D6F" w:rsidRDefault="00247F1B" w:rsidP="00FC7A51">
      <w:r w:rsidRPr="00E52D6F">
        <w:rPr>
          <w:rFonts w:hint="eastAsia"/>
        </w:rPr>
        <w:t>如</w:t>
      </w:r>
      <w:r w:rsidR="0053146A">
        <w:fldChar w:fldCharType="begin"/>
      </w:r>
      <w:r w:rsidR="0053146A">
        <w:instrText xml:space="preserve"> REF _Ref355869333 \r \h  \* MERGEFORMAT </w:instrText>
      </w:r>
      <w:r w:rsidR="0053146A">
        <w:fldChar w:fldCharType="separate"/>
      </w:r>
      <w:r w:rsidR="00B57B18" w:rsidRPr="00B57B18">
        <w:rPr>
          <w:rFonts w:hint="eastAsia"/>
          <w:color w:val="0000FF"/>
          <w:u w:val="single"/>
        </w:rPr>
        <w:t>图</w:t>
      </w:r>
      <w:r w:rsidR="00B57B18" w:rsidRPr="00B57B18">
        <w:rPr>
          <w:rFonts w:hint="eastAsia"/>
          <w:color w:val="0000FF"/>
          <w:u w:val="single"/>
        </w:rPr>
        <w:t>1</w:t>
      </w:r>
      <w:r w:rsidR="0053146A">
        <w:fldChar w:fldCharType="end"/>
      </w:r>
      <w:r w:rsidRPr="00E52D6F">
        <w:rPr>
          <w:rFonts w:hint="eastAsia"/>
        </w:rPr>
        <w:t>所示，</w:t>
      </w:r>
      <w:r w:rsidR="00F23396" w:rsidRPr="00E52D6F">
        <w:rPr>
          <w:rFonts w:hint="eastAsia"/>
        </w:rPr>
        <w:t>所有设备均运行</w:t>
      </w:r>
      <w:r w:rsidR="00F23396" w:rsidRPr="00E52D6F">
        <w:rPr>
          <w:rFonts w:hint="eastAsia"/>
        </w:rPr>
        <w:t>BGP</w:t>
      </w:r>
      <w:r w:rsidR="00F23396" w:rsidRPr="00E52D6F">
        <w:rPr>
          <w:rFonts w:hint="eastAsia"/>
        </w:rPr>
        <w:t>协议。</w:t>
      </w:r>
      <w:r w:rsidR="00F23396" w:rsidRPr="00E52D6F">
        <w:rPr>
          <w:rFonts w:hint="eastAsia"/>
        </w:rPr>
        <w:t>AS 100</w:t>
      </w:r>
      <w:r w:rsidR="00F23396" w:rsidRPr="00E52D6F">
        <w:rPr>
          <w:rFonts w:hint="eastAsia"/>
        </w:rPr>
        <w:t>和</w:t>
      </w:r>
      <w:r w:rsidR="00F23396" w:rsidRPr="00E52D6F">
        <w:rPr>
          <w:rFonts w:hint="eastAsia"/>
        </w:rPr>
        <w:t>AS 400</w:t>
      </w:r>
      <w:r w:rsidR="00F23396" w:rsidRPr="00E52D6F">
        <w:rPr>
          <w:rFonts w:hint="eastAsia"/>
        </w:rPr>
        <w:t>之间有两条路径</w:t>
      </w:r>
      <w:r w:rsidR="005B0C8E" w:rsidRPr="00E52D6F">
        <w:rPr>
          <w:rFonts w:hint="eastAsia"/>
        </w:rPr>
        <w:t>可以通信</w:t>
      </w:r>
      <w:r w:rsidR="00F23396" w:rsidRPr="00E52D6F">
        <w:rPr>
          <w:rFonts w:hint="eastAsia"/>
        </w:rPr>
        <w:t>，</w:t>
      </w:r>
      <w:r w:rsidR="00147DFD" w:rsidRPr="00E52D6F">
        <w:rPr>
          <w:rFonts w:hint="eastAsia"/>
        </w:rPr>
        <w:t>这两条路径</w:t>
      </w:r>
      <w:r w:rsidR="00F23396" w:rsidRPr="00E52D6F">
        <w:rPr>
          <w:rFonts w:hint="eastAsia"/>
        </w:rPr>
        <w:t>分别经过</w:t>
      </w:r>
      <w:r w:rsidR="00F23396" w:rsidRPr="00E52D6F">
        <w:rPr>
          <w:rFonts w:hint="eastAsia"/>
        </w:rPr>
        <w:t>AS 200</w:t>
      </w:r>
      <w:r w:rsidR="00F23396" w:rsidRPr="00E52D6F">
        <w:rPr>
          <w:rFonts w:hint="eastAsia"/>
        </w:rPr>
        <w:t>和</w:t>
      </w:r>
      <w:r w:rsidR="00F23396" w:rsidRPr="00E52D6F">
        <w:rPr>
          <w:rFonts w:hint="eastAsia"/>
        </w:rPr>
        <w:t>AS 300</w:t>
      </w:r>
      <w:r w:rsidR="00F23396" w:rsidRPr="00E52D6F">
        <w:rPr>
          <w:rFonts w:hint="eastAsia"/>
        </w:rPr>
        <w:t>。</w:t>
      </w:r>
      <w:r w:rsidR="00115BE6" w:rsidRPr="00E52D6F">
        <w:rPr>
          <w:rFonts w:hint="eastAsia"/>
        </w:rPr>
        <w:t>现要求通过</w:t>
      </w:r>
      <w:r w:rsidR="003D1FB5" w:rsidRPr="00E52D6F">
        <w:rPr>
          <w:rFonts w:hint="eastAsia"/>
        </w:rPr>
        <w:t>配置</w:t>
      </w:r>
      <w:r w:rsidR="00115BE6" w:rsidRPr="00E52D6F">
        <w:rPr>
          <w:rFonts w:hint="eastAsia"/>
        </w:rPr>
        <w:t>路由策略，实现</w:t>
      </w:r>
      <w:r w:rsidR="00FC7A51" w:rsidRPr="00E52D6F">
        <w:rPr>
          <w:rFonts w:hint="eastAsia"/>
        </w:rPr>
        <w:t>AS 100</w:t>
      </w:r>
      <w:r w:rsidR="00FC7A51" w:rsidRPr="00E52D6F">
        <w:rPr>
          <w:rFonts w:hint="eastAsia"/>
        </w:rPr>
        <w:t>内的设备访问</w:t>
      </w:r>
      <w:r w:rsidR="00FC7A51" w:rsidRPr="00E52D6F">
        <w:rPr>
          <w:rFonts w:hint="eastAsia"/>
        </w:rPr>
        <w:t>AS 400</w:t>
      </w:r>
      <w:r w:rsidR="00FC7A51" w:rsidRPr="00E52D6F">
        <w:rPr>
          <w:rFonts w:hint="eastAsia"/>
        </w:rPr>
        <w:t>始发的路由时，优先选择从</w:t>
      </w:r>
      <w:r w:rsidR="00FC7A51" w:rsidRPr="00E52D6F">
        <w:rPr>
          <w:rFonts w:hint="eastAsia"/>
        </w:rPr>
        <w:t>Device D</w:t>
      </w:r>
      <w:r w:rsidR="00FC7A51" w:rsidRPr="00E52D6F">
        <w:rPr>
          <w:rFonts w:hint="eastAsia"/>
        </w:rPr>
        <w:t>转发。</w:t>
      </w:r>
    </w:p>
    <w:p w:rsidR="00697269" w:rsidRPr="00E52D6F" w:rsidRDefault="00DB72E9" w:rsidP="00E52D6F">
      <w:pPr>
        <w:pStyle w:val="FigureDescription"/>
      </w:pPr>
      <w:bookmarkStart w:id="8" w:name="_Toc533576856"/>
      <w:bookmarkStart w:id="9" w:name="_Toc138776348"/>
      <w:bookmarkStart w:id="10" w:name="_Toc138776610"/>
      <w:bookmarkStart w:id="11" w:name="_Ref355869333"/>
      <w:bookmarkStart w:id="12" w:name="_Toc150332520"/>
      <w:r w:rsidRPr="00E52D6F">
        <w:rPr>
          <w:rFonts w:hint="eastAsia"/>
        </w:rPr>
        <w:t>AS-Path</w:t>
      </w:r>
      <w:r w:rsidRPr="00E52D6F">
        <w:rPr>
          <w:rFonts w:hint="eastAsia"/>
        </w:rPr>
        <w:t>属性控制路由选择配置</w:t>
      </w:r>
      <w:r w:rsidR="00697269" w:rsidRPr="00E52D6F">
        <w:rPr>
          <w:rFonts w:hint="eastAsia"/>
        </w:rPr>
        <w:t>组网图</w:t>
      </w:r>
      <w:bookmarkEnd w:id="8"/>
      <w:bookmarkEnd w:id="9"/>
      <w:bookmarkEnd w:id="10"/>
      <w:bookmarkEnd w:id="11"/>
    </w:p>
    <w:bookmarkEnd w:id="12"/>
    <w:p w:rsidR="001E650F" w:rsidRPr="00E52D6F" w:rsidRDefault="001E650F" w:rsidP="006E2D3B">
      <w:pPr>
        <w:pStyle w:val="Figure"/>
      </w:pPr>
      <w:r w:rsidRPr="001E650F">
        <w:rPr>
          <w:noProof/>
        </w:rPr>
        <w:drawing>
          <wp:inline distT="0" distB="0" distL="0" distR="0" wp14:anchorId="692F60FD" wp14:editId="59A8AF10">
            <wp:extent cx="5391150" cy="40792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7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439" w:rsidRPr="00E52D6F" w:rsidRDefault="00081439" w:rsidP="00E52D6F"/>
    <w:p w:rsidR="00261143" w:rsidRPr="00E52D6F" w:rsidRDefault="00261143" w:rsidP="00E52D6F">
      <w:pPr>
        <w:pStyle w:val="2"/>
      </w:pPr>
      <w:bookmarkStart w:id="13" w:name="_Toc34606061"/>
      <w:r w:rsidRPr="00E52D6F">
        <w:rPr>
          <w:rFonts w:hint="eastAsia"/>
        </w:rPr>
        <w:t>配置思路</w:t>
      </w:r>
      <w:bookmarkEnd w:id="13"/>
    </w:p>
    <w:p w:rsidR="00691DE9" w:rsidRPr="00E52D6F" w:rsidRDefault="000A5ACF" w:rsidP="00FC7A51">
      <w:pPr>
        <w:pStyle w:val="ItemList"/>
        <w:rPr>
          <w:lang w:eastAsia="zh-CN"/>
        </w:rPr>
      </w:pPr>
      <w:r w:rsidRPr="00E52D6F">
        <w:rPr>
          <w:rFonts w:hint="eastAsia"/>
          <w:lang w:eastAsia="zh-CN"/>
        </w:rPr>
        <w:t>为了使</w:t>
      </w:r>
      <w:r w:rsidRPr="00E52D6F">
        <w:rPr>
          <w:rFonts w:hint="eastAsia"/>
          <w:lang w:eastAsia="zh-CN"/>
        </w:rPr>
        <w:t>AS</w:t>
      </w:r>
      <w:r w:rsidR="00A315F0" w:rsidRPr="00E52D6F">
        <w:rPr>
          <w:rFonts w:hint="eastAsia"/>
          <w:lang w:eastAsia="zh-CN"/>
        </w:rPr>
        <w:t xml:space="preserve"> </w:t>
      </w:r>
      <w:r w:rsidRPr="00E52D6F">
        <w:rPr>
          <w:rFonts w:hint="eastAsia"/>
          <w:lang w:eastAsia="zh-CN"/>
        </w:rPr>
        <w:t>100</w:t>
      </w:r>
      <w:r w:rsidRPr="00E52D6F">
        <w:rPr>
          <w:rFonts w:hint="eastAsia"/>
          <w:lang w:eastAsia="zh-CN"/>
        </w:rPr>
        <w:t>内的设备能够根据路由的始发</w:t>
      </w:r>
      <w:r w:rsidRPr="00E52D6F">
        <w:rPr>
          <w:rFonts w:hint="eastAsia"/>
          <w:lang w:eastAsia="zh-CN"/>
        </w:rPr>
        <w:t>AS</w:t>
      </w:r>
      <w:r w:rsidRPr="00E52D6F">
        <w:rPr>
          <w:rFonts w:hint="eastAsia"/>
          <w:lang w:eastAsia="zh-CN"/>
        </w:rPr>
        <w:t>号来选择优先转发路径，需要在</w:t>
      </w:r>
      <w:r w:rsidRPr="00E52D6F">
        <w:rPr>
          <w:rFonts w:hint="eastAsia"/>
          <w:lang w:eastAsia="zh-CN"/>
        </w:rPr>
        <w:t>AS 100</w:t>
      </w:r>
      <w:r w:rsidRPr="00E52D6F">
        <w:rPr>
          <w:rFonts w:hint="eastAsia"/>
          <w:lang w:eastAsia="zh-CN"/>
        </w:rPr>
        <w:t>的边缘设备上为特定</w:t>
      </w:r>
      <w:r w:rsidRPr="00E52D6F">
        <w:rPr>
          <w:rFonts w:hint="eastAsia"/>
          <w:lang w:eastAsia="zh-CN"/>
        </w:rPr>
        <w:t>AS</w:t>
      </w:r>
      <w:r w:rsidRPr="00E52D6F">
        <w:rPr>
          <w:rFonts w:hint="eastAsia"/>
          <w:lang w:eastAsia="zh-CN"/>
        </w:rPr>
        <w:t>始发的路由提高优先级，并将该路由扩散至</w:t>
      </w:r>
      <w:r w:rsidRPr="00E52D6F">
        <w:rPr>
          <w:rFonts w:hint="eastAsia"/>
          <w:lang w:eastAsia="zh-CN"/>
        </w:rPr>
        <w:t>AS 100</w:t>
      </w:r>
      <w:r w:rsidRPr="00E52D6F">
        <w:rPr>
          <w:rFonts w:hint="eastAsia"/>
          <w:lang w:eastAsia="zh-CN"/>
        </w:rPr>
        <w:t>内部</w:t>
      </w:r>
      <w:r w:rsidR="00273D1D" w:rsidRPr="00E52D6F">
        <w:rPr>
          <w:rFonts w:hint="eastAsia"/>
          <w:lang w:eastAsia="zh-CN"/>
        </w:rPr>
        <w:t>：</w:t>
      </w:r>
      <w:r w:rsidR="00FC7A51" w:rsidRPr="00E52D6F">
        <w:rPr>
          <w:rFonts w:hint="eastAsia"/>
          <w:lang w:eastAsia="zh-CN"/>
        </w:rPr>
        <w:t>在</w:t>
      </w:r>
      <w:r w:rsidR="00FC7A51" w:rsidRPr="00E52D6F">
        <w:rPr>
          <w:rFonts w:hint="eastAsia"/>
          <w:lang w:eastAsia="zh-CN"/>
        </w:rPr>
        <w:t>Device C</w:t>
      </w:r>
      <w:r w:rsidR="00FC7A51" w:rsidRPr="00E52D6F">
        <w:rPr>
          <w:rFonts w:hint="eastAsia"/>
          <w:lang w:eastAsia="zh-CN"/>
        </w:rPr>
        <w:t>上配置路由策略，将从</w:t>
      </w:r>
      <w:r w:rsidR="00FC7A51" w:rsidRPr="00E52D6F">
        <w:rPr>
          <w:rFonts w:hint="eastAsia"/>
          <w:lang w:eastAsia="zh-CN"/>
        </w:rPr>
        <w:t xml:space="preserve">AS </w:t>
      </w:r>
      <w:r w:rsidR="00FC7A51">
        <w:rPr>
          <w:rFonts w:hint="eastAsia"/>
          <w:lang w:eastAsia="zh-CN"/>
        </w:rPr>
        <w:t>4</w:t>
      </w:r>
      <w:r w:rsidR="00FC7A51" w:rsidRPr="00E52D6F">
        <w:rPr>
          <w:rFonts w:hint="eastAsia"/>
          <w:lang w:eastAsia="zh-CN"/>
        </w:rPr>
        <w:t>00</w:t>
      </w:r>
      <w:r w:rsidR="00FC7A51" w:rsidRPr="00E52D6F">
        <w:rPr>
          <w:rFonts w:hint="eastAsia"/>
          <w:lang w:eastAsia="zh-CN"/>
        </w:rPr>
        <w:t>始发的路由的本地优先级设置为</w:t>
      </w:r>
      <w:r w:rsidR="00FC7A51">
        <w:rPr>
          <w:rFonts w:hint="eastAsia"/>
          <w:lang w:eastAsia="zh-CN"/>
        </w:rPr>
        <w:t>3</w:t>
      </w:r>
      <w:r w:rsidR="00FC7A51" w:rsidRPr="00E52D6F">
        <w:rPr>
          <w:rFonts w:hint="eastAsia"/>
          <w:lang w:eastAsia="zh-CN"/>
        </w:rPr>
        <w:t>00</w:t>
      </w:r>
      <w:r w:rsidR="00FC7A51" w:rsidRPr="00E52D6F">
        <w:rPr>
          <w:rFonts w:hint="eastAsia"/>
          <w:lang w:eastAsia="zh-CN"/>
        </w:rPr>
        <w:t>。</w:t>
      </w:r>
    </w:p>
    <w:p w:rsidR="00273D1D" w:rsidRPr="00E52D6F" w:rsidRDefault="000A5ACF" w:rsidP="00E52D6F">
      <w:pPr>
        <w:pStyle w:val="ItemList"/>
        <w:rPr>
          <w:lang w:eastAsia="zh-CN"/>
        </w:rPr>
      </w:pPr>
      <w:r w:rsidRPr="00E52D6F">
        <w:rPr>
          <w:rFonts w:hint="eastAsia"/>
          <w:lang w:eastAsia="zh-CN"/>
        </w:rPr>
        <w:t>使用</w:t>
      </w:r>
      <w:r w:rsidRPr="00E52D6F">
        <w:rPr>
          <w:rFonts w:hint="eastAsia"/>
          <w:lang w:eastAsia="zh-CN"/>
        </w:rPr>
        <w:t>AS</w:t>
      </w:r>
      <w:r w:rsidRPr="00E52D6F">
        <w:rPr>
          <w:rFonts w:hint="eastAsia"/>
          <w:lang w:eastAsia="zh-CN"/>
        </w:rPr>
        <w:t>路径过滤列表来匹配由指定</w:t>
      </w:r>
      <w:r w:rsidRPr="00E52D6F">
        <w:rPr>
          <w:rFonts w:hint="eastAsia"/>
          <w:lang w:eastAsia="zh-CN"/>
        </w:rPr>
        <w:t>AS</w:t>
      </w:r>
      <w:r w:rsidRPr="00E52D6F">
        <w:rPr>
          <w:rFonts w:hint="eastAsia"/>
          <w:lang w:eastAsia="zh-CN"/>
        </w:rPr>
        <w:t>始发的路由</w:t>
      </w:r>
      <w:r w:rsidR="00273D1D" w:rsidRPr="00E52D6F">
        <w:rPr>
          <w:rFonts w:hint="eastAsia"/>
          <w:lang w:eastAsia="zh-CN"/>
        </w:rPr>
        <w:t>。</w:t>
      </w:r>
    </w:p>
    <w:p w:rsidR="00261143" w:rsidRPr="00E52D6F" w:rsidRDefault="00261143" w:rsidP="00E52D6F">
      <w:pPr>
        <w:pStyle w:val="2"/>
      </w:pPr>
      <w:bookmarkStart w:id="14" w:name="_Toc34606062"/>
      <w:r w:rsidRPr="00E52D6F">
        <w:rPr>
          <w:rFonts w:hint="eastAsia"/>
        </w:rPr>
        <w:t>配置步骤</w:t>
      </w:r>
      <w:bookmarkEnd w:id="14"/>
    </w:p>
    <w:p w:rsidR="00FD1AC0" w:rsidRPr="00E52D6F" w:rsidRDefault="00FD1AC0" w:rsidP="00E52D6F">
      <w:pPr>
        <w:pStyle w:val="3"/>
      </w:pPr>
      <w:bookmarkStart w:id="15" w:name="_Toc34606063"/>
      <w:r w:rsidRPr="00E52D6F">
        <w:rPr>
          <w:rFonts w:hint="eastAsia"/>
        </w:rPr>
        <w:t>配置各接口的</w:t>
      </w:r>
      <w:r w:rsidRPr="00E52D6F">
        <w:rPr>
          <w:rFonts w:hint="eastAsia"/>
        </w:rPr>
        <w:t>IP</w:t>
      </w:r>
      <w:r w:rsidRPr="00E52D6F">
        <w:rPr>
          <w:rFonts w:hint="eastAsia"/>
        </w:rPr>
        <w:t>地址</w:t>
      </w:r>
      <w:bookmarkEnd w:id="15"/>
    </w:p>
    <w:p w:rsidR="00FD1AC0" w:rsidRPr="00E52D6F" w:rsidRDefault="00FD1AC0" w:rsidP="00E52D6F">
      <w:r w:rsidRPr="00E52D6F">
        <w:rPr>
          <w:rFonts w:hint="eastAsia"/>
        </w:rPr>
        <w:t>#</w:t>
      </w:r>
      <w:r w:rsidR="00555BB0" w:rsidRPr="00E52D6F">
        <w:rPr>
          <w:rFonts w:hint="eastAsia"/>
        </w:rPr>
        <w:t xml:space="preserve"> </w:t>
      </w:r>
      <w:r w:rsidRPr="00E52D6F">
        <w:rPr>
          <w:rFonts w:hint="eastAsia"/>
        </w:rPr>
        <w:t>配置接口</w:t>
      </w:r>
      <w:r w:rsidR="00536428">
        <w:rPr>
          <w:color w:val="000000"/>
          <w:kern w:val="0"/>
          <w:szCs w:val="21"/>
        </w:rPr>
        <w:t>GigabitEthernet</w:t>
      </w:r>
      <w:r w:rsidR="001B5317">
        <w:rPr>
          <w:rFonts w:hint="eastAsia"/>
          <w:color w:val="000000"/>
          <w:kern w:val="0"/>
          <w:szCs w:val="21"/>
        </w:rPr>
        <w:t>3/1</w:t>
      </w:r>
      <w:r w:rsidR="00536428" w:rsidRPr="0024133B">
        <w:rPr>
          <w:color w:val="000000"/>
          <w:kern w:val="0"/>
          <w:szCs w:val="21"/>
        </w:rPr>
        <w:t>/1</w:t>
      </w:r>
      <w:r w:rsidRPr="00E52D6F">
        <w:rPr>
          <w:rFonts w:hint="eastAsia"/>
        </w:rPr>
        <w:t>的</w:t>
      </w:r>
      <w:r w:rsidRPr="00E52D6F">
        <w:rPr>
          <w:rFonts w:hint="eastAsia"/>
        </w:rPr>
        <w:t>IP</w:t>
      </w:r>
      <w:r w:rsidRPr="00E52D6F">
        <w:rPr>
          <w:rFonts w:hint="eastAsia"/>
        </w:rPr>
        <w:t>地址。</w:t>
      </w:r>
    </w:p>
    <w:p w:rsidR="00FD1AC0" w:rsidRPr="00E52D6F" w:rsidRDefault="00FD1AC0" w:rsidP="00E52D6F">
      <w:pPr>
        <w:pStyle w:val="TerminalDisplay"/>
      </w:pPr>
      <w:r w:rsidRPr="00E52D6F">
        <w:rPr>
          <w:rFonts w:hint="eastAsia"/>
        </w:rPr>
        <w:t>&lt;DeviceA&gt; system-view</w:t>
      </w:r>
    </w:p>
    <w:p w:rsidR="00FD1AC0" w:rsidRPr="00E52D6F" w:rsidRDefault="00FD1AC0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DeviceA</w:t>
      </w:r>
      <w:r w:rsidRPr="00E52D6F">
        <w:t xml:space="preserve">] interface </w:t>
      </w:r>
      <w:r w:rsidR="00DB5A66" w:rsidRPr="00DB5A66">
        <w:t>GigabitEthernet</w:t>
      </w:r>
      <w:r w:rsidRPr="00E52D6F">
        <w:t xml:space="preserve"> </w:t>
      </w:r>
      <w:r w:rsidR="001B5317">
        <w:rPr>
          <w:rFonts w:hint="eastAsia"/>
        </w:rPr>
        <w:t>3/1</w:t>
      </w:r>
      <w:r w:rsidR="00DB5A66">
        <w:rPr>
          <w:rFonts w:hint="eastAsia"/>
        </w:rPr>
        <w:t>/1</w:t>
      </w:r>
    </w:p>
    <w:p w:rsidR="00FD1AC0" w:rsidRPr="00E52D6F" w:rsidRDefault="00FD1AC0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DeviceA</w:t>
      </w:r>
      <w:r w:rsidRPr="00E52D6F">
        <w:t>-</w:t>
      </w:r>
      <w:r w:rsidR="00536428" w:rsidRPr="00536428">
        <w:t>GigabitEthernet</w:t>
      </w:r>
      <w:r w:rsidR="001B5317">
        <w:rPr>
          <w:rFonts w:hint="eastAsia"/>
        </w:rPr>
        <w:t>3/1</w:t>
      </w:r>
      <w:r w:rsidR="00536428" w:rsidRPr="00F346E5">
        <w:t>/1</w:t>
      </w:r>
      <w:r w:rsidRPr="00E52D6F">
        <w:t xml:space="preserve">] ip address </w:t>
      </w:r>
      <w:r w:rsidRPr="00E52D6F">
        <w:rPr>
          <w:rFonts w:hint="eastAsia"/>
        </w:rPr>
        <w:t>12.12.12.1</w:t>
      </w:r>
      <w:r w:rsidRPr="00E52D6F">
        <w:t xml:space="preserve"> 24</w:t>
      </w:r>
    </w:p>
    <w:p w:rsidR="006A6E02" w:rsidRPr="00E52D6F" w:rsidRDefault="006A6E02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DeviceA</w:t>
      </w:r>
      <w:r w:rsidRPr="00E52D6F">
        <w:t>-</w:t>
      </w:r>
      <w:r w:rsidR="00536428" w:rsidRPr="00536428">
        <w:t>GigabitEthernet</w:t>
      </w:r>
      <w:r w:rsidR="001B5317">
        <w:rPr>
          <w:rFonts w:hint="eastAsia"/>
        </w:rPr>
        <w:t>3/1</w:t>
      </w:r>
      <w:r w:rsidR="00536428" w:rsidRPr="00F346E5">
        <w:t>/1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FD1AC0" w:rsidRPr="00E52D6F" w:rsidRDefault="00FD1AC0" w:rsidP="00E52D6F">
      <w:r w:rsidRPr="00E52D6F">
        <w:rPr>
          <w:rFonts w:hint="eastAsia"/>
        </w:rPr>
        <w:t>#</w:t>
      </w:r>
      <w:r w:rsidR="00555BB0" w:rsidRPr="00E52D6F">
        <w:rPr>
          <w:rFonts w:hint="eastAsia"/>
        </w:rPr>
        <w:t xml:space="preserve"> </w:t>
      </w:r>
      <w:r w:rsidRPr="00E52D6F">
        <w:rPr>
          <w:rFonts w:hint="eastAsia"/>
        </w:rPr>
        <w:t>请参考以上方法配置其它相关接口的</w:t>
      </w:r>
      <w:r w:rsidRPr="00E52D6F">
        <w:rPr>
          <w:rFonts w:hint="eastAsia"/>
        </w:rPr>
        <w:t>IP</w:t>
      </w:r>
      <w:r w:rsidRPr="00E52D6F">
        <w:rPr>
          <w:rFonts w:hint="eastAsia"/>
        </w:rPr>
        <w:t>地址，配置步骤这里省略。</w:t>
      </w:r>
    </w:p>
    <w:p w:rsidR="00FD1AC0" w:rsidRPr="00E52D6F" w:rsidRDefault="00FD1AC0" w:rsidP="00E52D6F">
      <w:pPr>
        <w:pStyle w:val="3"/>
      </w:pPr>
      <w:bookmarkStart w:id="16" w:name="_Toc34606064"/>
      <w:r w:rsidRPr="00E52D6F">
        <w:rPr>
          <w:rFonts w:hint="eastAsia"/>
        </w:rPr>
        <w:t>配置</w:t>
      </w:r>
      <w:r w:rsidRPr="00E52D6F">
        <w:rPr>
          <w:rFonts w:hint="eastAsia"/>
        </w:rPr>
        <w:t>BGP</w:t>
      </w:r>
      <w:r w:rsidRPr="00E52D6F">
        <w:rPr>
          <w:rFonts w:hint="eastAsia"/>
        </w:rPr>
        <w:t>连接</w:t>
      </w:r>
      <w:bookmarkEnd w:id="16"/>
    </w:p>
    <w:p w:rsidR="00FD1AC0" w:rsidRPr="00E52D6F" w:rsidRDefault="00FD1AC0" w:rsidP="00E52D6F">
      <w:r w:rsidRPr="00E52D6F">
        <w:rPr>
          <w:rFonts w:hint="eastAsia"/>
        </w:rPr>
        <w:t xml:space="preserve"># </w:t>
      </w:r>
      <w:r w:rsidR="000E05AD" w:rsidRPr="00E52D6F">
        <w:rPr>
          <w:rFonts w:hint="eastAsia"/>
        </w:rPr>
        <w:t>在</w:t>
      </w:r>
      <w:r w:rsidR="000E05AD" w:rsidRPr="00E52D6F">
        <w:rPr>
          <w:rFonts w:hint="eastAsia"/>
        </w:rPr>
        <w:t>Device A</w:t>
      </w:r>
      <w:r w:rsidR="000E05AD" w:rsidRPr="00E52D6F">
        <w:rPr>
          <w:rFonts w:hint="eastAsia"/>
        </w:rPr>
        <w:t>上创建本地</w:t>
      </w:r>
      <w:r w:rsidR="000E05AD" w:rsidRPr="00E52D6F">
        <w:rPr>
          <w:rFonts w:hint="eastAsia"/>
        </w:rPr>
        <w:t>AS</w:t>
      </w:r>
      <w:r w:rsidR="000E05AD" w:rsidRPr="00E52D6F">
        <w:rPr>
          <w:rFonts w:hint="eastAsia"/>
        </w:rPr>
        <w:t>号为</w:t>
      </w:r>
      <w:r w:rsidR="000E05AD" w:rsidRPr="00E52D6F">
        <w:rPr>
          <w:rFonts w:hint="eastAsia"/>
        </w:rPr>
        <w:t>100</w:t>
      </w:r>
      <w:r w:rsidR="000E05AD" w:rsidRPr="00E52D6F">
        <w:rPr>
          <w:rFonts w:hint="eastAsia"/>
        </w:rPr>
        <w:t>的</w:t>
      </w:r>
      <w:r w:rsidR="000E05AD" w:rsidRPr="00E52D6F">
        <w:rPr>
          <w:rFonts w:hint="eastAsia"/>
        </w:rPr>
        <w:t>BGP</w:t>
      </w:r>
      <w:r w:rsidR="000E05AD" w:rsidRPr="00E52D6F">
        <w:rPr>
          <w:rFonts w:hint="eastAsia"/>
        </w:rPr>
        <w:t>实例，</w:t>
      </w:r>
      <w:r w:rsidR="00FF4F78" w:rsidRPr="00E52D6F">
        <w:rPr>
          <w:rFonts w:hint="eastAsia"/>
        </w:rPr>
        <w:t>指定对等体</w:t>
      </w:r>
      <w:r w:rsidR="00FF4F78" w:rsidRPr="00E52D6F">
        <w:rPr>
          <w:rFonts w:hint="eastAsia"/>
        </w:rPr>
        <w:t>12.12.12.2</w:t>
      </w:r>
      <w:r w:rsidR="00FF4F78" w:rsidRPr="00E52D6F">
        <w:rPr>
          <w:rFonts w:hint="eastAsia"/>
        </w:rPr>
        <w:t>和</w:t>
      </w:r>
      <w:r w:rsidR="00FF4F78" w:rsidRPr="00E52D6F">
        <w:rPr>
          <w:rFonts w:hint="eastAsia"/>
        </w:rPr>
        <w:t>13.13.13.3</w:t>
      </w:r>
      <w:r w:rsidR="00DC302C" w:rsidRPr="00E52D6F">
        <w:rPr>
          <w:rFonts w:hint="eastAsia"/>
        </w:rPr>
        <w:t>。</w:t>
      </w:r>
    </w:p>
    <w:p w:rsidR="00FD1AC0" w:rsidRPr="00E52D6F" w:rsidRDefault="00FD1AC0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DeviceA</w:t>
      </w:r>
      <w:r w:rsidRPr="00E52D6F">
        <w:t>]</w:t>
      </w:r>
      <w:r w:rsidRPr="00E52D6F">
        <w:rPr>
          <w:rFonts w:hint="eastAsia"/>
        </w:rPr>
        <w:t xml:space="preserve"> bgp 100</w:t>
      </w:r>
    </w:p>
    <w:p w:rsidR="00FD1AC0" w:rsidRPr="00E52D6F" w:rsidRDefault="00FD1AC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t xml:space="preserve">] </w:t>
      </w:r>
      <w:r w:rsidRPr="00E52D6F">
        <w:rPr>
          <w:rFonts w:hint="eastAsia"/>
        </w:rPr>
        <w:t>router-id</w:t>
      </w:r>
      <w:r w:rsidRPr="00E52D6F">
        <w:t xml:space="preserve"> </w:t>
      </w:r>
      <w:r w:rsidRPr="00E52D6F">
        <w:rPr>
          <w:rFonts w:hint="eastAsia"/>
        </w:rPr>
        <w:t>1.1.1.1</w:t>
      </w:r>
    </w:p>
    <w:p w:rsidR="00FD1AC0" w:rsidRPr="00E52D6F" w:rsidRDefault="00FD1AC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Pr="00E52D6F">
        <w:rPr>
          <w:rFonts w:hint="eastAsia"/>
        </w:rPr>
        <w:t>12.12.12.2</w:t>
      </w:r>
      <w:r w:rsidRPr="00E52D6F">
        <w:t xml:space="preserve"> </w:t>
      </w:r>
      <w:r w:rsidRPr="00E52D6F">
        <w:rPr>
          <w:rFonts w:hint="eastAsia"/>
        </w:rPr>
        <w:t xml:space="preserve">as-number </w:t>
      </w:r>
      <w:r w:rsidR="004C018C" w:rsidRPr="00E52D6F">
        <w:rPr>
          <w:rFonts w:hint="eastAsia"/>
        </w:rPr>
        <w:t>1</w:t>
      </w:r>
      <w:r w:rsidRPr="00E52D6F">
        <w:rPr>
          <w:rFonts w:hint="eastAsia"/>
        </w:rPr>
        <w:t>00</w:t>
      </w:r>
    </w:p>
    <w:p w:rsidR="00FD1AC0" w:rsidRPr="00E52D6F" w:rsidRDefault="00FD1AC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Pr="00E52D6F">
        <w:rPr>
          <w:rFonts w:hint="eastAsia"/>
        </w:rPr>
        <w:t>13.13.13.3</w:t>
      </w:r>
      <w:r w:rsidRPr="00E52D6F">
        <w:t xml:space="preserve"> </w:t>
      </w:r>
      <w:r w:rsidR="001C3735" w:rsidRPr="00E52D6F">
        <w:rPr>
          <w:rFonts w:hint="eastAsia"/>
        </w:rPr>
        <w:t xml:space="preserve">as-number </w:t>
      </w:r>
      <w:r w:rsidR="004C018C" w:rsidRPr="00E52D6F">
        <w:rPr>
          <w:rFonts w:hint="eastAsia"/>
        </w:rPr>
        <w:t>1</w:t>
      </w:r>
      <w:r w:rsidRPr="00E52D6F">
        <w:rPr>
          <w:rFonts w:hint="eastAsia"/>
        </w:rPr>
        <w:t>00</w:t>
      </w:r>
    </w:p>
    <w:p w:rsidR="00FD1AC0" w:rsidRPr="00E52D6F" w:rsidRDefault="00FD1AC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address-family ipv4 unicast</w:t>
      </w:r>
    </w:p>
    <w:p w:rsidR="00FD1AC0" w:rsidRPr="00E52D6F" w:rsidRDefault="00FD1AC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peer 12.12.12.2 enable</w:t>
      </w:r>
    </w:p>
    <w:p w:rsidR="00FD1AC0" w:rsidRPr="00E52D6F" w:rsidRDefault="00FD1AC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peer 13.13.13.3 enable</w:t>
      </w:r>
    </w:p>
    <w:p w:rsidR="00FD1AC0" w:rsidRPr="00E52D6F" w:rsidRDefault="00FD1AC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FD1AC0" w:rsidRPr="00E52D6F" w:rsidRDefault="00FD1AC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FD1AC0" w:rsidRPr="00E52D6F" w:rsidRDefault="00FD1AC0" w:rsidP="00E52D6F">
      <w:r w:rsidRPr="00E52D6F">
        <w:rPr>
          <w:rFonts w:hint="eastAsia"/>
        </w:rPr>
        <w:t xml:space="preserve"># </w:t>
      </w:r>
      <w:r w:rsidR="003860ED" w:rsidRPr="00E52D6F">
        <w:rPr>
          <w:rFonts w:hint="eastAsia"/>
        </w:rPr>
        <w:t>在</w:t>
      </w:r>
      <w:r w:rsidRPr="00E52D6F">
        <w:rPr>
          <w:rFonts w:hint="eastAsia"/>
        </w:rPr>
        <w:t>Device B</w:t>
      </w:r>
      <w:r w:rsidR="003860ED" w:rsidRPr="00E52D6F">
        <w:rPr>
          <w:rFonts w:hint="eastAsia"/>
        </w:rPr>
        <w:t>上创建本地</w:t>
      </w:r>
      <w:r w:rsidR="003860ED" w:rsidRPr="00E52D6F">
        <w:rPr>
          <w:rFonts w:hint="eastAsia"/>
        </w:rPr>
        <w:t>AS</w:t>
      </w:r>
      <w:r w:rsidR="003860ED" w:rsidRPr="00E52D6F">
        <w:rPr>
          <w:rFonts w:hint="eastAsia"/>
        </w:rPr>
        <w:t>号为</w:t>
      </w:r>
      <w:r w:rsidR="003860ED" w:rsidRPr="00E52D6F">
        <w:rPr>
          <w:rFonts w:hint="eastAsia"/>
        </w:rPr>
        <w:t>100</w:t>
      </w:r>
      <w:r w:rsidR="003860ED" w:rsidRPr="00E52D6F">
        <w:rPr>
          <w:rFonts w:hint="eastAsia"/>
        </w:rPr>
        <w:t>的</w:t>
      </w:r>
      <w:r w:rsidR="003860ED" w:rsidRPr="00E52D6F">
        <w:rPr>
          <w:rFonts w:hint="eastAsia"/>
        </w:rPr>
        <w:t>BGP</w:t>
      </w:r>
      <w:r w:rsidR="003860ED" w:rsidRPr="00E52D6F">
        <w:rPr>
          <w:rFonts w:hint="eastAsia"/>
        </w:rPr>
        <w:t>实例，指定对等体</w:t>
      </w:r>
      <w:r w:rsidR="003860ED" w:rsidRPr="00E52D6F">
        <w:rPr>
          <w:rFonts w:hint="eastAsia"/>
        </w:rPr>
        <w:t>12.12.12.1</w:t>
      </w:r>
      <w:r w:rsidR="003860ED" w:rsidRPr="00E52D6F">
        <w:rPr>
          <w:rFonts w:hint="eastAsia"/>
        </w:rPr>
        <w:t>和</w:t>
      </w:r>
      <w:r w:rsidR="003860ED" w:rsidRPr="00E52D6F">
        <w:rPr>
          <w:rFonts w:hint="eastAsia"/>
        </w:rPr>
        <w:t>24.24.24.4</w:t>
      </w:r>
      <w:r w:rsidR="003860ED" w:rsidRPr="00E52D6F">
        <w:rPr>
          <w:rFonts w:hint="eastAsia"/>
        </w:rPr>
        <w:t>，并引入直连路由。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rPr>
          <w:rFonts w:hint="eastAsia"/>
        </w:rPr>
        <w:t>DeviceB</w:t>
      </w:r>
      <w:r w:rsidRPr="00E52D6F">
        <w:t>]</w:t>
      </w:r>
      <w:r w:rsidR="00993907" w:rsidRPr="00E52D6F">
        <w:rPr>
          <w:rFonts w:hint="eastAsia"/>
        </w:rPr>
        <w:t xml:space="preserve"> bgp </w:t>
      </w:r>
      <w:r w:rsidR="004C018C" w:rsidRPr="00E52D6F">
        <w:rPr>
          <w:rFonts w:hint="eastAsia"/>
        </w:rPr>
        <w:t>1</w:t>
      </w:r>
      <w:r w:rsidRPr="00E52D6F">
        <w:rPr>
          <w:rFonts w:hint="eastAsia"/>
        </w:rPr>
        <w:t>00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DeviceB</w:t>
      </w:r>
      <w:r w:rsidR="0048072F">
        <w:t>-bgp-default</w:t>
      </w:r>
      <w:r w:rsidRPr="00E52D6F">
        <w:t xml:space="preserve">] </w:t>
      </w:r>
      <w:r w:rsidRPr="00E52D6F">
        <w:rPr>
          <w:rFonts w:hint="eastAsia"/>
        </w:rPr>
        <w:t>router-id</w:t>
      </w:r>
      <w:r w:rsidRPr="00E52D6F">
        <w:t xml:space="preserve"> </w:t>
      </w:r>
      <w:r w:rsidR="00993907" w:rsidRPr="00E52D6F">
        <w:rPr>
          <w:rFonts w:hint="eastAsia"/>
        </w:rPr>
        <w:t>2.2.2.2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DeviceB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="00993907" w:rsidRPr="00E52D6F">
        <w:rPr>
          <w:rFonts w:hint="eastAsia"/>
        </w:rPr>
        <w:t>12.12.12.1</w:t>
      </w:r>
      <w:r w:rsidRPr="00E52D6F">
        <w:t xml:space="preserve"> </w:t>
      </w:r>
      <w:r w:rsidR="00993907" w:rsidRPr="00E52D6F">
        <w:rPr>
          <w:rFonts w:hint="eastAsia"/>
        </w:rPr>
        <w:t>as-number 1</w:t>
      </w:r>
      <w:r w:rsidRPr="00E52D6F">
        <w:rPr>
          <w:rFonts w:hint="eastAsia"/>
        </w:rPr>
        <w:t>00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DeviceB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="00993907" w:rsidRPr="00E52D6F">
        <w:rPr>
          <w:rFonts w:hint="eastAsia"/>
        </w:rPr>
        <w:t>24.24.24.4</w:t>
      </w:r>
      <w:r w:rsidRPr="00E52D6F">
        <w:t xml:space="preserve"> </w:t>
      </w:r>
      <w:r w:rsidRPr="00E52D6F">
        <w:rPr>
          <w:rFonts w:hint="eastAsia"/>
        </w:rPr>
        <w:t xml:space="preserve">as-number </w:t>
      </w:r>
      <w:r w:rsidR="004C018C" w:rsidRPr="00E52D6F">
        <w:rPr>
          <w:rFonts w:hint="eastAsia"/>
        </w:rPr>
        <w:t>2</w:t>
      </w:r>
      <w:r w:rsidRPr="00E52D6F">
        <w:rPr>
          <w:rFonts w:hint="eastAsia"/>
        </w:rPr>
        <w:t>00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DeviceB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address-family ipv4 unicast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DeviceB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="00993907" w:rsidRPr="00E52D6F">
        <w:rPr>
          <w:rFonts w:hint="eastAsia"/>
        </w:rPr>
        <w:t xml:space="preserve"> peer 12.12.12.1</w:t>
      </w:r>
      <w:r w:rsidRPr="00E52D6F">
        <w:rPr>
          <w:rFonts w:hint="eastAsia"/>
        </w:rPr>
        <w:t xml:space="preserve"> enable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DeviceB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="00993907" w:rsidRPr="00E52D6F">
        <w:rPr>
          <w:rFonts w:hint="eastAsia"/>
        </w:rPr>
        <w:t xml:space="preserve"> peer 24.24.24.4</w:t>
      </w:r>
      <w:r w:rsidRPr="00E52D6F">
        <w:rPr>
          <w:rFonts w:hint="eastAsia"/>
        </w:rPr>
        <w:t xml:space="preserve"> enable</w:t>
      </w:r>
    </w:p>
    <w:p w:rsidR="008E4A43" w:rsidRPr="00E52D6F" w:rsidRDefault="008E4A43" w:rsidP="00E52D6F">
      <w:pPr>
        <w:pStyle w:val="TerminalDisplay"/>
      </w:pPr>
      <w:r w:rsidRPr="00E52D6F">
        <w:t>[DeviceB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 import-route direct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DeviceB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DeviceB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FD1AC0" w:rsidRPr="00E52D6F" w:rsidRDefault="00FD1AC0" w:rsidP="00E52D6F">
      <w:r w:rsidRPr="00E52D6F">
        <w:rPr>
          <w:rFonts w:hint="eastAsia"/>
        </w:rPr>
        <w:t xml:space="preserve"># </w:t>
      </w:r>
      <w:r w:rsidR="00A60405" w:rsidRPr="00E52D6F">
        <w:rPr>
          <w:rFonts w:hint="eastAsia"/>
        </w:rPr>
        <w:t>在</w:t>
      </w:r>
      <w:r w:rsidRPr="00E52D6F">
        <w:rPr>
          <w:rFonts w:hint="eastAsia"/>
        </w:rPr>
        <w:t>Device C</w:t>
      </w:r>
      <w:r w:rsidR="00A60405" w:rsidRPr="00E52D6F">
        <w:rPr>
          <w:rFonts w:hint="eastAsia"/>
        </w:rPr>
        <w:t>上创建本地</w:t>
      </w:r>
      <w:r w:rsidR="00A60405" w:rsidRPr="00E52D6F">
        <w:rPr>
          <w:rFonts w:hint="eastAsia"/>
        </w:rPr>
        <w:t>AS</w:t>
      </w:r>
      <w:r w:rsidR="00A60405" w:rsidRPr="00E52D6F">
        <w:rPr>
          <w:rFonts w:hint="eastAsia"/>
        </w:rPr>
        <w:t>号为</w:t>
      </w:r>
      <w:r w:rsidR="00A60405" w:rsidRPr="00E52D6F">
        <w:rPr>
          <w:rFonts w:hint="eastAsia"/>
        </w:rPr>
        <w:t>100</w:t>
      </w:r>
      <w:r w:rsidR="00A60405" w:rsidRPr="00E52D6F">
        <w:rPr>
          <w:rFonts w:hint="eastAsia"/>
        </w:rPr>
        <w:t>的</w:t>
      </w:r>
      <w:r w:rsidR="00A60405" w:rsidRPr="00E52D6F">
        <w:rPr>
          <w:rFonts w:hint="eastAsia"/>
        </w:rPr>
        <w:t>BGP</w:t>
      </w:r>
      <w:r w:rsidR="00A60405" w:rsidRPr="00E52D6F">
        <w:rPr>
          <w:rFonts w:hint="eastAsia"/>
        </w:rPr>
        <w:t>实例，指定对等体</w:t>
      </w:r>
      <w:r w:rsidR="00A60405" w:rsidRPr="00E52D6F">
        <w:rPr>
          <w:rFonts w:hint="eastAsia"/>
        </w:rPr>
        <w:t>13.13.13.1</w:t>
      </w:r>
      <w:r w:rsidR="00A60405" w:rsidRPr="00E52D6F">
        <w:rPr>
          <w:rFonts w:hint="eastAsia"/>
        </w:rPr>
        <w:t>和</w:t>
      </w:r>
      <w:r w:rsidR="00A60405" w:rsidRPr="00E52D6F">
        <w:rPr>
          <w:rFonts w:hint="eastAsia"/>
        </w:rPr>
        <w:t>35.35.35.5</w:t>
      </w:r>
      <w:r w:rsidR="00A60405" w:rsidRPr="00E52D6F">
        <w:rPr>
          <w:rFonts w:hint="eastAsia"/>
        </w:rPr>
        <w:t>，并引入直连路由。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rPr>
          <w:rFonts w:hint="eastAsia"/>
        </w:rPr>
        <w:t>DeviceC</w:t>
      </w:r>
      <w:r w:rsidRPr="00E52D6F">
        <w:t>]</w:t>
      </w:r>
      <w:r w:rsidR="004C018C" w:rsidRPr="00E52D6F">
        <w:rPr>
          <w:rFonts w:hint="eastAsia"/>
        </w:rPr>
        <w:t xml:space="preserve"> bgp 1</w:t>
      </w:r>
      <w:r w:rsidRPr="00E52D6F">
        <w:rPr>
          <w:rFonts w:hint="eastAsia"/>
        </w:rPr>
        <w:t>00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DeviceC</w:t>
      </w:r>
      <w:r w:rsidR="0048072F">
        <w:t>-bgp-default</w:t>
      </w:r>
      <w:r w:rsidRPr="00E52D6F">
        <w:t xml:space="preserve">] </w:t>
      </w:r>
      <w:r w:rsidRPr="00E52D6F">
        <w:rPr>
          <w:rFonts w:hint="eastAsia"/>
        </w:rPr>
        <w:t>router-id</w:t>
      </w:r>
      <w:r w:rsidRPr="00E52D6F">
        <w:t xml:space="preserve"> </w:t>
      </w:r>
      <w:r w:rsidR="00993907" w:rsidRPr="00E52D6F">
        <w:rPr>
          <w:rFonts w:hint="eastAsia"/>
        </w:rPr>
        <w:t>3.3.3.3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DeviceC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="00993907" w:rsidRPr="00E52D6F">
        <w:rPr>
          <w:rFonts w:hint="eastAsia"/>
        </w:rPr>
        <w:t>13.13.13.1</w:t>
      </w:r>
      <w:r w:rsidRPr="00E52D6F">
        <w:t xml:space="preserve"> </w:t>
      </w:r>
      <w:r w:rsidR="00993907" w:rsidRPr="00E52D6F">
        <w:rPr>
          <w:rFonts w:hint="eastAsia"/>
        </w:rPr>
        <w:t>as-number 1</w:t>
      </w:r>
      <w:r w:rsidRPr="00E52D6F">
        <w:rPr>
          <w:rFonts w:hint="eastAsia"/>
        </w:rPr>
        <w:t>00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DeviceC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="00993907" w:rsidRPr="00E52D6F">
        <w:rPr>
          <w:rFonts w:hint="eastAsia"/>
        </w:rPr>
        <w:t>3</w:t>
      </w:r>
      <w:r w:rsidR="004C018C" w:rsidRPr="00E52D6F">
        <w:rPr>
          <w:rFonts w:hint="eastAsia"/>
        </w:rPr>
        <w:t>5.35.35.5</w:t>
      </w:r>
      <w:r w:rsidRPr="00E52D6F">
        <w:t xml:space="preserve"> </w:t>
      </w:r>
      <w:r w:rsidRPr="00E52D6F">
        <w:rPr>
          <w:rFonts w:hint="eastAsia"/>
        </w:rPr>
        <w:t xml:space="preserve">as-number </w:t>
      </w:r>
      <w:r w:rsidR="004C018C" w:rsidRPr="00E52D6F">
        <w:rPr>
          <w:rFonts w:hint="eastAsia"/>
        </w:rPr>
        <w:t>3</w:t>
      </w:r>
      <w:r w:rsidRPr="00E52D6F">
        <w:rPr>
          <w:rFonts w:hint="eastAsia"/>
        </w:rPr>
        <w:t>00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DeviceC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address-family ipv4 unicast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DeviceC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="00993907" w:rsidRPr="00E52D6F">
        <w:rPr>
          <w:rFonts w:hint="eastAsia"/>
        </w:rPr>
        <w:t xml:space="preserve"> peer 13.13.13.1</w:t>
      </w:r>
      <w:r w:rsidRPr="00E52D6F">
        <w:rPr>
          <w:rFonts w:hint="eastAsia"/>
        </w:rPr>
        <w:t xml:space="preserve"> enable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DeviceC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="00993907" w:rsidRPr="00E52D6F">
        <w:rPr>
          <w:rFonts w:hint="eastAsia"/>
        </w:rPr>
        <w:t xml:space="preserve"> peer </w:t>
      </w:r>
      <w:r w:rsidR="004C018C" w:rsidRPr="00E52D6F">
        <w:rPr>
          <w:rFonts w:hint="eastAsia"/>
        </w:rPr>
        <w:t>35.35.35.5</w:t>
      </w:r>
      <w:r w:rsidRPr="00E52D6F">
        <w:rPr>
          <w:rFonts w:hint="eastAsia"/>
        </w:rPr>
        <w:t xml:space="preserve"> enable</w:t>
      </w:r>
    </w:p>
    <w:p w:rsidR="008E4A43" w:rsidRPr="00E52D6F" w:rsidRDefault="008E4A43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C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 import-route direct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DeviceC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DeviceC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A66B3E" w:rsidRPr="00E52D6F" w:rsidRDefault="00A66B3E" w:rsidP="00E52D6F">
      <w:r w:rsidRPr="00E52D6F">
        <w:rPr>
          <w:rFonts w:hint="eastAsia"/>
        </w:rPr>
        <w:t xml:space="preserve"># </w:t>
      </w:r>
      <w:r w:rsidR="00266579" w:rsidRPr="00E52D6F">
        <w:rPr>
          <w:rFonts w:hint="eastAsia"/>
        </w:rPr>
        <w:t>在</w:t>
      </w:r>
      <w:r w:rsidRPr="00E52D6F">
        <w:rPr>
          <w:rFonts w:hint="eastAsia"/>
        </w:rPr>
        <w:t>Device D</w:t>
      </w:r>
      <w:r w:rsidR="001B51BA" w:rsidRPr="00E52D6F">
        <w:rPr>
          <w:rFonts w:hint="eastAsia"/>
        </w:rPr>
        <w:t>上创建本地</w:t>
      </w:r>
      <w:r w:rsidR="001B51BA" w:rsidRPr="00E52D6F">
        <w:rPr>
          <w:rFonts w:hint="eastAsia"/>
        </w:rPr>
        <w:t>AS</w:t>
      </w:r>
      <w:r w:rsidR="001B51BA" w:rsidRPr="00E52D6F">
        <w:rPr>
          <w:rFonts w:hint="eastAsia"/>
        </w:rPr>
        <w:t>号为</w:t>
      </w:r>
      <w:r w:rsidR="001B51BA" w:rsidRPr="00E52D6F">
        <w:rPr>
          <w:rFonts w:hint="eastAsia"/>
        </w:rPr>
        <w:t>200</w:t>
      </w:r>
      <w:r w:rsidR="001B51BA" w:rsidRPr="00E52D6F">
        <w:rPr>
          <w:rFonts w:hint="eastAsia"/>
        </w:rPr>
        <w:t>的</w:t>
      </w:r>
      <w:r w:rsidR="001B51BA" w:rsidRPr="00E52D6F">
        <w:rPr>
          <w:rFonts w:hint="eastAsia"/>
        </w:rPr>
        <w:t>BGP</w:t>
      </w:r>
      <w:r w:rsidR="001B51BA" w:rsidRPr="00E52D6F">
        <w:rPr>
          <w:rFonts w:hint="eastAsia"/>
        </w:rPr>
        <w:t>实例，指定对等体</w:t>
      </w:r>
      <w:r w:rsidR="001B51BA" w:rsidRPr="00E52D6F">
        <w:rPr>
          <w:rFonts w:hint="eastAsia"/>
        </w:rPr>
        <w:t>24.24.24.2</w:t>
      </w:r>
      <w:r w:rsidR="001B51BA" w:rsidRPr="00E52D6F">
        <w:rPr>
          <w:rFonts w:hint="eastAsia"/>
        </w:rPr>
        <w:t>和</w:t>
      </w:r>
      <w:r w:rsidR="001B51BA" w:rsidRPr="00E52D6F">
        <w:rPr>
          <w:rFonts w:hint="eastAsia"/>
        </w:rPr>
        <w:t>46.46.46.6</w:t>
      </w:r>
      <w:r w:rsidR="001B51BA" w:rsidRPr="00E52D6F">
        <w:rPr>
          <w:rFonts w:hint="eastAsia"/>
        </w:rPr>
        <w:t>，并发布路由</w:t>
      </w:r>
      <w:r w:rsidR="001B51BA" w:rsidRPr="00E52D6F">
        <w:rPr>
          <w:rFonts w:hint="eastAsia"/>
        </w:rPr>
        <w:t>4.4.4.4/32</w:t>
      </w:r>
      <w:r w:rsidR="001B51BA" w:rsidRPr="00E52D6F">
        <w:rPr>
          <w:rFonts w:hint="eastAsia"/>
        </w:rPr>
        <w:t>。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rPr>
          <w:rFonts w:hint="eastAsia"/>
        </w:rPr>
        <w:t>DeviceD</w:t>
      </w:r>
      <w:r w:rsidRPr="00E52D6F">
        <w:t>]</w:t>
      </w:r>
      <w:r w:rsidR="00993907" w:rsidRPr="00E52D6F">
        <w:rPr>
          <w:rFonts w:hint="eastAsia"/>
        </w:rPr>
        <w:t xml:space="preserve"> bgp </w:t>
      </w:r>
      <w:r w:rsidR="004C018C" w:rsidRPr="00E52D6F">
        <w:rPr>
          <w:rFonts w:hint="eastAsia"/>
        </w:rPr>
        <w:t>2</w:t>
      </w:r>
      <w:r w:rsidRPr="00E52D6F">
        <w:rPr>
          <w:rFonts w:hint="eastAsia"/>
        </w:rPr>
        <w:t>00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DeviceD</w:t>
      </w:r>
      <w:r w:rsidR="0048072F">
        <w:t>-bgp-default</w:t>
      </w:r>
      <w:r w:rsidRPr="00E52D6F">
        <w:t xml:space="preserve">] </w:t>
      </w:r>
      <w:r w:rsidRPr="00E52D6F">
        <w:rPr>
          <w:rFonts w:hint="eastAsia"/>
        </w:rPr>
        <w:t>router-id</w:t>
      </w:r>
      <w:r w:rsidRPr="00E52D6F">
        <w:t xml:space="preserve"> </w:t>
      </w:r>
      <w:r w:rsidR="00993907" w:rsidRPr="00E52D6F">
        <w:rPr>
          <w:rFonts w:hint="eastAsia"/>
        </w:rPr>
        <w:t>4.4.4.4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DeviceD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="00993907" w:rsidRPr="00E52D6F">
        <w:rPr>
          <w:rFonts w:hint="eastAsia"/>
        </w:rPr>
        <w:t>24.24.24.2</w:t>
      </w:r>
      <w:r w:rsidRPr="00E52D6F">
        <w:t xml:space="preserve"> </w:t>
      </w:r>
      <w:r w:rsidRPr="00E52D6F">
        <w:rPr>
          <w:rFonts w:hint="eastAsia"/>
        </w:rPr>
        <w:t xml:space="preserve">as-number </w:t>
      </w:r>
      <w:r w:rsidR="004C018C" w:rsidRPr="00E52D6F">
        <w:rPr>
          <w:rFonts w:hint="eastAsia"/>
        </w:rPr>
        <w:t>1</w:t>
      </w:r>
      <w:r w:rsidRPr="00E52D6F">
        <w:rPr>
          <w:rFonts w:hint="eastAsia"/>
        </w:rPr>
        <w:t>00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DeviceD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="004C018C" w:rsidRPr="00E52D6F">
        <w:rPr>
          <w:rFonts w:hint="eastAsia"/>
        </w:rPr>
        <w:t>46.46.46.6</w:t>
      </w:r>
      <w:r w:rsidRPr="00E52D6F">
        <w:t xml:space="preserve"> </w:t>
      </w:r>
      <w:r w:rsidR="004C018C" w:rsidRPr="00E52D6F">
        <w:rPr>
          <w:rFonts w:hint="eastAsia"/>
        </w:rPr>
        <w:t>as-number 4</w:t>
      </w:r>
      <w:r w:rsidRPr="00E52D6F">
        <w:rPr>
          <w:rFonts w:hint="eastAsia"/>
        </w:rPr>
        <w:t>00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DeviceD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address-family ipv4 unicast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DeviceD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="00993907" w:rsidRPr="00E52D6F">
        <w:rPr>
          <w:rFonts w:hint="eastAsia"/>
        </w:rPr>
        <w:t xml:space="preserve"> peer 24.24.24.2</w:t>
      </w:r>
      <w:r w:rsidRPr="00E52D6F">
        <w:rPr>
          <w:rFonts w:hint="eastAsia"/>
        </w:rPr>
        <w:t xml:space="preserve"> enable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DeviceD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="004C018C" w:rsidRPr="00E52D6F">
        <w:rPr>
          <w:rFonts w:hint="eastAsia"/>
        </w:rPr>
        <w:t xml:space="preserve"> peer 46.46.46.6</w:t>
      </w:r>
      <w:r w:rsidRPr="00E52D6F">
        <w:rPr>
          <w:rFonts w:hint="eastAsia"/>
        </w:rPr>
        <w:t xml:space="preserve"> enable</w:t>
      </w:r>
    </w:p>
    <w:p w:rsidR="00340278" w:rsidRPr="00E52D6F" w:rsidRDefault="00340278" w:rsidP="00E52D6F">
      <w:pPr>
        <w:pStyle w:val="TerminalDisplay"/>
      </w:pPr>
      <w:r w:rsidRPr="00E52D6F">
        <w:t>[DeviceD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network 4.4.4.4 32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DeviceD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A66B3E" w:rsidRPr="00E52D6F" w:rsidRDefault="00A66B3E" w:rsidP="00E52D6F">
      <w:pPr>
        <w:pStyle w:val="TerminalDisplay"/>
      </w:pPr>
      <w:r w:rsidRPr="00E52D6F">
        <w:t>[</w:t>
      </w:r>
      <w:r w:rsidR="00B02B8A" w:rsidRPr="00E52D6F">
        <w:t>DeviceD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F17AE1" w:rsidRPr="00E52D6F" w:rsidRDefault="00F17AE1" w:rsidP="00E52D6F">
      <w:r w:rsidRPr="00E52D6F">
        <w:rPr>
          <w:rFonts w:hint="eastAsia"/>
        </w:rPr>
        <w:t xml:space="preserve"># </w:t>
      </w:r>
      <w:r w:rsidR="00FD6CE0" w:rsidRPr="00E52D6F">
        <w:rPr>
          <w:rFonts w:hint="eastAsia"/>
        </w:rPr>
        <w:t>在</w:t>
      </w:r>
      <w:r w:rsidRPr="00E52D6F">
        <w:rPr>
          <w:rFonts w:hint="eastAsia"/>
        </w:rPr>
        <w:t xml:space="preserve">Device </w:t>
      </w:r>
      <w:r w:rsidR="004C018C" w:rsidRPr="00E52D6F">
        <w:rPr>
          <w:rFonts w:hint="eastAsia"/>
        </w:rPr>
        <w:t>E</w:t>
      </w:r>
      <w:r w:rsidR="00A3059B" w:rsidRPr="00E52D6F">
        <w:rPr>
          <w:rFonts w:hint="eastAsia"/>
        </w:rPr>
        <w:t>上创建本地</w:t>
      </w:r>
      <w:r w:rsidR="00A3059B" w:rsidRPr="00E52D6F">
        <w:rPr>
          <w:rFonts w:hint="eastAsia"/>
        </w:rPr>
        <w:t>AS</w:t>
      </w:r>
      <w:r w:rsidR="00A3059B" w:rsidRPr="00E52D6F">
        <w:rPr>
          <w:rFonts w:hint="eastAsia"/>
        </w:rPr>
        <w:t>号为</w:t>
      </w:r>
      <w:r w:rsidR="00A3059B" w:rsidRPr="00E52D6F">
        <w:rPr>
          <w:rFonts w:hint="eastAsia"/>
        </w:rPr>
        <w:t>300</w:t>
      </w:r>
      <w:r w:rsidR="00A3059B" w:rsidRPr="00E52D6F">
        <w:rPr>
          <w:rFonts w:hint="eastAsia"/>
        </w:rPr>
        <w:t>的</w:t>
      </w:r>
      <w:r w:rsidR="00A3059B" w:rsidRPr="00E52D6F">
        <w:rPr>
          <w:rFonts w:hint="eastAsia"/>
        </w:rPr>
        <w:t>BGP</w:t>
      </w:r>
      <w:r w:rsidR="00A3059B" w:rsidRPr="00E52D6F">
        <w:rPr>
          <w:rFonts w:hint="eastAsia"/>
        </w:rPr>
        <w:t>实例，指定对等体</w:t>
      </w:r>
      <w:r w:rsidR="00A3059B" w:rsidRPr="00E52D6F">
        <w:rPr>
          <w:rFonts w:hint="eastAsia"/>
        </w:rPr>
        <w:t>35.35.35.3</w:t>
      </w:r>
      <w:r w:rsidR="00A3059B" w:rsidRPr="00E52D6F">
        <w:rPr>
          <w:rFonts w:hint="eastAsia"/>
        </w:rPr>
        <w:t>和</w:t>
      </w:r>
      <w:r w:rsidR="00A3059B" w:rsidRPr="00E52D6F">
        <w:rPr>
          <w:rFonts w:hint="eastAsia"/>
        </w:rPr>
        <w:t>56.56.56.6</w:t>
      </w:r>
      <w:r w:rsidR="00A3059B" w:rsidRPr="00E52D6F">
        <w:rPr>
          <w:rFonts w:hint="eastAsia"/>
        </w:rPr>
        <w:t>，并发布路由</w:t>
      </w:r>
      <w:r w:rsidR="00A3059B" w:rsidRPr="00E52D6F">
        <w:rPr>
          <w:rFonts w:hint="eastAsia"/>
        </w:rPr>
        <w:t>5.5.5.5/32</w:t>
      </w:r>
      <w:r w:rsidR="00EB647F" w:rsidRPr="00E52D6F">
        <w:rPr>
          <w:rFonts w:hint="eastAsia"/>
        </w:rPr>
        <w:t>。</w:t>
      </w:r>
    </w:p>
    <w:p w:rsidR="00F17AE1" w:rsidRPr="00E52D6F" w:rsidRDefault="00F17AE1" w:rsidP="00E52D6F">
      <w:pPr>
        <w:pStyle w:val="TerminalDisplay"/>
      </w:pPr>
      <w:r w:rsidRPr="00E52D6F">
        <w:t>[</w:t>
      </w:r>
      <w:r w:rsidR="006403F3" w:rsidRPr="00E52D6F">
        <w:rPr>
          <w:rFonts w:hint="eastAsia"/>
        </w:rPr>
        <w:t>DeviceE</w:t>
      </w:r>
      <w:r w:rsidRPr="00E52D6F">
        <w:t>]</w:t>
      </w:r>
      <w:r w:rsidRPr="00E52D6F">
        <w:rPr>
          <w:rFonts w:hint="eastAsia"/>
        </w:rPr>
        <w:t xml:space="preserve"> bgp </w:t>
      </w:r>
      <w:r w:rsidR="004C018C" w:rsidRPr="00E52D6F">
        <w:rPr>
          <w:rFonts w:hint="eastAsia"/>
        </w:rPr>
        <w:t>3</w:t>
      </w:r>
      <w:r w:rsidRPr="00E52D6F">
        <w:rPr>
          <w:rFonts w:hint="eastAsia"/>
        </w:rPr>
        <w:t>00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E</w:t>
      </w:r>
      <w:r w:rsidR="0048072F">
        <w:t>-bgp-default</w:t>
      </w:r>
      <w:r w:rsidRPr="00E52D6F">
        <w:t xml:space="preserve">] </w:t>
      </w:r>
      <w:r w:rsidRPr="00E52D6F">
        <w:rPr>
          <w:rFonts w:hint="eastAsia"/>
        </w:rPr>
        <w:t>router-id</w:t>
      </w:r>
      <w:r w:rsidRPr="00E52D6F">
        <w:t xml:space="preserve"> </w:t>
      </w:r>
      <w:r w:rsidR="004C018C" w:rsidRPr="00E52D6F">
        <w:rPr>
          <w:rFonts w:hint="eastAsia"/>
        </w:rPr>
        <w:t>5.5.5.5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E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="004C018C" w:rsidRPr="00E52D6F">
        <w:rPr>
          <w:rFonts w:hint="eastAsia"/>
        </w:rPr>
        <w:t>35.35.35.3</w:t>
      </w:r>
      <w:r w:rsidRPr="00E52D6F">
        <w:t xml:space="preserve"> </w:t>
      </w:r>
      <w:r w:rsidR="004C018C" w:rsidRPr="00E52D6F">
        <w:rPr>
          <w:rFonts w:hint="eastAsia"/>
        </w:rPr>
        <w:t>as-number 1</w:t>
      </w:r>
      <w:r w:rsidRPr="00E52D6F">
        <w:rPr>
          <w:rFonts w:hint="eastAsia"/>
        </w:rPr>
        <w:t>00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E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="004C018C" w:rsidRPr="00E52D6F">
        <w:rPr>
          <w:rFonts w:hint="eastAsia"/>
        </w:rPr>
        <w:t>56.56.56.6</w:t>
      </w:r>
      <w:r w:rsidRPr="00E52D6F">
        <w:t xml:space="preserve"> </w:t>
      </w:r>
      <w:r w:rsidR="004C018C" w:rsidRPr="00E52D6F">
        <w:rPr>
          <w:rFonts w:hint="eastAsia"/>
        </w:rPr>
        <w:t>as-number 4</w:t>
      </w:r>
      <w:r w:rsidRPr="00E52D6F">
        <w:rPr>
          <w:rFonts w:hint="eastAsia"/>
        </w:rPr>
        <w:t>00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E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address-family ipv4 unicast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E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="004C018C" w:rsidRPr="00E52D6F">
        <w:rPr>
          <w:rFonts w:hint="eastAsia"/>
        </w:rPr>
        <w:t xml:space="preserve"> peer 35.35.35.3</w:t>
      </w:r>
      <w:r w:rsidRPr="00E52D6F">
        <w:rPr>
          <w:rFonts w:hint="eastAsia"/>
        </w:rPr>
        <w:t xml:space="preserve"> enable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E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="004C018C" w:rsidRPr="00E52D6F">
        <w:rPr>
          <w:rFonts w:hint="eastAsia"/>
        </w:rPr>
        <w:t xml:space="preserve"> peer 56.56.56.6</w:t>
      </w:r>
      <w:r w:rsidRPr="00E52D6F">
        <w:rPr>
          <w:rFonts w:hint="eastAsia"/>
        </w:rPr>
        <w:t xml:space="preserve"> enable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E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="004C018C" w:rsidRPr="00E52D6F">
        <w:rPr>
          <w:rFonts w:hint="eastAsia"/>
        </w:rPr>
        <w:t xml:space="preserve"> network 5.5.5.5</w:t>
      </w:r>
      <w:r w:rsidRPr="00E52D6F">
        <w:rPr>
          <w:rFonts w:hint="eastAsia"/>
        </w:rPr>
        <w:t xml:space="preserve"> 32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E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E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F17AE1" w:rsidRPr="00E52D6F" w:rsidRDefault="00F17AE1" w:rsidP="00E52D6F">
      <w:r w:rsidRPr="00E52D6F">
        <w:rPr>
          <w:rFonts w:hint="eastAsia"/>
        </w:rPr>
        <w:t xml:space="preserve"># </w:t>
      </w:r>
      <w:r w:rsidR="00FD6CE0" w:rsidRPr="00E52D6F">
        <w:rPr>
          <w:rFonts w:hint="eastAsia"/>
        </w:rPr>
        <w:t>在</w:t>
      </w:r>
      <w:r w:rsidRPr="00E52D6F">
        <w:rPr>
          <w:rFonts w:hint="eastAsia"/>
        </w:rPr>
        <w:t xml:space="preserve">Device </w:t>
      </w:r>
      <w:r w:rsidR="004C018C" w:rsidRPr="00E52D6F">
        <w:rPr>
          <w:rFonts w:hint="eastAsia"/>
        </w:rPr>
        <w:t>F</w:t>
      </w:r>
      <w:r w:rsidR="00FD6CE0" w:rsidRPr="00E52D6F">
        <w:rPr>
          <w:rFonts w:hint="eastAsia"/>
        </w:rPr>
        <w:t>上创建本地</w:t>
      </w:r>
      <w:r w:rsidR="00FD6CE0" w:rsidRPr="00E52D6F">
        <w:rPr>
          <w:rFonts w:hint="eastAsia"/>
        </w:rPr>
        <w:t>AS</w:t>
      </w:r>
      <w:r w:rsidR="00FD6CE0" w:rsidRPr="00E52D6F">
        <w:rPr>
          <w:rFonts w:hint="eastAsia"/>
        </w:rPr>
        <w:t>号为</w:t>
      </w:r>
      <w:r w:rsidR="00FD6CE0" w:rsidRPr="00E52D6F">
        <w:rPr>
          <w:rFonts w:hint="eastAsia"/>
        </w:rPr>
        <w:t>400</w:t>
      </w:r>
      <w:r w:rsidR="00FD6CE0" w:rsidRPr="00E52D6F">
        <w:rPr>
          <w:rFonts w:hint="eastAsia"/>
        </w:rPr>
        <w:t>的</w:t>
      </w:r>
      <w:r w:rsidR="00FD6CE0" w:rsidRPr="00E52D6F">
        <w:rPr>
          <w:rFonts w:hint="eastAsia"/>
        </w:rPr>
        <w:t>BGP</w:t>
      </w:r>
      <w:r w:rsidR="00FD6CE0" w:rsidRPr="00E52D6F">
        <w:rPr>
          <w:rFonts w:hint="eastAsia"/>
        </w:rPr>
        <w:t>实例，指定对等体</w:t>
      </w:r>
      <w:r w:rsidR="00FD6CE0" w:rsidRPr="00E52D6F">
        <w:rPr>
          <w:rFonts w:hint="eastAsia"/>
        </w:rPr>
        <w:t>46.46.46.4</w:t>
      </w:r>
      <w:r w:rsidR="00FD6CE0" w:rsidRPr="00E52D6F">
        <w:rPr>
          <w:rFonts w:hint="eastAsia"/>
        </w:rPr>
        <w:t>和</w:t>
      </w:r>
      <w:r w:rsidR="00FD6CE0" w:rsidRPr="00E52D6F">
        <w:rPr>
          <w:rFonts w:hint="eastAsia"/>
        </w:rPr>
        <w:t>56.56.56.5</w:t>
      </w:r>
      <w:r w:rsidR="00FD6CE0" w:rsidRPr="00E52D6F">
        <w:rPr>
          <w:rFonts w:hint="eastAsia"/>
        </w:rPr>
        <w:t>，并发布路由</w:t>
      </w:r>
      <w:r w:rsidR="00FD6CE0" w:rsidRPr="00E52D6F">
        <w:rPr>
          <w:rFonts w:hint="eastAsia"/>
        </w:rPr>
        <w:t>6.6.6.6/32</w:t>
      </w:r>
      <w:r w:rsidR="00EB647F" w:rsidRPr="00E52D6F">
        <w:rPr>
          <w:rFonts w:hint="eastAsia"/>
        </w:rPr>
        <w:t>。</w:t>
      </w:r>
    </w:p>
    <w:p w:rsidR="00F17AE1" w:rsidRPr="00E52D6F" w:rsidRDefault="00F17AE1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</w:t>
      </w:r>
      <w:r w:rsidR="006403F3" w:rsidRPr="00E52D6F">
        <w:rPr>
          <w:rFonts w:hint="eastAsia"/>
        </w:rPr>
        <w:t>F</w:t>
      </w:r>
      <w:r w:rsidRPr="00E52D6F">
        <w:t>]</w:t>
      </w:r>
      <w:r w:rsidRPr="00E52D6F">
        <w:rPr>
          <w:rFonts w:hint="eastAsia"/>
        </w:rPr>
        <w:t xml:space="preserve"> bgp 400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F</w:t>
      </w:r>
      <w:r w:rsidR="0048072F">
        <w:t>-bgp-default</w:t>
      </w:r>
      <w:r w:rsidRPr="00E52D6F">
        <w:t xml:space="preserve">] </w:t>
      </w:r>
      <w:r w:rsidRPr="00E52D6F">
        <w:rPr>
          <w:rFonts w:hint="eastAsia"/>
        </w:rPr>
        <w:t>router-id</w:t>
      </w:r>
      <w:r w:rsidRPr="00E52D6F">
        <w:t xml:space="preserve"> </w:t>
      </w:r>
      <w:r w:rsidR="004C018C" w:rsidRPr="00E52D6F">
        <w:rPr>
          <w:rFonts w:hint="eastAsia"/>
        </w:rPr>
        <w:t>6.6.6.6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F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="004C018C" w:rsidRPr="00E52D6F">
        <w:rPr>
          <w:rFonts w:hint="eastAsia"/>
        </w:rPr>
        <w:t>46.46.46.4</w:t>
      </w:r>
      <w:r w:rsidRPr="00E52D6F">
        <w:t xml:space="preserve"> </w:t>
      </w:r>
      <w:r w:rsidRPr="00E52D6F">
        <w:rPr>
          <w:rFonts w:hint="eastAsia"/>
        </w:rPr>
        <w:t>as-number 200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F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="004C018C" w:rsidRPr="00E52D6F">
        <w:rPr>
          <w:rFonts w:hint="eastAsia"/>
        </w:rPr>
        <w:t>56.56.56.5</w:t>
      </w:r>
      <w:r w:rsidRPr="00E52D6F">
        <w:t xml:space="preserve"> </w:t>
      </w:r>
      <w:r w:rsidRPr="00E52D6F">
        <w:rPr>
          <w:rFonts w:hint="eastAsia"/>
        </w:rPr>
        <w:t>as-number 300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F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address-family ipv4 unicast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F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peer </w:t>
      </w:r>
      <w:r w:rsidR="004C018C" w:rsidRPr="00E52D6F">
        <w:rPr>
          <w:rFonts w:hint="eastAsia"/>
        </w:rPr>
        <w:t>46.46.46.4</w:t>
      </w:r>
      <w:r w:rsidR="004C018C" w:rsidRPr="00E52D6F">
        <w:t xml:space="preserve"> </w:t>
      </w:r>
      <w:r w:rsidRPr="00E52D6F">
        <w:rPr>
          <w:rFonts w:hint="eastAsia"/>
        </w:rPr>
        <w:t>enable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F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peer </w:t>
      </w:r>
      <w:r w:rsidR="004C018C" w:rsidRPr="00E52D6F">
        <w:rPr>
          <w:rFonts w:hint="eastAsia"/>
        </w:rPr>
        <w:t>56.56.56.5</w:t>
      </w:r>
      <w:r w:rsidRPr="00E52D6F">
        <w:rPr>
          <w:rFonts w:hint="eastAsia"/>
        </w:rPr>
        <w:t xml:space="preserve"> enable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F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network </w:t>
      </w:r>
      <w:r w:rsidR="00662944" w:rsidRPr="00E52D6F">
        <w:rPr>
          <w:rFonts w:hint="eastAsia"/>
        </w:rPr>
        <w:t>6.6.6.6</w:t>
      </w:r>
      <w:r w:rsidRPr="00E52D6F">
        <w:rPr>
          <w:rFonts w:hint="eastAsia"/>
        </w:rPr>
        <w:t xml:space="preserve"> 32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F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F17AE1" w:rsidRPr="00E52D6F" w:rsidRDefault="00F17AE1" w:rsidP="00E52D6F">
      <w:pPr>
        <w:pStyle w:val="TerminalDisplay"/>
      </w:pPr>
      <w:r w:rsidRPr="00E52D6F">
        <w:t>[Device</w:t>
      </w:r>
      <w:r w:rsidR="006403F3" w:rsidRPr="00E52D6F">
        <w:rPr>
          <w:rFonts w:hint="eastAsia"/>
        </w:rPr>
        <w:t>F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FD1AC0" w:rsidRPr="00E52D6F" w:rsidRDefault="00FD1AC0" w:rsidP="00E52D6F">
      <w:r w:rsidRPr="00E52D6F">
        <w:rPr>
          <w:rFonts w:hint="eastAsia"/>
        </w:rPr>
        <w:t xml:space="preserve"># </w:t>
      </w:r>
      <w:r w:rsidRPr="00E52D6F">
        <w:rPr>
          <w:rFonts w:hint="eastAsia"/>
        </w:rPr>
        <w:t>完成以上配置后，在</w:t>
      </w:r>
      <w:r w:rsidRPr="00E52D6F">
        <w:rPr>
          <w:rFonts w:hint="eastAsia"/>
        </w:rPr>
        <w:t>Device A</w:t>
      </w:r>
      <w:r w:rsidRPr="00E52D6F">
        <w:rPr>
          <w:rFonts w:hint="eastAsia"/>
        </w:rPr>
        <w:t>上查看</w:t>
      </w:r>
      <w:r w:rsidRPr="00E52D6F">
        <w:rPr>
          <w:rFonts w:hint="eastAsia"/>
        </w:rPr>
        <w:t>BGP</w:t>
      </w:r>
      <w:r w:rsidRPr="00E52D6F">
        <w:rPr>
          <w:rFonts w:hint="eastAsia"/>
        </w:rPr>
        <w:t>路由表，可以看到</w:t>
      </w:r>
      <w:r w:rsidR="00D0506E" w:rsidRPr="00E52D6F">
        <w:rPr>
          <w:rFonts w:hint="eastAsia"/>
        </w:rPr>
        <w:t>Device</w:t>
      </w:r>
      <w:r w:rsidR="00F17AE1" w:rsidRPr="00E52D6F">
        <w:rPr>
          <w:rFonts w:hint="eastAsia"/>
        </w:rPr>
        <w:t xml:space="preserve"> D</w:t>
      </w:r>
      <w:r w:rsidR="00D0506E" w:rsidRPr="00E52D6F">
        <w:rPr>
          <w:rFonts w:hint="eastAsia"/>
        </w:rPr>
        <w:t>、</w:t>
      </w:r>
      <w:r w:rsidR="00D0506E" w:rsidRPr="00E52D6F">
        <w:rPr>
          <w:rFonts w:hint="eastAsia"/>
        </w:rPr>
        <w:t xml:space="preserve">Device </w:t>
      </w:r>
      <w:r w:rsidR="00F17AE1" w:rsidRPr="00E52D6F">
        <w:rPr>
          <w:rFonts w:hint="eastAsia"/>
        </w:rPr>
        <w:t>E</w:t>
      </w:r>
      <w:r w:rsidR="00D0506E" w:rsidRPr="00E52D6F">
        <w:rPr>
          <w:rFonts w:hint="eastAsia"/>
        </w:rPr>
        <w:t>和</w:t>
      </w:r>
      <w:r w:rsidR="00D0506E" w:rsidRPr="00E52D6F">
        <w:rPr>
          <w:rFonts w:hint="eastAsia"/>
        </w:rPr>
        <w:t xml:space="preserve">Device </w:t>
      </w:r>
      <w:r w:rsidR="00F17AE1" w:rsidRPr="00E52D6F">
        <w:rPr>
          <w:rFonts w:hint="eastAsia"/>
        </w:rPr>
        <w:t>F</w:t>
      </w:r>
      <w:r w:rsidR="00D0506E" w:rsidRPr="00E52D6F">
        <w:rPr>
          <w:rFonts w:hint="eastAsia"/>
        </w:rPr>
        <w:t>发布的路由及其</w:t>
      </w:r>
      <w:r w:rsidR="00D0506E" w:rsidRPr="00E52D6F">
        <w:rPr>
          <w:rFonts w:hint="eastAsia"/>
        </w:rPr>
        <w:t>AS-Path</w:t>
      </w:r>
      <w:r w:rsidR="00D0506E" w:rsidRPr="00E52D6F">
        <w:rPr>
          <w:rFonts w:hint="eastAsia"/>
        </w:rPr>
        <w:t>属性</w:t>
      </w:r>
      <w:r w:rsidRPr="00E52D6F">
        <w:rPr>
          <w:rFonts w:hint="eastAsia"/>
        </w:rPr>
        <w:t>。</w:t>
      </w:r>
    </w:p>
    <w:p w:rsidR="00FD1AC0" w:rsidRPr="00E52D6F" w:rsidRDefault="00FD1AC0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DeviceA</w:t>
      </w:r>
      <w:r w:rsidRPr="00E52D6F">
        <w:t>]</w:t>
      </w:r>
      <w:r w:rsidR="00AE2E9D" w:rsidRPr="00E52D6F">
        <w:rPr>
          <w:rFonts w:hint="eastAsia"/>
        </w:rPr>
        <w:t xml:space="preserve"> </w:t>
      </w:r>
      <w:r w:rsidRPr="00E52D6F">
        <w:t>display bgp routing-table ipv4</w:t>
      </w:r>
    </w:p>
    <w:p w:rsidR="006174FA" w:rsidRPr="00E52D6F" w:rsidRDefault="006174FA" w:rsidP="00E52D6F">
      <w:pPr>
        <w:pStyle w:val="TerminalDisplay"/>
      </w:pPr>
    </w:p>
    <w:p w:rsidR="006174FA" w:rsidRPr="00E52D6F" w:rsidRDefault="006174FA" w:rsidP="00E52D6F">
      <w:pPr>
        <w:pStyle w:val="TerminalDisplay"/>
      </w:pPr>
      <w:r w:rsidRPr="00E52D6F">
        <w:t>Total number of routes: 1</w:t>
      </w:r>
      <w:r w:rsidRPr="00E52D6F">
        <w:rPr>
          <w:rFonts w:hint="eastAsia"/>
        </w:rPr>
        <w:t>2</w:t>
      </w:r>
    </w:p>
    <w:p w:rsidR="006174FA" w:rsidRPr="00E52D6F" w:rsidRDefault="006174FA" w:rsidP="00E52D6F">
      <w:pPr>
        <w:pStyle w:val="TerminalDisplay"/>
      </w:pPr>
    </w:p>
    <w:p w:rsidR="006174FA" w:rsidRPr="00E52D6F" w:rsidRDefault="006174FA" w:rsidP="00E52D6F">
      <w:pPr>
        <w:pStyle w:val="TerminalDisplay"/>
      </w:pPr>
      <w:r w:rsidRPr="00E52D6F">
        <w:t xml:space="preserve"> BGP local router ID is 1.1.1.1</w:t>
      </w:r>
    </w:p>
    <w:p w:rsidR="006174FA" w:rsidRPr="00E52D6F" w:rsidRDefault="006174FA" w:rsidP="00E52D6F">
      <w:pPr>
        <w:pStyle w:val="TerminalDisplay"/>
      </w:pPr>
      <w:r w:rsidRPr="00E52D6F">
        <w:t xml:space="preserve"> Status codes: * - valid, &gt; - best, d - dampened, h - history</w:t>
      </w:r>
    </w:p>
    <w:p w:rsidR="006174FA" w:rsidRDefault="006174FA" w:rsidP="00E52D6F">
      <w:pPr>
        <w:pStyle w:val="TerminalDisplay"/>
      </w:pPr>
      <w:r w:rsidRPr="00E52D6F">
        <w:t xml:space="preserve">               s - suppressed, S - stale, i - internal, e </w:t>
      </w:r>
      <w:r w:rsidR="00607F4B">
        <w:t>–</w:t>
      </w:r>
      <w:r w:rsidRPr="00E52D6F">
        <w:t xml:space="preserve"> external</w:t>
      </w:r>
    </w:p>
    <w:p w:rsidR="00607F4B" w:rsidRPr="00E52D6F" w:rsidRDefault="00607F4B" w:rsidP="00E52D6F">
      <w:pPr>
        <w:pStyle w:val="TerminalDisplay"/>
      </w:pPr>
      <w:r w:rsidRPr="00E52D6F">
        <w:t xml:space="preserve">               </w:t>
      </w:r>
      <w:r w:rsidRPr="00AE265D">
        <w:t>a - additional-path</w:t>
      </w:r>
    </w:p>
    <w:p w:rsidR="006174FA" w:rsidRPr="00E52D6F" w:rsidRDefault="006174FA" w:rsidP="00E52D6F">
      <w:pPr>
        <w:pStyle w:val="TerminalDisplay"/>
      </w:pPr>
      <w:r w:rsidRPr="00E52D6F">
        <w:t xml:space="preserve">       Origin: i - IGP, e - EGP, ? - incomplete</w:t>
      </w:r>
    </w:p>
    <w:p w:rsidR="006174FA" w:rsidRPr="00E52D6F" w:rsidRDefault="006174FA" w:rsidP="00E52D6F">
      <w:pPr>
        <w:pStyle w:val="TerminalDisplay"/>
      </w:pPr>
    </w:p>
    <w:p w:rsidR="006174FA" w:rsidRPr="00E52D6F" w:rsidRDefault="006174FA" w:rsidP="00E52D6F">
      <w:pPr>
        <w:pStyle w:val="TerminalDisplay"/>
      </w:pPr>
      <w:r w:rsidRPr="00E52D6F">
        <w:t xml:space="preserve">     Network            NextHop         MED        LocPrf     PrefVal Path/Ogn</w:t>
      </w:r>
    </w:p>
    <w:p w:rsidR="006174FA" w:rsidRPr="00E52D6F" w:rsidRDefault="006174FA" w:rsidP="00E52D6F">
      <w:pPr>
        <w:pStyle w:val="TerminalDisplay"/>
      </w:pPr>
    </w:p>
    <w:p w:rsidR="006174FA" w:rsidRPr="00E52D6F" w:rsidRDefault="006174FA" w:rsidP="00E52D6F">
      <w:pPr>
        <w:pStyle w:val="TerminalDisplay"/>
      </w:pPr>
      <w:r w:rsidRPr="00E52D6F">
        <w:t>* &gt;i 2.2.2.2/32         12.12.12.2      0          100        0       ?</w:t>
      </w:r>
    </w:p>
    <w:p w:rsidR="006174FA" w:rsidRPr="00E52D6F" w:rsidRDefault="006174FA" w:rsidP="00E52D6F">
      <w:pPr>
        <w:pStyle w:val="TerminalDisplay"/>
      </w:pPr>
      <w:r w:rsidRPr="00E52D6F">
        <w:t>* &gt;i 3.3.3.3/32         13.13.13.3      0          100        0       ?</w:t>
      </w:r>
    </w:p>
    <w:p w:rsidR="006174FA" w:rsidRPr="00E52D6F" w:rsidRDefault="006174FA" w:rsidP="00E52D6F">
      <w:pPr>
        <w:pStyle w:val="TerminalDisplay"/>
        <w:rPr>
          <w:rStyle w:val="TerminalDisplayshading"/>
        </w:rPr>
      </w:pPr>
      <w:r w:rsidRPr="00E52D6F">
        <w:rPr>
          <w:rStyle w:val="TerminalDisplayshading"/>
        </w:rPr>
        <w:t>* &gt;i 4.4.4.4/32         24.24.24.4      0          100        0       200i</w:t>
      </w:r>
    </w:p>
    <w:p w:rsidR="006174FA" w:rsidRPr="00E52D6F" w:rsidRDefault="006174FA" w:rsidP="00E52D6F">
      <w:pPr>
        <w:pStyle w:val="TerminalDisplay"/>
        <w:rPr>
          <w:rStyle w:val="TerminalDisplayshading"/>
        </w:rPr>
      </w:pPr>
      <w:r w:rsidRPr="00E52D6F">
        <w:rPr>
          <w:rStyle w:val="TerminalDisplayshading"/>
        </w:rPr>
        <w:t>*  i                    35.35.35.5                 100        0       300 400</w:t>
      </w:r>
    </w:p>
    <w:p w:rsidR="006174FA" w:rsidRPr="00E52D6F" w:rsidRDefault="006174FA" w:rsidP="00E52D6F">
      <w:pPr>
        <w:pStyle w:val="TerminalDisplay"/>
        <w:rPr>
          <w:rStyle w:val="TerminalDisplayshading"/>
        </w:rPr>
      </w:pPr>
      <w:r w:rsidRPr="00E52D6F">
        <w:rPr>
          <w:rStyle w:val="TerminalDisplayshading"/>
        </w:rPr>
        <w:t xml:space="preserve">                                                                      200i</w:t>
      </w:r>
    </w:p>
    <w:p w:rsidR="006174FA" w:rsidRPr="00E52D6F" w:rsidRDefault="006174FA" w:rsidP="00E52D6F">
      <w:pPr>
        <w:pStyle w:val="TerminalDisplay"/>
        <w:rPr>
          <w:rStyle w:val="TerminalDisplayshading"/>
        </w:rPr>
      </w:pPr>
      <w:r w:rsidRPr="00E52D6F">
        <w:rPr>
          <w:rStyle w:val="TerminalDisplayshading"/>
        </w:rPr>
        <w:t>* &gt;i 5.5.5.5/32         35.35.35.5      0          100        0       300i</w:t>
      </w:r>
    </w:p>
    <w:p w:rsidR="006174FA" w:rsidRPr="00E52D6F" w:rsidRDefault="006174FA" w:rsidP="00E52D6F">
      <w:pPr>
        <w:pStyle w:val="TerminalDisplay"/>
        <w:rPr>
          <w:rStyle w:val="TerminalDisplayshading"/>
        </w:rPr>
      </w:pPr>
      <w:r w:rsidRPr="00E52D6F">
        <w:rPr>
          <w:rStyle w:val="TerminalDisplayshading"/>
        </w:rPr>
        <w:t>*  i                    24.24.24.4                 100        0       200 400</w:t>
      </w:r>
    </w:p>
    <w:p w:rsidR="006174FA" w:rsidRPr="00E52D6F" w:rsidRDefault="006174FA" w:rsidP="00E52D6F">
      <w:pPr>
        <w:pStyle w:val="TerminalDisplay"/>
        <w:rPr>
          <w:rStyle w:val="TerminalDisplayshading"/>
        </w:rPr>
      </w:pPr>
      <w:r w:rsidRPr="00E52D6F">
        <w:rPr>
          <w:rStyle w:val="TerminalDisplayshading"/>
        </w:rPr>
        <w:t xml:space="preserve">                                                                      300i</w:t>
      </w:r>
    </w:p>
    <w:p w:rsidR="006174FA" w:rsidRPr="00E52D6F" w:rsidRDefault="006174FA" w:rsidP="00E52D6F">
      <w:pPr>
        <w:pStyle w:val="TerminalDisplay"/>
        <w:rPr>
          <w:rStyle w:val="TerminalDisplayshading"/>
        </w:rPr>
      </w:pPr>
      <w:r w:rsidRPr="00E52D6F">
        <w:rPr>
          <w:rStyle w:val="TerminalDisplayshading"/>
        </w:rPr>
        <w:t>* &gt;i 6.6.6.6/32         24.24.24.4                 100        0       200 400i</w:t>
      </w:r>
    </w:p>
    <w:p w:rsidR="006174FA" w:rsidRPr="00E52D6F" w:rsidRDefault="006174FA" w:rsidP="00E52D6F">
      <w:pPr>
        <w:pStyle w:val="TerminalDisplay"/>
        <w:rPr>
          <w:rStyle w:val="TerminalDisplayshading"/>
        </w:rPr>
      </w:pPr>
      <w:r w:rsidRPr="00E52D6F">
        <w:rPr>
          <w:rStyle w:val="TerminalDisplayshading"/>
        </w:rPr>
        <w:t>*  i                    35.35.35.5                 100        0       300 400i</w:t>
      </w:r>
    </w:p>
    <w:p w:rsidR="006174FA" w:rsidRPr="00E52D6F" w:rsidRDefault="006174FA" w:rsidP="00E52D6F">
      <w:pPr>
        <w:pStyle w:val="TerminalDisplay"/>
      </w:pPr>
      <w:r w:rsidRPr="00E52D6F">
        <w:t>* &gt;i 12.12.12.0/24      12.12.12.2      0          100        0       ?</w:t>
      </w:r>
    </w:p>
    <w:p w:rsidR="006174FA" w:rsidRPr="00E52D6F" w:rsidRDefault="006174FA" w:rsidP="00E52D6F">
      <w:pPr>
        <w:pStyle w:val="TerminalDisplay"/>
      </w:pPr>
      <w:r w:rsidRPr="00E52D6F">
        <w:t>* &gt;i 13.13.13.0/24      13.13.13.3      0          100        0       ?</w:t>
      </w:r>
    </w:p>
    <w:p w:rsidR="006174FA" w:rsidRPr="00E52D6F" w:rsidRDefault="006174FA" w:rsidP="00E52D6F">
      <w:pPr>
        <w:pStyle w:val="TerminalDisplay"/>
      </w:pPr>
      <w:r w:rsidRPr="00E52D6F">
        <w:t>* &gt;i 24.24.24.0/24      12.12.12.2      0          100        0       ?</w:t>
      </w:r>
    </w:p>
    <w:p w:rsidR="00FD1AC0" w:rsidRPr="00E52D6F" w:rsidRDefault="006174FA" w:rsidP="00E52D6F">
      <w:pPr>
        <w:pStyle w:val="TerminalDisplay"/>
      </w:pPr>
      <w:r w:rsidRPr="00E52D6F">
        <w:t>* &gt;i 35.35.35.0/24      13.13.13.3      0          100        0       ?</w:t>
      </w:r>
    </w:p>
    <w:p w:rsidR="00C80940" w:rsidRPr="00E52D6F" w:rsidRDefault="00FF435E" w:rsidP="00E52D6F">
      <w:pPr>
        <w:pStyle w:val="3"/>
      </w:pPr>
      <w:bookmarkStart w:id="17" w:name="_Toc34606065"/>
      <w:r w:rsidRPr="00E52D6F">
        <w:rPr>
          <w:rFonts w:hint="eastAsia"/>
        </w:rPr>
        <w:t>配置</w:t>
      </w:r>
      <w:r w:rsidR="00F66AB5" w:rsidRPr="00E52D6F">
        <w:rPr>
          <w:rFonts w:hint="eastAsia"/>
        </w:rPr>
        <w:t>路由策略</w:t>
      </w:r>
      <w:bookmarkEnd w:id="17"/>
    </w:p>
    <w:p w:rsidR="00C8274A" w:rsidRPr="00E52D6F" w:rsidRDefault="00C8274A" w:rsidP="00E52D6F">
      <w:r w:rsidRPr="00E52D6F">
        <w:rPr>
          <w:rFonts w:hint="eastAsia"/>
        </w:rPr>
        <w:t xml:space="preserve"># </w:t>
      </w:r>
      <w:r w:rsidRPr="00E52D6F">
        <w:rPr>
          <w:rFonts w:hint="eastAsia"/>
        </w:rPr>
        <w:t>在</w:t>
      </w:r>
      <w:r w:rsidRPr="00E52D6F">
        <w:rPr>
          <w:rFonts w:hint="eastAsia"/>
        </w:rPr>
        <w:t>Device C</w:t>
      </w:r>
      <w:r w:rsidRPr="00E52D6F">
        <w:rPr>
          <w:rFonts w:hint="eastAsia"/>
        </w:rPr>
        <w:t>上</w:t>
      </w:r>
      <w:r w:rsidR="00BB3C56" w:rsidRPr="00E52D6F">
        <w:rPr>
          <w:rFonts w:hint="eastAsia"/>
        </w:rPr>
        <w:t>创建</w:t>
      </w:r>
      <w:r w:rsidRPr="00E52D6F">
        <w:rPr>
          <w:rFonts w:hint="eastAsia"/>
        </w:rPr>
        <w:t>路由策略</w:t>
      </w:r>
      <w:r w:rsidR="001B6E3D" w:rsidRPr="00E52D6F">
        <w:rPr>
          <w:rFonts w:hint="eastAsia"/>
        </w:rPr>
        <w:t>aspath</w:t>
      </w:r>
      <w:r w:rsidRPr="00E52D6F">
        <w:rPr>
          <w:rFonts w:hint="eastAsia"/>
        </w:rPr>
        <w:t>，将</w:t>
      </w:r>
      <w:r w:rsidRPr="00E52D6F">
        <w:rPr>
          <w:rFonts w:hint="eastAsia"/>
        </w:rPr>
        <w:t>AS-Path</w:t>
      </w:r>
      <w:r w:rsidRPr="00E52D6F">
        <w:rPr>
          <w:rFonts w:hint="eastAsia"/>
        </w:rPr>
        <w:t>以</w:t>
      </w:r>
      <w:r w:rsidR="00FC7A51">
        <w:rPr>
          <w:rFonts w:hint="eastAsia"/>
        </w:rPr>
        <w:t>4</w:t>
      </w:r>
      <w:r w:rsidRPr="00E52D6F">
        <w:rPr>
          <w:rFonts w:hint="eastAsia"/>
        </w:rPr>
        <w:t>00</w:t>
      </w:r>
      <w:r w:rsidRPr="00E52D6F">
        <w:rPr>
          <w:rFonts w:hint="eastAsia"/>
        </w:rPr>
        <w:t>结尾的路由的本地优先级设置为</w:t>
      </w:r>
      <w:r w:rsidR="00FC7A51">
        <w:rPr>
          <w:rFonts w:hint="eastAsia"/>
        </w:rPr>
        <w:t>3</w:t>
      </w:r>
      <w:r w:rsidRPr="00E52D6F">
        <w:rPr>
          <w:rFonts w:hint="eastAsia"/>
        </w:rPr>
        <w:t>00</w:t>
      </w:r>
      <w:r w:rsidRPr="00E52D6F">
        <w:rPr>
          <w:rFonts w:hint="eastAsia"/>
        </w:rPr>
        <w:t>。</w:t>
      </w:r>
    </w:p>
    <w:p w:rsidR="00C8274A" w:rsidRPr="00E52D6F" w:rsidRDefault="00C8274A" w:rsidP="00E52D6F">
      <w:pPr>
        <w:pStyle w:val="TerminalDisplay"/>
      </w:pPr>
      <w:r w:rsidRPr="00E52D6F">
        <w:t>[</w:t>
      </w:r>
      <w:r w:rsidR="004C0C01" w:rsidRPr="00E52D6F">
        <w:rPr>
          <w:rFonts w:hint="eastAsia"/>
        </w:rPr>
        <w:t>DeviceC</w:t>
      </w:r>
      <w:r w:rsidRPr="00E52D6F">
        <w:t>]</w:t>
      </w:r>
      <w:r w:rsidRPr="00E52D6F">
        <w:rPr>
          <w:rFonts w:hint="eastAsia"/>
        </w:rPr>
        <w:t xml:space="preserve"> </w:t>
      </w:r>
      <w:r w:rsidRPr="00E52D6F">
        <w:t xml:space="preserve">ip as-path </w:t>
      </w:r>
      <w:r w:rsidR="008F64F7" w:rsidRPr="00E52D6F">
        <w:rPr>
          <w:rFonts w:hint="eastAsia"/>
        </w:rPr>
        <w:t>1</w:t>
      </w:r>
      <w:r w:rsidR="006248F6" w:rsidRPr="00E52D6F">
        <w:t xml:space="preserve"> permit </w:t>
      </w:r>
      <w:r w:rsidR="00FC7A51">
        <w:rPr>
          <w:rFonts w:hint="eastAsia"/>
        </w:rPr>
        <w:t>4</w:t>
      </w:r>
      <w:r w:rsidRPr="00E52D6F">
        <w:t>00$</w:t>
      </w:r>
    </w:p>
    <w:p w:rsidR="00C8274A" w:rsidRPr="00E52D6F" w:rsidRDefault="00C8274A" w:rsidP="00E52D6F">
      <w:pPr>
        <w:pStyle w:val="TerminalDisplay"/>
      </w:pPr>
      <w:r w:rsidRPr="00E52D6F">
        <w:t>[</w:t>
      </w:r>
      <w:r w:rsidR="004C0C01" w:rsidRPr="00E52D6F">
        <w:rPr>
          <w:rFonts w:hint="eastAsia"/>
        </w:rPr>
        <w:t>DeviceC</w:t>
      </w:r>
      <w:r w:rsidRPr="00E52D6F">
        <w:t>]</w:t>
      </w:r>
      <w:r w:rsidRPr="00E52D6F">
        <w:rPr>
          <w:rFonts w:hint="eastAsia"/>
        </w:rPr>
        <w:t xml:space="preserve"> </w:t>
      </w:r>
      <w:r w:rsidRPr="00E52D6F">
        <w:t xml:space="preserve">route-policy aspath </w:t>
      </w:r>
      <w:r w:rsidR="00A522E1" w:rsidRPr="00E52D6F">
        <w:t>per</w:t>
      </w:r>
      <w:r w:rsidR="00A522E1" w:rsidRPr="00E52D6F">
        <w:rPr>
          <w:rFonts w:hint="eastAsia"/>
        </w:rPr>
        <w:t>mit</w:t>
      </w:r>
      <w:r w:rsidR="00A522E1" w:rsidRPr="00E52D6F">
        <w:t xml:space="preserve"> </w:t>
      </w:r>
      <w:r w:rsidRPr="00E52D6F">
        <w:t xml:space="preserve">node </w:t>
      </w:r>
      <w:r w:rsidRPr="00E52D6F">
        <w:rPr>
          <w:rFonts w:hint="eastAsia"/>
        </w:rPr>
        <w:t>2</w:t>
      </w:r>
      <w:r w:rsidRPr="00E52D6F">
        <w:t>0</w:t>
      </w:r>
    </w:p>
    <w:p w:rsidR="00C8274A" w:rsidRPr="00E52D6F" w:rsidRDefault="004C0C01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C</w:t>
      </w:r>
      <w:r w:rsidR="00C8274A" w:rsidRPr="00E52D6F">
        <w:t>-route-policy-aspath-</w:t>
      </w:r>
      <w:r w:rsidR="00C8274A" w:rsidRPr="00E52D6F">
        <w:rPr>
          <w:rFonts w:hint="eastAsia"/>
        </w:rPr>
        <w:t>2</w:t>
      </w:r>
      <w:r w:rsidR="00C8274A" w:rsidRPr="00E52D6F">
        <w:t>0]</w:t>
      </w:r>
      <w:r w:rsidR="00C8274A" w:rsidRPr="00E52D6F">
        <w:rPr>
          <w:rFonts w:hint="eastAsia"/>
        </w:rPr>
        <w:t xml:space="preserve"> </w:t>
      </w:r>
      <w:r w:rsidR="00C8274A" w:rsidRPr="00E52D6F">
        <w:t xml:space="preserve">if-match as-path </w:t>
      </w:r>
      <w:r w:rsidR="008F64F7" w:rsidRPr="00E52D6F">
        <w:rPr>
          <w:rFonts w:hint="eastAsia"/>
        </w:rPr>
        <w:t>1</w:t>
      </w:r>
    </w:p>
    <w:p w:rsidR="00C8274A" w:rsidRPr="00E52D6F" w:rsidRDefault="004C0C01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C</w:t>
      </w:r>
      <w:r w:rsidR="00C8274A" w:rsidRPr="00E52D6F">
        <w:t>-route-policy-aspath-20]</w:t>
      </w:r>
      <w:r w:rsidR="00C8274A" w:rsidRPr="00E52D6F">
        <w:rPr>
          <w:rFonts w:hint="eastAsia"/>
        </w:rPr>
        <w:t xml:space="preserve"> </w:t>
      </w:r>
      <w:r w:rsidR="00C8274A" w:rsidRPr="00E52D6F">
        <w:t xml:space="preserve">apply local-preference </w:t>
      </w:r>
      <w:r w:rsidR="00FC7A51">
        <w:rPr>
          <w:rFonts w:hint="eastAsia"/>
        </w:rPr>
        <w:t>3</w:t>
      </w:r>
      <w:r w:rsidR="00C8274A" w:rsidRPr="00E52D6F">
        <w:t>00</w:t>
      </w:r>
    </w:p>
    <w:p w:rsidR="00C8274A" w:rsidRDefault="004C0C01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C</w:t>
      </w:r>
      <w:r w:rsidR="00C8274A" w:rsidRPr="00E52D6F">
        <w:t>-route-policy-aspath-20]</w:t>
      </w:r>
      <w:r w:rsidR="00C8274A" w:rsidRPr="00E52D6F">
        <w:rPr>
          <w:rFonts w:hint="eastAsia"/>
        </w:rPr>
        <w:t xml:space="preserve"> quit</w:t>
      </w:r>
    </w:p>
    <w:p w:rsidR="00FC7A51" w:rsidRPr="00E52D6F" w:rsidRDefault="00FC7A51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DeviceC</w:t>
      </w:r>
      <w:r w:rsidRPr="00E52D6F">
        <w:t>]</w:t>
      </w:r>
      <w:r w:rsidRPr="00E52D6F">
        <w:rPr>
          <w:rFonts w:hint="eastAsia"/>
        </w:rPr>
        <w:t xml:space="preserve"> </w:t>
      </w:r>
      <w:r w:rsidRPr="00E52D6F">
        <w:t>route-policy aspath per</w:t>
      </w:r>
      <w:r w:rsidRPr="00E52D6F">
        <w:rPr>
          <w:rFonts w:hint="eastAsia"/>
        </w:rPr>
        <w:t>mit</w:t>
      </w:r>
      <w:r w:rsidRPr="00E52D6F">
        <w:t xml:space="preserve"> node </w:t>
      </w:r>
      <w:r w:rsidRPr="00E52D6F">
        <w:rPr>
          <w:rFonts w:hint="eastAsia"/>
        </w:rPr>
        <w:t>2</w:t>
      </w:r>
      <w:r>
        <w:rPr>
          <w:rFonts w:hint="eastAsia"/>
        </w:rPr>
        <w:t>5</w:t>
      </w:r>
    </w:p>
    <w:p w:rsidR="001B6E3D" w:rsidRPr="00E52D6F" w:rsidRDefault="001B6E3D" w:rsidP="00E52D6F">
      <w:r w:rsidRPr="00E52D6F">
        <w:rPr>
          <w:rFonts w:hint="eastAsia"/>
        </w:rPr>
        <w:t xml:space="preserve"># </w:t>
      </w:r>
      <w:r w:rsidR="00B965A5" w:rsidRPr="00E52D6F">
        <w:rPr>
          <w:rFonts w:hint="eastAsia"/>
        </w:rPr>
        <w:t>在</w:t>
      </w:r>
      <w:r w:rsidR="00B965A5" w:rsidRPr="00E52D6F">
        <w:rPr>
          <w:rFonts w:hint="eastAsia"/>
        </w:rPr>
        <w:t>Device C</w:t>
      </w:r>
      <w:r w:rsidR="00B965A5" w:rsidRPr="00E52D6F">
        <w:rPr>
          <w:rFonts w:hint="eastAsia"/>
        </w:rPr>
        <w:t>上</w:t>
      </w:r>
      <w:r w:rsidRPr="00E52D6F">
        <w:rPr>
          <w:rFonts w:hint="eastAsia"/>
        </w:rPr>
        <w:t>配置对从对等体</w:t>
      </w:r>
      <w:r w:rsidRPr="00E52D6F">
        <w:rPr>
          <w:rFonts w:hint="eastAsia"/>
        </w:rPr>
        <w:t>35.35.35.5</w:t>
      </w:r>
      <w:r w:rsidRPr="00E52D6F">
        <w:rPr>
          <w:rFonts w:hint="eastAsia"/>
        </w:rPr>
        <w:t>接收的路由应用</w:t>
      </w:r>
      <w:r w:rsidR="004216CF" w:rsidRPr="00E52D6F">
        <w:rPr>
          <w:rFonts w:hint="eastAsia"/>
        </w:rPr>
        <w:t>路由策略</w:t>
      </w:r>
      <w:r w:rsidR="004216CF" w:rsidRPr="00E52D6F">
        <w:rPr>
          <w:rFonts w:hint="eastAsia"/>
        </w:rPr>
        <w:t>aspath</w:t>
      </w:r>
      <w:r w:rsidRPr="00E52D6F">
        <w:rPr>
          <w:rFonts w:hint="eastAsia"/>
        </w:rPr>
        <w:t>。</w:t>
      </w:r>
    </w:p>
    <w:p w:rsidR="00C8274A" w:rsidRPr="00E52D6F" w:rsidRDefault="00C8274A" w:rsidP="00E52D6F">
      <w:pPr>
        <w:pStyle w:val="TerminalDisplay"/>
      </w:pPr>
      <w:r w:rsidRPr="00E52D6F">
        <w:t>[</w:t>
      </w:r>
      <w:r w:rsidR="004C0C01" w:rsidRPr="00E52D6F">
        <w:rPr>
          <w:rFonts w:hint="eastAsia"/>
        </w:rPr>
        <w:t>DeviceC</w:t>
      </w:r>
      <w:r w:rsidRPr="00E52D6F">
        <w:t>]</w:t>
      </w:r>
      <w:r w:rsidRPr="00E52D6F">
        <w:rPr>
          <w:rFonts w:hint="eastAsia"/>
        </w:rPr>
        <w:t xml:space="preserve"> bgp 100</w:t>
      </w:r>
    </w:p>
    <w:p w:rsidR="00C8274A" w:rsidRPr="00E52D6F" w:rsidRDefault="004C0C01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C</w:t>
      </w:r>
      <w:r w:rsidR="0048072F">
        <w:t>-bgp-default</w:t>
      </w:r>
      <w:r w:rsidR="00C8274A" w:rsidRPr="00E52D6F">
        <w:t>]</w:t>
      </w:r>
      <w:r w:rsidR="004C0774" w:rsidRPr="00E52D6F">
        <w:rPr>
          <w:rFonts w:hint="eastAsia"/>
        </w:rPr>
        <w:t xml:space="preserve"> </w:t>
      </w:r>
      <w:r w:rsidR="00C8274A" w:rsidRPr="00E52D6F">
        <w:t>address-family ipv4</w:t>
      </w:r>
    </w:p>
    <w:p w:rsidR="00C8274A" w:rsidRPr="00E52D6F" w:rsidRDefault="004C0C01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C</w:t>
      </w:r>
      <w:r w:rsidR="0048072F">
        <w:t>-bgp-default</w:t>
      </w:r>
      <w:r w:rsidRPr="00E52D6F">
        <w:t>-ipv4]</w:t>
      </w:r>
      <w:r w:rsidR="004C0774" w:rsidRPr="00E52D6F">
        <w:rPr>
          <w:rFonts w:hint="eastAsia"/>
        </w:rPr>
        <w:t xml:space="preserve"> </w:t>
      </w:r>
      <w:r w:rsidRPr="00E52D6F">
        <w:t xml:space="preserve">peer </w:t>
      </w:r>
      <w:r w:rsidRPr="00E52D6F">
        <w:rPr>
          <w:rFonts w:hint="eastAsia"/>
        </w:rPr>
        <w:t>35.35.35.5</w:t>
      </w:r>
      <w:r w:rsidR="00C8274A" w:rsidRPr="00E52D6F">
        <w:t xml:space="preserve"> route-policy aspath import</w:t>
      </w:r>
    </w:p>
    <w:p w:rsidR="00261143" w:rsidRPr="00E52D6F" w:rsidRDefault="00261143" w:rsidP="00E52D6F">
      <w:pPr>
        <w:pStyle w:val="2"/>
      </w:pPr>
      <w:bookmarkStart w:id="18" w:name="_Toc34606066"/>
      <w:r w:rsidRPr="00E52D6F">
        <w:rPr>
          <w:rFonts w:hint="eastAsia"/>
        </w:rPr>
        <w:t>验证</w:t>
      </w:r>
      <w:r w:rsidR="000E0259" w:rsidRPr="00E52D6F">
        <w:rPr>
          <w:rFonts w:hint="eastAsia"/>
        </w:rPr>
        <w:t>配置</w:t>
      </w:r>
      <w:bookmarkEnd w:id="18"/>
    </w:p>
    <w:p w:rsidR="008964EF" w:rsidRPr="00E52D6F" w:rsidRDefault="002E6C37" w:rsidP="00E52D6F">
      <w:r w:rsidRPr="00E52D6F">
        <w:rPr>
          <w:rFonts w:hint="eastAsia"/>
        </w:rPr>
        <w:t xml:space="preserve"># </w:t>
      </w:r>
      <w:r w:rsidRPr="00E52D6F">
        <w:rPr>
          <w:rFonts w:hint="eastAsia"/>
        </w:rPr>
        <w:t>在</w:t>
      </w:r>
      <w:r w:rsidRPr="00E52D6F">
        <w:rPr>
          <w:rFonts w:hint="eastAsia"/>
        </w:rPr>
        <w:t>Device A</w:t>
      </w:r>
      <w:r w:rsidRPr="00E52D6F">
        <w:rPr>
          <w:rFonts w:hint="eastAsia"/>
        </w:rPr>
        <w:t>上再次查看</w:t>
      </w:r>
      <w:r w:rsidRPr="00E52D6F">
        <w:rPr>
          <w:rFonts w:hint="eastAsia"/>
        </w:rPr>
        <w:t>BGP</w:t>
      </w:r>
      <w:r w:rsidRPr="00E52D6F">
        <w:rPr>
          <w:rFonts w:hint="eastAsia"/>
        </w:rPr>
        <w:t>路由表，</w:t>
      </w:r>
      <w:r w:rsidR="000F760A" w:rsidRPr="00E52D6F">
        <w:rPr>
          <w:rFonts w:hint="eastAsia"/>
        </w:rPr>
        <w:t>可以看到</w:t>
      </w:r>
      <w:r w:rsidR="00FC7A51">
        <w:rPr>
          <w:rFonts w:hint="eastAsia"/>
        </w:rPr>
        <w:t>到达</w:t>
      </w:r>
      <w:r w:rsidR="00FC7A51">
        <w:rPr>
          <w:rFonts w:hint="eastAsia"/>
        </w:rPr>
        <w:t>AS 400</w:t>
      </w:r>
      <w:r w:rsidR="00FC7A51">
        <w:rPr>
          <w:rFonts w:hint="eastAsia"/>
        </w:rPr>
        <w:t>路由的下一跳发生变化</w:t>
      </w:r>
      <w:r w:rsidR="00FC7A51" w:rsidRPr="00E52D6F">
        <w:rPr>
          <w:rFonts w:hint="eastAsia"/>
        </w:rPr>
        <w:t>。</w:t>
      </w:r>
    </w:p>
    <w:p w:rsidR="00862A9E" w:rsidRPr="00E52D6F" w:rsidRDefault="00862A9E" w:rsidP="00E52D6F">
      <w:pPr>
        <w:pStyle w:val="TerminalDisplay"/>
      </w:pPr>
      <w:r w:rsidRPr="00E52D6F">
        <w:t>[DeviceA] display bgp routing-table ipv4</w:t>
      </w:r>
    </w:p>
    <w:p w:rsidR="006174FA" w:rsidRPr="00E52D6F" w:rsidRDefault="006174FA" w:rsidP="00E52D6F">
      <w:pPr>
        <w:pStyle w:val="TerminalDisplay"/>
      </w:pPr>
    </w:p>
    <w:p w:rsidR="006174FA" w:rsidRPr="00E52D6F" w:rsidRDefault="006174FA" w:rsidP="00E52D6F">
      <w:pPr>
        <w:pStyle w:val="TerminalDisplay"/>
      </w:pPr>
      <w:r w:rsidRPr="00E52D6F">
        <w:t>Total number of routes: 11</w:t>
      </w:r>
    </w:p>
    <w:p w:rsidR="006174FA" w:rsidRPr="00E52D6F" w:rsidRDefault="006174FA" w:rsidP="00E52D6F">
      <w:pPr>
        <w:pStyle w:val="TerminalDisplay"/>
      </w:pPr>
    </w:p>
    <w:p w:rsidR="006174FA" w:rsidRPr="00E52D6F" w:rsidRDefault="006174FA" w:rsidP="00E52D6F">
      <w:pPr>
        <w:pStyle w:val="TerminalDisplay"/>
      </w:pPr>
      <w:r w:rsidRPr="00E52D6F">
        <w:t xml:space="preserve"> BGP local router ID is 1.1.1.1</w:t>
      </w:r>
    </w:p>
    <w:p w:rsidR="006174FA" w:rsidRPr="00E52D6F" w:rsidRDefault="006174FA" w:rsidP="00E52D6F">
      <w:pPr>
        <w:pStyle w:val="TerminalDisplay"/>
      </w:pPr>
      <w:r w:rsidRPr="00E52D6F">
        <w:t xml:space="preserve"> Status codes: * - valid, &gt; - best, d - dampened, h - history</w:t>
      </w:r>
    </w:p>
    <w:p w:rsidR="006174FA" w:rsidRDefault="006174FA" w:rsidP="00E52D6F">
      <w:pPr>
        <w:pStyle w:val="TerminalDisplay"/>
      </w:pPr>
      <w:r w:rsidRPr="00E52D6F">
        <w:t xml:space="preserve">               s - suppressed, S - stale, i - internal, e </w:t>
      </w:r>
      <w:r w:rsidR="00607F4B">
        <w:t>–</w:t>
      </w:r>
      <w:r w:rsidRPr="00E52D6F">
        <w:t xml:space="preserve"> external</w:t>
      </w:r>
    </w:p>
    <w:p w:rsidR="00607F4B" w:rsidRPr="00E52D6F" w:rsidRDefault="00607F4B" w:rsidP="00E52D6F">
      <w:pPr>
        <w:pStyle w:val="TerminalDisplay"/>
      </w:pPr>
      <w:r w:rsidRPr="00E52D6F">
        <w:t xml:space="preserve">               </w:t>
      </w:r>
      <w:r w:rsidRPr="00AE265D">
        <w:t>a - additional-path</w:t>
      </w:r>
    </w:p>
    <w:p w:rsidR="006174FA" w:rsidRPr="00E52D6F" w:rsidRDefault="006174FA" w:rsidP="00E52D6F">
      <w:pPr>
        <w:pStyle w:val="TerminalDisplay"/>
      </w:pPr>
      <w:r w:rsidRPr="00E52D6F">
        <w:t xml:space="preserve">       Origin: i - IGP, e - EGP, ? - incomplete</w:t>
      </w:r>
    </w:p>
    <w:p w:rsidR="006174FA" w:rsidRPr="00E52D6F" w:rsidRDefault="006174FA" w:rsidP="00E52D6F">
      <w:pPr>
        <w:pStyle w:val="TerminalDisplay"/>
      </w:pPr>
    </w:p>
    <w:p w:rsidR="006174FA" w:rsidRPr="00E52D6F" w:rsidRDefault="006174FA" w:rsidP="00E52D6F">
      <w:pPr>
        <w:pStyle w:val="TerminalDisplay"/>
      </w:pPr>
      <w:r w:rsidRPr="00E52D6F">
        <w:t xml:space="preserve">     Network            NextHop         MED        LocPrf     PrefVal Path/Ogn</w:t>
      </w:r>
    </w:p>
    <w:p w:rsidR="006174FA" w:rsidRPr="00E52D6F" w:rsidRDefault="006174FA" w:rsidP="00E52D6F">
      <w:pPr>
        <w:pStyle w:val="TerminalDisplay"/>
      </w:pPr>
    </w:p>
    <w:p w:rsidR="00FC7A51" w:rsidRDefault="00FC7A51" w:rsidP="00FC7A51">
      <w:pPr>
        <w:pStyle w:val="TerminalDisplay"/>
      </w:pPr>
      <w:r>
        <w:t>* &gt;i 2.2.2.2/32         12.12.12.2      0          100        0       ?</w:t>
      </w:r>
    </w:p>
    <w:p w:rsidR="00FC7A51" w:rsidRDefault="00FC7A51" w:rsidP="00FC7A51">
      <w:pPr>
        <w:pStyle w:val="TerminalDisplay"/>
      </w:pPr>
      <w:r>
        <w:t>* &gt;i 3.3.3.3/32         13.13.13.3      0          100        0       ?</w:t>
      </w:r>
    </w:p>
    <w:p w:rsidR="00FC7A51" w:rsidRDefault="00FC7A51" w:rsidP="00FC7A51">
      <w:pPr>
        <w:pStyle w:val="TerminalDisplay"/>
      </w:pPr>
      <w:r>
        <w:t>* &gt;i 4.4.4.4/32         24.24.24.4      0          100        0       200i</w:t>
      </w:r>
    </w:p>
    <w:p w:rsidR="00FC7A51" w:rsidRDefault="00FC7A51" w:rsidP="00FC7A51">
      <w:pPr>
        <w:pStyle w:val="TerminalDisplay"/>
      </w:pPr>
      <w:r>
        <w:t>*  i                    35.35.35.5                 100        0       300 400</w:t>
      </w:r>
    </w:p>
    <w:p w:rsidR="00FC7A51" w:rsidRDefault="00FC7A51" w:rsidP="00FC7A51">
      <w:pPr>
        <w:pStyle w:val="TerminalDisplay"/>
      </w:pPr>
      <w:r>
        <w:t xml:space="preserve">                                                                      200i</w:t>
      </w:r>
    </w:p>
    <w:p w:rsidR="00FC7A51" w:rsidRDefault="00FC7A51" w:rsidP="00FC7A51">
      <w:pPr>
        <w:pStyle w:val="TerminalDisplay"/>
      </w:pPr>
      <w:r>
        <w:t>* &gt;i 5.5.5.5/32         35.35.35.5      0          100        0       300i</w:t>
      </w:r>
    </w:p>
    <w:p w:rsidR="00FC7A51" w:rsidRDefault="00FC7A51" w:rsidP="00FC7A51">
      <w:pPr>
        <w:pStyle w:val="TerminalDisplay"/>
      </w:pPr>
      <w:r>
        <w:t>*  i                    24.24.24.4                 100        0       200 400</w:t>
      </w:r>
    </w:p>
    <w:p w:rsidR="00FC7A51" w:rsidRDefault="00FC7A51" w:rsidP="00FC7A51">
      <w:pPr>
        <w:pStyle w:val="TerminalDisplay"/>
      </w:pPr>
      <w:r>
        <w:t xml:space="preserve">                                                                      300i</w:t>
      </w:r>
    </w:p>
    <w:p w:rsidR="00FC7A51" w:rsidRPr="007932F4" w:rsidRDefault="00FC7A51" w:rsidP="00FC7A51">
      <w:pPr>
        <w:pStyle w:val="TerminalDisplay"/>
        <w:rPr>
          <w:shd w:val="pct15" w:color="auto" w:fill="FFFFFF"/>
        </w:rPr>
      </w:pPr>
      <w:r w:rsidRPr="007932F4">
        <w:rPr>
          <w:shd w:val="pct15" w:color="auto" w:fill="FFFFFF"/>
        </w:rPr>
        <w:t>* &gt;i 6.6.6.6/32         35.35.35.5                 300        0       300 400i</w:t>
      </w:r>
    </w:p>
    <w:p w:rsidR="00FC7A51" w:rsidRPr="007932F4" w:rsidRDefault="00FC7A51" w:rsidP="00FC7A51">
      <w:pPr>
        <w:pStyle w:val="TerminalDisplay"/>
        <w:rPr>
          <w:shd w:val="pct15" w:color="auto" w:fill="FFFFFF"/>
        </w:rPr>
      </w:pPr>
      <w:r w:rsidRPr="007932F4">
        <w:rPr>
          <w:shd w:val="pct15" w:color="auto" w:fill="FFFFFF"/>
        </w:rPr>
        <w:t>*  i                    24.24.24.4                 100        0       200 400i</w:t>
      </w:r>
    </w:p>
    <w:p w:rsidR="00FC7A51" w:rsidRDefault="00FC7A51" w:rsidP="00FC7A51">
      <w:pPr>
        <w:pStyle w:val="TerminalDisplay"/>
      </w:pPr>
      <w:r>
        <w:t>* &gt;i 12.12.12.0/24      12.12.12.2      0          100        0       ?</w:t>
      </w:r>
    </w:p>
    <w:p w:rsidR="00FC7A51" w:rsidRDefault="00FC7A51" w:rsidP="00FC7A51">
      <w:pPr>
        <w:pStyle w:val="TerminalDisplay"/>
      </w:pPr>
      <w:r>
        <w:t>* &gt;i 13.13.13.0/24      13.13.13.3      0          100        0       ?</w:t>
      </w:r>
    </w:p>
    <w:p w:rsidR="00FC7A51" w:rsidRDefault="00FC7A51" w:rsidP="00FC7A51">
      <w:pPr>
        <w:pStyle w:val="TerminalDisplay"/>
      </w:pPr>
      <w:r>
        <w:t>* &gt;i 24.24.24.0/24      12.12.12.2      0          100        0       ?</w:t>
      </w:r>
    </w:p>
    <w:p w:rsidR="0092593C" w:rsidRPr="00E52D6F" w:rsidRDefault="00FC7A51" w:rsidP="00E52D6F">
      <w:pPr>
        <w:pStyle w:val="TerminalDisplay"/>
        <w:rPr>
          <w:rStyle w:val="TerminalDisplayshading"/>
        </w:rPr>
      </w:pPr>
      <w:r>
        <w:t>* &gt;i 35.35.35.0/24      13.13.13.3      0          100        0       ?</w:t>
      </w:r>
    </w:p>
    <w:p w:rsidR="005719DB" w:rsidRPr="00E52D6F" w:rsidRDefault="005719DB" w:rsidP="00E52D6F">
      <w:r w:rsidRPr="00E52D6F">
        <w:rPr>
          <w:rFonts w:hint="eastAsia"/>
        </w:rPr>
        <w:t xml:space="preserve"># </w:t>
      </w:r>
      <w:r w:rsidRPr="00E52D6F">
        <w:rPr>
          <w:rFonts w:hint="eastAsia"/>
        </w:rPr>
        <w:t>从</w:t>
      </w:r>
      <w:r w:rsidRPr="00E52D6F">
        <w:rPr>
          <w:rFonts w:hint="eastAsia"/>
        </w:rPr>
        <w:t>Device A</w:t>
      </w:r>
      <w:r w:rsidRPr="00E52D6F">
        <w:rPr>
          <w:rFonts w:hint="eastAsia"/>
        </w:rPr>
        <w:t>查看到达</w:t>
      </w:r>
      <w:r w:rsidRPr="00E52D6F">
        <w:rPr>
          <w:rFonts w:hint="eastAsia"/>
        </w:rPr>
        <w:t>6.6.6.6</w:t>
      </w:r>
      <w:r w:rsidRPr="00E52D6F">
        <w:rPr>
          <w:rFonts w:hint="eastAsia"/>
        </w:rPr>
        <w:t>的报文所经过的路径。可以看出，报文通过</w:t>
      </w:r>
      <w:r w:rsidR="00416CE9" w:rsidRPr="00E52D6F">
        <w:rPr>
          <w:rFonts w:hint="eastAsia"/>
        </w:rPr>
        <w:t>Device D</w:t>
      </w:r>
      <w:r w:rsidR="00416CE9" w:rsidRPr="00E52D6F">
        <w:rPr>
          <w:rFonts w:hint="eastAsia"/>
        </w:rPr>
        <w:t>转发</w:t>
      </w:r>
      <w:r w:rsidRPr="00E52D6F">
        <w:rPr>
          <w:rFonts w:hint="eastAsia"/>
        </w:rPr>
        <w:t>。</w:t>
      </w:r>
    </w:p>
    <w:p w:rsidR="009C7562" w:rsidRPr="00E52D6F" w:rsidRDefault="009C7562" w:rsidP="00E52D6F">
      <w:pPr>
        <w:pStyle w:val="TerminalDisplay"/>
      </w:pPr>
      <w:r w:rsidRPr="00E52D6F">
        <w:t>[DeviceA] tracert 6.6.6.6</w:t>
      </w:r>
    </w:p>
    <w:p w:rsidR="009C7562" w:rsidRPr="00E52D6F" w:rsidRDefault="009C7562" w:rsidP="00E52D6F">
      <w:pPr>
        <w:pStyle w:val="TerminalDisplay"/>
      </w:pPr>
      <w:r w:rsidRPr="00E52D6F">
        <w:t>traceroute to 6.6.6.6 (6.6.6.6), 30 hops at most, 52 bytes each packet, press CT</w:t>
      </w:r>
    </w:p>
    <w:p w:rsidR="009C7562" w:rsidRPr="00E52D6F" w:rsidRDefault="009C7562" w:rsidP="00E52D6F">
      <w:pPr>
        <w:pStyle w:val="TerminalDisplay"/>
      </w:pPr>
      <w:r w:rsidRPr="00E52D6F">
        <w:t>RL_C to break</w:t>
      </w:r>
    </w:p>
    <w:p w:rsidR="009C7562" w:rsidRPr="00E52D6F" w:rsidRDefault="009C7562" w:rsidP="00E52D6F">
      <w:pPr>
        <w:pStyle w:val="TerminalDisplay"/>
      </w:pPr>
      <w:r w:rsidRPr="00E52D6F">
        <w:t xml:space="preserve"> 1  12.12.12.2 (12.12.12.2)  2.417 ms  1.887 ms  1.773 ms</w:t>
      </w:r>
    </w:p>
    <w:p w:rsidR="009C7562" w:rsidRPr="00E52D6F" w:rsidRDefault="009C7562" w:rsidP="00E52D6F">
      <w:pPr>
        <w:pStyle w:val="TerminalDisplay"/>
      </w:pPr>
      <w:r w:rsidRPr="00E52D6F">
        <w:t xml:space="preserve"> 2  </w:t>
      </w:r>
      <w:r w:rsidR="00FC7A51">
        <w:rPr>
          <w:rFonts w:hint="eastAsia"/>
        </w:rPr>
        <w:t>35</w:t>
      </w:r>
      <w:r w:rsidR="00FC7A51" w:rsidRPr="00E52D6F">
        <w:t>.</w:t>
      </w:r>
      <w:r w:rsidR="00FC7A51">
        <w:rPr>
          <w:rFonts w:hint="eastAsia"/>
        </w:rPr>
        <w:t>35</w:t>
      </w:r>
      <w:r w:rsidR="00FC7A51" w:rsidRPr="00E52D6F">
        <w:t>.</w:t>
      </w:r>
      <w:r w:rsidR="00FC7A51">
        <w:rPr>
          <w:rFonts w:hint="eastAsia"/>
        </w:rPr>
        <w:t>35</w:t>
      </w:r>
      <w:r w:rsidR="00FC7A51" w:rsidRPr="00E52D6F">
        <w:t>.</w:t>
      </w:r>
      <w:r w:rsidR="00FC7A51">
        <w:rPr>
          <w:rFonts w:hint="eastAsia"/>
        </w:rPr>
        <w:t>5</w:t>
      </w:r>
      <w:r w:rsidR="00FC7A51" w:rsidRPr="00E52D6F">
        <w:t xml:space="preserve"> (</w:t>
      </w:r>
      <w:r w:rsidR="00FC7A51">
        <w:rPr>
          <w:rFonts w:hint="eastAsia"/>
        </w:rPr>
        <w:t>35</w:t>
      </w:r>
      <w:r w:rsidR="00FC7A51" w:rsidRPr="00E52D6F">
        <w:t>.</w:t>
      </w:r>
      <w:r w:rsidR="00FC7A51">
        <w:rPr>
          <w:rFonts w:hint="eastAsia"/>
        </w:rPr>
        <w:t>35</w:t>
      </w:r>
      <w:r w:rsidR="00FC7A51" w:rsidRPr="00E52D6F">
        <w:t>.</w:t>
      </w:r>
      <w:r w:rsidR="00FC7A51">
        <w:rPr>
          <w:rFonts w:hint="eastAsia"/>
        </w:rPr>
        <w:t>35</w:t>
      </w:r>
      <w:r w:rsidR="00FC7A51" w:rsidRPr="00E52D6F">
        <w:t>.</w:t>
      </w:r>
      <w:r w:rsidR="00FC7A51">
        <w:rPr>
          <w:rFonts w:hint="eastAsia"/>
        </w:rPr>
        <w:t>5</w:t>
      </w:r>
      <w:r w:rsidR="00FC7A51" w:rsidRPr="00E52D6F">
        <w:t>)</w:t>
      </w:r>
      <w:r w:rsidRPr="00E52D6F">
        <w:t xml:space="preserve">  4.057 ms  2.293 ms  2.739 ms</w:t>
      </w:r>
    </w:p>
    <w:p w:rsidR="00F2401C" w:rsidRPr="00E52D6F" w:rsidRDefault="009C7562" w:rsidP="00E52D6F">
      <w:pPr>
        <w:pStyle w:val="TerminalDisplay"/>
      </w:pPr>
      <w:r w:rsidRPr="00E52D6F">
        <w:t xml:space="preserve"> 3  6.6.6.6 (6.6.6.6)  5.145 ms  4.205 ms  4.402 ms</w:t>
      </w:r>
    </w:p>
    <w:p w:rsidR="00843A5F" w:rsidRPr="00E52D6F" w:rsidRDefault="00843A5F" w:rsidP="00E52D6F">
      <w:pPr>
        <w:pStyle w:val="2"/>
      </w:pPr>
      <w:bookmarkStart w:id="19" w:name="_Toc424909658"/>
      <w:bookmarkStart w:id="20" w:name="_Toc424909659"/>
      <w:bookmarkStart w:id="21" w:name="_Toc424909660"/>
      <w:bookmarkStart w:id="22" w:name="_Toc424909661"/>
      <w:bookmarkStart w:id="23" w:name="_Toc424909662"/>
      <w:bookmarkStart w:id="24" w:name="_Toc424909663"/>
      <w:bookmarkStart w:id="25" w:name="_Toc424909664"/>
      <w:bookmarkStart w:id="26" w:name="_Toc424909665"/>
      <w:bookmarkStart w:id="27" w:name="_Toc424909666"/>
      <w:bookmarkStart w:id="28" w:name="_Toc424909667"/>
      <w:bookmarkStart w:id="29" w:name="_Toc424909668"/>
      <w:bookmarkStart w:id="30" w:name="_Toc424909669"/>
      <w:bookmarkStart w:id="31" w:name="_Toc424909670"/>
      <w:bookmarkStart w:id="32" w:name="_Toc424909671"/>
      <w:bookmarkStart w:id="33" w:name="_Toc424909672"/>
      <w:bookmarkStart w:id="34" w:name="_Toc424909673"/>
      <w:bookmarkStart w:id="35" w:name="_Toc424909674"/>
      <w:bookmarkStart w:id="36" w:name="_Toc424909675"/>
      <w:bookmarkStart w:id="37" w:name="_Toc424909676"/>
      <w:bookmarkStart w:id="38" w:name="_Toc424909677"/>
      <w:bookmarkStart w:id="39" w:name="_Toc424909678"/>
      <w:bookmarkStart w:id="40" w:name="_Toc424909679"/>
      <w:bookmarkStart w:id="41" w:name="_Toc424909680"/>
      <w:bookmarkStart w:id="42" w:name="_Toc424909681"/>
      <w:bookmarkStart w:id="43" w:name="_Toc424909682"/>
      <w:bookmarkStart w:id="44" w:name="_Toc424909683"/>
      <w:bookmarkStart w:id="45" w:name="_Toc424909684"/>
      <w:bookmarkStart w:id="46" w:name="_Toc424909685"/>
      <w:bookmarkStart w:id="47" w:name="_Toc424909686"/>
      <w:bookmarkStart w:id="48" w:name="_Toc424909687"/>
      <w:bookmarkStart w:id="49" w:name="_Toc424909688"/>
      <w:bookmarkStart w:id="50" w:name="_Toc424909689"/>
      <w:bookmarkStart w:id="51" w:name="_Toc424909690"/>
      <w:bookmarkStart w:id="52" w:name="_Toc424909691"/>
      <w:bookmarkStart w:id="53" w:name="_Toc424909692"/>
      <w:bookmarkStart w:id="54" w:name="_Toc424909693"/>
      <w:bookmarkStart w:id="55" w:name="_Toc424909694"/>
      <w:bookmarkStart w:id="56" w:name="_Toc424909695"/>
      <w:bookmarkStart w:id="57" w:name="_Toc424909696"/>
      <w:bookmarkStart w:id="58" w:name="_Toc424909697"/>
      <w:bookmarkStart w:id="59" w:name="_Toc424909698"/>
      <w:bookmarkStart w:id="60" w:name="_Toc424909699"/>
      <w:bookmarkStart w:id="61" w:name="_Toc424909700"/>
      <w:bookmarkStart w:id="62" w:name="_Toc424909701"/>
      <w:bookmarkStart w:id="63" w:name="_Toc424909702"/>
      <w:bookmarkStart w:id="64" w:name="_Toc424909703"/>
      <w:bookmarkStart w:id="65" w:name="_Toc424909704"/>
      <w:bookmarkStart w:id="66" w:name="_Toc424909705"/>
      <w:bookmarkStart w:id="67" w:name="_Toc424909706"/>
      <w:bookmarkStart w:id="68" w:name="_Toc424909707"/>
      <w:bookmarkStart w:id="69" w:name="_Toc424909708"/>
      <w:bookmarkStart w:id="70" w:name="_Toc424909709"/>
      <w:bookmarkStart w:id="71" w:name="_Toc424909710"/>
      <w:bookmarkStart w:id="72" w:name="_Toc424909711"/>
      <w:bookmarkStart w:id="73" w:name="_Toc424909712"/>
      <w:bookmarkStart w:id="74" w:name="_Toc424909713"/>
      <w:bookmarkStart w:id="75" w:name="_Toc424909714"/>
      <w:bookmarkStart w:id="76" w:name="_Toc424909715"/>
      <w:bookmarkStart w:id="77" w:name="_Toc424909716"/>
      <w:bookmarkStart w:id="78" w:name="_Toc424909717"/>
      <w:bookmarkStart w:id="79" w:name="_Toc424909718"/>
      <w:bookmarkStart w:id="80" w:name="_Toc424909719"/>
      <w:bookmarkStart w:id="81" w:name="_Toc424909720"/>
      <w:bookmarkStart w:id="82" w:name="_Toc424909721"/>
      <w:bookmarkStart w:id="83" w:name="_Toc424909722"/>
      <w:bookmarkStart w:id="84" w:name="_Toc424909723"/>
      <w:bookmarkStart w:id="85" w:name="_Toc424909724"/>
      <w:bookmarkStart w:id="86" w:name="_Toc424909725"/>
      <w:bookmarkStart w:id="87" w:name="_Toc424909726"/>
      <w:bookmarkStart w:id="88" w:name="_Toc424909727"/>
      <w:bookmarkStart w:id="89" w:name="_Toc424909728"/>
      <w:bookmarkStart w:id="90" w:name="_Toc424909729"/>
      <w:bookmarkStart w:id="91" w:name="_Toc424909730"/>
      <w:bookmarkStart w:id="92" w:name="_Toc424909731"/>
      <w:bookmarkStart w:id="93" w:name="_Toc424909732"/>
      <w:bookmarkStart w:id="94" w:name="_Toc424909733"/>
      <w:bookmarkStart w:id="95" w:name="_Toc424909734"/>
      <w:bookmarkStart w:id="96" w:name="_Toc424909735"/>
      <w:bookmarkStart w:id="97" w:name="_Toc424909736"/>
      <w:bookmarkStart w:id="98" w:name="_Toc424909737"/>
      <w:bookmarkStart w:id="99" w:name="_Toc424909738"/>
      <w:bookmarkStart w:id="100" w:name="_Toc424909739"/>
      <w:bookmarkStart w:id="101" w:name="_Toc424909740"/>
      <w:bookmarkStart w:id="102" w:name="_Toc424909741"/>
      <w:bookmarkStart w:id="103" w:name="_Toc424909742"/>
      <w:bookmarkStart w:id="104" w:name="_Toc424909743"/>
      <w:bookmarkStart w:id="105" w:name="_Toc424909744"/>
      <w:bookmarkStart w:id="106" w:name="_Toc424909745"/>
      <w:bookmarkStart w:id="107" w:name="_Toc424909746"/>
      <w:bookmarkStart w:id="108" w:name="_Toc424909747"/>
      <w:bookmarkStart w:id="109" w:name="_Toc424909748"/>
      <w:bookmarkStart w:id="110" w:name="_Toc424909749"/>
      <w:bookmarkStart w:id="111" w:name="_Toc424909750"/>
      <w:bookmarkStart w:id="112" w:name="_Toc424909751"/>
      <w:bookmarkStart w:id="113" w:name="_Toc424909752"/>
      <w:bookmarkStart w:id="114" w:name="_Toc424909753"/>
      <w:bookmarkStart w:id="115" w:name="_Toc424909754"/>
      <w:bookmarkStart w:id="116" w:name="_Toc424909755"/>
      <w:bookmarkStart w:id="117" w:name="_Toc424909756"/>
      <w:bookmarkStart w:id="118" w:name="_Toc424909757"/>
      <w:bookmarkStart w:id="119" w:name="_Toc424909758"/>
      <w:bookmarkStart w:id="120" w:name="_Toc424909759"/>
      <w:bookmarkStart w:id="121" w:name="_Toc424909760"/>
      <w:bookmarkStart w:id="122" w:name="_Toc424909761"/>
      <w:bookmarkStart w:id="123" w:name="_Toc424909762"/>
      <w:bookmarkStart w:id="124" w:name="_Toc424909763"/>
      <w:bookmarkStart w:id="125" w:name="_Toc424909764"/>
      <w:bookmarkStart w:id="126" w:name="_Toc424909765"/>
      <w:bookmarkStart w:id="127" w:name="_Toc424909766"/>
      <w:bookmarkStart w:id="128" w:name="_Toc424909767"/>
      <w:bookmarkStart w:id="129" w:name="_Toc424909768"/>
      <w:bookmarkStart w:id="130" w:name="_Toc424909769"/>
      <w:bookmarkStart w:id="131" w:name="_Toc424909770"/>
      <w:bookmarkStart w:id="132" w:name="_Toc424909771"/>
      <w:bookmarkStart w:id="133" w:name="_Toc424909772"/>
      <w:bookmarkStart w:id="134" w:name="_Toc424909773"/>
      <w:bookmarkStart w:id="135" w:name="_Toc424909774"/>
      <w:bookmarkStart w:id="136" w:name="_Toc424909775"/>
      <w:bookmarkStart w:id="137" w:name="_Toc424909776"/>
      <w:bookmarkStart w:id="138" w:name="_Toc424909777"/>
      <w:bookmarkStart w:id="139" w:name="_Toc424909778"/>
      <w:bookmarkStart w:id="140" w:name="_Toc424909779"/>
      <w:bookmarkStart w:id="141" w:name="_Toc424909780"/>
      <w:bookmarkStart w:id="142" w:name="_Toc424909781"/>
      <w:bookmarkStart w:id="143" w:name="_Toc424909782"/>
      <w:bookmarkStart w:id="144" w:name="_Toc424909783"/>
      <w:bookmarkStart w:id="145" w:name="_Toc424909784"/>
      <w:bookmarkStart w:id="146" w:name="_Toc424909785"/>
      <w:bookmarkStart w:id="147" w:name="_Toc424909786"/>
      <w:bookmarkStart w:id="148" w:name="_Toc424909787"/>
      <w:bookmarkStart w:id="149" w:name="_Toc424909788"/>
      <w:bookmarkStart w:id="150" w:name="_Toc424909789"/>
      <w:bookmarkStart w:id="151" w:name="_Toc424909790"/>
      <w:bookmarkStart w:id="152" w:name="_Toc424909791"/>
      <w:bookmarkStart w:id="153" w:name="_Toc424909792"/>
      <w:bookmarkStart w:id="154" w:name="_Toc424909793"/>
      <w:bookmarkStart w:id="155" w:name="_Toc424909794"/>
      <w:bookmarkStart w:id="156" w:name="_Toc424909795"/>
      <w:bookmarkStart w:id="157" w:name="_Toc424909796"/>
      <w:bookmarkStart w:id="158" w:name="_Toc424909797"/>
      <w:bookmarkStart w:id="159" w:name="_Toc424909798"/>
      <w:bookmarkStart w:id="160" w:name="_Toc424909799"/>
      <w:bookmarkStart w:id="161" w:name="_Toc424909800"/>
      <w:bookmarkStart w:id="162" w:name="_Toc424909801"/>
      <w:bookmarkStart w:id="163" w:name="_Toc424909802"/>
      <w:bookmarkStart w:id="164" w:name="_Toc424909803"/>
      <w:bookmarkStart w:id="165" w:name="_Toc424909804"/>
      <w:bookmarkStart w:id="166" w:name="_Toc424909805"/>
      <w:bookmarkStart w:id="167" w:name="_Toc424909806"/>
      <w:bookmarkStart w:id="168" w:name="_Toc424909807"/>
      <w:bookmarkStart w:id="169" w:name="_Toc424909808"/>
      <w:bookmarkStart w:id="170" w:name="_Toc424909809"/>
      <w:bookmarkStart w:id="171" w:name="_Toc424909810"/>
      <w:bookmarkStart w:id="172" w:name="_Toc424909811"/>
      <w:bookmarkStart w:id="173" w:name="_Toc424909812"/>
      <w:bookmarkStart w:id="174" w:name="_Toc34606067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r w:rsidRPr="00E52D6F">
        <w:rPr>
          <w:rFonts w:hint="eastAsia"/>
        </w:rPr>
        <w:t>配置文件</w:t>
      </w:r>
      <w:bookmarkEnd w:id="174"/>
    </w:p>
    <w:p w:rsidR="00843A5F" w:rsidRPr="00E52D6F" w:rsidRDefault="00843A5F" w:rsidP="00E52D6F">
      <w:pPr>
        <w:pStyle w:val="ItemList"/>
      </w:pPr>
      <w:r w:rsidRPr="00E52D6F">
        <w:rPr>
          <w:rFonts w:hint="eastAsia"/>
        </w:rPr>
        <w:t>Device A</w:t>
      </w:r>
      <w:r w:rsidRPr="00E52D6F">
        <w:rPr>
          <w:rFonts w:hint="eastAsia"/>
        </w:rPr>
        <w:t>：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interface LoopBack0</w:t>
      </w:r>
    </w:p>
    <w:p w:rsidR="00843A5F" w:rsidRPr="00E52D6F" w:rsidRDefault="00843A5F" w:rsidP="00E52D6F">
      <w:pPr>
        <w:pStyle w:val="TerminalDisplay"/>
      </w:pPr>
      <w:r w:rsidRPr="00E52D6F">
        <w:t xml:space="preserve"> ip address 1.1.1.1 255.255.255.255</w:t>
      </w:r>
    </w:p>
    <w:p w:rsidR="00FC36FD" w:rsidRPr="00E52D6F" w:rsidRDefault="00FC36FD" w:rsidP="00E52D6F">
      <w:pPr>
        <w:pStyle w:val="TerminalDisplay"/>
      </w:pPr>
      <w:r w:rsidRPr="00E52D6F">
        <w:t>#</w:t>
      </w:r>
    </w:p>
    <w:p w:rsidR="004F024C" w:rsidRDefault="00FC36FD" w:rsidP="00E52D6F">
      <w:pPr>
        <w:pStyle w:val="TerminalDisplay"/>
      </w:pPr>
      <w:r w:rsidRPr="00E52D6F">
        <w:t xml:space="preserve">interface </w:t>
      </w:r>
      <w:r w:rsidR="004F024C" w:rsidRPr="004F024C">
        <w:t>GigabitEthernet</w:t>
      </w:r>
      <w:r w:rsidR="001B5317">
        <w:rPr>
          <w:rFonts w:hint="eastAsia"/>
        </w:rPr>
        <w:t>3/1</w:t>
      </w:r>
      <w:r w:rsidR="004F024C">
        <w:rPr>
          <w:rFonts w:hint="eastAsia"/>
        </w:rPr>
        <w:t>/1</w:t>
      </w:r>
    </w:p>
    <w:p w:rsidR="00FC36FD" w:rsidRPr="00E52D6F" w:rsidRDefault="004F024C" w:rsidP="004F024C">
      <w:pPr>
        <w:pStyle w:val="TerminalDisplay"/>
      </w:pPr>
      <w:r>
        <w:rPr>
          <w:rFonts w:hint="eastAsia"/>
        </w:rPr>
        <w:t xml:space="preserve"> </w:t>
      </w:r>
      <w:r w:rsidRPr="004F024C">
        <w:t>port link-mode route</w:t>
      </w:r>
    </w:p>
    <w:p w:rsidR="00FC36FD" w:rsidRPr="00E52D6F" w:rsidRDefault="00FC36FD" w:rsidP="00E52D6F">
      <w:pPr>
        <w:pStyle w:val="TerminalDisplay"/>
      </w:pPr>
      <w:r w:rsidRPr="00E52D6F">
        <w:t xml:space="preserve"> ip address 1</w:t>
      </w:r>
      <w:r w:rsidRPr="00E52D6F">
        <w:rPr>
          <w:rFonts w:hint="eastAsia"/>
        </w:rPr>
        <w:t>2.12.12.1</w:t>
      </w:r>
      <w:r w:rsidRPr="00E52D6F">
        <w:t xml:space="preserve"> 255.255.255.0</w:t>
      </w:r>
    </w:p>
    <w:p w:rsidR="00FC36FD" w:rsidRPr="00E52D6F" w:rsidRDefault="00FC36FD" w:rsidP="00E52D6F">
      <w:pPr>
        <w:pStyle w:val="TerminalDisplay"/>
      </w:pPr>
      <w:r w:rsidRPr="00E52D6F">
        <w:t>#</w:t>
      </w:r>
    </w:p>
    <w:p w:rsidR="004F024C" w:rsidRDefault="00FC36FD" w:rsidP="00E52D6F">
      <w:pPr>
        <w:pStyle w:val="TerminalDisplay"/>
      </w:pPr>
      <w:r w:rsidRPr="00E52D6F">
        <w:t xml:space="preserve">interface </w:t>
      </w:r>
      <w:r w:rsidR="004F024C" w:rsidRPr="004F024C">
        <w:t>GigabitEthernet</w:t>
      </w:r>
      <w:r w:rsidR="001B5317">
        <w:rPr>
          <w:rFonts w:hint="eastAsia"/>
        </w:rPr>
        <w:t>3/1</w:t>
      </w:r>
      <w:r w:rsidR="004F024C">
        <w:rPr>
          <w:rFonts w:hint="eastAsia"/>
        </w:rPr>
        <w:t>/2</w:t>
      </w:r>
    </w:p>
    <w:p w:rsidR="00FC36FD" w:rsidRPr="00E52D6F" w:rsidRDefault="004F024C" w:rsidP="00E52D6F">
      <w:pPr>
        <w:pStyle w:val="TerminalDisplay"/>
      </w:pPr>
      <w:r>
        <w:rPr>
          <w:rFonts w:hint="eastAsia"/>
        </w:rPr>
        <w:t xml:space="preserve"> </w:t>
      </w:r>
      <w:r w:rsidRPr="004F024C">
        <w:t>port link-mode route</w:t>
      </w:r>
    </w:p>
    <w:p w:rsidR="00FC36FD" w:rsidRPr="00E52D6F" w:rsidRDefault="00FC36FD" w:rsidP="00E52D6F">
      <w:pPr>
        <w:pStyle w:val="TerminalDisplay"/>
      </w:pPr>
      <w:r w:rsidRPr="00E52D6F">
        <w:t xml:space="preserve"> ip address 1</w:t>
      </w:r>
      <w:r w:rsidRPr="00E52D6F">
        <w:rPr>
          <w:rFonts w:hint="eastAsia"/>
        </w:rPr>
        <w:t>3.13.13.1</w:t>
      </w:r>
      <w:r w:rsidRPr="00E52D6F">
        <w:t xml:space="preserve"> 255.255.255.0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bgp 100</w:t>
      </w:r>
    </w:p>
    <w:p w:rsidR="00843A5F" w:rsidRPr="00E52D6F" w:rsidRDefault="00843A5F" w:rsidP="00E52D6F">
      <w:pPr>
        <w:pStyle w:val="TerminalDisplay"/>
      </w:pPr>
      <w:r w:rsidRPr="00E52D6F">
        <w:t xml:space="preserve"> router-id 1.1.1.1</w:t>
      </w:r>
    </w:p>
    <w:p w:rsidR="00843A5F" w:rsidRPr="00E52D6F" w:rsidRDefault="00843A5F" w:rsidP="00E52D6F">
      <w:pPr>
        <w:pStyle w:val="TerminalDisplay"/>
      </w:pPr>
      <w:r w:rsidRPr="00E52D6F">
        <w:t xml:space="preserve"> peer 12.12.12.2 as-number 100</w:t>
      </w:r>
    </w:p>
    <w:p w:rsidR="00843A5F" w:rsidRPr="00E52D6F" w:rsidRDefault="00843A5F" w:rsidP="00E52D6F">
      <w:pPr>
        <w:pStyle w:val="TerminalDisplay"/>
      </w:pPr>
      <w:r w:rsidRPr="00E52D6F">
        <w:t xml:space="preserve"> peer 13.13.13.3 as-number 100</w:t>
      </w:r>
    </w:p>
    <w:p w:rsidR="00843A5F" w:rsidRPr="00E52D6F" w:rsidRDefault="00843A5F" w:rsidP="00E52D6F">
      <w:pPr>
        <w:pStyle w:val="TerminalDisplay"/>
      </w:pPr>
      <w:r w:rsidRPr="00E52D6F">
        <w:t xml:space="preserve"> #</w:t>
      </w:r>
    </w:p>
    <w:p w:rsidR="00843A5F" w:rsidRPr="00E52D6F" w:rsidRDefault="00843A5F" w:rsidP="00E52D6F">
      <w:pPr>
        <w:pStyle w:val="TerminalDisplay"/>
      </w:pPr>
      <w:r w:rsidRPr="00E52D6F">
        <w:t xml:space="preserve"> address-family ipv4 unicast</w:t>
      </w:r>
    </w:p>
    <w:p w:rsidR="00843A5F" w:rsidRPr="00E52D6F" w:rsidRDefault="00843A5F" w:rsidP="00E52D6F">
      <w:pPr>
        <w:pStyle w:val="TerminalDisplay"/>
      </w:pPr>
      <w:r w:rsidRPr="00E52D6F">
        <w:t xml:space="preserve">  peer 12.12.12.2 enable</w:t>
      </w:r>
    </w:p>
    <w:p w:rsidR="00843A5F" w:rsidRPr="00E52D6F" w:rsidRDefault="00843A5F" w:rsidP="00E52D6F">
      <w:pPr>
        <w:pStyle w:val="TerminalDisplay"/>
      </w:pPr>
      <w:r w:rsidRPr="00E52D6F">
        <w:t xml:space="preserve">  peer 13.13.13.3 enable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ItemList"/>
      </w:pPr>
      <w:r w:rsidRPr="00E52D6F">
        <w:rPr>
          <w:rFonts w:hint="eastAsia"/>
        </w:rPr>
        <w:t>Device B</w:t>
      </w:r>
      <w:r w:rsidRPr="00E52D6F">
        <w:rPr>
          <w:rFonts w:hint="eastAsia"/>
        </w:rPr>
        <w:t>：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interface LoopBack0</w:t>
      </w:r>
    </w:p>
    <w:p w:rsidR="00843A5F" w:rsidRPr="00E52D6F" w:rsidRDefault="00843A5F" w:rsidP="00E52D6F">
      <w:pPr>
        <w:pStyle w:val="TerminalDisplay"/>
      </w:pPr>
      <w:r w:rsidRPr="00E52D6F">
        <w:t xml:space="preserve"> ip address 2.2.2.2 255.255.255.255</w:t>
      </w:r>
    </w:p>
    <w:p w:rsidR="00FC36FD" w:rsidRPr="00E52D6F" w:rsidRDefault="00FC36FD" w:rsidP="00E52D6F">
      <w:pPr>
        <w:pStyle w:val="TerminalDisplay"/>
      </w:pPr>
      <w:r w:rsidRPr="00E52D6F">
        <w:t>#</w:t>
      </w:r>
    </w:p>
    <w:p w:rsidR="004F024C" w:rsidRDefault="00FC36FD" w:rsidP="00E52D6F">
      <w:pPr>
        <w:pStyle w:val="TerminalDisplay"/>
      </w:pPr>
      <w:r w:rsidRPr="00E52D6F">
        <w:t xml:space="preserve">interface </w:t>
      </w:r>
      <w:r w:rsidR="004F024C" w:rsidRPr="004F024C">
        <w:t>GigabitEthernet</w:t>
      </w:r>
      <w:r w:rsidR="001B5317">
        <w:rPr>
          <w:rFonts w:hint="eastAsia"/>
        </w:rPr>
        <w:t>3/1</w:t>
      </w:r>
      <w:r w:rsidR="004F024C">
        <w:rPr>
          <w:rFonts w:hint="eastAsia"/>
        </w:rPr>
        <w:t>/1</w:t>
      </w:r>
    </w:p>
    <w:p w:rsidR="00FC36FD" w:rsidRPr="00E52D6F" w:rsidRDefault="004F024C" w:rsidP="00E52D6F">
      <w:pPr>
        <w:pStyle w:val="TerminalDisplay"/>
      </w:pPr>
      <w:r>
        <w:rPr>
          <w:rFonts w:hint="eastAsia"/>
        </w:rPr>
        <w:t xml:space="preserve"> </w:t>
      </w:r>
      <w:r w:rsidRPr="004F024C">
        <w:t>port link-mode route</w:t>
      </w:r>
    </w:p>
    <w:p w:rsidR="00FC36FD" w:rsidRPr="00E52D6F" w:rsidRDefault="00FC36FD" w:rsidP="00E52D6F">
      <w:pPr>
        <w:pStyle w:val="TerminalDisplay"/>
      </w:pPr>
      <w:r w:rsidRPr="00E52D6F">
        <w:t xml:space="preserve"> ip address 1</w:t>
      </w:r>
      <w:r w:rsidRPr="00E52D6F">
        <w:rPr>
          <w:rFonts w:hint="eastAsia"/>
        </w:rPr>
        <w:t>2.12.12.2</w:t>
      </w:r>
      <w:r w:rsidRPr="00E52D6F">
        <w:t xml:space="preserve"> 255.255.255.0</w:t>
      </w:r>
    </w:p>
    <w:p w:rsidR="00A64198" w:rsidRPr="00E52D6F" w:rsidRDefault="00A64198" w:rsidP="00E52D6F">
      <w:pPr>
        <w:pStyle w:val="TerminalDisplay"/>
      </w:pPr>
      <w:r w:rsidRPr="00E52D6F">
        <w:t>#</w:t>
      </w:r>
    </w:p>
    <w:p w:rsidR="004F024C" w:rsidRDefault="00A64198" w:rsidP="00E52D6F">
      <w:pPr>
        <w:pStyle w:val="TerminalDisplay"/>
      </w:pPr>
      <w:r w:rsidRPr="00E52D6F">
        <w:t xml:space="preserve">interface </w:t>
      </w:r>
      <w:r w:rsidR="004F024C" w:rsidRPr="004F024C">
        <w:t>GigabitEthernet</w:t>
      </w:r>
      <w:r w:rsidR="001B5317">
        <w:rPr>
          <w:rFonts w:hint="eastAsia"/>
        </w:rPr>
        <w:t>3/1</w:t>
      </w:r>
      <w:r w:rsidR="004F024C">
        <w:rPr>
          <w:rFonts w:hint="eastAsia"/>
        </w:rPr>
        <w:t>/2</w:t>
      </w:r>
    </w:p>
    <w:p w:rsidR="00A64198" w:rsidRPr="00E52D6F" w:rsidRDefault="004F024C" w:rsidP="00E52D6F">
      <w:pPr>
        <w:pStyle w:val="TerminalDisplay"/>
      </w:pPr>
      <w:r>
        <w:rPr>
          <w:rFonts w:hint="eastAsia"/>
        </w:rPr>
        <w:t xml:space="preserve"> </w:t>
      </w:r>
      <w:r w:rsidRPr="004F024C">
        <w:t>port link-mode route</w:t>
      </w:r>
    </w:p>
    <w:p w:rsidR="00A64198" w:rsidRPr="00E52D6F" w:rsidRDefault="00A64198" w:rsidP="00E52D6F">
      <w:pPr>
        <w:pStyle w:val="TerminalDisplay"/>
      </w:pPr>
      <w:r w:rsidRPr="00E52D6F">
        <w:t xml:space="preserve"> ip address </w:t>
      </w:r>
      <w:r w:rsidRPr="00E52D6F">
        <w:rPr>
          <w:rFonts w:hint="eastAsia"/>
        </w:rPr>
        <w:t>24</w:t>
      </w:r>
      <w:r w:rsidR="00FC7A51">
        <w:rPr>
          <w:rFonts w:hint="eastAsia"/>
        </w:rPr>
        <w:t xml:space="preserve"> </w:t>
      </w:r>
      <w:r w:rsidRPr="00E52D6F">
        <w:rPr>
          <w:rFonts w:hint="eastAsia"/>
        </w:rPr>
        <w:t>24.24.2</w:t>
      </w:r>
      <w:r w:rsidRPr="00E52D6F">
        <w:t xml:space="preserve"> 255.255.255.0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bgp 100</w:t>
      </w:r>
    </w:p>
    <w:p w:rsidR="00843A5F" w:rsidRPr="00E52D6F" w:rsidRDefault="00843A5F" w:rsidP="00E52D6F">
      <w:pPr>
        <w:pStyle w:val="TerminalDisplay"/>
      </w:pPr>
      <w:r w:rsidRPr="00E52D6F">
        <w:t xml:space="preserve"> router-id 2.2.2.2</w:t>
      </w:r>
    </w:p>
    <w:p w:rsidR="00843A5F" w:rsidRPr="00E52D6F" w:rsidRDefault="00843A5F" w:rsidP="00E52D6F">
      <w:pPr>
        <w:pStyle w:val="TerminalDisplay"/>
      </w:pPr>
      <w:r w:rsidRPr="00E52D6F">
        <w:t xml:space="preserve"> peer 12.12.12.1 as-number 100</w:t>
      </w:r>
    </w:p>
    <w:p w:rsidR="00843A5F" w:rsidRPr="00E52D6F" w:rsidRDefault="00843A5F" w:rsidP="00E52D6F">
      <w:pPr>
        <w:pStyle w:val="TerminalDisplay"/>
      </w:pPr>
      <w:r w:rsidRPr="00E52D6F">
        <w:t xml:space="preserve"> peer 24.24.24.4 as-number 200</w:t>
      </w:r>
    </w:p>
    <w:p w:rsidR="00843A5F" w:rsidRPr="00E52D6F" w:rsidRDefault="00843A5F" w:rsidP="00E52D6F">
      <w:pPr>
        <w:pStyle w:val="TerminalDisplay"/>
      </w:pPr>
      <w:r w:rsidRPr="00E52D6F">
        <w:t xml:space="preserve"> #</w:t>
      </w:r>
    </w:p>
    <w:p w:rsidR="00843A5F" w:rsidRPr="00E52D6F" w:rsidRDefault="00843A5F" w:rsidP="00E52D6F">
      <w:pPr>
        <w:pStyle w:val="TerminalDisplay"/>
      </w:pPr>
      <w:r w:rsidRPr="00E52D6F">
        <w:t xml:space="preserve"> address-family ipv4 unicast</w:t>
      </w:r>
    </w:p>
    <w:p w:rsidR="00843A5F" w:rsidRPr="00E52D6F" w:rsidRDefault="00843A5F" w:rsidP="00E52D6F">
      <w:pPr>
        <w:pStyle w:val="TerminalDisplay"/>
      </w:pPr>
      <w:r w:rsidRPr="00E52D6F">
        <w:t xml:space="preserve">  import-route direct</w:t>
      </w:r>
    </w:p>
    <w:p w:rsidR="00843A5F" w:rsidRPr="00E52D6F" w:rsidRDefault="00843A5F" w:rsidP="00E52D6F">
      <w:pPr>
        <w:pStyle w:val="TerminalDisplay"/>
      </w:pPr>
      <w:r w:rsidRPr="00E52D6F">
        <w:t xml:space="preserve">  peer 12.12.12.1 enable</w:t>
      </w:r>
    </w:p>
    <w:p w:rsidR="00843A5F" w:rsidRPr="00E52D6F" w:rsidRDefault="00843A5F" w:rsidP="00E52D6F">
      <w:pPr>
        <w:pStyle w:val="TerminalDisplay"/>
      </w:pPr>
      <w:r w:rsidRPr="00E52D6F">
        <w:t xml:space="preserve">  peer 24.24.24.4 enable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ItemList"/>
      </w:pPr>
      <w:r w:rsidRPr="00E52D6F">
        <w:rPr>
          <w:rFonts w:hint="eastAsia"/>
        </w:rPr>
        <w:t xml:space="preserve">Device </w:t>
      </w:r>
      <w:r w:rsidRPr="00E52D6F">
        <w:rPr>
          <w:rFonts w:hint="eastAsia"/>
          <w:lang w:eastAsia="zh-CN"/>
        </w:rPr>
        <w:t>C</w:t>
      </w:r>
      <w:r w:rsidRPr="00E52D6F">
        <w:rPr>
          <w:rFonts w:hint="eastAsia"/>
        </w:rPr>
        <w:t>：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interface LoopBack0</w:t>
      </w:r>
    </w:p>
    <w:p w:rsidR="00843A5F" w:rsidRPr="00E52D6F" w:rsidRDefault="00843A5F" w:rsidP="00E52D6F">
      <w:pPr>
        <w:pStyle w:val="TerminalDisplay"/>
      </w:pPr>
      <w:r w:rsidRPr="00E52D6F">
        <w:t xml:space="preserve"> ip address 3.3.3.3 255.255.255.255</w:t>
      </w:r>
    </w:p>
    <w:p w:rsidR="00A64198" w:rsidRPr="00E52D6F" w:rsidRDefault="00A64198" w:rsidP="00E52D6F">
      <w:pPr>
        <w:pStyle w:val="TerminalDisplay"/>
      </w:pPr>
      <w:r w:rsidRPr="00E52D6F">
        <w:t>#</w:t>
      </w:r>
    </w:p>
    <w:p w:rsidR="004F024C" w:rsidRDefault="00A64198" w:rsidP="00E52D6F">
      <w:pPr>
        <w:pStyle w:val="TerminalDisplay"/>
      </w:pPr>
      <w:r w:rsidRPr="00E52D6F">
        <w:t xml:space="preserve">interface </w:t>
      </w:r>
      <w:r w:rsidR="004F024C" w:rsidRPr="004F024C">
        <w:t>GigabitEthernet</w:t>
      </w:r>
      <w:r w:rsidR="001B5317">
        <w:rPr>
          <w:rFonts w:hint="eastAsia"/>
        </w:rPr>
        <w:t>3/1</w:t>
      </w:r>
      <w:r w:rsidR="004F024C">
        <w:rPr>
          <w:rFonts w:hint="eastAsia"/>
        </w:rPr>
        <w:t>/1</w:t>
      </w:r>
    </w:p>
    <w:p w:rsidR="00A64198" w:rsidRPr="00E52D6F" w:rsidRDefault="004F024C" w:rsidP="00E52D6F">
      <w:pPr>
        <w:pStyle w:val="TerminalDisplay"/>
      </w:pPr>
      <w:r>
        <w:rPr>
          <w:rFonts w:hint="eastAsia"/>
        </w:rPr>
        <w:t xml:space="preserve"> </w:t>
      </w:r>
      <w:r w:rsidRPr="004F024C">
        <w:t>port link-mode route</w:t>
      </w:r>
    </w:p>
    <w:p w:rsidR="00A64198" w:rsidRPr="00E52D6F" w:rsidRDefault="00A64198" w:rsidP="00E52D6F">
      <w:pPr>
        <w:pStyle w:val="TerminalDisplay"/>
      </w:pPr>
      <w:r w:rsidRPr="00E52D6F">
        <w:t xml:space="preserve"> ip address 1</w:t>
      </w:r>
      <w:r w:rsidRPr="00E52D6F">
        <w:rPr>
          <w:rFonts w:hint="eastAsia"/>
        </w:rPr>
        <w:t>3.13.13.3</w:t>
      </w:r>
      <w:r w:rsidRPr="00E52D6F">
        <w:t xml:space="preserve"> 255.255.255.0</w:t>
      </w:r>
    </w:p>
    <w:p w:rsidR="00A64198" w:rsidRPr="00E52D6F" w:rsidRDefault="00A64198" w:rsidP="00E52D6F">
      <w:pPr>
        <w:pStyle w:val="TerminalDisplay"/>
      </w:pPr>
      <w:r w:rsidRPr="00E52D6F">
        <w:t>#</w:t>
      </w:r>
    </w:p>
    <w:p w:rsidR="004F024C" w:rsidRDefault="00A64198" w:rsidP="00E52D6F">
      <w:pPr>
        <w:pStyle w:val="TerminalDisplay"/>
      </w:pPr>
      <w:r w:rsidRPr="00E52D6F">
        <w:t xml:space="preserve">interface </w:t>
      </w:r>
      <w:r w:rsidR="004F024C" w:rsidRPr="004F024C">
        <w:t>GigabitEthernet</w:t>
      </w:r>
      <w:r w:rsidR="001B5317">
        <w:rPr>
          <w:rFonts w:hint="eastAsia"/>
        </w:rPr>
        <w:t>3/1</w:t>
      </w:r>
      <w:r w:rsidR="004F024C">
        <w:rPr>
          <w:rFonts w:hint="eastAsia"/>
        </w:rPr>
        <w:t>/2</w:t>
      </w:r>
    </w:p>
    <w:p w:rsidR="00A64198" w:rsidRPr="00E52D6F" w:rsidRDefault="004F024C" w:rsidP="00E52D6F">
      <w:pPr>
        <w:pStyle w:val="TerminalDisplay"/>
      </w:pPr>
      <w:r>
        <w:rPr>
          <w:rFonts w:hint="eastAsia"/>
        </w:rPr>
        <w:t xml:space="preserve"> </w:t>
      </w:r>
      <w:r w:rsidRPr="004F024C">
        <w:t>port link-mode route</w:t>
      </w:r>
    </w:p>
    <w:p w:rsidR="00A64198" w:rsidRPr="00E52D6F" w:rsidRDefault="00A64198" w:rsidP="00E52D6F">
      <w:pPr>
        <w:pStyle w:val="TerminalDisplay"/>
      </w:pPr>
      <w:r w:rsidRPr="00E52D6F">
        <w:t xml:space="preserve"> ip address </w:t>
      </w:r>
      <w:r w:rsidRPr="00E52D6F">
        <w:rPr>
          <w:rFonts w:hint="eastAsia"/>
        </w:rPr>
        <w:t>35.35.35.3</w:t>
      </w:r>
      <w:r w:rsidRPr="00E52D6F">
        <w:t xml:space="preserve"> 255.255.255.0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bgp 100</w:t>
      </w:r>
    </w:p>
    <w:p w:rsidR="00843A5F" w:rsidRPr="00E52D6F" w:rsidRDefault="00843A5F" w:rsidP="00E52D6F">
      <w:pPr>
        <w:pStyle w:val="TerminalDisplay"/>
      </w:pPr>
      <w:r w:rsidRPr="00E52D6F">
        <w:t xml:space="preserve"> router-id 3.3.3.3</w:t>
      </w:r>
    </w:p>
    <w:p w:rsidR="00843A5F" w:rsidRPr="00E52D6F" w:rsidRDefault="00843A5F" w:rsidP="00E52D6F">
      <w:pPr>
        <w:pStyle w:val="TerminalDisplay"/>
      </w:pPr>
      <w:r w:rsidRPr="00E52D6F">
        <w:t xml:space="preserve"> peer 13.13.13.1 as-number 100</w:t>
      </w:r>
    </w:p>
    <w:p w:rsidR="00843A5F" w:rsidRPr="00E52D6F" w:rsidRDefault="00843A5F" w:rsidP="00E52D6F">
      <w:pPr>
        <w:pStyle w:val="TerminalDisplay"/>
      </w:pPr>
      <w:r w:rsidRPr="00E52D6F">
        <w:t xml:space="preserve"> peer 35.35.35.5 as-number 300</w:t>
      </w:r>
    </w:p>
    <w:p w:rsidR="00843A5F" w:rsidRPr="00E52D6F" w:rsidRDefault="00843A5F" w:rsidP="00E52D6F">
      <w:pPr>
        <w:pStyle w:val="TerminalDisplay"/>
      </w:pPr>
      <w:r w:rsidRPr="00E52D6F">
        <w:t xml:space="preserve"> #</w:t>
      </w:r>
    </w:p>
    <w:p w:rsidR="00843A5F" w:rsidRPr="00E52D6F" w:rsidRDefault="00843A5F" w:rsidP="00E52D6F">
      <w:pPr>
        <w:pStyle w:val="TerminalDisplay"/>
      </w:pPr>
      <w:r w:rsidRPr="00E52D6F">
        <w:t xml:space="preserve"> address-family ipv4 unicast</w:t>
      </w:r>
    </w:p>
    <w:p w:rsidR="00843A5F" w:rsidRPr="00E52D6F" w:rsidRDefault="00843A5F" w:rsidP="00E52D6F">
      <w:pPr>
        <w:pStyle w:val="TerminalDisplay"/>
      </w:pPr>
      <w:r w:rsidRPr="00E52D6F">
        <w:t xml:space="preserve">  import-route direct</w:t>
      </w:r>
    </w:p>
    <w:p w:rsidR="00843A5F" w:rsidRPr="00E52D6F" w:rsidRDefault="00843A5F" w:rsidP="00E52D6F">
      <w:pPr>
        <w:pStyle w:val="TerminalDisplay"/>
      </w:pPr>
      <w:r w:rsidRPr="00E52D6F">
        <w:t xml:space="preserve">  peer 13.13.13.1 enable</w:t>
      </w:r>
    </w:p>
    <w:p w:rsidR="00843A5F" w:rsidRPr="00E52D6F" w:rsidRDefault="00843A5F" w:rsidP="00E52D6F">
      <w:pPr>
        <w:pStyle w:val="TerminalDisplay"/>
      </w:pPr>
      <w:r w:rsidRPr="00E52D6F">
        <w:t xml:space="preserve">  peer 35.35.35.5 enable</w:t>
      </w:r>
    </w:p>
    <w:p w:rsidR="00843A5F" w:rsidRPr="00E52D6F" w:rsidRDefault="00843A5F" w:rsidP="00E52D6F">
      <w:pPr>
        <w:pStyle w:val="TerminalDisplay"/>
      </w:pPr>
      <w:r w:rsidRPr="00E52D6F">
        <w:t xml:space="preserve">  peer 35.35.35.5 route-policy aspath import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route-policy aspath permit node 20</w:t>
      </w:r>
    </w:p>
    <w:p w:rsidR="00843A5F" w:rsidRPr="00E52D6F" w:rsidRDefault="00843A5F" w:rsidP="00E52D6F">
      <w:pPr>
        <w:pStyle w:val="TerminalDisplay"/>
      </w:pPr>
      <w:r w:rsidRPr="00E52D6F">
        <w:t xml:space="preserve"> if-match as-path </w:t>
      </w:r>
      <w:r w:rsidRPr="00E52D6F">
        <w:rPr>
          <w:rFonts w:hint="eastAsia"/>
        </w:rPr>
        <w:t>1</w:t>
      </w:r>
    </w:p>
    <w:p w:rsidR="00843A5F" w:rsidRDefault="00843A5F" w:rsidP="00E52D6F">
      <w:pPr>
        <w:pStyle w:val="TerminalDisplay"/>
      </w:pPr>
      <w:r w:rsidRPr="00E52D6F">
        <w:t xml:space="preserve"> apply local-preference </w:t>
      </w:r>
      <w:r w:rsidR="005E3887">
        <w:rPr>
          <w:rFonts w:hint="eastAsia"/>
        </w:rPr>
        <w:t>3</w:t>
      </w:r>
      <w:r w:rsidRPr="00E52D6F">
        <w:t>00</w:t>
      </w:r>
    </w:p>
    <w:p w:rsidR="005E3887" w:rsidRPr="00E52D6F" w:rsidRDefault="005E3887" w:rsidP="00E52D6F">
      <w:pPr>
        <w:pStyle w:val="TerminalDisplay"/>
      </w:pPr>
      <w:r w:rsidRPr="00E52D6F">
        <w:t>route-policy aspath permit node 2</w:t>
      </w:r>
      <w:r>
        <w:rPr>
          <w:rFonts w:hint="eastAsia"/>
        </w:rPr>
        <w:t>5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 xml:space="preserve"> ip as-path </w:t>
      </w:r>
      <w:r w:rsidRPr="00E52D6F">
        <w:rPr>
          <w:rFonts w:hint="eastAsia"/>
        </w:rPr>
        <w:t>1</w:t>
      </w:r>
      <w:r w:rsidRPr="00E52D6F">
        <w:t xml:space="preserve"> permit </w:t>
      </w:r>
      <w:r w:rsidR="005E3887">
        <w:rPr>
          <w:rFonts w:hint="eastAsia"/>
        </w:rPr>
        <w:t>4</w:t>
      </w:r>
      <w:r w:rsidRPr="00E52D6F">
        <w:t>00$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ItemList"/>
      </w:pPr>
      <w:r w:rsidRPr="00E52D6F">
        <w:rPr>
          <w:rFonts w:hint="eastAsia"/>
        </w:rPr>
        <w:t xml:space="preserve">Device </w:t>
      </w:r>
      <w:r w:rsidRPr="00E52D6F">
        <w:rPr>
          <w:rFonts w:hint="eastAsia"/>
          <w:lang w:eastAsia="zh-CN"/>
        </w:rPr>
        <w:t>D</w:t>
      </w:r>
      <w:r w:rsidRPr="00E52D6F">
        <w:rPr>
          <w:rFonts w:hint="eastAsia"/>
        </w:rPr>
        <w:t>：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interface LoopBack0</w:t>
      </w:r>
    </w:p>
    <w:p w:rsidR="00843A5F" w:rsidRPr="00E52D6F" w:rsidRDefault="00843A5F" w:rsidP="00E52D6F">
      <w:pPr>
        <w:pStyle w:val="TerminalDisplay"/>
      </w:pPr>
      <w:r w:rsidRPr="00E52D6F">
        <w:t xml:space="preserve"> ip address 4.4.4.4 255.255.255.255</w:t>
      </w:r>
    </w:p>
    <w:p w:rsidR="00A64198" w:rsidRPr="00E52D6F" w:rsidRDefault="00A64198" w:rsidP="00E52D6F">
      <w:pPr>
        <w:pStyle w:val="TerminalDisplay"/>
      </w:pPr>
      <w:r w:rsidRPr="00E52D6F">
        <w:t>#</w:t>
      </w:r>
    </w:p>
    <w:p w:rsidR="004F024C" w:rsidRDefault="00A64198" w:rsidP="00E52D6F">
      <w:pPr>
        <w:pStyle w:val="TerminalDisplay"/>
      </w:pPr>
      <w:r w:rsidRPr="00E52D6F">
        <w:t xml:space="preserve">interface </w:t>
      </w:r>
      <w:r w:rsidR="004F024C" w:rsidRPr="004F024C">
        <w:t>GigabitEthernet</w:t>
      </w:r>
      <w:r w:rsidR="001B5317">
        <w:rPr>
          <w:rFonts w:hint="eastAsia"/>
        </w:rPr>
        <w:t>3/1</w:t>
      </w:r>
      <w:r w:rsidR="004F024C">
        <w:rPr>
          <w:rFonts w:hint="eastAsia"/>
        </w:rPr>
        <w:t>/1</w:t>
      </w:r>
    </w:p>
    <w:p w:rsidR="00A64198" w:rsidRPr="00E52D6F" w:rsidRDefault="004F024C" w:rsidP="00E52D6F">
      <w:pPr>
        <w:pStyle w:val="TerminalDisplay"/>
      </w:pPr>
      <w:r>
        <w:rPr>
          <w:rFonts w:hint="eastAsia"/>
        </w:rPr>
        <w:t xml:space="preserve"> </w:t>
      </w:r>
      <w:r w:rsidRPr="004F024C">
        <w:t>port link-mode route</w:t>
      </w:r>
    </w:p>
    <w:p w:rsidR="00A64198" w:rsidRPr="00E52D6F" w:rsidRDefault="00A64198" w:rsidP="00E52D6F">
      <w:pPr>
        <w:pStyle w:val="TerminalDisplay"/>
      </w:pPr>
      <w:r w:rsidRPr="00E52D6F">
        <w:t xml:space="preserve"> ip address </w:t>
      </w:r>
      <w:r w:rsidRPr="00E52D6F">
        <w:rPr>
          <w:rFonts w:hint="eastAsia"/>
        </w:rPr>
        <w:t>24.24.24.4</w:t>
      </w:r>
      <w:r w:rsidRPr="00E52D6F">
        <w:t xml:space="preserve"> 255.255.255.0</w:t>
      </w:r>
    </w:p>
    <w:p w:rsidR="00A64198" w:rsidRPr="00E52D6F" w:rsidRDefault="00A64198" w:rsidP="00E52D6F">
      <w:pPr>
        <w:pStyle w:val="TerminalDisplay"/>
      </w:pPr>
      <w:r w:rsidRPr="00E52D6F">
        <w:t>#</w:t>
      </w:r>
    </w:p>
    <w:p w:rsidR="004F024C" w:rsidRDefault="004F024C" w:rsidP="004F024C">
      <w:pPr>
        <w:pStyle w:val="TerminalDisplay"/>
      </w:pPr>
      <w:r w:rsidRPr="00E52D6F">
        <w:t xml:space="preserve">interface </w:t>
      </w:r>
      <w:r w:rsidRPr="004F024C">
        <w:t>GigabitEthernet</w:t>
      </w:r>
      <w:r w:rsidR="001B5317">
        <w:rPr>
          <w:rFonts w:hint="eastAsia"/>
        </w:rPr>
        <w:t>3/1</w:t>
      </w:r>
      <w:r>
        <w:rPr>
          <w:rFonts w:hint="eastAsia"/>
        </w:rPr>
        <w:t>/2</w:t>
      </w:r>
    </w:p>
    <w:p w:rsidR="00A64198" w:rsidRPr="00E52D6F" w:rsidRDefault="004F024C" w:rsidP="004F024C">
      <w:pPr>
        <w:pStyle w:val="TerminalDisplay"/>
      </w:pPr>
      <w:r>
        <w:rPr>
          <w:rFonts w:hint="eastAsia"/>
        </w:rPr>
        <w:t xml:space="preserve"> </w:t>
      </w:r>
      <w:r w:rsidRPr="004F024C">
        <w:t>port link-mode route</w:t>
      </w:r>
    </w:p>
    <w:p w:rsidR="00A64198" w:rsidRPr="00E52D6F" w:rsidRDefault="00A64198" w:rsidP="00E52D6F">
      <w:pPr>
        <w:pStyle w:val="TerminalDisplay"/>
      </w:pPr>
      <w:r w:rsidRPr="00E52D6F">
        <w:t xml:space="preserve"> ip address </w:t>
      </w:r>
      <w:r w:rsidRPr="00E52D6F">
        <w:rPr>
          <w:rFonts w:hint="eastAsia"/>
        </w:rPr>
        <w:t>46.46.46.4</w:t>
      </w:r>
      <w:r w:rsidRPr="00E52D6F">
        <w:t xml:space="preserve"> 255.255.255.0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bgp 200</w:t>
      </w:r>
    </w:p>
    <w:p w:rsidR="00843A5F" w:rsidRPr="00E52D6F" w:rsidRDefault="00843A5F" w:rsidP="00E52D6F">
      <w:pPr>
        <w:pStyle w:val="TerminalDisplay"/>
      </w:pPr>
      <w:r w:rsidRPr="00E52D6F">
        <w:t xml:space="preserve"> router-id 4.4.4.4</w:t>
      </w:r>
    </w:p>
    <w:p w:rsidR="00843A5F" w:rsidRPr="00E52D6F" w:rsidRDefault="00843A5F" w:rsidP="00E52D6F">
      <w:pPr>
        <w:pStyle w:val="TerminalDisplay"/>
      </w:pPr>
      <w:r w:rsidRPr="00E52D6F">
        <w:t xml:space="preserve"> peer 24.24.24.2 as-number 100</w:t>
      </w:r>
    </w:p>
    <w:p w:rsidR="00843A5F" w:rsidRPr="00E52D6F" w:rsidRDefault="00843A5F" w:rsidP="00E52D6F">
      <w:pPr>
        <w:pStyle w:val="TerminalDisplay"/>
      </w:pPr>
      <w:r w:rsidRPr="00E52D6F">
        <w:t xml:space="preserve"> peer 46.46.46.6 as-number 400</w:t>
      </w:r>
    </w:p>
    <w:p w:rsidR="00843A5F" w:rsidRPr="00E52D6F" w:rsidRDefault="00843A5F" w:rsidP="00E52D6F">
      <w:pPr>
        <w:pStyle w:val="TerminalDisplay"/>
      </w:pPr>
      <w:r w:rsidRPr="00E52D6F">
        <w:t xml:space="preserve"> #</w:t>
      </w:r>
    </w:p>
    <w:p w:rsidR="00843A5F" w:rsidRPr="00E52D6F" w:rsidRDefault="00843A5F" w:rsidP="00E52D6F">
      <w:pPr>
        <w:pStyle w:val="TerminalDisplay"/>
      </w:pPr>
      <w:r w:rsidRPr="00E52D6F">
        <w:t xml:space="preserve"> address-family ipv4 unicast</w:t>
      </w:r>
    </w:p>
    <w:p w:rsidR="00843A5F" w:rsidRPr="00E52D6F" w:rsidRDefault="00843A5F" w:rsidP="00E52D6F">
      <w:pPr>
        <w:pStyle w:val="TerminalDisplay"/>
      </w:pPr>
      <w:r w:rsidRPr="00E52D6F">
        <w:t xml:space="preserve">  network 4.4.4.4 255.255.255.255</w:t>
      </w:r>
    </w:p>
    <w:p w:rsidR="00843A5F" w:rsidRPr="00E52D6F" w:rsidRDefault="00843A5F" w:rsidP="00E52D6F">
      <w:pPr>
        <w:pStyle w:val="TerminalDisplay"/>
      </w:pPr>
      <w:r w:rsidRPr="00E52D6F">
        <w:t xml:space="preserve">  peer 24.24.24.2 enable</w:t>
      </w:r>
    </w:p>
    <w:p w:rsidR="00843A5F" w:rsidRPr="00E52D6F" w:rsidRDefault="00843A5F" w:rsidP="00E52D6F">
      <w:pPr>
        <w:pStyle w:val="TerminalDisplay"/>
      </w:pPr>
      <w:r w:rsidRPr="00E52D6F">
        <w:t xml:space="preserve">  peer 46.46.46.6 enable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ItemList"/>
      </w:pPr>
      <w:r w:rsidRPr="00E52D6F">
        <w:rPr>
          <w:rFonts w:hint="eastAsia"/>
        </w:rPr>
        <w:t xml:space="preserve">Device </w:t>
      </w:r>
      <w:r w:rsidRPr="00E52D6F">
        <w:rPr>
          <w:rFonts w:hint="eastAsia"/>
          <w:lang w:eastAsia="zh-CN"/>
        </w:rPr>
        <w:t>E</w:t>
      </w:r>
      <w:r w:rsidRPr="00E52D6F">
        <w:rPr>
          <w:rFonts w:hint="eastAsia"/>
        </w:rPr>
        <w:t>：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interface LoopBack0</w:t>
      </w:r>
    </w:p>
    <w:p w:rsidR="00843A5F" w:rsidRPr="00E52D6F" w:rsidRDefault="00843A5F" w:rsidP="00E52D6F">
      <w:pPr>
        <w:pStyle w:val="TerminalDisplay"/>
      </w:pPr>
      <w:r w:rsidRPr="00E52D6F">
        <w:t xml:space="preserve"> ip address 5.5.5.5 255.255.255.255</w:t>
      </w:r>
    </w:p>
    <w:p w:rsidR="00A64198" w:rsidRPr="00E52D6F" w:rsidRDefault="00A64198" w:rsidP="00E52D6F">
      <w:pPr>
        <w:pStyle w:val="TerminalDisplay"/>
      </w:pPr>
      <w:r w:rsidRPr="00E52D6F">
        <w:t>#</w:t>
      </w:r>
    </w:p>
    <w:p w:rsidR="004F024C" w:rsidRDefault="004F024C" w:rsidP="004F024C">
      <w:pPr>
        <w:pStyle w:val="TerminalDisplay"/>
      </w:pPr>
      <w:r w:rsidRPr="00E52D6F">
        <w:t xml:space="preserve">interface </w:t>
      </w:r>
      <w:r w:rsidRPr="004F024C">
        <w:t>GigabitEthernet</w:t>
      </w:r>
      <w:r w:rsidR="001B5317">
        <w:rPr>
          <w:rFonts w:hint="eastAsia"/>
        </w:rPr>
        <w:t>3/1</w:t>
      </w:r>
      <w:r>
        <w:rPr>
          <w:rFonts w:hint="eastAsia"/>
        </w:rPr>
        <w:t>/1</w:t>
      </w:r>
    </w:p>
    <w:p w:rsidR="004F024C" w:rsidRPr="00E52D6F" w:rsidRDefault="004F024C" w:rsidP="004F024C">
      <w:pPr>
        <w:pStyle w:val="TerminalDisplay"/>
      </w:pPr>
      <w:r>
        <w:rPr>
          <w:rFonts w:hint="eastAsia"/>
        </w:rPr>
        <w:t xml:space="preserve"> </w:t>
      </w:r>
      <w:r w:rsidRPr="004F024C">
        <w:t>port link-mode route</w:t>
      </w:r>
    </w:p>
    <w:p w:rsidR="00A64198" w:rsidRPr="00E52D6F" w:rsidRDefault="00A64198" w:rsidP="00E52D6F">
      <w:pPr>
        <w:pStyle w:val="TerminalDisplay"/>
      </w:pPr>
      <w:r w:rsidRPr="00E52D6F">
        <w:t xml:space="preserve"> ip address </w:t>
      </w:r>
      <w:r w:rsidRPr="00E52D6F">
        <w:rPr>
          <w:rFonts w:hint="eastAsia"/>
        </w:rPr>
        <w:t>35.35.35.5</w:t>
      </w:r>
      <w:r w:rsidRPr="00E52D6F">
        <w:t xml:space="preserve"> 255.255.255.0</w:t>
      </w:r>
    </w:p>
    <w:p w:rsidR="00A64198" w:rsidRPr="00E52D6F" w:rsidRDefault="00A64198" w:rsidP="00E52D6F">
      <w:pPr>
        <w:pStyle w:val="TerminalDisplay"/>
      </w:pPr>
      <w:r w:rsidRPr="00E52D6F">
        <w:t>#</w:t>
      </w:r>
    </w:p>
    <w:p w:rsidR="004F024C" w:rsidRDefault="004F024C" w:rsidP="004F024C">
      <w:pPr>
        <w:pStyle w:val="TerminalDisplay"/>
      </w:pPr>
      <w:r w:rsidRPr="00E52D6F">
        <w:t xml:space="preserve">interface </w:t>
      </w:r>
      <w:r w:rsidRPr="004F024C">
        <w:t>GigabitEthernet</w:t>
      </w:r>
      <w:r w:rsidR="001B5317">
        <w:rPr>
          <w:rFonts w:hint="eastAsia"/>
        </w:rPr>
        <w:t>3/1</w:t>
      </w:r>
      <w:r>
        <w:rPr>
          <w:rFonts w:hint="eastAsia"/>
        </w:rPr>
        <w:t>/2</w:t>
      </w:r>
    </w:p>
    <w:p w:rsidR="004F024C" w:rsidRPr="00E52D6F" w:rsidRDefault="004F024C" w:rsidP="004F024C">
      <w:pPr>
        <w:pStyle w:val="TerminalDisplay"/>
      </w:pPr>
      <w:r>
        <w:rPr>
          <w:rFonts w:hint="eastAsia"/>
        </w:rPr>
        <w:t xml:space="preserve"> </w:t>
      </w:r>
      <w:r w:rsidRPr="004F024C">
        <w:t>port link-mode route</w:t>
      </w:r>
    </w:p>
    <w:p w:rsidR="00A64198" w:rsidRPr="00E52D6F" w:rsidRDefault="00A64198" w:rsidP="00E52D6F">
      <w:pPr>
        <w:pStyle w:val="TerminalDisplay"/>
      </w:pPr>
      <w:r w:rsidRPr="00E52D6F">
        <w:t xml:space="preserve"> ip address </w:t>
      </w:r>
      <w:r w:rsidRPr="00E52D6F">
        <w:rPr>
          <w:rFonts w:hint="eastAsia"/>
        </w:rPr>
        <w:t>56.56.56.5</w:t>
      </w:r>
      <w:r w:rsidRPr="00E52D6F">
        <w:t xml:space="preserve"> 255.255.255.0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bgp 300</w:t>
      </w:r>
    </w:p>
    <w:p w:rsidR="00843A5F" w:rsidRPr="00E52D6F" w:rsidRDefault="00843A5F" w:rsidP="00E52D6F">
      <w:pPr>
        <w:pStyle w:val="TerminalDisplay"/>
      </w:pPr>
      <w:r w:rsidRPr="00E52D6F">
        <w:t xml:space="preserve"> router-id 5.5.5.5</w:t>
      </w:r>
    </w:p>
    <w:p w:rsidR="00843A5F" w:rsidRPr="00E52D6F" w:rsidRDefault="00843A5F" w:rsidP="00E52D6F">
      <w:pPr>
        <w:pStyle w:val="TerminalDisplay"/>
      </w:pPr>
      <w:r w:rsidRPr="00E52D6F">
        <w:t xml:space="preserve"> peer 35.35.35.3 as-number 100</w:t>
      </w:r>
    </w:p>
    <w:p w:rsidR="00843A5F" w:rsidRPr="00E52D6F" w:rsidRDefault="00843A5F" w:rsidP="00E52D6F">
      <w:pPr>
        <w:pStyle w:val="TerminalDisplay"/>
      </w:pPr>
      <w:r w:rsidRPr="00E52D6F">
        <w:t xml:space="preserve"> peer 56.56.56.6 as-number 400</w:t>
      </w:r>
    </w:p>
    <w:p w:rsidR="00843A5F" w:rsidRPr="00E52D6F" w:rsidRDefault="00843A5F" w:rsidP="00E52D6F">
      <w:pPr>
        <w:pStyle w:val="TerminalDisplay"/>
      </w:pPr>
      <w:r w:rsidRPr="00E52D6F">
        <w:t xml:space="preserve"> #</w:t>
      </w:r>
    </w:p>
    <w:p w:rsidR="00843A5F" w:rsidRPr="00E52D6F" w:rsidRDefault="00843A5F" w:rsidP="00E52D6F">
      <w:pPr>
        <w:pStyle w:val="TerminalDisplay"/>
      </w:pPr>
      <w:r w:rsidRPr="00E52D6F">
        <w:t xml:space="preserve"> address-family ipv4 unicast</w:t>
      </w:r>
    </w:p>
    <w:p w:rsidR="00843A5F" w:rsidRPr="00E52D6F" w:rsidRDefault="00843A5F" w:rsidP="00E52D6F">
      <w:pPr>
        <w:pStyle w:val="TerminalDisplay"/>
      </w:pPr>
      <w:r w:rsidRPr="00E52D6F">
        <w:t xml:space="preserve">  network 5.5.5.5 255.255.255.255</w:t>
      </w:r>
    </w:p>
    <w:p w:rsidR="00843A5F" w:rsidRPr="00E52D6F" w:rsidRDefault="00843A5F" w:rsidP="00E52D6F">
      <w:pPr>
        <w:pStyle w:val="TerminalDisplay"/>
      </w:pPr>
      <w:r w:rsidRPr="00E52D6F">
        <w:t xml:space="preserve">  peer 35.35.35.3 enable</w:t>
      </w:r>
    </w:p>
    <w:p w:rsidR="00843A5F" w:rsidRPr="00E52D6F" w:rsidRDefault="00843A5F" w:rsidP="00E52D6F">
      <w:pPr>
        <w:pStyle w:val="TerminalDisplay"/>
      </w:pPr>
      <w:r w:rsidRPr="00E52D6F">
        <w:t xml:space="preserve">  peer 56.56.56.6 enable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ItemList"/>
      </w:pPr>
      <w:r w:rsidRPr="00E52D6F">
        <w:rPr>
          <w:rFonts w:hint="eastAsia"/>
        </w:rPr>
        <w:t>Device</w:t>
      </w:r>
      <w:r w:rsidRPr="00E52D6F">
        <w:rPr>
          <w:rFonts w:hint="eastAsia"/>
          <w:lang w:eastAsia="zh-CN"/>
        </w:rPr>
        <w:t xml:space="preserve"> F</w:t>
      </w:r>
      <w:r w:rsidRPr="00E52D6F">
        <w:rPr>
          <w:rFonts w:hint="eastAsia"/>
        </w:rPr>
        <w:t>：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interface LoopBack0</w:t>
      </w:r>
    </w:p>
    <w:p w:rsidR="00843A5F" w:rsidRPr="00E52D6F" w:rsidRDefault="00843A5F" w:rsidP="00E52D6F">
      <w:pPr>
        <w:pStyle w:val="TerminalDisplay"/>
      </w:pPr>
      <w:r w:rsidRPr="00E52D6F">
        <w:t xml:space="preserve"> ip address 6.6.6.6 255.255.255.255</w:t>
      </w:r>
    </w:p>
    <w:p w:rsidR="00831A35" w:rsidRPr="00E52D6F" w:rsidRDefault="00831A35" w:rsidP="00E52D6F">
      <w:pPr>
        <w:pStyle w:val="TerminalDisplay"/>
      </w:pPr>
      <w:r w:rsidRPr="00E52D6F">
        <w:t>#</w:t>
      </w:r>
    </w:p>
    <w:p w:rsidR="004F024C" w:rsidRDefault="004F024C" w:rsidP="004F024C">
      <w:pPr>
        <w:pStyle w:val="TerminalDisplay"/>
      </w:pPr>
      <w:r w:rsidRPr="00E52D6F">
        <w:t xml:space="preserve">interface </w:t>
      </w:r>
      <w:r w:rsidRPr="004F024C">
        <w:t>GigabitEthernet</w:t>
      </w:r>
      <w:r w:rsidR="001B5317">
        <w:rPr>
          <w:rFonts w:hint="eastAsia"/>
        </w:rPr>
        <w:t>3/1</w:t>
      </w:r>
      <w:r>
        <w:rPr>
          <w:rFonts w:hint="eastAsia"/>
        </w:rPr>
        <w:t>/1</w:t>
      </w:r>
    </w:p>
    <w:p w:rsidR="004F024C" w:rsidRPr="00E52D6F" w:rsidRDefault="004F024C" w:rsidP="004F024C">
      <w:pPr>
        <w:pStyle w:val="TerminalDisplay"/>
      </w:pPr>
      <w:r>
        <w:rPr>
          <w:rFonts w:hint="eastAsia"/>
        </w:rPr>
        <w:t xml:space="preserve"> </w:t>
      </w:r>
      <w:r w:rsidRPr="004F024C">
        <w:t>port link-mode route</w:t>
      </w:r>
    </w:p>
    <w:p w:rsidR="00831A35" w:rsidRPr="00E52D6F" w:rsidRDefault="00831A35" w:rsidP="00E52D6F">
      <w:pPr>
        <w:pStyle w:val="TerminalDisplay"/>
      </w:pPr>
      <w:r w:rsidRPr="00E52D6F">
        <w:t xml:space="preserve"> ip address </w:t>
      </w:r>
      <w:r w:rsidRPr="00E52D6F">
        <w:rPr>
          <w:rFonts w:hint="eastAsia"/>
        </w:rPr>
        <w:t>46.46.46.6</w:t>
      </w:r>
      <w:r w:rsidRPr="00E52D6F">
        <w:t xml:space="preserve"> 255.255.255.0</w:t>
      </w:r>
    </w:p>
    <w:p w:rsidR="00831A35" w:rsidRPr="00E52D6F" w:rsidRDefault="00831A35" w:rsidP="00E52D6F">
      <w:pPr>
        <w:pStyle w:val="TerminalDisplay"/>
      </w:pPr>
      <w:r w:rsidRPr="00E52D6F">
        <w:t>#</w:t>
      </w:r>
    </w:p>
    <w:p w:rsidR="004F024C" w:rsidRDefault="004F024C" w:rsidP="004F024C">
      <w:pPr>
        <w:pStyle w:val="TerminalDisplay"/>
      </w:pPr>
      <w:r w:rsidRPr="00E52D6F">
        <w:t xml:space="preserve">interface </w:t>
      </w:r>
      <w:r w:rsidRPr="004F024C">
        <w:t>GigabitEthernet</w:t>
      </w:r>
      <w:r w:rsidR="001B5317">
        <w:rPr>
          <w:rFonts w:hint="eastAsia"/>
        </w:rPr>
        <w:t>3/1</w:t>
      </w:r>
      <w:r>
        <w:rPr>
          <w:rFonts w:hint="eastAsia"/>
        </w:rPr>
        <w:t>/2</w:t>
      </w:r>
    </w:p>
    <w:p w:rsidR="004F024C" w:rsidRPr="00E52D6F" w:rsidRDefault="004F024C" w:rsidP="004F024C">
      <w:pPr>
        <w:pStyle w:val="TerminalDisplay"/>
      </w:pPr>
      <w:r>
        <w:rPr>
          <w:rFonts w:hint="eastAsia"/>
        </w:rPr>
        <w:t xml:space="preserve"> </w:t>
      </w:r>
      <w:r w:rsidRPr="004F024C">
        <w:t>port link-mode route</w:t>
      </w:r>
    </w:p>
    <w:p w:rsidR="00831A35" w:rsidRPr="00E52D6F" w:rsidRDefault="00831A35" w:rsidP="00E52D6F">
      <w:pPr>
        <w:pStyle w:val="TerminalDisplay"/>
      </w:pPr>
      <w:r w:rsidRPr="00E52D6F">
        <w:t xml:space="preserve"> ip address </w:t>
      </w:r>
      <w:r w:rsidRPr="00E52D6F">
        <w:rPr>
          <w:rFonts w:hint="eastAsia"/>
        </w:rPr>
        <w:t>56.56.56.6</w:t>
      </w:r>
      <w:r w:rsidRPr="00E52D6F">
        <w:t xml:space="preserve"> 255.255.255.0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43A5F" w:rsidRPr="00E52D6F" w:rsidRDefault="00843A5F" w:rsidP="00E52D6F">
      <w:pPr>
        <w:pStyle w:val="TerminalDisplay"/>
      </w:pPr>
      <w:r w:rsidRPr="00E52D6F">
        <w:t>bgp 400</w:t>
      </w:r>
    </w:p>
    <w:p w:rsidR="00843A5F" w:rsidRPr="00E52D6F" w:rsidRDefault="00843A5F" w:rsidP="00E52D6F">
      <w:pPr>
        <w:pStyle w:val="TerminalDisplay"/>
      </w:pPr>
      <w:r w:rsidRPr="00E52D6F">
        <w:t xml:space="preserve"> router-id 6.6.6.6</w:t>
      </w:r>
    </w:p>
    <w:p w:rsidR="00843A5F" w:rsidRPr="00E52D6F" w:rsidRDefault="00843A5F" w:rsidP="00E52D6F">
      <w:pPr>
        <w:pStyle w:val="TerminalDisplay"/>
      </w:pPr>
      <w:r w:rsidRPr="00E52D6F">
        <w:t xml:space="preserve"> peer 46.46.46.4 as-number 200</w:t>
      </w:r>
    </w:p>
    <w:p w:rsidR="00843A5F" w:rsidRPr="00E52D6F" w:rsidRDefault="00843A5F" w:rsidP="00E52D6F">
      <w:pPr>
        <w:pStyle w:val="TerminalDisplay"/>
      </w:pPr>
      <w:r w:rsidRPr="00E52D6F">
        <w:t xml:space="preserve"> peer 56.56.56.5 as-number 300</w:t>
      </w:r>
    </w:p>
    <w:p w:rsidR="00843A5F" w:rsidRPr="00E52D6F" w:rsidRDefault="00843A5F" w:rsidP="00E52D6F">
      <w:pPr>
        <w:pStyle w:val="TerminalDisplay"/>
      </w:pPr>
      <w:r w:rsidRPr="00E52D6F">
        <w:t xml:space="preserve"> #</w:t>
      </w:r>
    </w:p>
    <w:p w:rsidR="00843A5F" w:rsidRPr="00E52D6F" w:rsidRDefault="00843A5F" w:rsidP="00E52D6F">
      <w:pPr>
        <w:pStyle w:val="TerminalDisplay"/>
      </w:pPr>
      <w:r w:rsidRPr="00E52D6F">
        <w:t xml:space="preserve"> address-family ipv4 unicast</w:t>
      </w:r>
    </w:p>
    <w:p w:rsidR="00843A5F" w:rsidRPr="00E52D6F" w:rsidRDefault="00843A5F" w:rsidP="00E52D6F">
      <w:pPr>
        <w:pStyle w:val="TerminalDisplay"/>
      </w:pPr>
      <w:r w:rsidRPr="00E52D6F">
        <w:t xml:space="preserve">  network 6.6.6.6 255.255.255.255</w:t>
      </w:r>
    </w:p>
    <w:p w:rsidR="00843A5F" w:rsidRPr="00E52D6F" w:rsidRDefault="00843A5F" w:rsidP="00E52D6F">
      <w:pPr>
        <w:pStyle w:val="TerminalDisplay"/>
      </w:pPr>
      <w:r w:rsidRPr="00E52D6F">
        <w:t xml:space="preserve">  peer 46.46.46.4 enable</w:t>
      </w:r>
    </w:p>
    <w:p w:rsidR="00843A5F" w:rsidRPr="00E52D6F" w:rsidRDefault="00843A5F" w:rsidP="00E52D6F">
      <w:pPr>
        <w:pStyle w:val="TerminalDisplay"/>
      </w:pPr>
      <w:r w:rsidRPr="00E52D6F">
        <w:t xml:space="preserve">  peer 56.56.56.5 enable</w:t>
      </w:r>
    </w:p>
    <w:p w:rsidR="00843A5F" w:rsidRPr="00E52D6F" w:rsidRDefault="00843A5F" w:rsidP="00E52D6F">
      <w:pPr>
        <w:pStyle w:val="TerminalDisplay"/>
      </w:pPr>
      <w:r w:rsidRPr="00E52D6F">
        <w:t>#</w:t>
      </w:r>
    </w:p>
    <w:p w:rsidR="008B7E5D" w:rsidRPr="00E52D6F" w:rsidRDefault="000A5ACF" w:rsidP="00E52D6F">
      <w:pPr>
        <w:pStyle w:val="1"/>
      </w:pPr>
      <w:bookmarkStart w:id="175" w:name="_Toc34606068"/>
      <w:r w:rsidRPr="00E52D6F">
        <w:rPr>
          <w:rFonts w:hint="eastAsia"/>
        </w:rPr>
        <w:t>通过</w:t>
      </w:r>
      <w:r w:rsidR="00756859" w:rsidRPr="00E52D6F">
        <w:rPr>
          <w:rFonts w:hint="eastAsia"/>
        </w:rPr>
        <w:t>MED</w:t>
      </w:r>
      <w:r w:rsidR="008B7E5D" w:rsidRPr="00E52D6F">
        <w:rPr>
          <w:rFonts w:hint="eastAsia"/>
        </w:rPr>
        <w:t>属性控制路由选择配置举例</w:t>
      </w:r>
      <w:bookmarkEnd w:id="175"/>
    </w:p>
    <w:p w:rsidR="008B7E5D" w:rsidRPr="00E52D6F" w:rsidRDefault="008B7E5D" w:rsidP="00E52D6F">
      <w:pPr>
        <w:pStyle w:val="2"/>
        <w:rPr>
          <w:color w:val="FF00FF"/>
        </w:rPr>
      </w:pPr>
      <w:bookmarkStart w:id="176" w:name="_Toc34606069"/>
      <w:r w:rsidRPr="00E52D6F">
        <w:rPr>
          <w:rFonts w:hint="eastAsia"/>
        </w:rPr>
        <w:t>组网需求</w:t>
      </w:r>
      <w:bookmarkEnd w:id="176"/>
    </w:p>
    <w:p w:rsidR="008B7E5D" w:rsidRPr="00E52D6F" w:rsidRDefault="008B7E5D" w:rsidP="00E52D6F">
      <w:r w:rsidRPr="00E52D6F">
        <w:rPr>
          <w:rFonts w:hint="eastAsia"/>
        </w:rPr>
        <w:t>如</w:t>
      </w:r>
      <w:r w:rsidR="00804FEB" w:rsidRPr="00E52D6F">
        <w:rPr>
          <w:color w:val="0000FF"/>
          <w:u w:val="single"/>
        </w:rPr>
        <w:fldChar w:fldCharType="begin"/>
      </w:r>
      <w:r w:rsidR="000D2AEB" w:rsidRPr="00E52D6F">
        <w:rPr>
          <w:color w:val="0000FF"/>
          <w:u w:val="single"/>
        </w:rPr>
        <w:instrText xml:space="preserve"> </w:instrText>
      </w:r>
      <w:r w:rsidR="000D2AEB" w:rsidRPr="00E52D6F">
        <w:rPr>
          <w:rFonts w:hint="eastAsia"/>
          <w:color w:val="0000FF"/>
          <w:u w:val="single"/>
        </w:rPr>
        <w:instrText>REF _Ref405906699 \n \h</w:instrText>
      </w:r>
      <w:r w:rsidR="000D2AEB" w:rsidRPr="00E52D6F">
        <w:rPr>
          <w:color w:val="0000FF"/>
          <w:u w:val="single"/>
        </w:rPr>
        <w:instrText xml:space="preserve"> </w:instrText>
      </w:r>
      <w:r w:rsidR="00804FEB" w:rsidRPr="00E52D6F">
        <w:rPr>
          <w:color w:val="0000FF"/>
          <w:u w:val="single"/>
        </w:rPr>
      </w:r>
      <w:r w:rsidR="00804FEB" w:rsidRPr="00E52D6F">
        <w:rPr>
          <w:color w:val="0000FF"/>
          <w:u w:val="single"/>
        </w:rPr>
        <w:fldChar w:fldCharType="separate"/>
      </w:r>
      <w:r w:rsidR="00B57B18">
        <w:rPr>
          <w:rFonts w:hint="eastAsia"/>
          <w:color w:val="0000FF"/>
          <w:u w:val="single"/>
        </w:rPr>
        <w:t>图</w:t>
      </w:r>
      <w:r w:rsidR="00B57B18">
        <w:rPr>
          <w:rFonts w:hint="eastAsia"/>
          <w:color w:val="0000FF"/>
          <w:u w:val="single"/>
        </w:rPr>
        <w:t>2</w:t>
      </w:r>
      <w:r w:rsidR="00804FEB" w:rsidRPr="00E52D6F">
        <w:rPr>
          <w:color w:val="0000FF"/>
          <w:u w:val="single"/>
        </w:rPr>
        <w:fldChar w:fldCharType="end"/>
      </w:r>
      <w:r w:rsidRPr="00E52D6F">
        <w:rPr>
          <w:rFonts w:hint="eastAsia"/>
        </w:rPr>
        <w:t>所示，</w:t>
      </w:r>
      <w:r w:rsidR="0089427B" w:rsidRPr="00E52D6F">
        <w:rPr>
          <w:rFonts w:hint="eastAsia"/>
        </w:rPr>
        <w:t>所有设备均运行</w:t>
      </w:r>
      <w:r w:rsidR="0089427B" w:rsidRPr="00E52D6F">
        <w:rPr>
          <w:rFonts w:hint="eastAsia"/>
        </w:rPr>
        <w:t>BGP</w:t>
      </w:r>
      <w:r w:rsidR="0089427B" w:rsidRPr="00E52D6F">
        <w:rPr>
          <w:rFonts w:hint="eastAsia"/>
        </w:rPr>
        <w:t>协议。</w:t>
      </w:r>
      <w:r w:rsidR="005A3033" w:rsidRPr="00E52D6F">
        <w:rPr>
          <w:rFonts w:hint="eastAsia"/>
        </w:rPr>
        <w:t>Device A</w:t>
      </w:r>
      <w:r w:rsidR="005A3033" w:rsidRPr="00E52D6F">
        <w:rPr>
          <w:rFonts w:hint="eastAsia"/>
        </w:rPr>
        <w:t>与</w:t>
      </w:r>
      <w:r w:rsidR="005A3033" w:rsidRPr="00E52D6F">
        <w:rPr>
          <w:rFonts w:hint="eastAsia"/>
        </w:rPr>
        <w:t>Device B</w:t>
      </w:r>
      <w:r w:rsidR="005A3033" w:rsidRPr="00E52D6F">
        <w:rPr>
          <w:rFonts w:hint="eastAsia"/>
        </w:rPr>
        <w:t>、</w:t>
      </w:r>
      <w:r w:rsidR="005A3033" w:rsidRPr="00E52D6F">
        <w:rPr>
          <w:rFonts w:hint="eastAsia"/>
        </w:rPr>
        <w:t>Device C</w:t>
      </w:r>
      <w:r w:rsidR="005A3033" w:rsidRPr="00E52D6F">
        <w:rPr>
          <w:rFonts w:hint="eastAsia"/>
        </w:rPr>
        <w:t>之间运行</w:t>
      </w:r>
      <w:r w:rsidR="005A3033" w:rsidRPr="00E52D6F">
        <w:rPr>
          <w:rFonts w:hint="eastAsia"/>
        </w:rPr>
        <w:t>EBGP</w:t>
      </w:r>
      <w:r w:rsidR="005A3033" w:rsidRPr="00E52D6F">
        <w:rPr>
          <w:rFonts w:hint="eastAsia"/>
        </w:rPr>
        <w:t>，</w:t>
      </w:r>
      <w:r w:rsidR="005A3033" w:rsidRPr="00E52D6F">
        <w:rPr>
          <w:rFonts w:hint="eastAsia"/>
        </w:rPr>
        <w:t>Device B</w:t>
      </w:r>
      <w:r w:rsidR="005A3033" w:rsidRPr="00E52D6F">
        <w:rPr>
          <w:rFonts w:hint="eastAsia"/>
        </w:rPr>
        <w:t>、</w:t>
      </w:r>
      <w:r w:rsidR="005A3033" w:rsidRPr="00E52D6F">
        <w:rPr>
          <w:rFonts w:hint="eastAsia"/>
        </w:rPr>
        <w:t>Device C</w:t>
      </w:r>
      <w:r w:rsidR="005A3033" w:rsidRPr="00E52D6F">
        <w:rPr>
          <w:rFonts w:hint="eastAsia"/>
        </w:rPr>
        <w:t>之间运行</w:t>
      </w:r>
      <w:r w:rsidR="005A3033" w:rsidRPr="00E52D6F">
        <w:rPr>
          <w:rFonts w:hint="eastAsia"/>
        </w:rPr>
        <w:t>IBGP</w:t>
      </w:r>
      <w:r w:rsidRPr="00E52D6F">
        <w:rPr>
          <w:rFonts w:hint="eastAsia"/>
        </w:rPr>
        <w:t>。</w:t>
      </w:r>
      <w:r w:rsidR="005F50DE" w:rsidRPr="00E52D6F">
        <w:rPr>
          <w:rFonts w:hint="eastAsia"/>
        </w:rPr>
        <w:t>由于</w:t>
      </w:r>
      <w:r w:rsidR="005F50DE" w:rsidRPr="00E52D6F">
        <w:rPr>
          <w:rFonts w:hint="eastAsia"/>
        </w:rPr>
        <w:t>Device B</w:t>
      </w:r>
      <w:r w:rsidR="005F50DE" w:rsidRPr="00E52D6F">
        <w:rPr>
          <w:rFonts w:hint="eastAsia"/>
        </w:rPr>
        <w:t>的</w:t>
      </w:r>
      <w:r w:rsidR="005F50DE" w:rsidRPr="00E52D6F">
        <w:rPr>
          <w:rFonts w:hint="eastAsia"/>
        </w:rPr>
        <w:t>Router ID</w:t>
      </w:r>
      <w:r w:rsidR="005F50DE" w:rsidRPr="00E52D6F">
        <w:rPr>
          <w:rFonts w:hint="eastAsia"/>
        </w:rPr>
        <w:t>小于</w:t>
      </w:r>
      <w:r w:rsidR="005F50DE" w:rsidRPr="00E52D6F">
        <w:rPr>
          <w:rFonts w:hint="eastAsia"/>
        </w:rPr>
        <w:t>Device C</w:t>
      </w:r>
      <w:r w:rsidR="005F50DE" w:rsidRPr="00E52D6F">
        <w:rPr>
          <w:rFonts w:hint="eastAsia"/>
        </w:rPr>
        <w:t>的</w:t>
      </w:r>
      <w:r w:rsidR="005F50DE" w:rsidRPr="00E52D6F">
        <w:rPr>
          <w:rFonts w:hint="eastAsia"/>
        </w:rPr>
        <w:t>Router ID</w:t>
      </w:r>
      <w:r w:rsidR="005F50DE" w:rsidRPr="00E52D6F">
        <w:rPr>
          <w:rFonts w:hint="eastAsia"/>
        </w:rPr>
        <w:t>，所以当</w:t>
      </w:r>
      <w:r w:rsidR="00223DC2" w:rsidRPr="00E52D6F">
        <w:rPr>
          <w:rFonts w:hint="eastAsia"/>
        </w:rPr>
        <w:t>AS 100</w:t>
      </w:r>
      <w:r w:rsidR="005F50DE" w:rsidRPr="00E52D6F">
        <w:rPr>
          <w:rFonts w:hint="eastAsia"/>
        </w:rPr>
        <w:t>访问</w:t>
      </w:r>
      <w:r w:rsidR="00223DC2" w:rsidRPr="00E52D6F">
        <w:rPr>
          <w:rFonts w:hint="eastAsia"/>
        </w:rPr>
        <w:t>AS 200</w:t>
      </w:r>
      <w:r w:rsidR="005F50DE" w:rsidRPr="00E52D6F">
        <w:rPr>
          <w:rFonts w:hint="eastAsia"/>
        </w:rPr>
        <w:t>时，</w:t>
      </w:r>
      <w:r w:rsidR="00F1380C" w:rsidRPr="00E52D6F">
        <w:rPr>
          <w:rFonts w:hint="eastAsia"/>
        </w:rPr>
        <w:t>流量</w:t>
      </w:r>
      <w:r w:rsidR="005F50DE" w:rsidRPr="00E52D6F">
        <w:rPr>
          <w:rFonts w:hint="eastAsia"/>
        </w:rPr>
        <w:t>优先选择从</w:t>
      </w:r>
      <w:r w:rsidR="005F50DE" w:rsidRPr="00E52D6F">
        <w:rPr>
          <w:rFonts w:hint="eastAsia"/>
        </w:rPr>
        <w:t>Device B</w:t>
      </w:r>
      <w:r w:rsidR="005F50DE" w:rsidRPr="00E52D6F">
        <w:rPr>
          <w:rFonts w:hint="eastAsia"/>
        </w:rPr>
        <w:t>转发。</w:t>
      </w:r>
      <w:r w:rsidRPr="00E52D6F">
        <w:rPr>
          <w:rFonts w:hint="eastAsia"/>
        </w:rPr>
        <w:t>现要求通过配置路由策略，实现</w:t>
      </w:r>
      <w:r w:rsidR="004E2552" w:rsidRPr="00E52D6F">
        <w:rPr>
          <w:rFonts w:hint="eastAsia"/>
        </w:rPr>
        <w:t>AS 100</w:t>
      </w:r>
      <w:r w:rsidR="004E2552" w:rsidRPr="00E52D6F">
        <w:rPr>
          <w:rFonts w:hint="eastAsia"/>
        </w:rPr>
        <w:t>访问</w:t>
      </w:r>
      <w:r w:rsidR="004E2552" w:rsidRPr="00E52D6F">
        <w:rPr>
          <w:rFonts w:hint="eastAsia"/>
        </w:rPr>
        <w:t>AS 200</w:t>
      </w:r>
      <w:r w:rsidR="004E2552" w:rsidRPr="00E52D6F">
        <w:rPr>
          <w:rFonts w:hint="eastAsia"/>
        </w:rPr>
        <w:t>的流量优先选择</w:t>
      </w:r>
      <w:r w:rsidR="00B03AB2" w:rsidRPr="00E52D6F">
        <w:rPr>
          <w:rFonts w:hint="eastAsia"/>
        </w:rPr>
        <w:t>通过</w:t>
      </w:r>
      <w:r w:rsidR="004E2552" w:rsidRPr="00E52D6F">
        <w:rPr>
          <w:rFonts w:hint="eastAsia"/>
        </w:rPr>
        <w:t xml:space="preserve">Device </w:t>
      </w:r>
      <w:r w:rsidR="00E3461B" w:rsidRPr="00E52D6F">
        <w:rPr>
          <w:rFonts w:hint="eastAsia"/>
        </w:rPr>
        <w:t>C</w:t>
      </w:r>
      <w:r w:rsidR="004E2552" w:rsidRPr="00E52D6F">
        <w:rPr>
          <w:rFonts w:hint="eastAsia"/>
        </w:rPr>
        <w:t>转发。</w:t>
      </w:r>
    </w:p>
    <w:p w:rsidR="008B7E5D" w:rsidRPr="00E52D6F" w:rsidRDefault="00D05353" w:rsidP="00E52D6F">
      <w:pPr>
        <w:pStyle w:val="FigureDescription"/>
      </w:pPr>
      <w:bookmarkStart w:id="177" w:name="_Ref405906699"/>
      <w:r w:rsidRPr="00E52D6F">
        <w:rPr>
          <w:rFonts w:hint="eastAsia"/>
        </w:rPr>
        <w:t>MED</w:t>
      </w:r>
      <w:r w:rsidR="008B7E5D" w:rsidRPr="00E52D6F">
        <w:rPr>
          <w:rFonts w:hint="eastAsia"/>
        </w:rPr>
        <w:t>属性控制路由选择配置组网图</w:t>
      </w:r>
      <w:bookmarkEnd w:id="177"/>
    </w:p>
    <w:p w:rsidR="000D3F3E" w:rsidRPr="00E52D6F" w:rsidRDefault="003E6D5B" w:rsidP="006E2D3B">
      <w:pPr>
        <w:pStyle w:val="Figure"/>
      </w:pPr>
      <w:r w:rsidRPr="003E6D5B">
        <w:rPr>
          <w:noProof/>
        </w:rPr>
        <w:drawing>
          <wp:inline distT="0" distB="0" distL="0" distR="0" wp14:anchorId="1750FF32" wp14:editId="195ACCDA">
            <wp:extent cx="2857500" cy="374332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E5D" w:rsidRPr="00E52D6F" w:rsidRDefault="008B7E5D" w:rsidP="00E52D6F"/>
    <w:p w:rsidR="008B7E5D" w:rsidRPr="00E52D6F" w:rsidRDefault="008B7E5D" w:rsidP="00E52D6F">
      <w:pPr>
        <w:pStyle w:val="2"/>
      </w:pPr>
      <w:bookmarkStart w:id="178" w:name="_Toc34606070"/>
      <w:r w:rsidRPr="00E52D6F">
        <w:rPr>
          <w:rFonts w:hint="eastAsia"/>
        </w:rPr>
        <w:t>配置思路</w:t>
      </w:r>
      <w:bookmarkEnd w:id="178"/>
    </w:p>
    <w:p w:rsidR="008B7E5D" w:rsidRPr="00E52D6F" w:rsidRDefault="00F11F43" w:rsidP="00E52D6F">
      <w:r w:rsidRPr="00E52D6F">
        <w:rPr>
          <w:rFonts w:hint="eastAsia"/>
        </w:rPr>
        <w:t>为了实现</w:t>
      </w:r>
      <w:r w:rsidRPr="00E52D6F">
        <w:rPr>
          <w:rFonts w:hint="eastAsia"/>
        </w:rPr>
        <w:t>AS 100</w:t>
      </w:r>
      <w:r w:rsidRPr="00E52D6F">
        <w:rPr>
          <w:rFonts w:hint="eastAsia"/>
        </w:rPr>
        <w:t>访问</w:t>
      </w:r>
      <w:r w:rsidRPr="00E52D6F">
        <w:rPr>
          <w:rFonts w:hint="eastAsia"/>
        </w:rPr>
        <w:t>AS 200</w:t>
      </w:r>
      <w:r w:rsidRPr="00E52D6F">
        <w:rPr>
          <w:rFonts w:hint="eastAsia"/>
        </w:rPr>
        <w:t>的流量优先选择通过</w:t>
      </w:r>
      <w:r w:rsidRPr="00E52D6F">
        <w:rPr>
          <w:rFonts w:hint="eastAsia"/>
        </w:rPr>
        <w:t>Device C</w:t>
      </w:r>
      <w:r w:rsidRPr="00E52D6F">
        <w:rPr>
          <w:rFonts w:hint="eastAsia"/>
        </w:rPr>
        <w:t>转发，需要通过路由策略修改</w:t>
      </w:r>
      <w:r w:rsidRPr="00E52D6F">
        <w:rPr>
          <w:rFonts w:hint="eastAsia"/>
        </w:rPr>
        <w:t>Device B</w:t>
      </w:r>
      <w:r w:rsidRPr="00E52D6F">
        <w:rPr>
          <w:rFonts w:hint="eastAsia"/>
        </w:rPr>
        <w:t>发送给</w:t>
      </w:r>
      <w:r w:rsidRPr="00E52D6F">
        <w:rPr>
          <w:rFonts w:hint="eastAsia"/>
        </w:rPr>
        <w:t>Device A</w:t>
      </w:r>
      <w:r w:rsidRPr="00E52D6F">
        <w:rPr>
          <w:rFonts w:hint="eastAsia"/>
        </w:rPr>
        <w:t>的</w:t>
      </w:r>
      <w:r w:rsidRPr="00E52D6F">
        <w:rPr>
          <w:rFonts w:hint="eastAsia"/>
        </w:rPr>
        <w:t>MED</w:t>
      </w:r>
      <w:r w:rsidR="00496954" w:rsidRPr="00E52D6F">
        <w:rPr>
          <w:rFonts w:hint="eastAsia"/>
        </w:rPr>
        <w:t>值，使其大于缺省</w:t>
      </w:r>
      <w:r w:rsidR="00496954" w:rsidRPr="00E52D6F">
        <w:rPr>
          <w:rFonts w:hint="eastAsia"/>
        </w:rPr>
        <w:t>MED</w:t>
      </w:r>
      <w:r w:rsidR="00496954" w:rsidRPr="00E52D6F">
        <w:rPr>
          <w:rFonts w:hint="eastAsia"/>
        </w:rPr>
        <w:t>值</w:t>
      </w:r>
      <w:r w:rsidR="00F270BA" w:rsidRPr="00E52D6F">
        <w:rPr>
          <w:rFonts w:hint="eastAsia"/>
        </w:rPr>
        <w:t>0</w:t>
      </w:r>
      <w:r w:rsidR="00F270BA" w:rsidRPr="00E52D6F">
        <w:rPr>
          <w:rFonts w:hint="eastAsia"/>
        </w:rPr>
        <w:t>。</w:t>
      </w:r>
    </w:p>
    <w:p w:rsidR="008B7E5D" w:rsidRPr="00E52D6F" w:rsidRDefault="008B7E5D" w:rsidP="00E52D6F">
      <w:pPr>
        <w:pStyle w:val="2"/>
      </w:pPr>
      <w:bookmarkStart w:id="179" w:name="_Toc34606071"/>
      <w:r w:rsidRPr="00E52D6F">
        <w:rPr>
          <w:rFonts w:hint="eastAsia"/>
        </w:rPr>
        <w:t>配置步骤</w:t>
      </w:r>
      <w:bookmarkEnd w:id="179"/>
    </w:p>
    <w:p w:rsidR="005B2FDB" w:rsidRPr="00E52D6F" w:rsidRDefault="00311CE3" w:rsidP="00E52D6F">
      <w:pPr>
        <w:pStyle w:val="3"/>
      </w:pPr>
      <w:bookmarkStart w:id="180" w:name="_Toc34606072"/>
      <w:r w:rsidRPr="00E52D6F">
        <w:rPr>
          <w:rFonts w:hint="eastAsia"/>
        </w:rPr>
        <w:t>基础</w:t>
      </w:r>
      <w:r w:rsidR="000537F5" w:rsidRPr="00E52D6F">
        <w:rPr>
          <w:rFonts w:hint="eastAsia"/>
        </w:rPr>
        <w:t>配置</w:t>
      </w:r>
      <w:bookmarkEnd w:id="180"/>
    </w:p>
    <w:p w:rsidR="00184650" w:rsidRPr="00E52D6F" w:rsidRDefault="00184650" w:rsidP="00E52D6F">
      <w:r w:rsidRPr="00E52D6F">
        <w:rPr>
          <w:rFonts w:hint="eastAsia"/>
        </w:rPr>
        <w:t>#</w:t>
      </w:r>
      <w:r w:rsidR="003919C9">
        <w:rPr>
          <w:rFonts w:hint="eastAsia"/>
        </w:rPr>
        <w:t xml:space="preserve"> </w:t>
      </w:r>
      <w:r w:rsidRPr="00E52D6F">
        <w:rPr>
          <w:rFonts w:hint="eastAsia"/>
        </w:rPr>
        <w:t>配置接口</w:t>
      </w:r>
      <w:r w:rsidR="00536428">
        <w:rPr>
          <w:color w:val="000000"/>
          <w:kern w:val="0"/>
          <w:szCs w:val="21"/>
        </w:rPr>
        <w:t>GigabitEthernet</w:t>
      </w:r>
      <w:r w:rsidR="001B5317">
        <w:rPr>
          <w:rFonts w:hint="eastAsia"/>
          <w:color w:val="000000"/>
          <w:kern w:val="0"/>
          <w:szCs w:val="21"/>
        </w:rPr>
        <w:t>3/1</w:t>
      </w:r>
      <w:r w:rsidR="00536428" w:rsidRPr="0024133B">
        <w:rPr>
          <w:color w:val="000000"/>
          <w:kern w:val="0"/>
          <w:szCs w:val="21"/>
        </w:rPr>
        <w:t>/1</w:t>
      </w:r>
      <w:r w:rsidRPr="00E52D6F">
        <w:rPr>
          <w:rFonts w:hint="eastAsia"/>
        </w:rPr>
        <w:t>的</w:t>
      </w:r>
      <w:r w:rsidRPr="00E52D6F">
        <w:rPr>
          <w:rFonts w:hint="eastAsia"/>
        </w:rPr>
        <w:t>IP</w:t>
      </w:r>
      <w:r w:rsidRPr="00E52D6F">
        <w:rPr>
          <w:rFonts w:hint="eastAsia"/>
        </w:rPr>
        <w:t>地址。</w:t>
      </w:r>
    </w:p>
    <w:p w:rsidR="00184650" w:rsidRPr="00E52D6F" w:rsidRDefault="00184650" w:rsidP="00E52D6F">
      <w:pPr>
        <w:pStyle w:val="TerminalDisplay"/>
      </w:pPr>
      <w:r w:rsidRPr="00E52D6F">
        <w:rPr>
          <w:rFonts w:hint="eastAsia"/>
        </w:rPr>
        <w:t>&lt;</w:t>
      </w:r>
      <w:r w:rsidR="00633641" w:rsidRPr="00E52D6F">
        <w:rPr>
          <w:rFonts w:hint="eastAsia"/>
        </w:rPr>
        <w:t>DeviceA</w:t>
      </w:r>
      <w:r w:rsidRPr="00E52D6F">
        <w:rPr>
          <w:rFonts w:hint="eastAsia"/>
        </w:rPr>
        <w:t>&gt; system-view</w:t>
      </w:r>
    </w:p>
    <w:p w:rsidR="00184650" w:rsidRPr="00E52D6F" w:rsidRDefault="00184650" w:rsidP="00E52D6F">
      <w:pPr>
        <w:pStyle w:val="TerminalDisplay"/>
      </w:pPr>
      <w:r w:rsidRPr="00E52D6F">
        <w:t>[</w:t>
      </w:r>
      <w:r w:rsidR="00633641" w:rsidRPr="00E52D6F">
        <w:rPr>
          <w:rFonts w:hint="eastAsia"/>
        </w:rPr>
        <w:t>DeviceA</w:t>
      </w:r>
      <w:r w:rsidRPr="00E52D6F">
        <w:t xml:space="preserve">] interface </w:t>
      </w:r>
      <w:r w:rsidR="004F024C" w:rsidRPr="004F024C">
        <w:t>GigabitEthernet</w:t>
      </w:r>
      <w:r w:rsidRPr="00E52D6F">
        <w:t xml:space="preserve"> </w:t>
      </w:r>
      <w:r w:rsidR="001B5317">
        <w:rPr>
          <w:rFonts w:hint="eastAsia"/>
        </w:rPr>
        <w:t>3/1</w:t>
      </w:r>
      <w:r w:rsidR="004F024C">
        <w:rPr>
          <w:rFonts w:hint="eastAsia"/>
        </w:rPr>
        <w:t>/1</w:t>
      </w:r>
    </w:p>
    <w:p w:rsidR="00184650" w:rsidRPr="00E52D6F" w:rsidRDefault="00184650" w:rsidP="00E52D6F">
      <w:pPr>
        <w:pStyle w:val="TerminalDisplay"/>
      </w:pPr>
      <w:r w:rsidRPr="00E52D6F">
        <w:t>[</w:t>
      </w:r>
      <w:r w:rsidR="00633641" w:rsidRPr="00E52D6F">
        <w:rPr>
          <w:rFonts w:hint="eastAsia"/>
        </w:rPr>
        <w:t>DeviceA</w:t>
      </w:r>
      <w:r w:rsidRPr="00E52D6F">
        <w:t>-</w:t>
      </w:r>
      <w:r w:rsidR="00536428">
        <w:t>GigabitEthernet</w:t>
      </w:r>
      <w:r w:rsidR="001B5317">
        <w:rPr>
          <w:rFonts w:hint="eastAsia"/>
        </w:rPr>
        <w:t>3/1</w:t>
      </w:r>
      <w:r w:rsidR="00536428" w:rsidRPr="00F346E5">
        <w:t>/1</w:t>
      </w:r>
      <w:r w:rsidRPr="00E52D6F">
        <w:t xml:space="preserve">] ip address </w:t>
      </w:r>
      <w:r w:rsidR="00633641" w:rsidRPr="00E52D6F">
        <w:rPr>
          <w:rFonts w:hint="eastAsia"/>
        </w:rPr>
        <w:t>12.12.12.1</w:t>
      </w:r>
      <w:r w:rsidRPr="00E52D6F">
        <w:t xml:space="preserve"> 24</w:t>
      </w:r>
    </w:p>
    <w:p w:rsidR="00782C5A" w:rsidRPr="00E52D6F" w:rsidRDefault="00782C5A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DeviceA</w:t>
      </w:r>
      <w:r w:rsidRPr="00E52D6F">
        <w:t>-</w:t>
      </w:r>
      <w:r w:rsidR="00536428">
        <w:t>GigabitEthernet</w:t>
      </w:r>
      <w:r w:rsidR="001B5317">
        <w:rPr>
          <w:rFonts w:hint="eastAsia"/>
        </w:rPr>
        <w:t>3/1</w:t>
      </w:r>
      <w:r w:rsidR="00536428" w:rsidRPr="00F346E5">
        <w:t>/1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184650" w:rsidRPr="00E52D6F" w:rsidRDefault="00184650" w:rsidP="00E52D6F">
      <w:r w:rsidRPr="00E52D6F">
        <w:rPr>
          <w:rFonts w:hint="eastAsia"/>
        </w:rPr>
        <w:t>#</w:t>
      </w:r>
      <w:r w:rsidR="003919C9">
        <w:rPr>
          <w:rFonts w:hint="eastAsia"/>
        </w:rPr>
        <w:t xml:space="preserve"> </w:t>
      </w:r>
      <w:r w:rsidRPr="00E52D6F">
        <w:rPr>
          <w:rFonts w:hint="eastAsia"/>
        </w:rPr>
        <w:t>请参考以上方法配置其它相关接口的</w:t>
      </w:r>
      <w:r w:rsidRPr="00E52D6F">
        <w:rPr>
          <w:rFonts w:hint="eastAsia"/>
        </w:rPr>
        <w:t>IP</w:t>
      </w:r>
      <w:r w:rsidRPr="00E52D6F">
        <w:rPr>
          <w:rFonts w:hint="eastAsia"/>
        </w:rPr>
        <w:t>地址，配置步骤这里省略。</w:t>
      </w:r>
    </w:p>
    <w:p w:rsidR="008B7E5D" w:rsidRPr="00E52D6F" w:rsidRDefault="00E3461B" w:rsidP="00E52D6F">
      <w:r w:rsidRPr="00E52D6F">
        <w:rPr>
          <w:rFonts w:hint="eastAsia"/>
        </w:rPr>
        <w:t>#</w:t>
      </w:r>
      <w:r w:rsidR="00D61AD4" w:rsidRPr="00E52D6F">
        <w:rPr>
          <w:rFonts w:hint="eastAsia"/>
        </w:rPr>
        <w:t xml:space="preserve"> </w:t>
      </w:r>
      <w:r w:rsidR="00D61AD4" w:rsidRPr="00E52D6F">
        <w:rPr>
          <w:rFonts w:hint="eastAsia"/>
        </w:rPr>
        <w:t>在</w:t>
      </w:r>
      <w:r w:rsidR="00D61AD4" w:rsidRPr="00E52D6F">
        <w:rPr>
          <w:rFonts w:hint="eastAsia"/>
        </w:rPr>
        <w:t>Device A</w:t>
      </w:r>
      <w:r w:rsidR="00D61AD4" w:rsidRPr="00E52D6F">
        <w:rPr>
          <w:rFonts w:hint="eastAsia"/>
        </w:rPr>
        <w:t>上创建本地</w:t>
      </w:r>
      <w:r w:rsidR="00D61AD4" w:rsidRPr="00E52D6F">
        <w:rPr>
          <w:rFonts w:hint="eastAsia"/>
        </w:rPr>
        <w:t>AS</w:t>
      </w:r>
      <w:r w:rsidR="00D61AD4" w:rsidRPr="00E52D6F">
        <w:rPr>
          <w:rFonts w:hint="eastAsia"/>
        </w:rPr>
        <w:t>号为</w:t>
      </w:r>
      <w:r w:rsidR="00D61AD4" w:rsidRPr="00E52D6F">
        <w:rPr>
          <w:rFonts w:hint="eastAsia"/>
        </w:rPr>
        <w:t>100</w:t>
      </w:r>
      <w:r w:rsidR="00D61AD4" w:rsidRPr="00E52D6F">
        <w:rPr>
          <w:rFonts w:hint="eastAsia"/>
        </w:rPr>
        <w:t>的</w:t>
      </w:r>
      <w:r w:rsidR="00D61AD4" w:rsidRPr="00E52D6F">
        <w:rPr>
          <w:rFonts w:hint="eastAsia"/>
        </w:rPr>
        <w:t>BGP</w:t>
      </w:r>
      <w:r w:rsidR="00D61AD4" w:rsidRPr="00E52D6F">
        <w:rPr>
          <w:rFonts w:hint="eastAsia"/>
        </w:rPr>
        <w:t>实例，指定对等体</w:t>
      </w:r>
      <w:r w:rsidR="00D61AD4" w:rsidRPr="00E52D6F">
        <w:rPr>
          <w:rFonts w:hint="eastAsia"/>
        </w:rPr>
        <w:t>12.12.12.2</w:t>
      </w:r>
      <w:r w:rsidR="00D61AD4" w:rsidRPr="00E52D6F">
        <w:rPr>
          <w:rFonts w:hint="eastAsia"/>
        </w:rPr>
        <w:t>和</w:t>
      </w:r>
      <w:r w:rsidR="00D61AD4" w:rsidRPr="00E52D6F">
        <w:rPr>
          <w:rFonts w:hint="eastAsia"/>
        </w:rPr>
        <w:t>13.13.13.3</w:t>
      </w:r>
      <w:r w:rsidR="00D61AD4" w:rsidRPr="00E52D6F">
        <w:rPr>
          <w:rFonts w:hint="eastAsia"/>
        </w:rPr>
        <w:t>。</w:t>
      </w:r>
    </w:p>
    <w:p w:rsidR="007043DF" w:rsidRPr="00E52D6F" w:rsidRDefault="00DB0FF0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DeviceA</w:t>
      </w:r>
      <w:r w:rsidRPr="00E52D6F">
        <w:t>]</w:t>
      </w:r>
      <w:r w:rsidRPr="00E52D6F">
        <w:rPr>
          <w:rFonts w:hint="eastAsia"/>
        </w:rPr>
        <w:t xml:space="preserve"> bgp 100</w:t>
      </w:r>
    </w:p>
    <w:p w:rsidR="00DB0FF0" w:rsidRPr="00E52D6F" w:rsidRDefault="00DB0FF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t xml:space="preserve">] </w:t>
      </w:r>
      <w:r w:rsidRPr="00E52D6F">
        <w:rPr>
          <w:rFonts w:hint="eastAsia"/>
        </w:rPr>
        <w:t>router-id</w:t>
      </w:r>
      <w:r w:rsidRPr="00E52D6F">
        <w:t xml:space="preserve"> </w:t>
      </w:r>
      <w:r w:rsidRPr="00E52D6F">
        <w:rPr>
          <w:rFonts w:hint="eastAsia"/>
        </w:rPr>
        <w:t>1.1.1.1</w:t>
      </w:r>
    </w:p>
    <w:p w:rsidR="00DB0FF0" w:rsidRPr="00E52D6F" w:rsidRDefault="00DB0FF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Pr="00E52D6F">
        <w:rPr>
          <w:rFonts w:hint="eastAsia"/>
        </w:rPr>
        <w:t>12.12.12.2</w:t>
      </w:r>
      <w:r w:rsidRPr="00E52D6F">
        <w:t xml:space="preserve"> </w:t>
      </w:r>
      <w:r w:rsidRPr="00E52D6F">
        <w:rPr>
          <w:rFonts w:hint="eastAsia"/>
        </w:rPr>
        <w:t>as-number 200</w:t>
      </w:r>
    </w:p>
    <w:p w:rsidR="00DB0FF0" w:rsidRPr="00E52D6F" w:rsidRDefault="00DB0FF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Pr="00E52D6F">
        <w:rPr>
          <w:rFonts w:hint="eastAsia"/>
        </w:rPr>
        <w:t>13.13.13.3</w:t>
      </w:r>
      <w:r w:rsidRPr="00E52D6F">
        <w:t xml:space="preserve"> </w:t>
      </w:r>
      <w:r w:rsidRPr="00E52D6F">
        <w:rPr>
          <w:rFonts w:hint="eastAsia"/>
        </w:rPr>
        <w:t>as-number 200</w:t>
      </w:r>
    </w:p>
    <w:p w:rsidR="00DB0FF0" w:rsidRPr="00E52D6F" w:rsidRDefault="00DB0FF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address-family ipv4 unicast</w:t>
      </w:r>
    </w:p>
    <w:p w:rsidR="00DB0FF0" w:rsidRPr="00E52D6F" w:rsidRDefault="00DB0FF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peer 12.12.12.2 enable</w:t>
      </w:r>
    </w:p>
    <w:p w:rsidR="00DB0FF0" w:rsidRPr="00E52D6F" w:rsidRDefault="00DB0FF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peer 13.13.13.3 enable</w:t>
      </w:r>
    </w:p>
    <w:p w:rsidR="00DB0FF0" w:rsidRPr="00E52D6F" w:rsidRDefault="00DB0FF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DB0FF0" w:rsidRPr="00E52D6F" w:rsidRDefault="00DB0FF0" w:rsidP="00E52D6F">
      <w:pPr>
        <w:pStyle w:val="TerminalDisplay"/>
      </w:pPr>
      <w:r w:rsidRPr="00E52D6F">
        <w:t>[DeviceA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B07F8B" w:rsidRPr="00E52D6F" w:rsidRDefault="00E3461B" w:rsidP="00E52D6F">
      <w:r w:rsidRPr="00E52D6F">
        <w:rPr>
          <w:rFonts w:hint="eastAsia"/>
        </w:rPr>
        <w:t>#</w:t>
      </w:r>
      <w:r w:rsidR="00D61AD4" w:rsidRPr="00E52D6F">
        <w:rPr>
          <w:rFonts w:hint="eastAsia"/>
        </w:rPr>
        <w:t xml:space="preserve"> </w:t>
      </w:r>
      <w:r w:rsidR="00D61AD4" w:rsidRPr="00E52D6F">
        <w:rPr>
          <w:rFonts w:hint="eastAsia"/>
        </w:rPr>
        <w:t>在</w:t>
      </w:r>
      <w:r w:rsidR="00D61AD4" w:rsidRPr="00E52D6F">
        <w:rPr>
          <w:rFonts w:hint="eastAsia"/>
        </w:rPr>
        <w:t>Device B</w:t>
      </w:r>
      <w:r w:rsidR="00D61AD4" w:rsidRPr="00E52D6F">
        <w:rPr>
          <w:rFonts w:hint="eastAsia"/>
        </w:rPr>
        <w:t>上创建本地</w:t>
      </w:r>
      <w:r w:rsidR="00D61AD4" w:rsidRPr="00E52D6F">
        <w:rPr>
          <w:rFonts w:hint="eastAsia"/>
        </w:rPr>
        <w:t>AS</w:t>
      </w:r>
      <w:r w:rsidR="00D61AD4" w:rsidRPr="00E52D6F">
        <w:rPr>
          <w:rFonts w:hint="eastAsia"/>
        </w:rPr>
        <w:t>号为</w:t>
      </w:r>
      <w:r w:rsidR="00D61AD4" w:rsidRPr="00E52D6F">
        <w:rPr>
          <w:rFonts w:hint="eastAsia"/>
        </w:rPr>
        <w:t>200</w:t>
      </w:r>
      <w:r w:rsidR="00D61AD4" w:rsidRPr="00E52D6F">
        <w:rPr>
          <w:rFonts w:hint="eastAsia"/>
        </w:rPr>
        <w:t>的</w:t>
      </w:r>
      <w:r w:rsidR="00D61AD4" w:rsidRPr="00E52D6F">
        <w:rPr>
          <w:rFonts w:hint="eastAsia"/>
        </w:rPr>
        <w:t>BGP</w:t>
      </w:r>
      <w:r w:rsidR="00D61AD4" w:rsidRPr="00E52D6F">
        <w:rPr>
          <w:rFonts w:hint="eastAsia"/>
        </w:rPr>
        <w:t>实例，指定对等体</w:t>
      </w:r>
      <w:r w:rsidR="00D61AD4" w:rsidRPr="00E52D6F">
        <w:rPr>
          <w:rFonts w:hint="eastAsia"/>
        </w:rPr>
        <w:t>12.12.12.1</w:t>
      </w:r>
      <w:r w:rsidR="00D61AD4" w:rsidRPr="00E52D6F">
        <w:rPr>
          <w:rFonts w:hint="eastAsia"/>
        </w:rPr>
        <w:t>和</w:t>
      </w:r>
      <w:r w:rsidR="00D61AD4" w:rsidRPr="00E52D6F">
        <w:rPr>
          <w:rFonts w:hint="eastAsia"/>
        </w:rPr>
        <w:t>3.3.3.3</w:t>
      </w:r>
      <w:r w:rsidR="00D61AD4" w:rsidRPr="00E52D6F">
        <w:rPr>
          <w:rFonts w:hint="eastAsia"/>
        </w:rPr>
        <w:t>。</w:t>
      </w:r>
    </w:p>
    <w:p w:rsidR="00B07F8B" w:rsidRPr="00E52D6F" w:rsidRDefault="00B07F8B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DeviceB</w:t>
      </w:r>
      <w:r w:rsidRPr="00E52D6F">
        <w:t>]</w:t>
      </w:r>
      <w:r w:rsidRPr="00E52D6F">
        <w:rPr>
          <w:rFonts w:hint="eastAsia"/>
        </w:rPr>
        <w:t xml:space="preserve"> bgp 200</w:t>
      </w:r>
    </w:p>
    <w:p w:rsidR="00B07F8B" w:rsidRPr="00E52D6F" w:rsidRDefault="00B07F8B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t xml:space="preserve">] </w:t>
      </w:r>
      <w:r w:rsidRPr="00E52D6F">
        <w:rPr>
          <w:rFonts w:hint="eastAsia"/>
        </w:rPr>
        <w:t>router-id</w:t>
      </w:r>
      <w:r w:rsidRPr="00E52D6F">
        <w:t xml:space="preserve"> </w:t>
      </w:r>
      <w:r w:rsidRPr="00E52D6F">
        <w:rPr>
          <w:rFonts w:hint="eastAsia"/>
        </w:rPr>
        <w:t>2.2.2.2</w:t>
      </w:r>
    </w:p>
    <w:p w:rsidR="008210FF" w:rsidRPr="00E52D6F" w:rsidRDefault="008210FF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Pr="00E52D6F">
        <w:rPr>
          <w:rFonts w:hint="eastAsia"/>
        </w:rPr>
        <w:t>12.12.12.1</w:t>
      </w:r>
      <w:r w:rsidRPr="00E52D6F">
        <w:t xml:space="preserve"> </w:t>
      </w:r>
      <w:r w:rsidRPr="00E52D6F">
        <w:rPr>
          <w:rFonts w:hint="eastAsia"/>
        </w:rPr>
        <w:t>as-num</w:t>
      </w:r>
      <w:r w:rsidR="001C3735" w:rsidRPr="00E52D6F">
        <w:rPr>
          <w:rFonts w:hint="eastAsia"/>
        </w:rPr>
        <w:t>ber 1</w:t>
      </w:r>
      <w:r w:rsidRPr="00E52D6F">
        <w:rPr>
          <w:rFonts w:hint="eastAsia"/>
        </w:rPr>
        <w:t>00</w:t>
      </w:r>
    </w:p>
    <w:p w:rsidR="00B07F8B" w:rsidRPr="00E52D6F" w:rsidRDefault="00B07F8B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Pr="00E52D6F">
        <w:rPr>
          <w:rFonts w:hint="eastAsia"/>
        </w:rPr>
        <w:t>3.3.3.3</w:t>
      </w:r>
      <w:r w:rsidRPr="00E52D6F">
        <w:t xml:space="preserve"> </w:t>
      </w:r>
      <w:r w:rsidRPr="00E52D6F">
        <w:rPr>
          <w:rFonts w:hint="eastAsia"/>
        </w:rPr>
        <w:t>as-number 200</w:t>
      </w:r>
    </w:p>
    <w:p w:rsidR="00B07F8B" w:rsidRPr="00E52D6F" w:rsidRDefault="00B07F8B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</w:t>
      </w:r>
      <w:r w:rsidRPr="00E52D6F">
        <w:t>peer 3.3.3.3 connect-interface LoopBack0</w:t>
      </w:r>
    </w:p>
    <w:p w:rsidR="00B07F8B" w:rsidRPr="00E52D6F" w:rsidRDefault="00B07F8B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address-family ipv4 unicast</w:t>
      </w:r>
    </w:p>
    <w:p w:rsidR="00B07F8B" w:rsidRPr="00E52D6F" w:rsidRDefault="00B07F8B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peer 12.12.12.1 enable</w:t>
      </w:r>
    </w:p>
    <w:p w:rsidR="00B07F8B" w:rsidRPr="00E52D6F" w:rsidRDefault="00B07F8B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peer 3.3.3.3 enable</w:t>
      </w:r>
    </w:p>
    <w:p w:rsidR="00B07F8B" w:rsidRPr="00E52D6F" w:rsidRDefault="00B07F8B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 xml:space="preserve">] network 23.23.23.0 </w:t>
      </w:r>
      <w:r w:rsidRPr="00E52D6F">
        <w:rPr>
          <w:rFonts w:hint="eastAsia"/>
        </w:rPr>
        <w:t>24</w:t>
      </w:r>
    </w:p>
    <w:p w:rsidR="00B07F8B" w:rsidRPr="00E52D6F" w:rsidRDefault="00B07F8B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B07F8B" w:rsidRPr="00E52D6F" w:rsidRDefault="00B07F8B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8A538E" w:rsidRPr="00E52D6F" w:rsidRDefault="008A538E" w:rsidP="00E52D6F">
      <w:r w:rsidRPr="00E52D6F">
        <w:rPr>
          <w:rFonts w:hint="eastAsia"/>
        </w:rPr>
        <w:t xml:space="preserve"># </w:t>
      </w:r>
      <w:r w:rsidRPr="00E52D6F">
        <w:rPr>
          <w:rFonts w:hint="eastAsia"/>
        </w:rPr>
        <w:t>在</w:t>
      </w:r>
      <w:r w:rsidRPr="00E52D6F">
        <w:rPr>
          <w:rFonts w:hint="eastAsia"/>
        </w:rPr>
        <w:t>Device B</w:t>
      </w:r>
      <w:r w:rsidRPr="00E52D6F">
        <w:rPr>
          <w:rFonts w:hint="eastAsia"/>
        </w:rPr>
        <w:t>上配置目的地址为</w:t>
      </w:r>
      <w:r w:rsidRPr="00E52D6F">
        <w:rPr>
          <w:rFonts w:hint="eastAsia"/>
        </w:rPr>
        <w:t>3.3.3.3/32</w:t>
      </w:r>
      <w:r w:rsidRPr="00E52D6F">
        <w:rPr>
          <w:rFonts w:hint="eastAsia"/>
        </w:rPr>
        <w:t>的静态路由，以保证对等体</w:t>
      </w:r>
      <w:r w:rsidRPr="00E52D6F">
        <w:rPr>
          <w:rFonts w:hint="eastAsia"/>
        </w:rPr>
        <w:t>3.3.3.3</w:t>
      </w:r>
      <w:r w:rsidRPr="00E52D6F">
        <w:rPr>
          <w:rFonts w:hint="eastAsia"/>
        </w:rPr>
        <w:t>可达。</w:t>
      </w:r>
    </w:p>
    <w:p w:rsidR="00B07F8B" w:rsidRPr="00E52D6F" w:rsidRDefault="00B07F8B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 xml:space="preserve">B] </w:t>
      </w:r>
      <w:r w:rsidRPr="00E52D6F">
        <w:t>ip route-static 3.3.3.3 32 23.23.23.3</w:t>
      </w:r>
    </w:p>
    <w:p w:rsidR="00F74E76" w:rsidRPr="00E52D6F" w:rsidRDefault="00E3461B" w:rsidP="00E52D6F">
      <w:r w:rsidRPr="00E52D6F">
        <w:rPr>
          <w:rFonts w:hint="eastAsia"/>
        </w:rPr>
        <w:t>#</w:t>
      </w:r>
      <w:r w:rsidR="008A538E" w:rsidRPr="00E52D6F">
        <w:rPr>
          <w:rFonts w:hint="eastAsia"/>
        </w:rPr>
        <w:t xml:space="preserve"> </w:t>
      </w:r>
      <w:r w:rsidR="00D61AD4" w:rsidRPr="00E52D6F">
        <w:rPr>
          <w:rFonts w:hint="eastAsia"/>
        </w:rPr>
        <w:t>在</w:t>
      </w:r>
      <w:r w:rsidR="00D61AD4" w:rsidRPr="00E52D6F">
        <w:rPr>
          <w:rFonts w:hint="eastAsia"/>
        </w:rPr>
        <w:t>Device C</w:t>
      </w:r>
      <w:r w:rsidR="00D61AD4" w:rsidRPr="00E52D6F">
        <w:rPr>
          <w:rFonts w:hint="eastAsia"/>
        </w:rPr>
        <w:t>上创建本地</w:t>
      </w:r>
      <w:r w:rsidR="00D61AD4" w:rsidRPr="00E52D6F">
        <w:rPr>
          <w:rFonts w:hint="eastAsia"/>
        </w:rPr>
        <w:t>AS</w:t>
      </w:r>
      <w:r w:rsidR="00D61AD4" w:rsidRPr="00E52D6F">
        <w:rPr>
          <w:rFonts w:hint="eastAsia"/>
        </w:rPr>
        <w:t>号为</w:t>
      </w:r>
      <w:r w:rsidR="00D61AD4" w:rsidRPr="00E52D6F">
        <w:rPr>
          <w:rFonts w:hint="eastAsia"/>
        </w:rPr>
        <w:t>200</w:t>
      </w:r>
      <w:r w:rsidR="00D61AD4" w:rsidRPr="00E52D6F">
        <w:rPr>
          <w:rFonts w:hint="eastAsia"/>
        </w:rPr>
        <w:t>的</w:t>
      </w:r>
      <w:r w:rsidR="00D61AD4" w:rsidRPr="00E52D6F">
        <w:rPr>
          <w:rFonts w:hint="eastAsia"/>
        </w:rPr>
        <w:t>BGP</w:t>
      </w:r>
      <w:r w:rsidR="00D61AD4" w:rsidRPr="00E52D6F">
        <w:rPr>
          <w:rFonts w:hint="eastAsia"/>
        </w:rPr>
        <w:t>实例，指定对等体</w:t>
      </w:r>
      <w:r w:rsidR="00D61AD4" w:rsidRPr="00E52D6F">
        <w:rPr>
          <w:rFonts w:hint="eastAsia"/>
        </w:rPr>
        <w:t>13.13.13.1</w:t>
      </w:r>
      <w:r w:rsidR="00D61AD4" w:rsidRPr="00E52D6F">
        <w:rPr>
          <w:rFonts w:hint="eastAsia"/>
        </w:rPr>
        <w:t>和</w:t>
      </w:r>
      <w:r w:rsidR="00D61AD4" w:rsidRPr="00E52D6F">
        <w:rPr>
          <w:rFonts w:hint="eastAsia"/>
        </w:rPr>
        <w:t>2.2.2.2</w:t>
      </w:r>
      <w:r w:rsidR="00D61AD4" w:rsidRPr="00E52D6F">
        <w:rPr>
          <w:rFonts w:hint="eastAsia"/>
        </w:rPr>
        <w:t>。</w:t>
      </w:r>
    </w:p>
    <w:p w:rsidR="00F74E76" w:rsidRPr="00E52D6F" w:rsidRDefault="00F74E76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</w:t>
      </w:r>
      <w:r w:rsidR="00F45E69" w:rsidRPr="00E52D6F">
        <w:rPr>
          <w:rFonts w:hint="eastAsia"/>
        </w:rPr>
        <w:t>C</w:t>
      </w:r>
      <w:r w:rsidRPr="00E52D6F">
        <w:t>]</w:t>
      </w:r>
      <w:r w:rsidRPr="00E52D6F">
        <w:rPr>
          <w:rFonts w:hint="eastAsia"/>
        </w:rPr>
        <w:t xml:space="preserve"> bgp 200</w:t>
      </w:r>
    </w:p>
    <w:p w:rsidR="00F74E76" w:rsidRPr="00E52D6F" w:rsidRDefault="00F74E76" w:rsidP="00E52D6F">
      <w:pPr>
        <w:pStyle w:val="TerminalDisplay"/>
      </w:pPr>
      <w:r w:rsidRPr="00E52D6F">
        <w:t>[Device</w:t>
      </w:r>
      <w:r w:rsidR="00F45E69" w:rsidRPr="00E52D6F">
        <w:rPr>
          <w:rFonts w:hint="eastAsia"/>
        </w:rPr>
        <w:t>C</w:t>
      </w:r>
      <w:r w:rsidR="0048072F">
        <w:t>-bgp-default</w:t>
      </w:r>
      <w:r w:rsidRPr="00E52D6F">
        <w:t xml:space="preserve">] </w:t>
      </w:r>
      <w:r w:rsidRPr="00E52D6F">
        <w:rPr>
          <w:rFonts w:hint="eastAsia"/>
        </w:rPr>
        <w:t>router-id</w:t>
      </w:r>
      <w:r w:rsidRPr="00E52D6F">
        <w:t xml:space="preserve"> </w:t>
      </w:r>
      <w:r w:rsidR="008210FF" w:rsidRPr="00E52D6F">
        <w:rPr>
          <w:rFonts w:hint="eastAsia"/>
        </w:rPr>
        <w:t>3.3.3.3</w:t>
      </w:r>
    </w:p>
    <w:p w:rsidR="008210FF" w:rsidRPr="00E52D6F" w:rsidRDefault="008210FF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C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Pr="00E52D6F">
        <w:rPr>
          <w:rFonts w:hint="eastAsia"/>
        </w:rPr>
        <w:t>13.13.13.1</w:t>
      </w:r>
      <w:r w:rsidRPr="00E52D6F">
        <w:t xml:space="preserve"> </w:t>
      </w:r>
      <w:r w:rsidRPr="00E52D6F">
        <w:rPr>
          <w:rFonts w:hint="eastAsia"/>
        </w:rPr>
        <w:t xml:space="preserve">as-number </w:t>
      </w:r>
      <w:r w:rsidR="001C3735" w:rsidRPr="00E52D6F">
        <w:rPr>
          <w:rFonts w:hint="eastAsia"/>
        </w:rPr>
        <w:t>1</w:t>
      </w:r>
      <w:r w:rsidRPr="00E52D6F">
        <w:rPr>
          <w:rFonts w:hint="eastAsia"/>
        </w:rPr>
        <w:t>00</w:t>
      </w:r>
    </w:p>
    <w:p w:rsidR="00F74E76" w:rsidRPr="00E52D6F" w:rsidRDefault="00F74E76" w:rsidP="00E52D6F">
      <w:pPr>
        <w:pStyle w:val="TerminalDisplay"/>
      </w:pPr>
      <w:r w:rsidRPr="00E52D6F">
        <w:t>[Device</w:t>
      </w:r>
      <w:r w:rsidR="00F45E69" w:rsidRPr="00E52D6F">
        <w:rPr>
          <w:rFonts w:hint="eastAsia"/>
        </w:rPr>
        <w:t>C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peer</w:t>
      </w:r>
      <w:r w:rsidRPr="00E52D6F">
        <w:t xml:space="preserve"> </w:t>
      </w:r>
      <w:r w:rsidR="008210FF" w:rsidRPr="00E52D6F">
        <w:rPr>
          <w:rFonts w:hint="eastAsia"/>
        </w:rPr>
        <w:t>2.2.2.2</w:t>
      </w:r>
      <w:r w:rsidRPr="00E52D6F">
        <w:t xml:space="preserve"> </w:t>
      </w:r>
      <w:r w:rsidRPr="00E52D6F">
        <w:rPr>
          <w:rFonts w:hint="eastAsia"/>
        </w:rPr>
        <w:t>as-number 200</w:t>
      </w:r>
    </w:p>
    <w:p w:rsidR="00F74E76" w:rsidRPr="00E52D6F" w:rsidRDefault="00F74E76" w:rsidP="00E52D6F">
      <w:pPr>
        <w:pStyle w:val="TerminalDisplay"/>
      </w:pPr>
      <w:r w:rsidRPr="00E52D6F">
        <w:t>[Device</w:t>
      </w:r>
      <w:r w:rsidR="00F45E69" w:rsidRPr="00E52D6F">
        <w:rPr>
          <w:rFonts w:hint="eastAsia"/>
        </w:rPr>
        <w:t>C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</w:t>
      </w:r>
      <w:r w:rsidR="008210FF" w:rsidRPr="00E52D6F">
        <w:t xml:space="preserve">peer </w:t>
      </w:r>
      <w:r w:rsidR="008210FF" w:rsidRPr="00E52D6F">
        <w:rPr>
          <w:rFonts w:hint="eastAsia"/>
        </w:rPr>
        <w:t>2.2.2.2</w:t>
      </w:r>
      <w:r w:rsidRPr="00E52D6F">
        <w:t xml:space="preserve"> connect-interface LoopBack0</w:t>
      </w:r>
    </w:p>
    <w:p w:rsidR="00F74E76" w:rsidRPr="00E52D6F" w:rsidRDefault="00F74E76" w:rsidP="00E52D6F">
      <w:pPr>
        <w:pStyle w:val="TerminalDisplay"/>
      </w:pPr>
      <w:r w:rsidRPr="00E52D6F">
        <w:t>[Device</w:t>
      </w:r>
      <w:r w:rsidR="00F45E69" w:rsidRPr="00E52D6F">
        <w:rPr>
          <w:rFonts w:hint="eastAsia"/>
        </w:rPr>
        <w:t>C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address-family ipv4 unicast</w:t>
      </w:r>
    </w:p>
    <w:p w:rsidR="00F74E76" w:rsidRPr="00E52D6F" w:rsidRDefault="00F74E76" w:rsidP="00E52D6F">
      <w:pPr>
        <w:pStyle w:val="TerminalDisplay"/>
      </w:pPr>
      <w:r w:rsidRPr="00E52D6F">
        <w:t>[Device</w:t>
      </w:r>
      <w:r w:rsidR="00F45E69" w:rsidRPr="00E52D6F">
        <w:rPr>
          <w:rFonts w:hint="eastAsia"/>
        </w:rPr>
        <w:t>C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peer </w:t>
      </w:r>
      <w:r w:rsidR="0062508F" w:rsidRPr="00E52D6F">
        <w:rPr>
          <w:rFonts w:hint="eastAsia"/>
        </w:rPr>
        <w:t>13.13.13.1</w:t>
      </w:r>
      <w:r w:rsidRPr="00E52D6F">
        <w:rPr>
          <w:rFonts w:hint="eastAsia"/>
        </w:rPr>
        <w:t xml:space="preserve"> enable</w:t>
      </w:r>
    </w:p>
    <w:p w:rsidR="00F74E76" w:rsidRPr="00E52D6F" w:rsidRDefault="00F74E76" w:rsidP="00E52D6F">
      <w:pPr>
        <w:pStyle w:val="TerminalDisplay"/>
      </w:pPr>
      <w:r w:rsidRPr="00E52D6F">
        <w:t>[Device</w:t>
      </w:r>
      <w:r w:rsidR="00F45E69" w:rsidRPr="00E52D6F">
        <w:rPr>
          <w:rFonts w:hint="eastAsia"/>
        </w:rPr>
        <w:t>C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peer </w:t>
      </w:r>
      <w:r w:rsidR="0062508F" w:rsidRPr="00E52D6F">
        <w:rPr>
          <w:rFonts w:hint="eastAsia"/>
        </w:rPr>
        <w:t>2.2.2.2</w:t>
      </w:r>
      <w:r w:rsidRPr="00E52D6F">
        <w:rPr>
          <w:rFonts w:hint="eastAsia"/>
        </w:rPr>
        <w:t xml:space="preserve"> enable</w:t>
      </w:r>
    </w:p>
    <w:p w:rsidR="00F74E76" w:rsidRPr="00E52D6F" w:rsidRDefault="00F74E76" w:rsidP="00E52D6F">
      <w:pPr>
        <w:pStyle w:val="TerminalDisplay"/>
      </w:pPr>
      <w:r w:rsidRPr="00E52D6F">
        <w:t>[Device</w:t>
      </w:r>
      <w:r w:rsidR="00F45E69" w:rsidRPr="00E52D6F">
        <w:rPr>
          <w:rFonts w:hint="eastAsia"/>
        </w:rPr>
        <w:t>C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 xml:space="preserve">] network 23.23.23.0 </w:t>
      </w:r>
      <w:r w:rsidRPr="00E52D6F">
        <w:rPr>
          <w:rFonts w:hint="eastAsia"/>
        </w:rPr>
        <w:t>24</w:t>
      </w:r>
    </w:p>
    <w:p w:rsidR="00F74E76" w:rsidRPr="00E52D6F" w:rsidRDefault="00F74E76" w:rsidP="00E52D6F">
      <w:pPr>
        <w:pStyle w:val="TerminalDisplay"/>
      </w:pPr>
      <w:r w:rsidRPr="00E52D6F">
        <w:t>[Device</w:t>
      </w:r>
      <w:r w:rsidR="00F45E69" w:rsidRPr="00E52D6F">
        <w:rPr>
          <w:rFonts w:hint="eastAsia"/>
        </w:rPr>
        <w:t>C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F74E76" w:rsidRPr="00E52D6F" w:rsidRDefault="00F74E76" w:rsidP="00E52D6F">
      <w:pPr>
        <w:pStyle w:val="TerminalDisplay"/>
      </w:pPr>
      <w:r w:rsidRPr="00E52D6F">
        <w:t>[Device</w:t>
      </w:r>
      <w:r w:rsidR="00F45E69" w:rsidRPr="00E52D6F">
        <w:rPr>
          <w:rFonts w:hint="eastAsia"/>
        </w:rPr>
        <w:t>C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99262B" w:rsidRPr="00E52D6F" w:rsidRDefault="0099262B" w:rsidP="00E52D6F">
      <w:r w:rsidRPr="00E52D6F">
        <w:rPr>
          <w:rFonts w:hint="eastAsia"/>
        </w:rPr>
        <w:t xml:space="preserve"># </w:t>
      </w:r>
      <w:r w:rsidRPr="00E52D6F">
        <w:rPr>
          <w:rFonts w:hint="eastAsia"/>
        </w:rPr>
        <w:t>在</w:t>
      </w:r>
      <w:r w:rsidRPr="00E52D6F">
        <w:rPr>
          <w:rFonts w:hint="eastAsia"/>
        </w:rPr>
        <w:t>Device C</w:t>
      </w:r>
      <w:r w:rsidRPr="00E52D6F">
        <w:rPr>
          <w:rFonts w:hint="eastAsia"/>
        </w:rPr>
        <w:t>上配置目的地址为</w:t>
      </w:r>
      <w:r w:rsidRPr="00E52D6F">
        <w:rPr>
          <w:rFonts w:hint="eastAsia"/>
        </w:rPr>
        <w:t>2.2.2.2/32</w:t>
      </w:r>
      <w:r w:rsidRPr="00E52D6F">
        <w:rPr>
          <w:rFonts w:hint="eastAsia"/>
        </w:rPr>
        <w:t>的静态路由，以保证对等体</w:t>
      </w:r>
      <w:r w:rsidRPr="00E52D6F">
        <w:rPr>
          <w:rFonts w:hint="eastAsia"/>
        </w:rPr>
        <w:t>2.2.2.2</w:t>
      </w:r>
      <w:r w:rsidRPr="00E52D6F">
        <w:rPr>
          <w:rFonts w:hint="eastAsia"/>
        </w:rPr>
        <w:t>可达。</w:t>
      </w:r>
    </w:p>
    <w:p w:rsidR="00F74E76" w:rsidRPr="00E52D6F" w:rsidRDefault="00F74E76" w:rsidP="00E52D6F">
      <w:pPr>
        <w:pStyle w:val="TerminalDisplay"/>
      </w:pPr>
      <w:r w:rsidRPr="00E52D6F">
        <w:t>[Device</w:t>
      </w:r>
      <w:r w:rsidR="00F45E69" w:rsidRPr="00E52D6F">
        <w:rPr>
          <w:rFonts w:hint="eastAsia"/>
        </w:rPr>
        <w:t>C</w:t>
      </w:r>
      <w:r w:rsidRPr="00E52D6F">
        <w:rPr>
          <w:rFonts w:hint="eastAsia"/>
        </w:rPr>
        <w:t xml:space="preserve">] </w:t>
      </w:r>
      <w:r w:rsidR="0062508F" w:rsidRPr="00E52D6F">
        <w:t xml:space="preserve">ip route-static </w:t>
      </w:r>
      <w:r w:rsidR="0062508F" w:rsidRPr="00E52D6F">
        <w:rPr>
          <w:rFonts w:hint="eastAsia"/>
        </w:rPr>
        <w:t>2.2.2.2</w:t>
      </w:r>
      <w:r w:rsidR="0062508F" w:rsidRPr="00E52D6F">
        <w:t xml:space="preserve"> 32 23.23.23.</w:t>
      </w:r>
      <w:r w:rsidR="0062508F" w:rsidRPr="00E52D6F">
        <w:rPr>
          <w:rFonts w:hint="eastAsia"/>
        </w:rPr>
        <w:t>2</w:t>
      </w:r>
    </w:p>
    <w:p w:rsidR="00E3461B" w:rsidRPr="00E52D6F" w:rsidRDefault="00E3461B" w:rsidP="00E52D6F">
      <w:r w:rsidRPr="00E52D6F">
        <w:rPr>
          <w:rFonts w:hint="eastAsia"/>
        </w:rPr>
        <w:t xml:space="preserve"># </w:t>
      </w:r>
      <w:r w:rsidRPr="00E52D6F">
        <w:rPr>
          <w:rFonts w:hint="eastAsia"/>
        </w:rPr>
        <w:t>完成以上配置后，在</w:t>
      </w:r>
      <w:r w:rsidRPr="00E52D6F">
        <w:rPr>
          <w:rFonts w:hint="eastAsia"/>
        </w:rPr>
        <w:t>Device A</w:t>
      </w:r>
      <w:r w:rsidRPr="00E52D6F">
        <w:rPr>
          <w:rFonts w:hint="eastAsia"/>
        </w:rPr>
        <w:t>上查看</w:t>
      </w:r>
      <w:r w:rsidRPr="00E52D6F">
        <w:rPr>
          <w:rFonts w:hint="eastAsia"/>
        </w:rPr>
        <w:t>BGP</w:t>
      </w:r>
      <w:r w:rsidRPr="00E52D6F">
        <w:rPr>
          <w:rFonts w:hint="eastAsia"/>
        </w:rPr>
        <w:t>路由表，可以看到前往</w:t>
      </w:r>
      <w:r w:rsidRPr="00E52D6F">
        <w:rPr>
          <w:rFonts w:hint="eastAsia"/>
        </w:rPr>
        <w:t>23.23.23.0/24</w:t>
      </w:r>
      <w:r w:rsidRPr="00E52D6F">
        <w:rPr>
          <w:rFonts w:hint="eastAsia"/>
        </w:rPr>
        <w:t>网段的两条有效路由，其中下一跳为</w:t>
      </w:r>
      <w:r w:rsidRPr="00E52D6F">
        <w:rPr>
          <w:rFonts w:hint="eastAsia"/>
        </w:rPr>
        <w:t>12.12.12.2</w:t>
      </w:r>
      <w:r w:rsidRPr="00E52D6F">
        <w:rPr>
          <w:rFonts w:hint="eastAsia"/>
        </w:rPr>
        <w:t>的路由为最优路由，这是由于</w:t>
      </w:r>
      <w:r w:rsidRPr="00E52D6F">
        <w:rPr>
          <w:rFonts w:hint="eastAsia"/>
        </w:rPr>
        <w:t>Device B</w:t>
      </w:r>
      <w:r w:rsidRPr="00E52D6F">
        <w:rPr>
          <w:rFonts w:hint="eastAsia"/>
        </w:rPr>
        <w:t>的</w:t>
      </w:r>
      <w:r w:rsidRPr="00E52D6F">
        <w:rPr>
          <w:rFonts w:hint="eastAsia"/>
        </w:rPr>
        <w:t>Router ID</w:t>
      </w:r>
      <w:r w:rsidRPr="00E52D6F">
        <w:rPr>
          <w:rFonts w:hint="eastAsia"/>
        </w:rPr>
        <w:t>较小。</w:t>
      </w:r>
    </w:p>
    <w:p w:rsidR="00E3461B" w:rsidRPr="00E52D6F" w:rsidRDefault="00E3461B" w:rsidP="00E52D6F">
      <w:pPr>
        <w:pStyle w:val="TerminalDisplay"/>
      </w:pPr>
      <w:r w:rsidRPr="00E52D6F">
        <w:t>[</w:t>
      </w:r>
      <w:r w:rsidR="00166A28" w:rsidRPr="00E52D6F">
        <w:rPr>
          <w:rFonts w:hint="eastAsia"/>
        </w:rPr>
        <w:t>DeviceA</w:t>
      </w:r>
      <w:r w:rsidRPr="00E52D6F">
        <w:t>]</w:t>
      </w:r>
      <w:r w:rsidR="00E03A1E" w:rsidRPr="00E52D6F">
        <w:rPr>
          <w:rFonts w:hint="eastAsia"/>
        </w:rPr>
        <w:t xml:space="preserve"> </w:t>
      </w:r>
      <w:r w:rsidRPr="00E52D6F">
        <w:t>display bgp routing-table ipv4</w:t>
      </w:r>
    </w:p>
    <w:p w:rsidR="00E3461B" w:rsidRPr="00E52D6F" w:rsidRDefault="00E3461B" w:rsidP="00E52D6F">
      <w:pPr>
        <w:pStyle w:val="TerminalDisplay"/>
      </w:pPr>
    </w:p>
    <w:p w:rsidR="00E3461B" w:rsidRPr="00E52D6F" w:rsidRDefault="00E3461B" w:rsidP="00E52D6F">
      <w:pPr>
        <w:pStyle w:val="TerminalDisplay"/>
      </w:pPr>
      <w:r w:rsidRPr="00E52D6F">
        <w:t xml:space="preserve"> Total number of routes: 2</w:t>
      </w:r>
    </w:p>
    <w:p w:rsidR="00E3461B" w:rsidRPr="00E52D6F" w:rsidRDefault="00E3461B" w:rsidP="00E52D6F">
      <w:pPr>
        <w:pStyle w:val="TerminalDisplay"/>
      </w:pPr>
    </w:p>
    <w:p w:rsidR="00E3461B" w:rsidRPr="00E52D6F" w:rsidRDefault="00E3461B" w:rsidP="00E52D6F">
      <w:pPr>
        <w:pStyle w:val="TerminalDisplay"/>
      </w:pPr>
      <w:r w:rsidRPr="00E52D6F">
        <w:t xml:space="preserve"> BGP local router ID is 1.1.1.1</w:t>
      </w:r>
    </w:p>
    <w:p w:rsidR="00E3461B" w:rsidRPr="00E52D6F" w:rsidRDefault="00E3461B" w:rsidP="00E52D6F">
      <w:pPr>
        <w:pStyle w:val="TerminalDisplay"/>
      </w:pPr>
      <w:r w:rsidRPr="00E52D6F">
        <w:t xml:space="preserve"> Status codes: * - valid, &gt; - best, d - dampened, h - history</w:t>
      </w:r>
    </w:p>
    <w:p w:rsidR="00E3461B" w:rsidRDefault="00E3461B" w:rsidP="00E52D6F">
      <w:pPr>
        <w:pStyle w:val="TerminalDisplay"/>
      </w:pPr>
      <w:r w:rsidRPr="00E52D6F">
        <w:t xml:space="preserve">               s - suppressed, S - stale, i - internal, e </w:t>
      </w:r>
      <w:r w:rsidR="00607F4B">
        <w:t>–</w:t>
      </w:r>
      <w:r w:rsidRPr="00E52D6F">
        <w:t xml:space="preserve"> external</w:t>
      </w:r>
    </w:p>
    <w:p w:rsidR="00607F4B" w:rsidRPr="00E52D6F" w:rsidRDefault="00607F4B" w:rsidP="00E52D6F">
      <w:pPr>
        <w:pStyle w:val="TerminalDisplay"/>
      </w:pPr>
      <w:r w:rsidRPr="00E52D6F">
        <w:t xml:space="preserve">               </w:t>
      </w:r>
      <w:r w:rsidRPr="00AE265D">
        <w:t>a - additional-path</w:t>
      </w:r>
    </w:p>
    <w:p w:rsidR="00E3461B" w:rsidRPr="00E52D6F" w:rsidRDefault="00E3461B" w:rsidP="00E52D6F">
      <w:pPr>
        <w:pStyle w:val="TerminalDisplay"/>
      </w:pPr>
      <w:r w:rsidRPr="00E52D6F">
        <w:t xml:space="preserve">       </w:t>
      </w:r>
      <w:r w:rsidR="005E3887">
        <w:rPr>
          <w:rFonts w:hint="eastAsia"/>
        </w:rPr>
        <w:t xml:space="preserve"> </w:t>
      </w:r>
      <w:r w:rsidRPr="00E52D6F">
        <w:t>Origin: i - IGP, e - EGP, ? - incomplete</w:t>
      </w:r>
    </w:p>
    <w:p w:rsidR="00E3461B" w:rsidRPr="00E52D6F" w:rsidRDefault="00E3461B" w:rsidP="00E52D6F">
      <w:pPr>
        <w:pStyle w:val="TerminalDisplay"/>
      </w:pPr>
    </w:p>
    <w:p w:rsidR="00E3461B" w:rsidRPr="00E52D6F" w:rsidRDefault="00E3461B" w:rsidP="00E52D6F">
      <w:pPr>
        <w:pStyle w:val="TerminalDisplay"/>
      </w:pPr>
      <w:r w:rsidRPr="00E52D6F">
        <w:t xml:space="preserve">     Network            NextHop         MED        LocPrf     PrefVal Path/Ogn</w:t>
      </w:r>
    </w:p>
    <w:p w:rsidR="00E3461B" w:rsidRPr="00E52D6F" w:rsidRDefault="00E3461B" w:rsidP="00E52D6F">
      <w:pPr>
        <w:pStyle w:val="TerminalDisplay"/>
      </w:pPr>
    </w:p>
    <w:p w:rsidR="00E3461B" w:rsidRPr="00E52D6F" w:rsidRDefault="00E3461B" w:rsidP="00E52D6F">
      <w:pPr>
        <w:pStyle w:val="TerminalDisplay"/>
      </w:pPr>
      <w:r w:rsidRPr="00E52D6F">
        <w:rPr>
          <w:rStyle w:val="TerminalDisplayshading"/>
        </w:rPr>
        <w:t>* &gt;e 23.23.23.0/24      12.12.12.2</w:t>
      </w:r>
      <w:r w:rsidRPr="00E52D6F">
        <w:t xml:space="preserve">      0                     0       200i</w:t>
      </w:r>
    </w:p>
    <w:p w:rsidR="00E3461B" w:rsidRPr="00E52D6F" w:rsidRDefault="00E3461B" w:rsidP="00E52D6F">
      <w:pPr>
        <w:pStyle w:val="TerminalDisplay"/>
      </w:pPr>
      <w:r w:rsidRPr="00E52D6F">
        <w:t>*  e                    13.13.13.3      0                     0       200i</w:t>
      </w:r>
    </w:p>
    <w:p w:rsidR="008D2781" w:rsidRPr="00E52D6F" w:rsidRDefault="00E83311" w:rsidP="00E52D6F">
      <w:pPr>
        <w:pStyle w:val="3"/>
      </w:pPr>
      <w:bookmarkStart w:id="181" w:name="_Toc34606073"/>
      <w:r w:rsidRPr="00E52D6F">
        <w:rPr>
          <w:rFonts w:hint="eastAsia"/>
        </w:rPr>
        <w:t>配置</w:t>
      </w:r>
      <w:r w:rsidR="00F66AB5" w:rsidRPr="00E52D6F">
        <w:rPr>
          <w:rFonts w:hint="eastAsia"/>
        </w:rPr>
        <w:t>路由策略</w:t>
      </w:r>
      <w:bookmarkEnd w:id="181"/>
    </w:p>
    <w:p w:rsidR="00E83311" w:rsidRPr="00E52D6F" w:rsidRDefault="00E83311" w:rsidP="00E52D6F">
      <w:r w:rsidRPr="00E52D6F">
        <w:rPr>
          <w:rFonts w:hint="eastAsia"/>
        </w:rPr>
        <w:t>#</w:t>
      </w:r>
      <w:r w:rsidR="004F3712" w:rsidRPr="00E52D6F">
        <w:rPr>
          <w:rFonts w:hint="eastAsia"/>
        </w:rPr>
        <w:t xml:space="preserve"> </w:t>
      </w:r>
      <w:r w:rsidR="00B51E21" w:rsidRPr="00E52D6F">
        <w:rPr>
          <w:rFonts w:hint="eastAsia"/>
        </w:rPr>
        <w:t>在</w:t>
      </w:r>
      <w:r w:rsidR="00B51E21" w:rsidRPr="00E52D6F">
        <w:rPr>
          <w:rFonts w:hint="eastAsia"/>
        </w:rPr>
        <w:t>Device B</w:t>
      </w:r>
      <w:r w:rsidR="00B51E21" w:rsidRPr="00E52D6F">
        <w:rPr>
          <w:rFonts w:hint="eastAsia"/>
        </w:rPr>
        <w:t>上创建</w:t>
      </w:r>
      <w:r w:rsidR="004F3712" w:rsidRPr="00E52D6F">
        <w:rPr>
          <w:rFonts w:hint="eastAsia"/>
        </w:rPr>
        <w:t>路由策略</w:t>
      </w:r>
      <w:r w:rsidR="00B51E21" w:rsidRPr="00E52D6F">
        <w:rPr>
          <w:rFonts w:hint="eastAsia"/>
        </w:rPr>
        <w:t>10</w:t>
      </w:r>
      <w:r w:rsidR="00B51E21" w:rsidRPr="00E52D6F">
        <w:rPr>
          <w:rFonts w:hint="eastAsia"/>
        </w:rPr>
        <w:t>，将</w:t>
      </w:r>
      <w:r w:rsidR="003919C9">
        <w:rPr>
          <w:rFonts w:hint="eastAsia"/>
        </w:rPr>
        <w:t>路由开销</w:t>
      </w:r>
      <w:r w:rsidR="00B51E21" w:rsidRPr="00E52D6F">
        <w:rPr>
          <w:rFonts w:hint="eastAsia"/>
        </w:rPr>
        <w:t>修改为</w:t>
      </w:r>
      <w:r w:rsidR="00B51E21" w:rsidRPr="00E52D6F">
        <w:rPr>
          <w:rFonts w:hint="eastAsia"/>
        </w:rPr>
        <w:t>100</w:t>
      </w:r>
      <w:r w:rsidR="004F3712" w:rsidRPr="00E52D6F">
        <w:rPr>
          <w:rFonts w:hint="eastAsia"/>
        </w:rPr>
        <w:t>。</w:t>
      </w:r>
    </w:p>
    <w:p w:rsidR="004F3712" w:rsidRPr="00E52D6F" w:rsidRDefault="004F3712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DeviceB</w:t>
      </w:r>
      <w:r w:rsidRPr="00E52D6F">
        <w:t>]</w:t>
      </w:r>
      <w:r w:rsidRPr="00E52D6F">
        <w:rPr>
          <w:rFonts w:hint="eastAsia"/>
        </w:rPr>
        <w:t xml:space="preserve"> route-policy 10 permit node 10</w:t>
      </w:r>
    </w:p>
    <w:p w:rsidR="004F3712" w:rsidRPr="00E52D6F" w:rsidRDefault="004F3712" w:rsidP="00E52D6F">
      <w:pPr>
        <w:pStyle w:val="TerminalDisplay"/>
      </w:pPr>
      <w:r w:rsidRPr="00E52D6F">
        <w:rPr>
          <w:rFonts w:hint="eastAsia"/>
        </w:rPr>
        <w:t>[DeviceB</w:t>
      </w:r>
      <w:r w:rsidRPr="00E52D6F">
        <w:t>-route-policy-10-10</w:t>
      </w:r>
      <w:r w:rsidRPr="00E52D6F">
        <w:rPr>
          <w:rFonts w:hint="eastAsia"/>
        </w:rPr>
        <w:t xml:space="preserve">] </w:t>
      </w:r>
      <w:r w:rsidR="0090715D" w:rsidRPr="00E52D6F">
        <w:rPr>
          <w:rFonts w:hint="eastAsia"/>
        </w:rPr>
        <w:t>apply cost 100</w:t>
      </w:r>
    </w:p>
    <w:p w:rsidR="0090715D" w:rsidRPr="00E52D6F" w:rsidRDefault="0090715D" w:rsidP="00E52D6F">
      <w:pPr>
        <w:pStyle w:val="TerminalDisplay"/>
      </w:pPr>
      <w:r w:rsidRPr="00E52D6F">
        <w:rPr>
          <w:rFonts w:hint="eastAsia"/>
        </w:rPr>
        <w:t>[DeviceB</w:t>
      </w:r>
      <w:r w:rsidRPr="00E52D6F">
        <w:t>-route-policy-10-10</w:t>
      </w:r>
      <w:r w:rsidRPr="00E52D6F">
        <w:rPr>
          <w:rFonts w:hint="eastAsia"/>
        </w:rPr>
        <w:t>] quit</w:t>
      </w:r>
    </w:p>
    <w:p w:rsidR="00B51E21" w:rsidRPr="00E52D6F" w:rsidRDefault="00B51E21" w:rsidP="00E52D6F">
      <w:r w:rsidRPr="00E52D6F">
        <w:rPr>
          <w:rFonts w:hint="eastAsia"/>
        </w:rPr>
        <w:t xml:space="preserve"># </w:t>
      </w:r>
      <w:r w:rsidRPr="00E52D6F">
        <w:rPr>
          <w:rFonts w:hint="eastAsia"/>
        </w:rPr>
        <w:t>在</w:t>
      </w:r>
      <w:r w:rsidRPr="00E52D6F">
        <w:rPr>
          <w:rFonts w:hint="eastAsia"/>
        </w:rPr>
        <w:t>Device B</w:t>
      </w:r>
      <w:r w:rsidRPr="00E52D6F">
        <w:rPr>
          <w:rFonts w:hint="eastAsia"/>
        </w:rPr>
        <w:t>上配置对向对等体</w:t>
      </w:r>
      <w:r w:rsidRPr="00E52D6F">
        <w:rPr>
          <w:rFonts w:hint="eastAsia"/>
        </w:rPr>
        <w:t>12.12.12.1</w:t>
      </w:r>
      <w:r w:rsidRPr="00E52D6F">
        <w:rPr>
          <w:rFonts w:hint="eastAsia"/>
        </w:rPr>
        <w:t>发送的路由应用路由策略</w:t>
      </w:r>
      <w:r w:rsidRPr="00E52D6F">
        <w:rPr>
          <w:rFonts w:hint="eastAsia"/>
        </w:rPr>
        <w:t>10</w:t>
      </w:r>
      <w:r w:rsidRPr="00E52D6F">
        <w:rPr>
          <w:rFonts w:hint="eastAsia"/>
        </w:rPr>
        <w:t>，即修改</w:t>
      </w:r>
      <w:r w:rsidRPr="00E52D6F">
        <w:rPr>
          <w:rFonts w:hint="eastAsia"/>
        </w:rPr>
        <w:t>Device B</w:t>
      </w:r>
      <w:r w:rsidRPr="00E52D6F">
        <w:rPr>
          <w:rFonts w:hint="eastAsia"/>
        </w:rPr>
        <w:t>发送给</w:t>
      </w:r>
      <w:r w:rsidRPr="00E52D6F">
        <w:rPr>
          <w:rFonts w:hint="eastAsia"/>
        </w:rPr>
        <w:t>Device A</w:t>
      </w:r>
      <w:r w:rsidRPr="00E52D6F">
        <w:rPr>
          <w:rFonts w:hint="eastAsia"/>
        </w:rPr>
        <w:t>的</w:t>
      </w:r>
      <w:r w:rsidRPr="00E52D6F">
        <w:rPr>
          <w:rFonts w:hint="eastAsia"/>
        </w:rPr>
        <w:t>MED</w:t>
      </w:r>
      <w:r w:rsidRPr="00E52D6F">
        <w:rPr>
          <w:rFonts w:hint="eastAsia"/>
        </w:rPr>
        <w:t>值为</w:t>
      </w:r>
      <w:r w:rsidRPr="00E52D6F">
        <w:rPr>
          <w:rFonts w:hint="eastAsia"/>
        </w:rPr>
        <w:t>100</w:t>
      </w:r>
      <w:r w:rsidRPr="00E52D6F">
        <w:rPr>
          <w:rFonts w:hint="eastAsia"/>
        </w:rPr>
        <w:t>。</w:t>
      </w:r>
    </w:p>
    <w:p w:rsidR="0090715D" w:rsidRPr="00E52D6F" w:rsidRDefault="0090715D" w:rsidP="00E52D6F">
      <w:pPr>
        <w:pStyle w:val="TerminalDisplay"/>
      </w:pPr>
      <w:r w:rsidRPr="00E52D6F">
        <w:t>[</w:t>
      </w:r>
      <w:r w:rsidRPr="00E52D6F">
        <w:rPr>
          <w:rFonts w:hint="eastAsia"/>
        </w:rPr>
        <w:t>DeviceB</w:t>
      </w:r>
      <w:r w:rsidRPr="00E52D6F">
        <w:t>]</w:t>
      </w:r>
      <w:r w:rsidRPr="00E52D6F">
        <w:rPr>
          <w:rFonts w:hint="eastAsia"/>
        </w:rPr>
        <w:t xml:space="preserve"> bgp 200</w:t>
      </w:r>
    </w:p>
    <w:p w:rsidR="0090715D" w:rsidRPr="00E52D6F" w:rsidRDefault="0090715D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address-family ipv4 unicast</w:t>
      </w:r>
    </w:p>
    <w:p w:rsidR="0090715D" w:rsidRPr="00E52D6F" w:rsidRDefault="0090715D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</w:t>
      </w:r>
      <w:r w:rsidRPr="00E52D6F">
        <w:t>peer 12.12.12.1 route-policy 10 export</w:t>
      </w:r>
    </w:p>
    <w:p w:rsidR="0090715D" w:rsidRPr="00E52D6F" w:rsidRDefault="0090715D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rPr>
          <w:rFonts w:hint="eastAsia"/>
        </w:rPr>
        <w:t>-ipv4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90715D" w:rsidRPr="00E52D6F" w:rsidRDefault="0090715D" w:rsidP="00E52D6F">
      <w:pPr>
        <w:pStyle w:val="TerminalDisplay"/>
      </w:pPr>
      <w:r w:rsidRPr="00E52D6F">
        <w:t>[Device</w:t>
      </w:r>
      <w:r w:rsidRPr="00E52D6F">
        <w:rPr>
          <w:rFonts w:hint="eastAsia"/>
        </w:rPr>
        <w:t>B</w:t>
      </w:r>
      <w:r w:rsidR="0048072F">
        <w:t>-bgp-default</w:t>
      </w:r>
      <w:r w:rsidRPr="00E52D6F">
        <w:t>]</w:t>
      </w:r>
      <w:r w:rsidRPr="00E52D6F">
        <w:rPr>
          <w:rFonts w:hint="eastAsia"/>
        </w:rPr>
        <w:t xml:space="preserve"> quit</w:t>
      </w:r>
    </w:p>
    <w:p w:rsidR="008B7E5D" w:rsidRPr="00E52D6F" w:rsidRDefault="008B7E5D" w:rsidP="00E52D6F">
      <w:pPr>
        <w:pStyle w:val="2"/>
      </w:pPr>
      <w:bookmarkStart w:id="182" w:name="_Toc34606074"/>
      <w:r w:rsidRPr="00E52D6F">
        <w:rPr>
          <w:rFonts w:hint="eastAsia"/>
        </w:rPr>
        <w:t>验证配置</w:t>
      </w:r>
      <w:bookmarkEnd w:id="182"/>
    </w:p>
    <w:p w:rsidR="008B7E5D" w:rsidRPr="00E52D6F" w:rsidRDefault="008B7E5D" w:rsidP="00E52D6F">
      <w:r w:rsidRPr="00E52D6F">
        <w:rPr>
          <w:rFonts w:hint="eastAsia"/>
        </w:rPr>
        <w:t xml:space="preserve"># </w:t>
      </w:r>
      <w:r w:rsidR="00623802" w:rsidRPr="00E52D6F">
        <w:rPr>
          <w:rFonts w:hint="eastAsia"/>
        </w:rPr>
        <w:t>查看</w:t>
      </w:r>
      <w:r w:rsidR="00623802" w:rsidRPr="00E52D6F">
        <w:rPr>
          <w:rFonts w:hint="eastAsia"/>
        </w:rPr>
        <w:t>Device A</w:t>
      </w:r>
      <w:r w:rsidR="00623802" w:rsidRPr="00E52D6F">
        <w:rPr>
          <w:rFonts w:hint="eastAsia"/>
        </w:rPr>
        <w:t>的</w:t>
      </w:r>
      <w:r w:rsidR="00623802" w:rsidRPr="00E52D6F">
        <w:rPr>
          <w:rFonts w:hint="eastAsia"/>
        </w:rPr>
        <w:t>BGP</w:t>
      </w:r>
      <w:r w:rsidR="00623802" w:rsidRPr="00E52D6F">
        <w:rPr>
          <w:rFonts w:hint="eastAsia"/>
        </w:rPr>
        <w:t>路由表，可以</w:t>
      </w:r>
      <w:r w:rsidR="00AE2E9D" w:rsidRPr="00E52D6F">
        <w:rPr>
          <w:rFonts w:hint="eastAsia"/>
        </w:rPr>
        <w:t>看到</w:t>
      </w:r>
      <w:r w:rsidR="00E4497D" w:rsidRPr="00E52D6F">
        <w:rPr>
          <w:rFonts w:hint="eastAsia"/>
        </w:rPr>
        <w:t>下一跳为</w:t>
      </w:r>
      <w:r w:rsidR="00E4497D" w:rsidRPr="00E52D6F">
        <w:rPr>
          <w:rFonts w:hint="eastAsia"/>
        </w:rPr>
        <w:t>12.12.12.2</w:t>
      </w:r>
      <w:r w:rsidR="00E4497D" w:rsidRPr="00E52D6F">
        <w:rPr>
          <w:rFonts w:hint="eastAsia"/>
        </w:rPr>
        <w:t>的路由的</w:t>
      </w:r>
      <w:r w:rsidR="00E4497D" w:rsidRPr="00E52D6F">
        <w:rPr>
          <w:rFonts w:hint="eastAsia"/>
        </w:rPr>
        <w:t>MED</w:t>
      </w:r>
      <w:r w:rsidR="00E4497D" w:rsidRPr="00E52D6F">
        <w:rPr>
          <w:rFonts w:hint="eastAsia"/>
        </w:rPr>
        <w:t>值变为</w:t>
      </w:r>
      <w:r w:rsidR="00E4497D" w:rsidRPr="00E52D6F">
        <w:rPr>
          <w:rFonts w:hint="eastAsia"/>
        </w:rPr>
        <w:t>100</w:t>
      </w:r>
      <w:r w:rsidR="00E4497D" w:rsidRPr="00E52D6F">
        <w:rPr>
          <w:rFonts w:hint="eastAsia"/>
        </w:rPr>
        <w:t>，下一跳为</w:t>
      </w:r>
      <w:r w:rsidR="00E4497D" w:rsidRPr="00E52D6F">
        <w:rPr>
          <w:rFonts w:hint="eastAsia"/>
        </w:rPr>
        <w:t>13.13.13.3</w:t>
      </w:r>
      <w:r w:rsidR="00E4497D" w:rsidRPr="00E52D6F">
        <w:rPr>
          <w:rFonts w:hint="eastAsia"/>
        </w:rPr>
        <w:t>的路由成为了最优路由</w:t>
      </w:r>
      <w:r w:rsidRPr="00E52D6F">
        <w:rPr>
          <w:rFonts w:hint="eastAsia"/>
        </w:rPr>
        <w:t>。</w:t>
      </w:r>
    </w:p>
    <w:p w:rsidR="00543EF6" w:rsidRPr="00E52D6F" w:rsidRDefault="00543EF6" w:rsidP="00E52D6F">
      <w:pPr>
        <w:pStyle w:val="TerminalDisplay"/>
      </w:pPr>
      <w:r w:rsidRPr="00E52D6F">
        <w:t>[</w:t>
      </w:r>
      <w:r w:rsidR="00E03A1E" w:rsidRPr="00E52D6F">
        <w:rPr>
          <w:rFonts w:hint="eastAsia"/>
        </w:rPr>
        <w:t>DeviceA</w:t>
      </w:r>
      <w:r w:rsidRPr="00E52D6F">
        <w:t>]</w:t>
      </w:r>
      <w:r w:rsidR="00E03A1E" w:rsidRPr="00E52D6F">
        <w:rPr>
          <w:rFonts w:hint="eastAsia"/>
        </w:rPr>
        <w:t xml:space="preserve"> </w:t>
      </w:r>
      <w:r w:rsidRPr="00E52D6F">
        <w:t>display bgp routing-table ipv4</w:t>
      </w:r>
    </w:p>
    <w:p w:rsidR="00543EF6" w:rsidRPr="00E52D6F" w:rsidRDefault="00543EF6" w:rsidP="00E52D6F">
      <w:pPr>
        <w:pStyle w:val="TerminalDisplay"/>
      </w:pPr>
    </w:p>
    <w:p w:rsidR="00543EF6" w:rsidRPr="00E52D6F" w:rsidRDefault="00543EF6" w:rsidP="00E52D6F">
      <w:pPr>
        <w:pStyle w:val="TerminalDisplay"/>
      </w:pPr>
      <w:r w:rsidRPr="00E52D6F">
        <w:t xml:space="preserve"> Total number of routes: 2</w:t>
      </w:r>
    </w:p>
    <w:p w:rsidR="00543EF6" w:rsidRPr="00E52D6F" w:rsidRDefault="00543EF6" w:rsidP="00E52D6F">
      <w:pPr>
        <w:pStyle w:val="TerminalDisplay"/>
      </w:pPr>
    </w:p>
    <w:p w:rsidR="00543EF6" w:rsidRPr="00E52D6F" w:rsidRDefault="00543EF6" w:rsidP="00E52D6F">
      <w:pPr>
        <w:pStyle w:val="TerminalDisplay"/>
      </w:pPr>
      <w:r w:rsidRPr="00E52D6F">
        <w:t xml:space="preserve"> BGP local router ID is 1.1.1.1</w:t>
      </w:r>
    </w:p>
    <w:p w:rsidR="00543EF6" w:rsidRPr="00E52D6F" w:rsidRDefault="00543EF6" w:rsidP="00E52D6F">
      <w:pPr>
        <w:pStyle w:val="TerminalDisplay"/>
      </w:pPr>
      <w:r w:rsidRPr="00E52D6F">
        <w:t xml:space="preserve"> Status codes: * - valid, &gt; - best, d - dampened, h - history</w:t>
      </w:r>
    </w:p>
    <w:p w:rsidR="00543EF6" w:rsidRDefault="00543EF6" w:rsidP="00E52D6F">
      <w:pPr>
        <w:pStyle w:val="TerminalDisplay"/>
      </w:pPr>
      <w:r w:rsidRPr="00E52D6F">
        <w:t xml:space="preserve">               s - suppressed, S - stale, i - internal, e </w:t>
      </w:r>
      <w:r w:rsidR="00607F4B">
        <w:t>–</w:t>
      </w:r>
      <w:r w:rsidRPr="00E52D6F">
        <w:t xml:space="preserve"> external</w:t>
      </w:r>
    </w:p>
    <w:p w:rsidR="00607F4B" w:rsidRPr="00E52D6F" w:rsidRDefault="00607F4B" w:rsidP="00E52D6F">
      <w:pPr>
        <w:pStyle w:val="TerminalDisplay"/>
      </w:pPr>
      <w:r w:rsidRPr="00E52D6F">
        <w:t xml:space="preserve">               </w:t>
      </w:r>
      <w:r w:rsidRPr="00AE265D">
        <w:t>a - additional-path</w:t>
      </w:r>
    </w:p>
    <w:p w:rsidR="00543EF6" w:rsidRPr="00E52D6F" w:rsidRDefault="00543EF6" w:rsidP="00E52D6F">
      <w:pPr>
        <w:pStyle w:val="TerminalDisplay"/>
      </w:pPr>
      <w:r w:rsidRPr="00E52D6F">
        <w:t xml:space="preserve">       Origin: i - IGP, e - EGP, ? - incomplete</w:t>
      </w:r>
    </w:p>
    <w:p w:rsidR="00543EF6" w:rsidRPr="00E52D6F" w:rsidRDefault="00543EF6" w:rsidP="00E52D6F">
      <w:pPr>
        <w:pStyle w:val="TerminalDisplay"/>
      </w:pPr>
    </w:p>
    <w:p w:rsidR="00543EF6" w:rsidRPr="00E52D6F" w:rsidRDefault="00543EF6" w:rsidP="00E52D6F">
      <w:pPr>
        <w:pStyle w:val="TerminalDisplay"/>
      </w:pPr>
      <w:r w:rsidRPr="00E52D6F">
        <w:t xml:space="preserve">     Network            NextHop         MED        LocPrf     PrefVal Path/Ogn</w:t>
      </w:r>
    </w:p>
    <w:p w:rsidR="00543EF6" w:rsidRPr="00E52D6F" w:rsidRDefault="00543EF6" w:rsidP="00E52D6F">
      <w:pPr>
        <w:pStyle w:val="TerminalDisplay"/>
      </w:pPr>
    </w:p>
    <w:p w:rsidR="00543EF6" w:rsidRPr="00E52D6F" w:rsidRDefault="00543EF6" w:rsidP="00E52D6F">
      <w:pPr>
        <w:pStyle w:val="TerminalDisplay"/>
      </w:pPr>
      <w:r w:rsidRPr="00E52D6F">
        <w:rPr>
          <w:rStyle w:val="TerminalDisplayshading"/>
        </w:rPr>
        <w:t xml:space="preserve">* &gt;e 23.23.23.0/24      13.13.13.3      0  </w:t>
      </w:r>
      <w:r w:rsidRPr="00E52D6F">
        <w:t xml:space="preserve">                   0       200i</w:t>
      </w:r>
    </w:p>
    <w:p w:rsidR="008B7E5D" w:rsidRPr="00E52D6F" w:rsidRDefault="00543EF6" w:rsidP="00E52D6F">
      <w:pPr>
        <w:pStyle w:val="TerminalDisplay"/>
      </w:pPr>
      <w:r w:rsidRPr="00E52D6F">
        <w:t xml:space="preserve">*  e                    12.12.12.2      </w:t>
      </w:r>
      <w:r w:rsidRPr="00E52D6F">
        <w:rPr>
          <w:rStyle w:val="TerminalDisplayshading"/>
        </w:rPr>
        <w:t>100</w:t>
      </w:r>
      <w:r w:rsidRPr="00E52D6F">
        <w:t xml:space="preserve">                   0       200i</w:t>
      </w:r>
    </w:p>
    <w:p w:rsidR="005F1EDC" w:rsidRPr="00E52D6F" w:rsidRDefault="005F1EDC" w:rsidP="00E52D6F">
      <w:pPr>
        <w:pStyle w:val="2"/>
      </w:pPr>
      <w:bookmarkStart w:id="183" w:name="_Toc424909822"/>
      <w:bookmarkStart w:id="184" w:name="_Toc424909823"/>
      <w:bookmarkStart w:id="185" w:name="_Toc424909824"/>
      <w:bookmarkStart w:id="186" w:name="_Toc424909825"/>
      <w:bookmarkStart w:id="187" w:name="_Toc424909826"/>
      <w:bookmarkStart w:id="188" w:name="_Toc424909827"/>
      <w:bookmarkStart w:id="189" w:name="_Toc424909828"/>
      <w:bookmarkStart w:id="190" w:name="_Toc424909829"/>
      <w:bookmarkStart w:id="191" w:name="_Toc424909830"/>
      <w:bookmarkStart w:id="192" w:name="_Toc424909831"/>
      <w:bookmarkStart w:id="193" w:name="_Toc424909832"/>
      <w:bookmarkStart w:id="194" w:name="_Toc424909833"/>
      <w:bookmarkStart w:id="195" w:name="_Toc424909834"/>
      <w:bookmarkStart w:id="196" w:name="_Toc424909835"/>
      <w:bookmarkStart w:id="197" w:name="_Toc424909836"/>
      <w:bookmarkStart w:id="198" w:name="_Toc424909837"/>
      <w:bookmarkStart w:id="199" w:name="_Toc424909838"/>
      <w:bookmarkStart w:id="200" w:name="_Toc424909839"/>
      <w:bookmarkStart w:id="201" w:name="_Toc424909840"/>
      <w:bookmarkStart w:id="202" w:name="_Toc424909841"/>
      <w:bookmarkStart w:id="203" w:name="_Toc424909842"/>
      <w:bookmarkStart w:id="204" w:name="_Toc424909843"/>
      <w:bookmarkStart w:id="205" w:name="_Toc424909844"/>
      <w:bookmarkStart w:id="206" w:name="_Toc424909845"/>
      <w:bookmarkStart w:id="207" w:name="_Toc424909846"/>
      <w:bookmarkStart w:id="208" w:name="_Toc424909847"/>
      <w:bookmarkStart w:id="209" w:name="_Toc424909848"/>
      <w:bookmarkStart w:id="210" w:name="_Toc424909849"/>
      <w:bookmarkStart w:id="211" w:name="_Toc424909850"/>
      <w:bookmarkStart w:id="212" w:name="_Toc424909851"/>
      <w:bookmarkStart w:id="213" w:name="_Toc424909852"/>
      <w:bookmarkStart w:id="214" w:name="_Toc424909853"/>
      <w:bookmarkStart w:id="215" w:name="_Toc424909854"/>
      <w:bookmarkStart w:id="216" w:name="_Toc424909855"/>
      <w:bookmarkStart w:id="217" w:name="_Toc424909856"/>
      <w:bookmarkStart w:id="218" w:name="_Toc424909857"/>
      <w:bookmarkStart w:id="219" w:name="_Toc424909858"/>
      <w:bookmarkStart w:id="220" w:name="_Toc424909859"/>
      <w:bookmarkStart w:id="221" w:name="_Toc424909860"/>
      <w:bookmarkStart w:id="222" w:name="_Toc424909861"/>
      <w:bookmarkStart w:id="223" w:name="_Toc424909862"/>
      <w:bookmarkStart w:id="224" w:name="_Toc424909863"/>
      <w:bookmarkStart w:id="225" w:name="_Toc424909864"/>
      <w:bookmarkStart w:id="226" w:name="_Toc424909865"/>
      <w:bookmarkStart w:id="227" w:name="_Toc424909866"/>
      <w:bookmarkStart w:id="228" w:name="_Toc424909867"/>
      <w:bookmarkStart w:id="229" w:name="_Toc424909868"/>
      <w:bookmarkStart w:id="230" w:name="_Toc424909869"/>
      <w:bookmarkStart w:id="231" w:name="_Toc424909870"/>
      <w:bookmarkStart w:id="232" w:name="_Toc424909871"/>
      <w:bookmarkStart w:id="233" w:name="_Toc424909872"/>
      <w:bookmarkStart w:id="234" w:name="_Toc424909873"/>
      <w:bookmarkStart w:id="235" w:name="_Toc424909874"/>
      <w:bookmarkStart w:id="236" w:name="_Toc424909875"/>
      <w:bookmarkStart w:id="237" w:name="_Toc424909876"/>
      <w:bookmarkStart w:id="238" w:name="_Toc424909877"/>
      <w:bookmarkStart w:id="239" w:name="_Toc424909878"/>
      <w:bookmarkStart w:id="240" w:name="_Toc424909879"/>
      <w:bookmarkStart w:id="241" w:name="_Toc424909880"/>
      <w:bookmarkStart w:id="242" w:name="_Toc424909881"/>
      <w:bookmarkStart w:id="243" w:name="_Toc424909882"/>
      <w:bookmarkStart w:id="244" w:name="_Toc424909883"/>
      <w:bookmarkStart w:id="245" w:name="_Toc424909884"/>
      <w:bookmarkStart w:id="246" w:name="_Toc424909885"/>
      <w:bookmarkStart w:id="247" w:name="_Toc424909886"/>
      <w:bookmarkStart w:id="248" w:name="_Toc424909887"/>
      <w:bookmarkStart w:id="249" w:name="_Toc424909888"/>
      <w:bookmarkStart w:id="250" w:name="_Toc424909889"/>
      <w:bookmarkStart w:id="251" w:name="_Toc424909890"/>
      <w:bookmarkStart w:id="252" w:name="_Toc424909891"/>
      <w:bookmarkStart w:id="253" w:name="_Toc424909892"/>
      <w:bookmarkStart w:id="254" w:name="_Toc424909893"/>
      <w:bookmarkStart w:id="255" w:name="_Toc424909894"/>
      <w:bookmarkStart w:id="256" w:name="_Toc424909895"/>
      <w:bookmarkStart w:id="257" w:name="_Toc424909896"/>
      <w:bookmarkStart w:id="258" w:name="_Toc424909897"/>
      <w:bookmarkStart w:id="259" w:name="_Toc424909898"/>
      <w:bookmarkStart w:id="260" w:name="_Toc424909899"/>
      <w:bookmarkStart w:id="261" w:name="_Toc424909900"/>
      <w:bookmarkStart w:id="262" w:name="_Toc34606075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r w:rsidRPr="00E52D6F">
        <w:rPr>
          <w:rFonts w:hint="eastAsia"/>
        </w:rPr>
        <w:t>配置文件</w:t>
      </w:r>
      <w:bookmarkEnd w:id="262"/>
    </w:p>
    <w:p w:rsidR="005F1EDC" w:rsidRPr="00E52D6F" w:rsidRDefault="005F1EDC" w:rsidP="00E52D6F">
      <w:pPr>
        <w:pStyle w:val="ItemList"/>
        <w:rPr>
          <w:lang w:eastAsia="zh-CN"/>
        </w:rPr>
      </w:pPr>
      <w:r w:rsidRPr="00E52D6F">
        <w:rPr>
          <w:rFonts w:hint="eastAsia"/>
          <w:lang w:eastAsia="zh-CN"/>
        </w:rPr>
        <w:t>Device A</w:t>
      </w:r>
      <w:r w:rsidRPr="00E52D6F">
        <w:rPr>
          <w:rFonts w:hint="eastAsia"/>
          <w:lang w:eastAsia="zh-CN"/>
        </w:rPr>
        <w:t>：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F1EDC" w:rsidRPr="00E52D6F" w:rsidRDefault="005F1EDC" w:rsidP="00E52D6F">
      <w:pPr>
        <w:pStyle w:val="TerminalDisplay"/>
      </w:pPr>
      <w:r w:rsidRPr="00E52D6F">
        <w:t>interface LoopBack0</w:t>
      </w:r>
    </w:p>
    <w:p w:rsidR="005F1EDC" w:rsidRPr="00E52D6F" w:rsidRDefault="005F1EDC" w:rsidP="00E52D6F">
      <w:pPr>
        <w:pStyle w:val="TerminalDisplay"/>
      </w:pPr>
      <w:r w:rsidRPr="00E52D6F">
        <w:t xml:space="preserve"> ip address 1.1.1.1 255.255.255.255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36428" w:rsidRDefault="005F1EDC" w:rsidP="00536428">
      <w:pPr>
        <w:pStyle w:val="TerminalDisplay"/>
      </w:pPr>
      <w:r w:rsidRPr="00E52D6F">
        <w:t xml:space="preserve">interface </w:t>
      </w:r>
      <w:r w:rsidR="00536428" w:rsidRPr="00536428">
        <w:t>GigabitEthernet</w:t>
      </w:r>
      <w:r w:rsidR="001B5317">
        <w:rPr>
          <w:rFonts w:hint="eastAsia"/>
        </w:rPr>
        <w:t>3/1</w:t>
      </w:r>
      <w:r w:rsidR="00536428">
        <w:rPr>
          <w:rFonts w:hint="eastAsia"/>
        </w:rPr>
        <w:t>/1</w:t>
      </w:r>
    </w:p>
    <w:p w:rsidR="005F1EDC" w:rsidRPr="00E52D6F" w:rsidRDefault="00536428">
      <w:pPr>
        <w:pStyle w:val="TerminalDisplay"/>
      </w:pPr>
      <w:r>
        <w:rPr>
          <w:rFonts w:hint="eastAsia"/>
        </w:rPr>
        <w:t xml:space="preserve"> </w:t>
      </w:r>
      <w:r w:rsidRPr="00536428">
        <w:t>port link-mode route</w:t>
      </w:r>
    </w:p>
    <w:p w:rsidR="005F1EDC" w:rsidRPr="00E52D6F" w:rsidRDefault="005F1EDC" w:rsidP="00E52D6F">
      <w:pPr>
        <w:pStyle w:val="TerminalDisplay"/>
      </w:pPr>
      <w:r w:rsidRPr="00E52D6F">
        <w:t xml:space="preserve"> ip address 12.12.12.1 255.255.255.0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36428" w:rsidRDefault="00536428" w:rsidP="00536428">
      <w:pPr>
        <w:pStyle w:val="TerminalDisplay"/>
      </w:pPr>
      <w:r w:rsidRPr="00E52D6F">
        <w:t xml:space="preserve">interface </w:t>
      </w:r>
      <w:r w:rsidRPr="00536428">
        <w:t>GigabitEthernet</w:t>
      </w:r>
      <w:r w:rsidR="001B5317">
        <w:rPr>
          <w:rFonts w:hint="eastAsia"/>
        </w:rPr>
        <w:t>3/1</w:t>
      </w:r>
      <w:r>
        <w:rPr>
          <w:rFonts w:hint="eastAsia"/>
        </w:rPr>
        <w:t>/2</w:t>
      </w:r>
    </w:p>
    <w:p w:rsidR="00536428" w:rsidRPr="00E52D6F" w:rsidRDefault="00536428" w:rsidP="00536428">
      <w:pPr>
        <w:pStyle w:val="TerminalDisplay"/>
      </w:pPr>
      <w:r>
        <w:rPr>
          <w:rFonts w:hint="eastAsia"/>
        </w:rPr>
        <w:t xml:space="preserve"> </w:t>
      </w:r>
      <w:r w:rsidRPr="00536428">
        <w:t>port link-mode route</w:t>
      </w:r>
    </w:p>
    <w:p w:rsidR="005F1EDC" w:rsidRPr="00E52D6F" w:rsidRDefault="005F1EDC" w:rsidP="00E52D6F">
      <w:pPr>
        <w:pStyle w:val="TerminalDisplay"/>
      </w:pPr>
      <w:r w:rsidRPr="00E52D6F">
        <w:t xml:space="preserve"> ip address 13.13.13.1 255.255.255.0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F1EDC" w:rsidRPr="00E52D6F" w:rsidRDefault="005F1EDC" w:rsidP="00E52D6F">
      <w:pPr>
        <w:pStyle w:val="TerminalDisplay"/>
      </w:pPr>
      <w:r w:rsidRPr="00E52D6F">
        <w:t>bgp 100</w:t>
      </w:r>
    </w:p>
    <w:p w:rsidR="005F1EDC" w:rsidRPr="00E52D6F" w:rsidRDefault="005F1EDC" w:rsidP="00E52D6F">
      <w:pPr>
        <w:pStyle w:val="TerminalDisplay"/>
      </w:pPr>
      <w:r w:rsidRPr="00E52D6F">
        <w:t xml:space="preserve"> router-id 1.1.1.1</w:t>
      </w:r>
    </w:p>
    <w:p w:rsidR="005F1EDC" w:rsidRPr="00E52D6F" w:rsidRDefault="005F1EDC" w:rsidP="00E52D6F">
      <w:pPr>
        <w:pStyle w:val="TerminalDisplay"/>
      </w:pPr>
      <w:r w:rsidRPr="00E52D6F">
        <w:t xml:space="preserve"> peer 12.12.12.2 as-number 200</w:t>
      </w:r>
    </w:p>
    <w:p w:rsidR="005F1EDC" w:rsidRPr="00E52D6F" w:rsidRDefault="005F1EDC" w:rsidP="00E52D6F">
      <w:pPr>
        <w:pStyle w:val="TerminalDisplay"/>
      </w:pPr>
      <w:r w:rsidRPr="00E52D6F">
        <w:t xml:space="preserve"> peer 13.13.13.3 as-number 200</w:t>
      </w:r>
    </w:p>
    <w:p w:rsidR="005F1EDC" w:rsidRPr="00E52D6F" w:rsidRDefault="005F1EDC" w:rsidP="00E52D6F">
      <w:pPr>
        <w:pStyle w:val="TerminalDisplay"/>
      </w:pPr>
      <w:r w:rsidRPr="00E52D6F">
        <w:t xml:space="preserve"> #</w:t>
      </w:r>
    </w:p>
    <w:p w:rsidR="005F1EDC" w:rsidRPr="00E52D6F" w:rsidRDefault="005F1EDC" w:rsidP="00E52D6F">
      <w:pPr>
        <w:pStyle w:val="TerminalDisplay"/>
      </w:pPr>
      <w:r w:rsidRPr="00E52D6F">
        <w:t xml:space="preserve"> address-family ipv4 unicast</w:t>
      </w:r>
    </w:p>
    <w:p w:rsidR="005F1EDC" w:rsidRPr="00E52D6F" w:rsidRDefault="005F1EDC" w:rsidP="00E52D6F">
      <w:pPr>
        <w:pStyle w:val="TerminalDisplay"/>
      </w:pPr>
      <w:r w:rsidRPr="00E52D6F">
        <w:t xml:space="preserve">  peer 12.12.12.2 enable</w:t>
      </w:r>
    </w:p>
    <w:p w:rsidR="005F1EDC" w:rsidRPr="00E52D6F" w:rsidRDefault="005F1EDC" w:rsidP="00E52D6F">
      <w:pPr>
        <w:pStyle w:val="TerminalDisplay"/>
      </w:pPr>
      <w:r w:rsidRPr="00E52D6F">
        <w:t xml:space="preserve">  peer 13.13.13.3 enable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F1EDC" w:rsidRPr="00E52D6F" w:rsidRDefault="005F1EDC" w:rsidP="00E52D6F">
      <w:pPr>
        <w:pStyle w:val="ItemList"/>
        <w:rPr>
          <w:lang w:eastAsia="zh-CN"/>
        </w:rPr>
      </w:pPr>
      <w:r w:rsidRPr="00E52D6F">
        <w:rPr>
          <w:rFonts w:hint="eastAsia"/>
          <w:lang w:eastAsia="zh-CN"/>
        </w:rPr>
        <w:t>Device B</w:t>
      </w:r>
      <w:r w:rsidRPr="00E52D6F">
        <w:rPr>
          <w:rFonts w:hint="eastAsia"/>
          <w:lang w:eastAsia="zh-CN"/>
        </w:rPr>
        <w:t>：</w:t>
      </w:r>
    </w:p>
    <w:p w:rsidR="005F1EDC" w:rsidRPr="00E52D6F" w:rsidRDefault="00BE387B" w:rsidP="00E52D6F">
      <w:pPr>
        <w:pStyle w:val="TerminalDisplay"/>
      </w:pPr>
      <w:r w:rsidRPr="00E52D6F">
        <w:t>#</w:t>
      </w:r>
    </w:p>
    <w:p w:rsidR="005F1EDC" w:rsidRPr="00E52D6F" w:rsidRDefault="005F1EDC" w:rsidP="00E52D6F">
      <w:pPr>
        <w:pStyle w:val="TerminalDisplay"/>
      </w:pPr>
      <w:r w:rsidRPr="00E52D6F">
        <w:t>interface LoopBack0</w:t>
      </w:r>
    </w:p>
    <w:p w:rsidR="005F1EDC" w:rsidRPr="00E52D6F" w:rsidRDefault="005F1EDC" w:rsidP="00E52D6F">
      <w:pPr>
        <w:pStyle w:val="TerminalDisplay"/>
      </w:pPr>
      <w:r w:rsidRPr="00E52D6F">
        <w:t xml:space="preserve"> ip address 2.2.2.2 255.255.255.255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36428" w:rsidRDefault="00536428" w:rsidP="00536428">
      <w:pPr>
        <w:pStyle w:val="TerminalDisplay"/>
      </w:pPr>
      <w:r w:rsidRPr="00E52D6F">
        <w:t xml:space="preserve">interface </w:t>
      </w:r>
      <w:r w:rsidRPr="00536428">
        <w:t>GigabitEthernet</w:t>
      </w:r>
      <w:r w:rsidR="001B5317">
        <w:rPr>
          <w:rFonts w:hint="eastAsia"/>
        </w:rPr>
        <w:t>3/1</w:t>
      </w:r>
      <w:r>
        <w:rPr>
          <w:rFonts w:hint="eastAsia"/>
        </w:rPr>
        <w:t>/1</w:t>
      </w:r>
    </w:p>
    <w:p w:rsidR="00536428" w:rsidRPr="00E52D6F" w:rsidRDefault="00536428" w:rsidP="00536428">
      <w:pPr>
        <w:pStyle w:val="TerminalDisplay"/>
      </w:pPr>
      <w:r>
        <w:rPr>
          <w:rFonts w:hint="eastAsia"/>
        </w:rPr>
        <w:t xml:space="preserve"> </w:t>
      </w:r>
      <w:r w:rsidRPr="00536428">
        <w:t>port link-mode route</w:t>
      </w:r>
    </w:p>
    <w:p w:rsidR="005F1EDC" w:rsidRPr="00E52D6F" w:rsidRDefault="005F1EDC" w:rsidP="00E52D6F">
      <w:pPr>
        <w:pStyle w:val="TerminalDisplay"/>
      </w:pPr>
      <w:r w:rsidRPr="00E52D6F">
        <w:t xml:space="preserve"> ip address 12.12.12.2 255.255.255.0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36428" w:rsidRDefault="00536428" w:rsidP="00536428">
      <w:pPr>
        <w:pStyle w:val="TerminalDisplay"/>
      </w:pPr>
      <w:r w:rsidRPr="00E52D6F">
        <w:t xml:space="preserve">interface </w:t>
      </w:r>
      <w:r w:rsidRPr="00536428">
        <w:t>GigabitEthernet</w:t>
      </w:r>
      <w:r w:rsidR="001B5317">
        <w:rPr>
          <w:rFonts w:hint="eastAsia"/>
        </w:rPr>
        <w:t>3/1</w:t>
      </w:r>
      <w:r>
        <w:rPr>
          <w:rFonts w:hint="eastAsia"/>
        </w:rPr>
        <w:t>/2</w:t>
      </w:r>
    </w:p>
    <w:p w:rsidR="00536428" w:rsidRPr="00E52D6F" w:rsidRDefault="00536428" w:rsidP="00536428">
      <w:pPr>
        <w:pStyle w:val="TerminalDisplay"/>
      </w:pPr>
      <w:r>
        <w:rPr>
          <w:rFonts w:hint="eastAsia"/>
        </w:rPr>
        <w:t xml:space="preserve"> </w:t>
      </w:r>
      <w:r w:rsidRPr="00536428">
        <w:t>port link-mode route</w:t>
      </w:r>
    </w:p>
    <w:p w:rsidR="005F1EDC" w:rsidRPr="00E52D6F" w:rsidRDefault="005F1EDC" w:rsidP="00E52D6F">
      <w:pPr>
        <w:pStyle w:val="TerminalDisplay"/>
      </w:pPr>
      <w:r w:rsidRPr="00E52D6F">
        <w:t xml:space="preserve"> ip address 23.23.23.2 255.255.255.0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F1EDC" w:rsidRPr="00E52D6F" w:rsidRDefault="005F1EDC" w:rsidP="00E52D6F">
      <w:pPr>
        <w:pStyle w:val="TerminalDisplay"/>
      </w:pPr>
      <w:r w:rsidRPr="00E52D6F">
        <w:t>bgp 200</w:t>
      </w:r>
    </w:p>
    <w:p w:rsidR="005F1EDC" w:rsidRPr="00E52D6F" w:rsidRDefault="005F1EDC" w:rsidP="00E52D6F">
      <w:pPr>
        <w:pStyle w:val="TerminalDisplay"/>
      </w:pPr>
      <w:r w:rsidRPr="00E52D6F">
        <w:t xml:space="preserve"> router-id 2.2.2.2</w:t>
      </w:r>
    </w:p>
    <w:p w:rsidR="005F1EDC" w:rsidRPr="00E52D6F" w:rsidRDefault="005F1EDC" w:rsidP="00E52D6F">
      <w:pPr>
        <w:pStyle w:val="TerminalDisplay"/>
      </w:pPr>
      <w:r w:rsidRPr="00E52D6F">
        <w:t xml:space="preserve"> peer 3.3.3.3 as-number 200</w:t>
      </w:r>
    </w:p>
    <w:p w:rsidR="005F1EDC" w:rsidRPr="00E52D6F" w:rsidRDefault="005F1EDC" w:rsidP="00E52D6F">
      <w:pPr>
        <w:pStyle w:val="TerminalDisplay"/>
      </w:pPr>
      <w:r w:rsidRPr="00E52D6F">
        <w:t xml:space="preserve"> peer 3.3.3.3 connect-interface LoopBack0</w:t>
      </w:r>
    </w:p>
    <w:p w:rsidR="005F1EDC" w:rsidRPr="00E52D6F" w:rsidRDefault="005F1EDC" w:rsidP="00E52D6F">
      <w:pPr>
        <w:pStyle w:val="TerminalDisplay"/>
      </w:pPr>
      <w:r w:rsidRPr="00E52D6F">
        <w:t xml:space="preserve"> peer 12.12.12.1 as-number 100</w:t>
      </w:r>
    </w:p>
    <w:p w:rsidR="005F1EDC" w:rsidRPr="00E52D6F" w:rsidRDefault="005F1EDC" w:rsidP="00E52D6F">
      <w:pPr>
        <w:pStyle w:val="TerminalDisplay"/>
      </w:pPr>
      <w:r w:rsidRPr="00E52D6F">
        <w:t xml:space="preserve"> #</w:t>
      </w:r>
    </w:p>
    <w:p w:rsidR="005F1EDC" w:rsidRPr="00E52D6F" w:rsidRDefault="005F1EDC" w:rsidP="00E52D6F">
      <w:pPr>
        <w:pStyle w:val="TerminalDisplay"/>
      </w:pPr>
      <w:r w:rsidRPr="00E52D6F">
        <w:t xml:space="preserve"> address-family ipv4 unicast</w:t>
      </w:r>
    </w:p>
    <w:p w:rsidR="005F1EDC" w:rsidRPr="00E52D6F" w:rsidRDefault="005F1EDC" w:rsidP="00E52D6F">
      <w:pPr>
        <w:pStyle w:val="TerminalDisplay"/>
      </w:pPr>
      <w:r w:rsidRPr="00E52D6F">
        <w:t xml:space="preserve">  network 23.23.23.0 255.255.255.0</w:t>
      </w:r>
    </w:p>
    <w:p w:rsidR="005F1EDC" w:rsidRPr="00E52D6F" w:rsidRDefault="005F1EDC" w:rsidP="00E52D6F">
      <w:pPr>
        <w:pStyle w:val="TerminalDisplay"/>
      </w:pPr>
      <w:r w:rsidRPr="00E52D6F">
        <w:t xml:space="preserve">  peer 3.3.3.3 enable</w:t>
      </w:r>
    </w:p>
    <w:p w:rsidR="005F1EDC" w:rsidRPr="00E52D6F" w:rsidRDefault="005F1EDC" w:rsidP="00E52D6F">
      <w:pPr>
        <w:pStyle w:val="TerminalDisplay"/>
      </w:pPr>
      <w:r w:rsidRPr="00E52D6F">
        <w:t xml:space="preserve">  peer 12.12.12.1 enable</w:t>
      </w:r>
    </w:p>
    <w:p w:rsidR="005F1EDC" w:rsidRPr="00E52D6F" w:rsidRDefault="005F1EDC" w:rsidP="00E52D6F">
      <w:pPr>
        <w:pStyle w:val="TerminalDisplay"/>
      </w:pPr>
      <w:r w:rsidRPr="00E52D6F">
        <w:t xml:space="preserve">  peer 12.12.12.1 route-policy 10 export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F1EDC" w:rsidRPr="00E52D6F" w:rsidRDefault="005F1EDC" w:rsidP="00E52D6F">
      <w:pPr>
        <w:pStyle w:val="TerminalDisplay"/>
      </w:pPr>
      <w:r w:rsidRPr="00E52D6F">
        <w:t>route-policy 10 permit node 10</w:t>
      </w:r>
    </w:p>
    <w:p w:rsidR="005F1EDC" w:rsidRPr="00E52D6F" w:rsidRDefault="005F1EDC" w:rsidP="00E52D6F">
      <w:pPr>
        <w:pStyle w:val="TerminalDisplay"/>
      </w:pPr>
      <w:r w:rsidRPr="00E52D6F">
        <w:t xml:space="preserve"> apply cost 100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F1EDC" w:rsidRPr="00E52D6F" w:rsidRDefault="005F1EDC" w:rsidP="00E52D6F">
      <w:pPr>
        <w:pStyle w:val="TerminalDisplay"/>
      </w:pPr>
      <w:r w:rsidRPr="00E52D6F">
        <w:t xml:space="preserve"> ip route-static 3.3.3.3 32 23.23.23.3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F1EDC" w:rsidRPr="00E52D6F" w:rsidRDefault="005F1EDC" w:rsidP="00E52D6F">
      <w:pPr>
        <w:pStyle w:val="ItemList"/>
        <w:rPr>
          <w:lang w:eastAsia="zh-CN"/>
        </w:rPr>
      </w:pPr>
      <w:r w:rsidRPr="00E52D6F">
        <w:rPr>
          <w:rFonts w:hint="eastAsia"/>
          <w:lang w:eastAsia="zh-CN"/>
        </w:rPr>
        <w:t xml:space="preserve">Device </w:t>
      </w:r>
      <w:r w:rsidR="0058599B" w:rsidRPr="00E52D6F">
        <w:rPr>
          <w:rFonts w:hint="eastAsia"/>
          <w:lang w:eastAsia="zh-CN"/>
        </w:rPr>
        <w:t>C</w:t>
      </w:r>
      <w:r w:rsidRPr="00E52D6F">
        <w:rPr>
          <w:rFonts w:hint="eastAsia"/>
          <w:lang w:eastAsia="zh-CN"/>
        </w:rPr>
        <w:t>：</w:t>
      </w:r>
    </w:p>
    <w:p w:rsidR="00BE387B" w:rsidRPr="00E52D6F" w:rsidRDefault="00BE387B" w:rsidP="00E52D6F">
      <w:pPr>
        <w:pStyle w:val="TerminalDisplay"/>
      </w:pPr>
      <w:r w:rsidRPr="00E52D6F">
        <w:t>#</w:t>
      </w:r>
    </w:p>
    <w:p w:rsidR="005F1EDC" w:rsidRPr="00E52D6F" w:rsidRDefault="005F1EDC" w:rsidP="00E52D6F">
      <w:pPr>
        <w:pStyle w:val="TerminalDisplay"/>
      </w:pPr>
      <w:r w:rsidRPr="00E52D6F">
        <w:t>interface LoopBack0</w:t>
      </w:r>
    </w:p>
    <w:p w:rsidR="005F1EDC" w:rsidRPr="00E52D6F" w:rsidRDefault="005F1EDC" w:rsidP="00E52D6F">
      <w:pPr>
        <w:pStyle w:val="TerminalDisplay"/>
      </w:pPr>
      <w:r w:rsidRPr="00E52D6F">
        <w:t xml:space="preserve"> ip address 3.3.3.3 255.255.255.255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36428" w:rsidRDefault="00536428" w:rsidP="00536428">
      <w:pPr>
        <w:pStyle w:val="TerminalDisplay"/>
      </w:pPr>
      <w:r w:rsidRPr="00E52D6F">
        <w:t xml:space="preserve">interface </w:t>
      </w:r>
      <w:r w:rsidRPr="00536428">
        <w:t>GigabitEthernet</w:t>
      </w:r>
      <w:r w:rsidR="001B5317">
        <w:rPr>
          <w:rFonts w:hint="eastAsia"/>
        </w:rPr>
        <w:t>3/1</w:t>
      </w:r>
      <w:r>
        <w:rPr>
          <w:rFonts w:hint="eastAsia"/>
        </w:rPr>
        <w:t>/1</w:t>
      </w:r>
    </w:p>
    <w:p w:rsidR="00536428" w:rsidRPr="00E52D6F" w:rsidRDefault="00536428" w:rsidP="00536428">
      <w:pPr>
        <w:pStyle w:val="TerminalDisplay"/>
      </w:pPr>
      <w:r>
        <w:rPr>
          <w:rFonts w:hint="eastAsia"/>
        </w:rPr>
        <w:t xml:space="preserve"> </w:t>
      </w:r>
      <w:r w:rsidRPr="00536428">
        <w:t>port link-mode route</w:t>
      </w:r>
    </w:p>
    <w:p w:rsidR="005F1EDC" w:rsidRPr="00E52D6F" w:rsidRDefault="005F1EDC" w:rsidP="00E52D6F">
      <w:pPr>
        <w:pStyle w:val="TerminalDisplay"/>
      </w:pPr>
      <w:r w:rsidRPr="00E52D6F">
        <w:t xml:space="preserve"> ip address 13.13.13.3 255.255.255.0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36428" w:rsidRDefault="00536428" w:rsidP="00536428">
      <w:pPr>
        <w:pStyle w:val="TerminalDisplay"/>
      </w:pPr>
      <w:r w:rsidRPr="00E52D6F">
        <w:t xml:space="preserve">interface </w:t>
      </w:r>
      <w:r w:rsidRPr="00536428">
        <w:t>GigabitEthernet</w:t>
      </w:r>
      <w:r w:rsidR="001B5317">
        <w:rPr>
          <w:rFonts w:hint="eastAsia"/>
        </w:rPr>
        <w:t>3/1</w:t>
      </w:r>
      <w:r>
        <w:rPr>
          <w:rFonts w:hint="eastAsia"/>
        </w:rPr>
        <w:t>/2</w:t>
      </w:r>
    </w:p>
    <w:p w:rsidR="00536428" w:rsidRPr="00E52D6F" w:rsidRDefault="00536428" w:rsidP="00536428">
      <w:pPr>
        <w:pStyle w:val="TerminalDisplay"/>
      </w:pPr>
      <w:r>
        <w:rPr>
          <w:rFonts w:hint="eastAsia"/>
        </w:rPr>
        <w:t xml:space="preserve"> </w:t>
      </w:r>
      <w:r w:rsidRPr="00536428">
        <w:t>port link-mode route</w:t>
      </w:r>
    </w:p>
    <w:p w:rsidR="005F1EDC" w:rsidRPr="00E52D6F" w:rsidRDefault="005F1EDC" w:rsidP="00E52D6F">
      <w:pPr>
        <w:pStyle w:val="TerminalDisplay"/>
      </w:pPr>
      <w:r w:rsidRPr="00E52D6F">
        <w:t xml:space="preserve"> ip address 23.23.23.3 255.255.255.0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F1EDC" w:rsidRPr="00E52D6F" w:rsidRDefault="005F1EDC" w:rsidP="00E52D6F">
      <w:pPr>
        <w:pStyle w:val="TerminalDisplay"/>
      </w:pPr>
      <w:r w:rsidRPr="00E52D6F">
        <w:t>bgp 200</w:t>
      </w:r>
    </w:p>
    <w:p w:rsidR="005F1EDC" w:rsidRPr="00E52D6F" w:rsidRDefault="005F1EDC" w:rsidP="00E52D6F">
      <w:pPr>
        <w:pStyle w:val="TerminalDisplay"/>
      </w:pPr>
      <w:r w:rsidRPr="00E52D6F">
        <w:t xml:space="preserve"> router-id 3.3.3.3</w:t>
      </w:r>
    </w:p>
    <w:p w:rsidR="005F1EDC" w:rsidRPr="00E52D6F" w:rsidRDefault="005F1EDC" w:rsidP="00E52D6F">
      <w:pPr>
        <w:pStyle w:val="TerminalDisplay"/>
      </w:pPr>
      <w:r w:rsidRPr="00E52D6F">
        <w:t xml:space="preserve"> peer 2.2.2.2 as-number 200</w:t>
      </w:r>
    </w:p>
    <w:p w:rsidR="005F1EDC" w:rsidRPr="00E52D6F" w:rsidRDefault="005F1EDC" w:rsidP="00E52D6F">
      <w:pPr>
        <w:pStyle w:val="TerminalDisplay"/>
      </w:pPr>
      <w:r w:rsidRPr="00E52D6F">
        <w:t xml:space="preserve"> peer 2.2.2.2 connect-interface LoopBack0</w:t>
      </w:r>
    </w:p>
    <w:p w:rsidR="005F1EDC" w:rsidRPr="00E52D6F" w:rsidRDefault="005F1EDC" w:rsidP="00E52D6F">
      <w:pPr>
        <w:pStyle w:val="TerminalDisplay"/>
      </w:pPr>
      <w:r w:rsidRPr="00E52D6F">
        <w:t xml:space="preserve"> peer 13.13.13.1 as-number 100</w:t>
      </w:r>
    </w:p>
    <w:p w:rsidR="005F1EDC" w:rsidRPr="00E52D6F" w:rsidRDefault="005F1EDC" w:rsidP="00E52D6F">
      <w:pPr>
        <w:pStyle w:val="TerminalDisplay"/>
      </w:pPr>
      <w:r w:rsidRPr="00E52D6F">
        <w:t xml:space="preserve"> #</w:t>
      </w:r>
    </w:p>
    <w:p w:rsidR="005F1EDC" w:rsidRPr="00E52D6F" w:rsidRDefault="005F1EDC" w:rsidP="00E52D6F">
      <w:pPr>
        <w:pStyle w:val="TerminalDisplay"/>
      </w:pPr>
      <w:r w:rsidRPr="00E52D6F">
        <w:t xml:space="preserve"> address-family ipv4 unicast</w:t>
      </w:r>
    </w:p>
    <w:p w:rsidR="005F1EDC" w:rsidRPr="00E52D6F" w:rsidRDefault="005F1EDC" w:rsidP="00E52D6F">
      <w:pPr>
        <w:pStyle w:val="TerminalDisplay"/>
      </w:pPr>
      <w:r w:rsidRPr="00E52D6F">
        <w:t xml:space="preserve">  network 23.23.23.0 255.255.255.0</w:t>
      </w:r>
    </w:p>
    <w:p w:rsidR="005F1EDC" w:rsidRPr="00E52D6F" w:rsidRDefault="005F1EDC" w:rsidP="00E52D6F">
      <w:pPr>
        <w:pStyle w:val="TerminalDisplay"/>
      </w:pPr>
      <w:r w:rsidRPr="00E52D6F">
        <w:t xml:space="preserve">  peer 2.2.2.2 enable</w:t>
      </w:r>
    </w:p>
    <w:p w:rsidR="005F1EDC" w:rsidRPr="00E52D6F" w:rsidRDefault="005F1EDC" w:rsidP="00E52D6F">
      <w:pPr>
        <w:pStyle w:val="TerminalDisplay"/>
      </w:pPr>
      <w:r w:rsidRPr="00E52D6F">
        <w:t xml:space="preserve">  peer 13.13.13.1 enable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5F1EDC" w:rsidRPr="00E52D6F" w:rsidRDefault="005F1EDC" w:rsidP="00E52D6F">
      <w:pPr>
        <w:pStyle w:val="TerminalDisplay"/>
      </w:pPr>
      <w:r w:rsidRPr="00E52D6F">
        <w:t xml:space="preserve"> ip route-static 2.2.2.2 32 23.23.23.2</w:t>
      </w:r>
    </w:p>
    <w:p w:rsidR="005F1EDC" w:rsidRPr="00E52D6F" w:rsidRDefault="005F1EDC" w:rsidP="00E52D6F">
      <w:pPr>
        <w:pStyle w:val="TerminalDisplay"/>
      </w:pPr>
      <w:r w:rsidRPr="00E52D6F">
        <w:t>#</w:t>
      </w:r>
    </w:p>
    <w:p w:rsidR="00150D4A" w:rsidRPr="00E52D6F" w:rsidRDefault="00150D4A" w:rsidP="00E52D6F">
      <w:pPr>
        <w:pStyle w:val="1"/>
        <w:numPr>
          <w:ilvl w:val="0"/>
          <w:numId w:val="2"/>
        </w:numPr>
      </w:pPr>
      <w:bookmarkStart w:id="263" w:name="_Toc395030200"/>
      <w:bookmarkStart w:id="264" w:name="_Toc34606076"/>
      <w:r w:rsidRPr="00E52D6F">
        <w:rPr>
          <w:rFonts w:hint="eastAsia"/>
        </w:rPr>
        <w:t>相关资料</w:t>
      </w:r>
      <w:bookmarkEnd w:id="263"/>
      <w:bookmarkEnd w:id="264"/>
    </w:p>
    <w:p w:rsidR="00686F6E" w:rsidRDefault="00686F6E" w:rsidP="00686F6E">
      <w:pPr>
        <w:pStyle w:val="ItemList"/>
        <w:numPr>
          <w:ilvl w:val="0"/>
          <w:numId w:val="10"/>
        </w:numPr>
      </w:pPr>
      <w:r>
        <w:rPr>
          <w:rFonts w:hint="eastAsia"/>
          <w:lang w:eastAsia="zh-CN"/>
        </w:rPr>
        <w:t xml:space="preserve">H3C </w:t>
      </w:r>
      <w:r w:rsidRPr="003F40A8">
        <w:rPr>
          <w:rFonts w:hint="eastAsia"/>
        </w:rPr>
        <w:t>SR8800-X</w:t>
      </w:r>
      <w:r>
        <w:rPr>
          <w:rFonts w:hint="eastAsia"/>
          <w:lang w:eastAsia="zh-CN"/>
        </w:rPr>
        <w:t>路由器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>三层技术</w:t>
      </w:r>
      <w:r>
        <w:rPr>
          <w:rFonts w:hint="eastAsia"/>
          <w:lang w:eastAsia="zh-CN"/>
        </w:rPr>
        <w:t>-IP</w:t>
      </w:r>
      <w:r>
        <w:rPr>
          <w:rFonts w:hint="eastAsia"/>
          <w:lang w:eastAsia="zh-CN"/>
        </w:rPr>
        <w:t>路由配置指导</w:t>
      </w:r>
      <w:r>
        <w:rPr>
          <w:rFonts w:hint="eastAsia"/>
        </w:rPr>
        <w:t>-</w:t>
      </w:r>
      <w:r w:rsidRPr="007B4D8C">
        <w:t xml:space="preserve">Release </w:t>
      </w:r>
      <w:r w:rsidR="00C7590F">
        <w:t>7951P01</w:t>
      </w:r>
    </w:p>
    <w:p w:rsidR="00686F6E" w:rsidRDefault="00686F6E" w:rsidP="00686F6E">
      <w:pPr>
        <w:pStyle w:val="ItemList"/>
        <w:numPr>
          <w:ilvl w:val="0"/>
          <w:numId w:val="10"/>
        </w:numPr>
        <w:rPr>
          <w:lang w:eastAsia="zh-CN"/>
        </w:rPr>
      </w:pPr>
      <w:r>
        <w:rPr>
          <w:rFonts w:hint="eastAsia"/>
          <w:lang w:eastAsia="zh-CN"/>
        </w:rPr>
        <w:t xml:space="preserve">H3C </w:t>
      </w:r>
      <w:r w:rsidRPr="003F40A8">
        <w:rPr>
          <w:rFonts w:hint="eastAsia"/>
        </w:rPr>
        <w:t>SR8800-X</w:t>
      </w:r>
      <w:r>
        <w:rPr>
          <w:rFonts w:hint="eastAsia"/>
          <w:lang w:eastAsia="zh-CN"/>
        </w:rPr>
        <w:t>路由器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>三层技术</w:t>
      </w:r>
      <w:r>
        <w:rPr>
          <w:rFonts w:hint="eastAsia"/>
          <w:lang w:eastAsia="zh-CN"/>
        </w:rPr>
        <w:t>-IP</w:t>
      </w:r>
      <w:r>
        <w:rPr>
          <w:rFonts w:hint="eastAsia"/>
          <w:lang w:eastAsia="zh-CN"/>
        </w:rPr>
        <w:t>路由命令参考</w:t>
      </w:r>
      <w:r>
        <w:rPr>
          <w:rFonts w:hint="eastAsia"/>
        </w:rPr>
        <w:t>-</w:t>
      </w:r>
      <w:r w:rsidRPr="007B4D8C">
        <w:t xml:space="preserve">Release </w:t>
      </w:r>
      <w:r w:rsidR="00C7590F">
        <w:t>7951P01</w:t>
      </w:r>
    </w:p>
    <w:p w:rsidR="009C37BB" w:rsidRPr="00E52D6F" w:rsidRDefault="009C37BB" w:rsidP="00E52D6F">
      <w:pPr>
        <w:pStyle w:val="TerminalDisplay"/>
      </w:pPr>
    </w:p>
    <w:sectPr w:rsidR="009C37BB" w:rsidRPr="00E52D6F" w:rsidSect="00E52D6F">
      <w:footerReference w:type="default" r:id="rId12"/>
      <w:pgSz w:w="11907" w:h="16160" w:code="123"/>
      <w:pgMar w:top="1247" w:right="1134" w:bottom="1247" w:left="1134" w:header="850" w:footer="850" w:gutter="0"/>
      <w:pgNumType w:start="1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047" w:rsidRDefault="00122047">
      <w:r>
        <w:separator/>
      </w:r>
    </w:p>
  </w:endnote>
  <w:endnote w:type="continuationSeparator" w:id="0">
    <w:p w:rsidR="00122047" w:rsidRDefault="00122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utura Hv">
    <w:altName w:val="Segoe UI Semibold"/>
    <w:charset w:val="00"/>
    <w:family w:val="swiss"/>
    <w:pitch w:val="variable"/>
    <w:sig w:usb0="00000001" w:usb1="5000204A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Bk">
    <w:altName w:val="Segoe UI"/>
    <w:charset w:val="00"/>
    <w:family w:val="swiss"/>
    <w:pitch w:val="variable"/>
    <w:sig w:usb0="00000001" w:usb1="5000204A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2BF" w:rsidRPr="006B4808" w:rsidRDefault="00BE72BF" w:rsidP="006B4808">
    <w:pPr>
      <w:pStyle w:val="a5"/>
    </w:pPr>
    <w:r>
      <w:fldChar w:fldCharType="begin"/>
    </w:r>
    <w:r>
      <w:instrText xml:space="preserve"> PAGE   \* MERGEFORMAT </w:instrText>
    </w:r>
    <w:r>
      <w:fldChar w:fldCharType="separate"/>
    </w:r>
    <w:r w:rsidR="007E4E2F" w:rsidRPr="007E4E2F">
      <w:rPr>
        <w:noProof/>
        <w:lang w:val="zh-CN"/>
      </w:rPr>
      <w:t>i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D11" w:rsidRPr="006B4808" w:rsidRDefault="00432D11" w:rsidP="006B4808">
    <w:pPr>
      <w:pStyle w:val="a5"/>
    </w:pPr>
    <w:r>
      <w:fldChar w:fldCharType="begin"/>
    </w:r>
    <w:r>
      <w:instrText xml:space="preserve"> PAGE   \* MERGEFORMAT </w:instrText>
    </w:r>
    <w:r>
      <w:fldChar w:fldCharType="separate"/>
    </w:r>
    <w:r w:rsidR="00B57B18" w:rsidRPr="00B57B18">
      <w:rPr>
        <w:noProof/>
        <w:lang w:val="zh-CN"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047" w:rsidRDefault="00122047">
      <w:r>
        <w:separator/>
      </w:r>
    </w:p>
  </w:footnote>
  <w:footnote w:type="continuationSeparator" w:id="0">
    <w:p w:rsidR="00122047" w:rsidRDefault="00122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BCE102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53A694F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AAC609A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4FC48CB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98F0C946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0AC6A8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D47671E6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68E210A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57048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77C6893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3353D5C"/>
    <w:multiLevelType w:val="multilevel"/>
    <w:tmpl w:val="1B726D08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eastAsia="宋体" w:hAnsi="Arial" w:hint="default"/>
        <w:b w:val="0"/>
        <w:i w:val="0"/>
        <w:color w:val="auto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83"/>
      </w:pPr>
      <w:rPr>
        <w:rFonts w:ascii="Arial" w:eastAsia="宋体" w:hAnsi="Arial" w:hint="default"/>
        <w:color w:val="auto"/>
        <w:sz w:val="18"/>
      </w:rPr>
    </w:lvl>
    <w:lvl w:ilvl="2">
      <w:start w:val="1"/>
      <w:numFmt w:val="none"/>
      <w:lvlText w:val="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none"/>
      <w:lvlText w:val="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none"/>
      <w:lvlText w:val="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1">
    <w:nsid w:val="0F654AD5"/>
    <w:multiLevelType w:val="multilevel"/>
    <w:tmpl w:val="FA6E0886"/>
    <w:lvl w:ilvl="0">
      <w:start w:val="1"/>
      <w:numFmt w:val="decimal"/>
      <w:suff w:val="nothing"/>
      <w:lvlText w:val="%1 "/>
      <w:lvlJc w:val="left"/>
      <w:pPr>
        <w:ind w:left="0" w:firstLine="0"/>
      </w:pPr>
      <w:rPr>
        <w:rFonts w:ascii="Times New Roman" w:hAnsi="Times New Roman" w:cs="Arial" w:hint="default"/>
        <w:b/>
        <w:bCs/>
        <w:i w:val="0"/>
        <w:iCs w:val="0"/>
        <w:caps w:val="0"/>
        <w:strike w:val="0"/>
        <w:dstrike w:val="0"/>
        <w:vanish w:val="0"/>
        <w:color w:val="800000"/>
        <w:sz w:val="80"/>
        <w:szCs w:val="8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800000"/>
        <w:sz w:val="30"/>
        <w:szCs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8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. "/>
      <w:lvlJc w:val="left"/>
      <w:pPr>
        <w:ind w:left="0" w:firstLine="624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80000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1134"/>
        </w:tabs>
        <w:ind w:left="1134" w:hanging="510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1"/>
        <w:szCs w:val="21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Restart w:val="1"/>
      <w:suff w:val="space"/>
      <w:lvlText w:val="图%1-%6"/>
      <w:lvlJc w:val="left"/>
      <w:pPr>
        <w:ind w:left="0" w:firstLine="624"/>
      </w:pPr>
      <w:rPr>
        <w:rFonts w:ascii="Arial" w:eastAsia="黑体" w:hAnsi="Arial" w:hint="default"/>
        <w:b w:val="0"/>
        <w:bCs w:val="0"/>
        <w:i w:val="0"/>
        <w:iCs w:val="0"/>
        <w:color w:val="auto"/>
        <w:sz w:val="21"/>
        <w:szCs w:val="21"/>
        <w:u w:val="none"/>
      </w:rPr>
    </w:lvl>
    <w:lvl w:ilvl="6">
      <w:start w:val="1"/>
      <w:numFmt w:val="decimal"/>
      <w:lvlRestart w:val="1"/>
      <w:suff w:val="space"/>
      <w:lvlText w:val="表%1-%7"/>
      <w:lvlJc w:val="left"/>
      <w:pPr>
        <w:ind w:left="0" w:firstLine="624"/>
      </w:pPr>
      <w:rPr>
        <w:rFonts w:ascii="Arial" w:eastAsia="黑体" w:hAnsi="Arial" w:hint="default"/>
        <w:b w:val="0"/>
        <w:bCs w:val="0"/>
        <w:i w:val="0"/>
        <w:iCs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步骤%9"/>
      <w:lvlJc w:val="left"/>
      <w:pPr>
        <w:tabs>
          <w:tab w:val="num" w:pos="737"/>
        </w:tabs>
        <w:ind w:left="737" w:hanging="737"/>
      </w:pPr>
      <w:rPr>
        <w:rFonts w:ascii="Arial" w:eastAsia="宋体" w:hAnsi="Arial" w:hint="default"/>
        <w:b/>
        <w:bCs/>
        <w:i w:val="0"/>
        <w:iCs w:val="0"/>
        <w:color w:val="auto"/>
        <w:sz w:val="21"/>
        <w:szCs w:val="21"/>
      </w:rPr>
    </w:lvl>
  </w:abstractNum>
  <w:abstractNum w:abstractNumId="12">
    <w:nsid w:val="10316575"/>
    <w:multiLevelType w:val="multilevel"/>
    <w:tmpl w:val="04090023"/>
    <w:styleLink w:val="a"/>
    <w:lvl w:ilvl="0">
      <w:start w:val="1"/>
      <w:numFmt w:val="upperRoman"/>
      <w:lvlText w:val="第 %1 条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节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12C94C5B"/>
    <w:multiLevelType w:val="multilevel"/>
    <w:tmpl w:val="0A0265CE"/>
    <w:lvl w:ilvl="0">
      <w:start w:val="1"/>
      <w:numFmt w:val="decimal"/>
      <w:lvlText w:val="(%1)"/>
      <w:lvlJc w:val="left"/>
      <w:pPr>
        <w:tabs>
          <w:tab w:val="num" w:pos="0"/>
        </w:tabs>
        <w:ind w:left="397" w:hanging="397"/>
      </w:pPr>
      <w:rPr>
        <w:rFonts w:ascii="Arial" w:eastAsia="宋体" w:hAnsi="Arial" w:hint="default"/>
        <w:b w:val="0"/>
        <w:i w:val="0"/>
        <w:color w:val="auto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27"/>
      </w:pPr>
      <w:rPr>
        <w:rFonts w:ascii="Arial" w:eastAsia="宋体" w:hAnsi="Arial" w:hint="default"/>
        <w:b w:val="0"/>
        <w:i w:val="0"/>
        <w:color w:val="auto"/>
        <w:sz w:val="18"/>
        <w:szCs w:val="18"/>
      </w:rPr>
    </w:lvl>
    <w:lvl w:ilvl="2">
      <w:start w:val="1"/>
      <w:numFmt w:val="none"/>
      <w:lvlText w:val="%3"/>
      <w:lvlJc w:val="left"/>
      <w:pPr>
        <w:tabs>
          <w:tab w:val="num" w:pos="1955"/>
        </w:tabs>
        <w:ind w:left="1955" w:hanging="312"/>
      </w:pPr>
      <w:rPr>
        <w:rFonts w:ascii="Futura Hv" w:hAnsi="Futura Hv" w:hint="default"/>
        <w:b w:val="0"/>
        <w:i w:val="0"/>
        <w:color w:val="0066FF"/>
        <w:sz w:val="18"/>
        <w:szCs w:val="18"/>
      </w:rPr>
    </w:lvl>
    <w:lvl w:ilvl="3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4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5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6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7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8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</w:abstractNum>
  <w:abstractNum w:abstractNumId="14">
    <w:nsid w:val="152B3C31"/>
    <w:multiLevelType w:val="multilevel"/>
    <w:tmpl w:val="134EFBF6"/>
    <w:lvl w:ilvl="0">
      <w:start w:val="1"/>
      <w:numFmt w:val="decimal"/>
      <w:suff w:val="nothing"/>
      <w:lvlText w:val="%1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800000"/>
        <w:sz w:val="72"/>
        <w:szCs w:val="7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auto"/>
        <w:sz w:val="30"/>
        <w:szCs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Roman"/>
      <w:suff w:val="nothing"/>
      <w:lvlText w:val="%4. "/>
      <w:lvlJc w:val="left"/>
      <w:pPr>
        <w:ind w:left="907" w:hanging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1021"/>
        </w:tabs>
        <w:ind w:left="1021" w:hanging="397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Restart w:val="1"/>
      <w:suff w:val="space"/>
      <w:lvlText w:val="Figure %1-%6"/>
      <w:lvlJc w:val="left"/>
      <w:pPr>
        <w:ind w:left="765" w:firstLine="0"/>
      </w:pPr>
      <w:rPr>
        <w:rFonts w:ascii="Arial" w:hAnsi="Arial" w:cs="Arial Narrow" w:hint="default"/>
        <w:b/>
        <w:bCs/>
        <w:i w:val="0"/>
        <w:iCs w:val="0"/>
        <w:color w:val="auto"/>
        <w:sz w:val="20"/>
        <w:szCs w:val="20"/>
        <w:u w:val="none"/>
      </w:rPr>
    </w:lvl>
    <w:lvl w:ilvl="6">
      <w:start w:val="1"/>
      <w:numFmt w:val="decimal"/>
      <w:lvlRestart w:val="1"/>
      <w:suff w:val="space"/>
      <w:lvlText w:val="Table %1-%7"/>
      <w:lvlJc w:val="left"/>
      <w:pPr>
        <w:ind w:left="765" w:hanging="141"/>
      </w:pPr>
      <w:rPr>
        <w:rFonts w:ascii="Arial" w:eastAsia="宋体" w:hAnsi="Arial" w:hint="default"/>
        <w:b/>
        <w:bCs/>
        <w:i w:val="0"/>
        <w:iCs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INFeature"/>
      <w:suff w:val="nothing"/>
      <w:lvlText w:val=""/>
      <w:lvlJc w:val="left"/>
      <w:pPr>
        <w:ind w:left="-227" w:firstLine="0"/>
      </w:pPr>
      <w:rPr>
        <w:rFonts w:hint="eastAsia"/>
      </w:rPr>
    </w:lvl>
    <w:lvl w:ilvl="8">
      <w:start w:val="1"/>
      <w:numFmt w:val="decimal"/>
      <w:lvlText w:val="Step%9"/>
      <w:lvlJc w:val="left"/>
      <w:pPr>
        <w:tabs>
          <w:tab w:val="num" w:pos="907"/>
        </w:tabs>
        <w:ind w:left="907" w:hanging="85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16E20C7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>
    <w:nsid w:val="1D7A1528"/>
    <w:multiLevelType w:val="multilevel"/>
    <w:tmpl w:val="480C44AC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27"/>
      </w:pPr>
      <w:rPr>
        <w:rFonts w:ascii="Arial" w:eastAsia="宋体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 w:val="18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ind w:left="709" w:hanging="709"/>
      </w:pPr>
      <w:rPr>
        <w:rFonts w:hint="eastAsia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eastAsia"/>
      </w:rPr>
    </w:lvl>
    <w:lvl w:ilvl="4">
      <w:start w:val="1"/>
      <w:numFmt w:val="none"/>
      <w:lvlText w:val=""/>
      <w:lvlJc w:val="left"/>
      <w:pPr>
        <w:ind w:left="992" w:hanging="992"/>
      </w:pPr>
      <w:rPr>
        <w:rFonts w:hint="eastAsia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1559" w:hanging="1559"/>
      </w:pPr>
      <w:rPr>
        <w:rFonts w:hint="eastAsia"/>
      </w:rPr>
    </w:lvl>
  </w:abstractNum>
  <w:abstractNum w:abstractNumId="17">
    <w:nsid w:val="23BC1125"/>
    <w:multiLevelType w:val="multilevel"/>
    <w:tmpl w:val="2B3E5334"/>
    <w:lvl w:ilvl="0">
      <w:start w:val="1"/>
      <w:numFmt w:val="decimal"/>
      <w:pStyle w:val="1"/>
      <w:suff w:val="nothing"/>
      <w:lvlText w:val="%1  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800000"/>
        <w:sz w:val="36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0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vanish w:val="0"/>
        <w:color w:val="800000"/>
        <w:sz w:val="30"/>
        <w:szCs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0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vanish w:val="0"/>
        <w:color w:val="8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suff w:val="nothing"/>
      <w:lvlText w:val="%4. "/>
      <w:lvlJc w:val="left"/>
      <w:pPr>
        <w:ind w:left="0" w:firstLine="624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vanish w:val="0"/>
        <w:color w:val="80000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ItemStep"/>
      <w:lvlText w:val="(%5)"/>
      <w:lvlJc w:val="left"/>
      <w:pPr>
        <w:tabs>
          <w:tab w:val="num" w:pos="1134"/>
        </w:tabs>
        <w:ind w:left="1134" w:hanging="510"/>
      </w:pPr>
      <w:rPr>
        <w:rFonts w:ascii="Arial" w:eastAsia="宋体" w:hAnsi="Arial" w:hint="default"/>
        <w:b w:val="0"/>
        <w:bCs w:val="0"/>
        <w:i w:val="0"/>
        <w:iCs w:val="0"/>
        <w:color w:val="auto"/>
        <w:sz w:val="21"/>
        <w:szCs w:val="20"/>
        <w:u w:val="none"/>
      </w:rPr>
    </w:lvl>
    <w:lvl w:ilvl="5">
      <w:start w:val="1"/>
      <w:numFmt w:val="decimal"/>
      <w:lvlRestart w:val="0"/>
      <w:pStyle w:val="FigureDescription"/>
      <w:suff w:val="space"/>
      <w:lvlText w:val="图%6"/>
      <w:lvlJc w:val="left"/>
      <w:pPr>
        <w:ind w:left="0" w:firstLine="624"/>
      </w:pPr>
      <w:rPr>
        <w:rFonts w:ascii="Arial" w:eastAsia="黑体" w:hAnsi="Arial" w:cs="Arial Narrow" w:hint="default"/>
        <w:b w:val="0"/>
        <w:bCs/>
        <w:i w:val="0"/>
        <w:iCs w:val="0"/>
        <w:color w:val="auto"/>
        <w:sz w:val="21"/>
        <w:szCs w:val="20"/>
        <w:u w:val="none"/>
      </w:rPr>
    </w:lvl>
    <w:lvl w:ilvl="6">
      <w:start w:val="1"/>
      <w:numFmt w:val="decimal"/>
      <w:lvlRestart w:val="0"/>
      <w:pStyle w:val="TableDescription"/>
      <w:suff w:val="space"/>
      <w:lvlText w:val="表%7"/>
      <w:lvlJc w:val="left"/>
      <w:pPr>
        <w:ind w:left="1134" w:hanging="510"/>
      </w:pPr>
      <w:rPr>
        <w:rFonts w:ascii="Arial" w:eastAsia="黑体" w:hAnsi="Arial" w:hint="default"/>
        <w:b w:val="0"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1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Restart w:val="5"/>
      <w:pStyle w:val="ItemStep2"/>
      <w:lvlText w:val="%8."/>
      <w:lvlJc w:val="left"/>
      <w:pPr>
        <w:tabs>
          <w:tab w:val="num" w:pos="1418"/>
        </w:tabs>
        <w:ind w:left="1418" w:hanging="284"/>
      </w:pPr>
      <w:rPr>
        <w:rFonts w:ascii="Arial" w:eastAsia="宋体" w:hAnsi="Arial" w:hint="default"/>
        <w:color w:val="auto"/>
        <w:sz w:val="21"/>
        <w:szCs w:val="18"/>
      </w:rPr>
    </w:lvl>
    <w:lvl w:ilvl="8">
      <w:start w:val="1"/>
      <w:numFmt w:val="decimal"/>
      <w:lvlRestart w:val="4"/>
      <w:pStyle w:val="INStep"/>
      <w:lvlText w:val="步骤%9"/>
      <w:lvlJc w:val="left"/>
      <w:pPr>
        <w:tabs>
          <w:tab w:val="num" w:pos="737"/>
        </w:tabs>
        <w:ind w:left="737" w:hanging="737"/>
      </w:pPr>
      <w:rPr>
        <w:rFonts w:ascii="Arial" w:eastAsia="宋体" w:hAnsi="Arial" w:cs="Arial" w:hint="default"/>
        <w:b/>
        <w:bCs w:val="0"/>
        <w:i w:val="0"/>
        <w:iCs w:val="0"/>
        <w:caps w:val="0"/>
        <w:strike w:val="0"/>
        <w:dstrike w:val="0"/>
        <w:vanish w:val="0"/>
        <w:color w:val="auto"/>
        <w:sz w:val="21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33561F5F"/>
    <w:multiLevelType w:val="multilevel"/>
    <w:tmpl w:val="0409001D"/>
    <w:styleLink w:val="111111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9">
    <w:nsid w:val="3B4E67DA"/>
    <w:multiLevelType w:val="multilevel"/>
    <w:tmpl w:val="CB1EDB9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Futura Bk" w:hAnsi="Futura Bk" w:cs="Arial" w:hint="default"/>
        <w:b w:val="0"/>
        <w:bCs/>
        <w:i w:val="0"/>
        <w:iCs w:val="0"/>
        <w:caps w:val="0"/>
        <w:strike w:val="0"/>
        <w:dstrike w:val="0"/>
        <w:vanish w:val="0"/>
        <w:color w:val="006CFF"/>
        <w:sz w:val="48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auto"/>
        <w:sz w:val="30"/>
        <w:szCs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ind w:left="1327" w:hanging="448"/>
      </w:pPr>
      <w:rPr>
        <w:rFonts w:ascii="Arial" w:eastAsia="宋体" w:hAnsi="Arial" w:hint="default"/>
        <w:b w:val="0"/>
        <w:bCs w:val="0"/>
        <w:i w:val="0"/>
        <w:iCs w:val="0"/>
        <w:color w:val="auto"/>
        <w:sz w:val="20"/>
        <w:szCs w:val="20"/>
        <w:u w:val="none"/>
      </w:rPr>
    </w:lvl>
    <w:lvl w:ilvl="5">
      <w:start w:val="1"/>
      <w:numFmt w:val="none"/>
      <w:lvlRestart w:val="1"/>
      <w:suff w:val="nothing"/>
      <w:lvlText w:val=""/>
      <w:lvlJc w:val="left"/>
      <w:pPr>
        <w:ind w:left="1327" w:hanging="448"/>
      </w:pPr>
      <w:rPr>
        <w:rFonts w:ascii="Arial" w:hAnsi="Arial" w:cs="Arial Narrow" w:hint="default"/>
        <w:b/>
        <w:bCs/>
        <w:i w:val="0"/>
        <w:iCs w:val="0"/>
        <w:color w:val="auto"/>
        <w:sz w:val="20"/>
        <w:szCs w:val="20"/>
        <w:u w:val="none"/>
      </w:rPr>
    </w:lvl>
    <w:lvl w:ilvl="6">
      <w:start w:val="1"/>
      <w:numFmt w:val="decimal"/>
      <w:lvlRestart w:val="1"/>
      <w:suff w:val="nothing"/>
      <w:lvlText w:val="Table %1%7 "/>
      <w:lvlJc w:val="left"/>
      <w:pPr>
        <w:ind w:left="0" w:firstLine="879"/>
      </w:pPr>
      <w:rPr>
        <w:rFonts w:ascii="Futura Hv" w:eastAsia="宋体" w:hAnsi="Futura Hv" w:hint="default"/>
        <w:b w:val="0"/>
        <w:bCs/>
        <w:i w:val="0"/>
        <w:iCs w:val="0"/>
        <w:caps w:val="0"/>
        <w:strike w:val="0"/>
        <w:dstrike w:val="0"/>
        <w:vanish w:val="0"/>
        <w:color w:val="0066FF"/>
        <w:spacing w:val="0"/>
        <w:w w:val="100"/>
        <w:kern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Restart w:val="1"/>
      <w:suff w:val="nothing"/>
      <w:lvlText w:val="Figure %8 "/>
      <w:lvlJc w:val="left"/>
      <w:pPr>
        <w:ind w:left="1327" w:hanging="448"/>
      </w:pPr>
      <w:rPr>
        <w:rFonts w:ascii="Futura Hv" w:hAnsi="Futura Hv" w:hint="default"/>
        <w:color w:val="0066FF"/>
        <w:sz w:val="20"/>
        <w:szCs w:val="20"/>
      </w:rPr>
    </w:lvl>
    <w:lvl w:ilvl="8">
      <w:start w:val="1"/>
      <w:numFmt w:val="decimal"/>
      <w:lvlText w:val="Step%9"/>
      <w:lvlJc w:val="left"/>
      <w:pPr>
        <w:tabs>
          <w:tab w:val="num" w:pos="907"/>
        </w:tabs>
        <w:ind w:left="907" w:hanging="623"/>
      </w:pPr>
      <w:rPr>
        <w:rFonts w:ascii="Futura Hv" w:hAnsi="Futura Hv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0066FF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44121AA6"/>
    <w:multiLevelType w:val="multilevel"/>
    <w:tmpl w:val="1B726D08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eastAsia="宋体" w:hAnsi="Arial" w:hint="default"/>
        <w:b w:val="0"/>
        <w:i w:val="0"/>
        <w:color w:val="auto"/>
        <w:sz w:val="18"/>
        <w:szCs w:val="18"/>
      </w:rPr>
    </w:lvl>
    <w:lvl w:ilvl="1">
      <w:start w:val="1"/>
      <w:numFmt w:val="lowerLetter"/>
      <w:pStyle w:val="ItemStepinTable-2"/>
      <w:lvlText w:val="%2."/>
      <w:lvlJc w:val="left"/>
      <w:pPr>
        <w:tabs>
          <w:tab w:val="num" w:pos="680"/>
        </w:tabs>
        <w:ind w:left="680" w:hanging="283"/>
      </w:pPr>
      <w:rPr>
        <w:rFonts w:ascii="Arial" w:eastAsia="宋体" w:hAnsi="Arial" w:hint="default"/>
        <w:color w:val="auto"/>
        <w:sz w:val="18"/>
      </w:rPr>
    </w:lvl>
    <w:lvl w:ilvl="2">
      <w:start w:val="1"/>
      <w:numFmt w:val="none"/>
      <w:lvlText w:val="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none"/>
      <w:lvlText w:val="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none"/>
      <w:lvlText w:val="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1">
    <w:nsid w:val="4E37518A"/>
    <w:multiLevelType w:val="multilevel"/>
    <w:tmpl w:val="A5F2AF7C"/>
    <w:lvl w:ilvl="0">
      <w:start w:val="1"/>
      <w:numFmt w:val="bullet"/>
      <w:pStyle w:val="ItemLis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bullet"/>
      <w:pStyle w:val="ItemList2"/>
      <w:lvlText w:val="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bCs w:val="0"/>
        <w:i w:val="0"/>
        <w:iCs w:val="0"/>
        <w:color w:val="auto"/>
        <w:sz w:val="12"/>
        <w:szCs w:val="20"/>
      </w:rPr>
    </w:lvl>
    <w:lvl w:ilvl="2">
      <w:start w:val="1"/>
      <w:numFmt w:val="bullet"/>
      <w:pStyle w:val="ItemList3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b w:val="0"/>
        <w:bCs w:val="0"/>
        <w:i w:val="0"/>
        <w:iCs w:val="0"/>
        <w:color w:val="auto"/>
        <w:sz w:val="20"/>
        <w:szCs w:val="20"/>
      </w:rPr>
    </w:lvl>
    <w:lvl w:ilvl="3">
      <w:start w:val="1"/>
      <w:numFmt w:val="bullet"/>
      <w:lvlRestart w:val="0"/>
      <w:pStyle w:val="ItemListinTable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bCs w:val="0"/>
        <w:i w:val="0"/>
        <w:iCs w:val="0"/>
        <w:color w:val="auto"/>
        <w:sz w:val="20"/>
        <w:szCs w:val="20"/>
      </w:rPr>
    </w:lvl>
    <w:lvl w:ilvl="4">
      <w:start w:val="1"/>
      <w:numFmt w:val="bullet"/>
      <w:pStyle w:val="ItemListinTable2"/>
      <w:lvlText w:val=""/>
      <w:lvlJc w:val="left"/>
      <w:pPr>
        <w:tabs>
          <w:tab w:val="num" w:pos="680"/>
        </w:tabs>
        <w:ind w:left="680" w:hanging="283"/>
      </w:pPr>
      <w:rPr>
        <w:rFonts w:ascii="Wingdings" w:hAnsi="Wingdings" w:hint="default"/>
        <w:b w:val="0"/>
        <w:bCs w:val="0"/>
        <w:i w:val="0"/>
        <w:iCs w:val="0"/>
        <w:color w:val="auto"/>
        <w:sz w:val="10"/>
        <w:szCs w:val="20"/>
      </w:rPr>
    </w:lvl>
    <w:lvl w:ilvl="5">
      <w:start w:val="1"/>
      <w:numFmt w:val="bullet"/>
      <w:lvlRestart w:val="0"/>
      <w:pStyle w:val="NotesTextListinTable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none"/>
      <w:lvlText w:val="%7"/>
      <w:lvlJc w:val="left"/>
      <w:pPr>
        <w:tabs>
          <w:tab w:val="num" w:pos="323"/>
        </w:tabs>
        <w:ind w:left="323" w:firstLine="920"/>
      </w:pPr>
      <w:rPr>
        <w:rFonts w:hint="default"/>
        <w:color w:val="auto"/>
      </w:rPr>
    </w:lvl>
    <w:lvl w:ilvl="7">
      <w:start w:val="1"/>
      <w:numFmt w:val="none"/>
      <w:lvlText w:val="%8"/>
      <w:lvlJc w:val="left"/>
      <w:pPr>
        <w:tabs>
          <w:tab w:val="num" w:pos="323"/>
        </w:tabs>
        <w:ind w:left="323" w:firstLine="92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3"/>
        </w:tabs>
        <w:ind w:left="323" w:firstLine="920"/>
      </w:pPr>
      <w:rPr>
        <w:rFonts w:hint="default"/>
      </w:rPr>
    </w:lvl>
  </w:abstractNum>
  <w:abstractNum w:abstractNumId="22">
    <w:nsid w:val="5DC47C68"/>
    <w:multiLevelType w:val="multilevel"/>
    <w:tmpl w:val="8FE271AC"/>
    <w:lvl w:ilvl="0">
      <w:start w:val="1"/>
      <w:numFmt w:val="decimal"/>
      <w:pStyle w:val="ItemStepinTable"/>
      <w:lvlText w:val="%1."/>
      <w:lvlJc w:val="left"/>
      <w:pPr>
        <w:tabs>
          <w:tab w:val="num" w:pos="0"/>
        </w:tabs>
        <w:ind w:left="397" w:hanging="397"/>
      </w:pPr>
      <w:rPr>
        <w:rFonts w:ascii="Arial" w:hAnsi="Arial" w:hint="default"/>
        <w:b/>
        <w:i w:val="0"/>
        <w:color w:val="auto"/>
        <w:sz w:val="18"/>
        <w:szCs w:val="18"/>
        <w:u w:val="none"/>
      </w:rPr>
    </w:lvl>
    <w:lvl w:ilvl="1">
      <w:start w:val="1"/>
      <w:numFmt w:val="lowerLetter"/>
      <w:pStyle w:val="ItemStepinTable2"/>
      <w:lvlText w:val="%2."/>
      <w:lvlJc w:val="left"/>
      <w:pPr>
        <w:tabs>
          <w:tab w:val="num" w:pos="397"/>
        </w:tabs>
        <w:ind w:left="680" w:hanging="283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Restart w:val="1"/>
      <w:pStyle w:val="ItemStepinTable2F"/>
      <w:lvlText w:val="%3"/>
      <w:lvlJc w:val="left"/>
      <w:pPr>
        <w:tabs>
          <w:tab w:val="num" w:pos="0"/>
        </w:tabs>
        <w:ind w:left="397" w:hanging="397"/>
      </w:pPr>
      <w:rPr>
        <w:rFonts w:ascii="Arial" w:hAnsi="Arial" w:hint="default"/>
        <w:b/>
        <w:i w:val="0"/>
        <w:color w:val="auto"/>
        <w:sz w:val="18"/>
        <w:szCs w:val="18"/>
      </w:rPr>
    </w:lvl>
    <w:lvl w:ilvl="3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4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5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6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7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8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</w:abstractNum>
  <w:abstractNum w:abstractNumId="23">
    <w:nsid w:val="7755585C"/>
    <w:multiLevelType w:val="multilevel"/>
    <w:tmpl w:val="2ACC4566"/>
    <w:lvl w:ilvl="0">
      <w:start w:val="1"/>
      <w:numFmt w:val="decimal"/>
      <w:lvlText w:val="%1."/>
      <w:lvlJc w:val="left"/>
      <w:pPr>
        <w:tabs>
          <w:tab w:val="num" w:pos="1325"/>
        </w:tabs>
        <w:ind w:left="1325" w:hanging="447"/>
      </w:pPr>
      <w:rPr>
        <w:rFonts w:ascii="Futura Hv" w:hAnsi="Futura Hv" w:hint="default"/>
        <w:b w:val="0"/>
        <w:i w:val="0"/>
        <w:color w:val="0066FF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643"/>
        </w:tabs>
        <w:ind w:left="1643" w:hanging="317"/>
      </w:pPr>
      <w:rPr>
        <w:rFonts w:ascii="Futura Hv" w:hAnsi="Futura Hv" w:hint="default"/>
        <w:b w:val="0"/>
        <w:i w:val="0"/>
        <w:color w:val="0066FF"/>
        <w:sz w:val="18"/>
        <w:szCs w:val="18"/>
      </w:rPr>
    </w:lvl>
    <w:lvl w:ilvl="2">
      <w:start w:val="1"/>
      <w:numFmt w:val="lowerRoman"/>
      <w:lvlText w:val="%3"/>
      <w:lvlJc w:val="left"/>
      <w:pPr>
        <w:tabs>
          <w:tab w:val="num" w:pos="1955"/>
        </w:tabs>
        <w:ind w:left="1955" w:hanging="312"/>
      </w:pPr>
      <w:rPr>
        <w:rFonts w:ascii="Futura Hv" w:hAnsi="Futura Hv" w:hint="default"/>
        <w:b w:val="0"/>
        <w:i w:val="0"/>
        <w:color w:val="0066FF"/>
        <w:sz w:val="18"/>
        <w:szCs w:val="18"/>
      </w:rPr>
    </w:lvl>
    <w:lvl w:ilvl="3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4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5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6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7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  <w:lvl w:ilvl="8">
      <w:start w:val="1"/>
      <w:numFmt w:val="none"/>
      <w:lvlRestart w:val="0"/>
      <w:suff w:val="nothing"/>
      <w:lvlText w:val=""/>
      <w:lvlJc w:val="left"/>
      <w:pPr>
        <w:ind w:left="2520" w:firstLine="0"/>
      </w:pPr>
      <w:rPr>
        <w:rFonts w:hint="default"/>
        <w:color w:val="669900"/>
      </w:rPr>
    </w:lvl>
  </w:abstractNum>
  <w:abstractNum w:abstractNumId="24">
    <w:nsid w:val="7C5171F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1"/>
  </w:num>
  <w:num w:numId="4">
    <w:abstractNumId w:val="17"/>
  </w:num>
  <w:num w:numId="5">
    <w:abstractNumId w:val="20"/>
  </w:num>
  <w:num w:numId="6">
    <w:abstractNumId w:val="12"/>
  </w:num>
  <w:num w:numId="7">
    <w:abstractNumId w:val="18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</w:num>
  <w:num w:numId="13">
    <w:abstractNumId w:val="21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9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6"/>
  </w:num>
  <w:num w:numId="30">
    <w:abstractNumId w:val="15"/>
  </w:num>
  <w:num w:numId="31">
    <w:abstractNumId w:val="24"/>
  </w:num>
  <w:num w:numId="32">
    <w:abstractNumId w:val="11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  <w:lvlOverride w:ilvl="0">
      <w:lvl w:ilvl="0">
        <w:start w:val="1"/>
        <w:numFmt w:val="bullet"/>
        <w:pStyle w:val="ItemList"/>
        <w:lvlText w:val=""/>
        <w:lvlJc w:val="left"/>
        <w:pPr>
          <w:tabs>
            <w:tab w:val="num" w:pos="1134"/>
          </w:tabs>
          <w:ind w:left="1134" w:hanging="510"/>
        </w:pPr>
        <w:rPr>
          <w:rFonts w:ascii="Symbol" w:hAnsi="Symbol" w:hint="default"/>
          <w:b/>
          <w:bCs w:val="0"/>
          <w:i w:val="0"/>
          <w:iCs w:val="0"/>
          <w:color w:val="auto"/>
          <w:sz w:val="20"/>
          <w:szCs w:val="20"/>
        </w:rPr>
      </w:lvl>
    </w:lvlOverride>
    <w:lvlOverride w:ilvl="1">
      <w:lvl w:ilvl="1">
        <w:start w:val="1"/>
        <w:numFmt w:val="bullet"/>
        <w:pStyle w:val="ItemList2"/>
        <w:lvlText w:val=""/>
        <w:lvlJc w:val="left"/>
        <w:pPr>
          <w:tabs>
            <w:tab w:val="num" w:pos="1418"/>
          </w:tabs>
          <w:ind w:left="1418" w:hanging="284"/>
        </w:pPr>
        <w:rPr>
          <w:rFonts w:ascii="Wingdings" w:hAnsi="Wingdings" w:hint="default"/>
          <w:b w:val="0"/>
          <w:bCs w:val="0"/>
          <w:i w:val="0"/>
          <w:iCs w:val="0"/>
          <w:color w:val="auto"/>
          <w:sz w:val="12"/>
          <w:szCs w:val="20"/>
        </w:rPr>
      </w:lvl>
    </w:lvlOverride>
    <w:lvlOverride w:ilvl="2">
      <w:lvl w:ilvl="2">
        <w:start w:val="1"/>
        <w:numFmt w:val="bullet"/>
        <w:pStyle w:val="ItemList3"/>
        <w:lvlText w:val=""/>
        <w:lvlJc w:val="left"/>
        <w:pPr>
          <w:tabs>
            <w:tab w:val="num" w:pos="1701"/>
          </w:tabs>
          <w:ind w:left="1701" w:hanging="283"/>
        </w:pPr>
        <w:rPr>
          <w:rFonts w:ascii="Symbol" w:hAnsi="Symbol" w:hint="default"/>
          <w:b w:val="0"/>
          <w:bCs w:val="0"/>
          <w:i w:val="0"/>
          <w:iCs w:val="0"/>
          <w:color w:val="auto"/>
          <w:sz w:val="20"/>
          <w:szCs w:val="20"/>
        </w:rPr>
      </w:lvl>
    </w:lvlOverride>
    <w:lvlOverride w:ilvl="3">
      <w:lvl w:ilvl="3">
        <w:start w:val="1"/>
        <w:numFmt w:val="bullet"/>
        <w:lvlRestart w:val="0"/>
        <w:pStyle w:val="ItemListinTable"/>
        <w:lvlText w:val=""/>
        <w:lvlJc w:val="left"/>
        <w:pPr>
          <w:tabs>
            <w:tab w:val="num" w:pos="397"/>
          </w:tabs>
          <w:ind w:left="397" w:hanging="397"/>
        </w:pPr>
        <w:rPr>
          <w:rFonts w:ascii="Symbol" w:hAnsi="Symbol" w:hint="default"/>
          <w:b w:val="0"/>
          <w:bCs w:val="0"/>
          <w:i w:val="0"/>
          <w:iCs w:val="0"/>
          <w:color w:val="auto"/>
          <w:sz w:val="20"/>
        </w:rPr>
      </w:lvl>
    </w:lvlOverride>
    <w:lvlOverride w:ilvl="4">
      <w:lvl w:ilvl="4">
        <w:start w:val="1"/>
        <w:numFmt w:val="bullet"/>
        <w:pStyle w:val="ItemListinTable2"/>
        <w:lvlText w:val=""/>
        <w:lvlJc w:val="left"/>
        <w:pPr>
          <w:tabs>
            <w:tab w:val="num" w:pos="680"/>
          </w:tabs>
          <w:ind w:left="680" w:hanging="283"/>
        </w:pPr>
        <w:rPr>
          <w:rFonts w:ascii="Wingdings" w:hAnsi="Wingdings" w:hint="default"/>
          <w:b w:val="0"/>
          <w:bCs w:val="0"/>
          <w:i w:val="0"/>
          <w:iCs w:val="0"/>
          <w:color w:val="auto"/>
          <w:sz w:val="10"/>
        </w:rPr>
      </w:lvl>
    </w:lvlOverride>
    <w:lvlOverride w:ilvl="5">
      <w:lvl w:ilvl="5">
        <w:start w:val="1"/>
        <w:numFmt w:val="bullet"/>
        <w:lvlRestart w:val="0"/>
        <w:pStyle w:val="NotesTextListinTable"/>
        <w:lvlText w:val=""/>
        <w:lvlJc w:val="left"/>
        <w:pPr>
          <w:tabs>
            <w:tab w:val="num" w:pos="397"/>
          </w:tabs>
          <w:ind w:left="397" w:hanging="397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none"/>
        <w:lvlText w:val="%7"/>
        <w:lvlJc w:val="left"/>
        <w:pPr>
          <w:tabs>
            <w:tab w:val="num" w:pos="323"/>
          </w:tabs>
          <w:ind w:left="323" w:firstLine="920"/>
        </w:pPr>
        <w:rPr>
          <w:rFonts w:hint="default"/>
          <w:color w:val="auto"/>
        </w:rPr>
      </w:lvl>
    </w:lvlOverride>
    <w:lvlOverride w:ilvl="7">
      <w:lvl w:ilvl="7">
        <w:start w:val="1"/>
        <w:numFmt w:val="none"/>
        <w:lvlText w:val="%8"/>
        <w:lvlJc w:val="left"/>
        <w:pPr>
          <w:tabs>
            <w:tab w:val="num" w:pos="323"/>
          </w:tabs>
          <w:ind w:left="323" w:firstLine="92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tabs>
            <w:tab w:val="num" w:pos="323"/>
          </w:tabs>
          <w:ind w:left="323" w:firstLine="920"/>
        </w:pPr>
        <w:rPr>
          <w:rFonts w:hint="default"/>
        </w:rPr>
      </w:lvl>
    </w:lvlOverride>
  </w:num>
  <w:num w:numId="45">
    <w:abstractNumId w:val="2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hideSpellingErrors/>
  <w:hideGrammaticalErrors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oNotTrackMoves/>
  <w:defaultTabStop w:val="425"/>
  <w:doNotHyphenateCaps/>
  <w:drawingGridHorizontalSpacing w:val="105"/>
  <w:drawingGridVerticalSpacing w:val="317"/>
  <w:displayHorizontalDrawingGridEvery w:val="0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3CE8"/>
    <w:rsid w:val="00006F05"/>
    <w:rsid w:val="00010779"/>
    <w:rsid w:val="00012FDA"/>
    <w:rsid w:val="00015A16"/>
    <w:rsid w:val="00016337"/>
    <w:rsid w:val="000169A3"/>
    <w:rsid w:val="00016D07"/>
    <w:rsid w:val="00020157"/>
    <w:rsid w:val="00024D08"/>
    <w:rsid w:val="000269C5"/>
    <w:rsid w:val="000270F6"/>
    <w:rsid w:val="00031B0C"/>
    <w:rsid w:val="0003248E"/>
    <w:rsid w:val="00033C8F"/>
    <w:rsid w:val="00040B7F"/>
    <w:rsid w:val="000412EA"/>
    <w:rsid w:val="00041F55"/>
    <w:rsid w:val="00045513"/>
    <w:rsid w:val="00045D26"/>
    <w:rsid w:val="00045F70"/>
    <w:rsid w:val="000461C8"/>
    <w:rsid w:val="00046EFD"/>
    <w:rsid w:val="00047D37"/>
    <w:rsid w:val="0005250E"/>
    <w:rsid w:val="000537F5"/>
    <w:rsid w:val="000545F5"/>
    <w:rsid w:val="00054E90"/>
    <w:rsid w:val="0005524A"/>
    <w:rsid w:val="00056BB0"/>
    <w:rsid w:val="00061BDE"/>
    <w:rsid w:val="000620AB"/>
    <w:rsid w:val="000620C2"/>
    <w:rsid w:val="00067581"/>
    <w:rsid w:val="00067641"/>
    <w:rsid w:val="0007007E"/>
    <w:rsid w:val="0007320D"/>
    <w:rsid w:val="00076302"/>
    <w:rsid w:val="000772CB"/>
    <w:rsid w:val="00081439"/>
    <w:rsid w:val="00081F14"/>
    <w:rsid w:val="00083469"/>
    <w:rsid w:val="0008384A"/>
    <w:rsid w:val="0008390F"/>
    <w:rsid w:val="000849E3"/>
    <w:rsid w:val="00085189"/>
    <w:rsid w:val="0009007C"/>
    <w:rsid w:val="000901FB"/>
    <w:rsid w:val="000917C7"/>
    <w:rsid w:val="00091BDA"/>
    <w:rsid w:val="000932BD"/>
    <w:rsid w:val="00095389"/>
    <w:rsid w:val="000958CC"/>
    <w:rsid w:val="000969A2"/>
    <w:rsid w:val="00097AAC"/>
    <w:rsid w:val="000A051C"/>
    <w:rsid w:val="000A15E1"/>
    <w:rsid w:val="000A26A2"/>
    <w:rsid w:val="000A2902"/>
    <w:rsid w:val="000A2B06"/>
    <w:rsid w:val="000A2FFB"/>
    <w:rsid w:val="000A5ACF"/>
    <w:rsid w:val="000A67DD"/>
    <w:rsid w:val="000A6929"/>
    <w:rsid w:val="000B0E62"/>
    <w:rsid w:val="000B4258"/>
    <w:rsid w:val="000B4A53"/>
    <w:rsid w:val="000B4DA0"/>
    <w:rsid w:val="000C4960"/>
    <w:rsid w:val="000C4B9B"/>
    <w:rsid w:val="000C56E6"/>
    <w:rsid w:val="000D08EC"/>
    <w:rsid w:val="000D116C"/>
    <w:rsid w:val="000D2265"/>
    <w:rsid w:val="000D2442"/>
    <w:rsid w:val="000D258B"/>
    <w:rsid w:val="000D27AD"/>
    <w:rsid w:val="000D2AEB"/>
    <w:rsid w:val="000D3EE0"/>
    <w:rsid w:val="000D3F3E"/>
    <w:rsid w:val="000D48A1"/>
    <w:rsid w:val="000D6E8E"/>
    <w:rsid w:val="000E0259"/>
    <w:rsid w:val="000E05AD"/>
    <w:rsid w:val="000E2790"/>
    <w:rsid w:val="000E3CD1"/>
    <w:rsid w:val="000E5E8E"/>
    <w:rsid w:val="000F1432"/>
    <w:rsid w:val="000F2836"/>
    <w:rsid w:val="000F2F70"/>
    <w:rsid w:val="000F7427"/>
    <w:rsid w:val="000F760A"/>
    <w:rsid w:val="00100B65"/>
    <w:rsid w:val="00101F90"/>
    <w:rsid w:val="001030B6"/>
    <w:rsid w:val="0010333F"/>
    <w:rsid w:val="00104918"/>
    <w:rsid w:val="00107F92"/>
    <w:rsid w:val="00114DE8"/>
    <w:rsid w:val="0011505E"/>
    <w:rsid w:val="00115BE6"/>
    <w:rsid w:val="001160AF"/>
    <w:rsid w:val="00116D1F"/>
    <w:rsid w:val="0011737F"/>
    <w:rsid w:val="00122047"/>
    <w:rsid w:val="00125538"/>
    <w:rsid w:val="00127B2B"/>
    <w:rsid w:val="00127C5F"/>
    <w:rsid w:val="0013053C"/>
    <w:rsid w:val="00130627"/>
    <w:rsid w:val="0013079A"/>
    <w:rsid w:val="0013296B"/>
    <w:rsid w:val="00132C63"/>
    <w:rsid w:val="001336EE"/>
    <w:rsid w:val="00135C0D"/>
    <w:rsid w:val="00136E18"/>
    <w:rsid w:val="00137274"/>
    <w:rsid w:val="00140AB5"/>
    <w:rsid w:val="001410FA"/>
    <w:rsid w:val="001442AF"/>
    <w:rsid w:val="0014433E"/>
    <w:rsid w:val="001460DB"/>
    <w:rsid w:val="00147DFD"/>
    <w:rsid w:val="00150D4A"/>
    <w:rsid w:val="001535BF"/>
    <w:rsid w:val="00154516"/>
    <w:rsid w:val="00163A2C"/>
    <w:rsid w:val="00163F0F"/>
    <w:rsid w:val="00166A28"/>
    <w:rsid w:val="00166C47"/>
    <w:rsid w:val="00167452"/>
    <w:rsid w:val="00167D8A"/>
    <w:rsid w:val="00170660"/>
    <w:rsid w:val="00170813"/>
    <w:rsid w:val="00172223"/>
    <w:rsid w:val="00173A70"/>
    <w:rsid w:val="00175B48"/>
    <w:rsid w:val="00175BDE"/>
    <w:rsid w:val="00175C9A"/>
    <w:rsid w:val="00181C6A"/>
    <w:rsid w:val="001826E2"/>
    <w:rsid w:val="00182F0D"/>
    <w:rsid w:val="00184495"/>
    <w:rsid w:val="00184650"/>
    <w:rsid w:val="00185CE8"/>
    <w:rsid w:val="00190C7D"/>
    <w:rsid w:val="00191581"/>
    <w:rsid w:val="00191F78"/>
    <w:rsid w:val="001939FC"/>
    <w:rsid w:val="00196F7C"/>
    <w:rsid w:val="00197B55"/>
    <w:rsid w:val="001A305A"/>
    <w:rsid w:val="001A3764"/>
    <w:rsid w:val="001A482A"/>
    <w:rsid w:val="001A5507"/>
    <w:rsid w:val="001A7BF6"/>
    <w:rsid w:val="001B10AC"/>
    <w:rsid w:val="001B3CE8"/>
    <w:rsid w:val="001B51BA"/>
    <w:rsid w:val="001B5317"/>
    <w:rsid w:val="001B5C82"/>
    <w:rsid w:val="001B6E3D"/>
    <w:rsid w:val="001B6E89"/>
    <w:rsid w:val="001B75F7"/>
    <w:rsid w:val="001C12F3"/>
    <w:rsid w:val="001C1670"/>
    <w:rsid w:val="001C1CFD"/>
    <w:rsid w:val="001C2DCA"/>
    <w:rsid w:val="001C3735"/>
    <w:rsid w:val="001C5C8B"/>
    <w:rsid w:val="001C62E6"/>
    <w:rsid w:val="001C66D9"/>
    <w:rsid w:val="001C6D56"/>
    <w:rsid w:val="001D1259"/>
    <w:rsid w:val="001D2135"/>
    <w:rsid w:val="001D2EBC"/>
    <w:rsid w:val="001D311C"/>
    <w:rsid w:val="001D3E60"/>
    <w:rsid w:val="001D51EC"/>
    <w:rsid w:val="001D5527"/>
    <w:rsid w:val="001D5BD0"/>
    <w:rsid w:val="001D6EAB"/>
    <w:rsid w:val="001D6F7D"/>
    <w:rsid w:val="001E1371"/>
    <w:rsid w:val="001E2AB9"/>
    <w:rsid w:val="001E2AF7"/>
    <w:rsid w:val="001E2CD7"/>
    <w:rsid w:val="001E5307"/>
    <w:rsid w:val="001E650F"/>
    <w:rsid w:val="001E6FDB"/>
    <w:rsid w:val="001F35A4"/>
    <w:rsid w:val="001F4349"/>
    <w:rsid w:val="001F4CF4"/>
    <w:rsid w:val="001F5455"/>
    <w:rsid w:val="001F64B8"/>
    <w:rsid w:val="001F6BFA"/>
    <w:rsid w:val="001F6E52"/>
    <w:rsid w:val="00200A32"/>
    <w:rsid w:val="00200A9E"/>
    <w:rsid w:val="00200BB0"/>
    <w:rsid w:val="00203329"/>
    <w:rsid w:val="00203CCD"/>
    <w:rsid w:val="0020482E"/>
    <w:rsid w:val="0021284E"/>
    <w:rsid w:val="00212EEA"/>
    <w:rsid w:val="00213F8D"/>
    <w:rsid w:val="0021406E"/>
    <w:rsid w:val="0021413A"/>
    <w:rsid w:val="0021483C"/>
    <w:rsid w:val="00214B9D"/>
    <w:rsid w:val="00220511"/>
    <w:rsid w:val="002220AC"/>
    <w:rsid w:val="002229FD"/>
    <w:rsid w:val="00223DC2"/>
    <w:rsid w:val="002243AF"/>
    <w:rsid w:val="00225AC2"/>
    <w:rsid w:val="002267DF"/>
    <w:rsid w:val="00227EBE"/>
    <w:rsid w:val="0023049B"/>
    <w:rsid w:val="00231729"/>
    <w:rsid w:val="00232A8A"/>
    <w:rsid w:val="00234AA2"/>
    <w:rsid w:val="0023631E"/>
    <w:rsid w:val="00237C22"/>
    <w:rsid w:val="00240A24"/>
    <w:rsid w:val="00242C4C"/>
    <w:rsid w:val="00247F1B"/>
    <w:rsid w:val="00250F26"/>
    <w:rsid w:val="002518B5"/>
    <w:rsid w:val="002525C9"/>
    <w:rsid w:val="00255EEA"/>
    <w:rsid w:val="00256F36"/>
    <w:rsid w:val="0025746B"/>
    <w:rsid w:val="00257C21"/>
    <w:rsid w:val="00261143"/>
    <w:rsid w:val="00262FFE"/>
    <w:rsid w:val="00263573"/>
    <w:rsid w:val="002635DC"/>
    <w:rsid w:val="002650E2"/>
    <w:rsid w:val="00266579"/>
    <w:rsid w:val="00273D1D"/>
    <w:rsid w:val="00273E8C"/>
    <w:rsid w:val="002764F3"/>
    <w:rsid w:val="00276D60"/>
    <w:rsid w:val="00281EA9"/>
    <w:rsid w:val="00281F99"/>
    <w:rsid w:val="00283E78"/>
    <w:rsid w:val="0028438C"/>
    <w:rsid w:val="00285785"/>
    <w:rsid w:val="00286028"/>
    <w:rsid w:val="00294D75"/>
    <w:rsid w:val="00294F92"/>
    <w:rsid w:val="0029606C"/>
    <w:rsid w:val="002A40A1"/>
    <w:rsid w:val="002A451A"/>
    <w:rsid w:val="002A626A"/>
    <w:rsid w:val="002A758F"/>
    <w:rsid w:val="002A7FE9"/>
    <w:rsid w:val="002B141E"/>
    <w:rsid w:val="002B14D3"/>
    <w:rsid w:val="002B350D"/>
    <w:rsid w:val="002B6C6F"/>
    <w:rsid w:val="002B7029"/>
    <w:rsid w:val="002B7816"/>
    <w:rsid w:val="002C0025"/>
    <w:rsid w:val="002C276E"/>
    <w:rsid w:val="002C7813"/>
    <w:rsid w:val="002D1AF4"/>
    <w:rsid w:val="002D50EC"/>
    <w:rsid w:val="002D68B2"/>
    <w:rsid w:val="002D6BD3"/>
    <w:rsid w:val="002D73E6"/>
    <w:rsid w:val="002D79F0"/>
    <w:rsid w:val="002E09CB"/>
    <w:rsid w:val="002E1810"/>
    <w:rsid w:val="002E2E36"/>
    <w:rsid w:val="002E378C"/>
    <w:rsid w:val="002E4239"/>
    <w:rsid w:val="002E6C37"/>
    <w:rsid w:val="002E7AC9"/>
    <w:rsid w:val="002F09C2"/>
    <w:rsid w:val="002F209F"/>
    <w:rsid w:val="002F26B1"/>
    <w:rsid w:val="002F273E"/>
    <w:rsid w:val="002F4F9E"/>
    <w:rsid w:val="002F6930"/>
    <w:rsid w:val="003039A0"/>
    <w:rsid w:val="00304337"/>
    <w:rsid w:val="00305478"/>
    <w:rsid w:val="00305922"/>
    <w:rsid w:val="00305A89"/>
    <w:rsid w:val="00305F50"/>
    <w:rsid w:val="00307A66"/>
    <w:rsid w:val="00310AD4"/>
    <w:rsid w:val="00311CE3"/>
    <w:rsid w:val="003129C1"/>
    <w:rsid w:val="00313A90"/>
    <w:rsid w:val="00314258"/>
    <w:rsid w:val="00314C76"/>
    <w:rsid w:val="003151B4"/>
    <w:rsid w:val="003160D9"/>
    <w:rsid w:val="00322BF5"/>
    <w:rsid w:val="0032331F"/>
    <w:rsid w:val="0032539E"/>
    <w:rsid w:val="003254B9"/>
    <w:rsid w:val="0033180E"/>
    <w:rsid w:val="00333354"/>
    <w:rsid w:val="00334163"/>
    <w:rsid w:val="00335256"/>
    <w:rsid w:val="00340278"/>
    <w:rsid w:val="00341E4B"/>
    <w:rsid w:val="00342D15"/>
    <w:rsid w:val="0034454A"/>
    <w:rsid w:val="00346775"/>
    <w:rsid w:val="0035017D"/>
    <w:rsid w:val="00355E54"/>
    <w:rsid w:val="0035774D"/>
    <w:rsid w:val="00361166"/>
    <w:rsid w:val="00361C3B"/>
    <w:rsid w:val="00363FA1"/>
    <w:rsid w:val="00365E4E"/>
    <w:rsid w:val="003701D1"/>
    <w:rsid w:val="00371495"/>
    <w:rsid w:val="00371691"/>
    <w:rsid w:val="003722E6"/>
    <w:rsid w:val="00375210"/>
    <w:rsid w:val="003774C4"/>
    <w:rsid w:val="00382E2E"/>
    <w:rsid w:val="00384501"/>
    <w:rsid w:val="003860ED"/>
    <w:rsid w:val="00386DB1"/>
    <w:rsid w:val="003879B5"/>
    <w:rsid w:val="00387CDA"/>
    <w:rsid w:val="003918F6"/>
    <w:rsid w:val="003919C9"/>
    <w:rsid w:val="003924AB"/>
    <w:rsid w:val="00392D91"/>
    <w:rsid w:val="0039472B"/>
    <w:rsid w:val="00394AD8"/>
    <w:rsid w:val="00394E20"/>
    <w:rsid w:val="00395E0A"/>
    <w:rsid w:val="003A10D6"/>
    <w:rsid w:val="003A2B4C"/>
    <w:rsid w:val="003A450C"/>
    <w:rsid w:val="003A4CE6"/>
    <w:rsid w:val="003A5694"/>
    <w:rsid w:val="003A61DB"/>
    <w:rsid w:val="003A7A17"/>
    <w:rsid w:val="003B0EE2"/>
    <w:rsid w:val="003B0F07"/>
    <w:rsid w:val="003B14A9"/>
    <w:rsid w:val="003B14BF"/>
    <w:rsid w:val="003B15AD"/>
    <w:rsid w:val="003C2D91"/>
    <w:rsid w:val="003C34DC"/>
    <w:rsid w:val="003C6BA8"/>
    <w:rsid w:val="003D01CD"/>
    <w:rsid w:val="003D1AFF"/>
    <w:rsid w:val="003D1BA1"/>
    <w:rsid w:val="003D1FB5"/>
    <w:rsid w:val="003D3F8F"/>
    <w:rsid w:val="003D5F3F"/>
    <w:rsid w:val="003D5FC1"/>
    <w:rsid w:val="003E06C7"/>
    <w:rsid w:val="003E0B3E"/>
    <w:rsid w:val="003E290A"/>
    <w:rsid w:val="003E29BD"/>
    <w:rsid w:val="003E2E9C"/>
    <w:rsid w:val="003E4780"/>
    <w:rsid w:val="003E4F31"/>
    <w:rsid w:val="003E52C4"/>
    <w:rsid w:val="003E5502"/>
    <w:rsid w:val="003E57EC"/>
    <w:rsid w:val="003E6275"/>
    <w:rsid w:val="003E6D5B"/>
    <w:rsid w:val="003E75F3"/>
    <w:rsid w:val="003F207F"/>
    <w:rsid w:val="003F2096"/>
    <w:rsid w:val="003F2304"/>
    <w:rsid w:val="003F3DF5"/>
    <w:rsid w:val="003F5BE9"/>
    <w:rsid w:val="00400B03"/>
    <w:rsid w:val="00402233"/>
    <w:rsid w:val="0040358E"/>
    <w:rsid w:val="004037F9"/>
    <w:rsid w:val="00403B5E"/>
    <w:rsid w:val="004040C5"/>
    <w:rsid w:val="00406AB4"/>
    <w:rsid w:val="00406D7E"/>
    <w:rsid w:val="004161B0"/>
    <w:rsid w:val="004169F6"/>
    <w:rsid w:val="00416CE9"/>
    <w:rsid w:val="00416FF5"/>
    <w:rsid w:val="00420399"/>
    <w:rsid w:val="00420D6C"/>
    <w:rsid w:val="004216CF"/>
    <w:rsid w:val="004225E1"/>
    <w:rsid w:val="0042417D"/>
    <w:rsid w:val="00424D37"/>
    <w:rsid w:val="004306CF"/>
    <w:rsid w:val="00431757"/>
    <w:rsid w:val="00432D11"/>
    <w:rsid w:val="00434DA4"/>
    <w:rsid w:val="00434FFB"/>
    <w:rsid w:val="00435451"/>
    <w:rsid w:val="00435A6A"/>
    <w:rsid w:val="004372DC"/>
    <w:rsid w:val="00437468"/>
    <w:rsid w:val="00437E79"/>
    <w:rsid w:val="00440644"/>
    <w:rsid w:val="00440CFE"/>
    <w:rsid w:val="0044108C"/>
    <w:rsid w:val="0044428E"/>
    <w:rsid w:val="00453AFD"/>
    <w:rsid w:val="004564F1"/>
    <w:rsid w:val="004610B7"/>
    <w:rsid w:val="0046153F"/>
    <w:rsid w:val="0046189E"/>
    <w:rsid w:val="00462B06"/>
    <w:rsid w:val="00463880"/>
    <w:rsid w:val="00464B2A"/>
    <w:rsid w:val="004651A0"/>
    <w:rsid w:val="00465508"/>
    <w:rsid w:val="004659F6"/>
    <w:rsid w:val="004704CE"/>
    <w:rsid w:val="0047273E"/>
    <w:rsid w:val="00473082"/>
    <w:rsid w:val="0047310A"/>
    <w:rsid w:val="004748FB"/>
    <w:rsid w:val="00476D48"/>
    <w:rsid w:val="00477061"/>
    <w:rsid w:val="0048072F"/>
    <w:rsid w:val="00481C90"/>
    <w:rsid w:val="00482AF2"/>
    <w:rsid w:val="00483A89"/>
    <w:rsid w:val="00483FBE"/>
    <w:rsid w:val="00487674"/>
    <w:rsid w:val="00490C2B"/>
    <w:rsid w:val="004912AA"/>
    <w:rsid w:val="0049295D"/>
    <w:rsid w:val="0049306B"/>
    <w:rsid w:val="004956D9"/>
    <w:rsid w:val="00496954"/>
    <w:rsid w:val="004A3514"/>
    <w:rsid w:val="004A5203"/>
    <w:rsid w:val="004B05BB"/>
    <w:rsid w:val="004B3B89"/>
    <w:rsid w:val="004B611B"/>
    <w:rsid w:val="004B6172"/>
    <w:rsid w:val="004B7AD2"/>
    <w:rsid w:val="004C018C"/>
    <w:rsid w:val="004C0507"/>
    <w:rsid w:val="004C0774"/>
    <w:rsid w:val="004C0C01"/>
    <w:rsid w:val="004C2C75"/>
    <w:rsid w:val="004C3C41"/>
    <w:rsid w:val="004C4ABA"/>
    <w:rsid w:val="004C51A0"/>
    <w:rsid w:val="004C6779"/>
    <w:rsid w:val="004C6F56"/>
    <w:rsid w:val="004C76A5"/>
    <w:rsid w:val="004D00E0"/>
    <w:rsid w:val="004D0920"/>
    <w:rsid w:val="004D2B19"/>
    <w:rsid w:val="004D2C76"/>
    <w:rsid w:val="004D3155"/>
    <w:rsid w:val="004D39AE"/>
    <w:rsid w:val="004D4BDD"/>
    <w:rsid w:val="004D6F0B"/>
    <w:rsid w:val="004E0F1B"/>
    <w:rsid w:val="004E2552"/>
    <w:rsid w:val="004E2E62"/>
    <w:rsid w:val="004E319E"/>
    <w:rsid w:val="004E33C2"/>
    <w:rsid w:val="004E5052"/>
    <w:rsid w:val="004E5376"/>
    <w:rsid w:val="004E5B86"/>
    <w:rsid w:val="004E6716"/>
    <w:rsid w:val="004F024C"/>
    <w:rsid w:val="004F26ED"/>
    <w:rsid w:val="004F2A5E"/>
    <w:rsid w:val="004F3712"/>
    <w:rsid w:val="004F43FF"/>
    <w:rsid w:val="004F5DBD"/>
    <w:rsid w:val="004F648B"/>
    <w:rsid w:val="00500972"/>
    <w:rsid w:val="005020DE"/>
    <w:rsid w:val="00502226"/>
    <w:rsid w:val="00504229"/>
    <w:rsid w:val="005052F1"/>
    <w:rsid w:val="005054F2"/>
    <w:rsid w:val="00506B1D"/>
    <w:rsid w:val="00507CB7"/>
    <w:rsid w:val="005108FF"/>
    <w:rsid w:val="00511469"/>
    <w:rsid w:val="005137BE"/>
    <w:rsid w:val="005147C1"/>
    <w:rsid w:val="00515794"/>
    <w:rsid w:val="00516080"/>
    <w:rsid w:val="00522489"/>
    <w:rsid w:val="005233BE"/>
    <w:rsid w:val="00523705"/>
    <w:rsid w:val="0052522F"/>
    <w:rsid w:val="0052603C"/>
    <w:rsid w:val="0053146A"/>
    <w:rsid w:val="005314E6"/>
    <w:rsid w:val="00531884"/>
    <w:rsid w:val="0053247F"/>
    <w:rsid w:val="00533425"/>
    <w:rsid w:val="0053429E"/>
    <w:rsid w:val="00536428"/>
    <w:rsid w:val="005368AA"/>
    <w:rsid w:val="00537D1A"/>
    <w:rsid w:val="00540712"/>
    <w:rsid w:val="0054369B"/>
    <w:rsid w:val="00543EF6"/>
    <w:rsid w:val="00545A85"/>
    <w:rsid w:val="005461DE"/>
    <w:rsid w:val="00551A0B"/>
    <w:rsid w:val="00553677"/>
    <w:rsid w:val="00555BB0"/>
    <w:rsid w:val="00555D13"/>
    <w:rsid w:val="005609B3"/>
    <w:rsid w:val="00561445"/>
    <w:rsid w:val="00562828"/>
    <w:rsid w:val="00562F13"/>
    <w:rsid w:val="00564DFC"/>
    <w:rsid w:val="005655C0"/>
    <w:rsid w:val="005669E6"/>
    <w:rsid w:val="00566D89"/>
    <w:rsid w:val="005675D7"/>
    <w:rsid w:val="00567EBB"/>
    <w:rsid w:val="00570147"/>
    <w:rsid w:val="00570FFD"/>
    <w:rsid w:val="005719DB"/>
    <w:rsid w:val="005728EF"/>
    <w:rsid w:val="0057338A"/>
    <w:rsid w:val="005778AC"/>
    <w:rsid w:val="0057792D"/>
    <w:rsid w:val="00580084"/>
    <w:rsid w:val="00580588"/>
    <w:rsid w:val="00581B69"/>
    <w:rsid w:val="0058599B"/>
    <w:rsid w:val="00595E90"/>
    <w:rsid w:val="005A09A6"/>
    <w:rsid w:val="005A0F8A"/>
    <w:rsid w:val="005A1F18"/>
    <w:rsid w:val="005A2352"/>
    <w:rsid w:val="005A23C8"/>
    <w:rsid w:val="005A2730"/>
    <w:rsid w:val="005A3033"/>
    <w:rsid w:val="005A4B05"/>
    <w:rsid w:val="005A565D"/>
    <w:rsid w:val="005A6584"/>
    <w:rsid w:val="005B06AB"/>
    <w:rsid w:val="005B0C8E"/>
    <w:rsid w:val="005B1C5D"/>
    <w:rsid w:val="005B2FDB"/>
    <w:rsid w:val="005B48BE"/>
    <w:rsid w:val="005B5F26"/>
    <w:rsid w:val="005C022A"/>
    <w:rsid w:val="005C08C7"/>
    <w:rsid w:val="005C1A72"/>
    <w:rsid w:val="005C2A0C"/>
    <w:rsid w:val="005C4377"/>
    <w:rsid w:val="005C578E"/>
    <w:rsid w:val="005C6100"/>
    <w:rsid w:val="005C6B12"/>
    <w:rsid w:val="005D0F03"/>
    <w:rsid w:val="005D1936"/>
    <w:rsid w:val="005D204D"/>
    <w:rsid w:val="005D7C1D"/>
    <w:rsid w:val="005D7D71"/>
    <w:rsid w:val="005E0461"/>
    <w:rsid w:val="005E3887"/>
    <w:rsid w:val="005E444F"/>
    <w:rsid w:val="005E650D"/>
    <w:rsid w:val="005E7C06"/>
    <w:rsid w:val="005F1EDC"/>
    <w:rsid w:val="005F4991"/>
    <w:rsid w:val="005F50DE"/>
    <w:rsid w:val="005F6195"/>
    <w:rsid w:val="005F62B3"/>
    <w:rsid w:val="005F6782"/>
    <w:rsid w:val="006003A0"/>
    <w:rsid w:val="0060110A"/>
    <w:rsid w:val="006011A5"/>
    <w:rsid w:val="00602F62"/>
    <w:rsid w:val="00603DE6"/>
    <w:rsid w:val="006043F1"/>
    <w:rsid w:val="006073FE"/>
    <w:rsid w:val="00607F4B"/>
    <w:rsid w:val="00610ED4"/>
    <w:rsid w:val="00613E90"/>
    <w:rsid w:val="006171B5"/>
    <w:rsid w:val="006174FA"/>
    <w:rsid w:val="006205F5"/>
    <w:rsid w:val="00620FF4"/>
    <w:rsid w:val="00622C01"/>
    <w:rsid w:val="00622C10"/>
    <w:rsid w:val="00623802"/>
    <w:rsid w:val="006248F6"/>
    <w:rsid w:val="00624EAE"/>
    <w:rsid w:val="0062508F"/>
    <w:rsid w:val="00625C98"/>
    <w:rsid w:val="00625CFB"/>
    <w:rsid w:val="006302CB"/>
    <w:rsid w:val="006315A9"/>
    <w:rsid w:val="00633641"/>
    <w:rsid w:val="00636014"/>
    <w:rsid w:val="00637A0A"/>
    <w:rsid w:val="00637DCF"/>
    <w:rsid w:val="006403F3"/>
    <w:rsid w:val="0064048A"/>
    <w:rsid w:val="00643BDD"/>
    <w:rsid w:val="00645E2B"/>
    <w:rsid w:val="00646D9C"/>
    <w:rsid w:val="00647713"/>
    <w:rsid w:val="006537D9"/>
    <w:rsid w:val="006576EC"/>
    <w:rsid w:val="00662944"/>
    <w:rsid w:val="00662C63"/>
    <w:rsid w:val="00663956"/>
    <w:rsid w:val="006655BD"/>
    <w:rsid w:val="00666C4D"/>
    <w:rsid w:val="00667A95"/>
    <w:rsid w:val="00671F0B"/>
    <w:rsid w:val="00672FCE"/>
    <w:rsid w:val="00675003"/>
    <w:rsid w:val="00675066"/>
    <w:rsid w:val="006754AE"/>
    <w:rsid w:val="00676C3F"/>
    <w:rsid w:val="006804B5"/>
    <w:rsid w:val="00684023"/>
    <w:rsid w:val="00684E21"/>
    <w:rsid w:val="006852CA"/>
    <w:rsid w:val="0068578F"/>
    <w:rsid w:val="00686D2D"/>
    <w:rsid w:val="00686F6E"/>
    <w:rsid w:val="00690EA9"/>
    <w:rsid w:val="00691314"/>
    <w:rsid w:val="00691688"/>
    <w:rsid w:val="00691DE9"/>
    <w:rsid w:val="00691E20"/>
    <w:rsid w:val="00693B95"/>
    <w:rsid w:val="00693C1D"/>
    <w:rsid w:val="006959F7"/>
    <w:rsid w:val="00696749"/>
    <w:rsid w:val="00697269"/>
    <w:rsid w:val="00697CBD"/>
    <w:rsid w:val="006A01C8"/>
    <w:rsid w:val="006A1112"/>
    <w:rsid w:val="006A178D"/>
    <w:rsid w:val="006A18F5"/>
    <w:rsid w:val="006A1E0F"/>
    <w:rsid w:val="006A20DA"/>
    <w:rsid w:val="006A30DC"/>
    <w:rsid w:val="006A3177"/>
    <w:rsid w:val="006A634F"/>
    <w:rsid w:val="006A6D59"/>
    <w:rsid w:val="006A6E02"/>
    <w:rsid w:val="006A7613"/>
    <w:rsid w:val="006B2011"/>
    <w:rsid w:val="006B2CC6"/>
    <w:rsid w:val="006B3473"/>
    <w:rsid w:val="006B3713"/>
    <w:rsid w:val="006B4808"/>
    <w:rsid w:val="006B5470"/>
    <w:rsid w:val="006B7FC9"/>
    <w:rsid w:val="006C4460"/>
    <w:rsid w:val="006D2B8F"/>
    <w:rsid w:val="006D5EA7"/>
    <w:rsid w:val="006E028D"/>
    <w:rsid w:val="006E2D3B"/>
    <w:rsid w:val="006E3FAC"/>
    <w:rsid w:val="006E5375"/>
    <w:rsid w:val="006F1166"/>
    <w:rsid w:val="006F423D"/>
    <w:rsid w:val="006F48BC"/>
    <w:rsid w:val="006F4F49"/>
    <w:rsid w:val="006F5609"/>
    <w:rsid w:val="006F65FB"/>
    <w:rsid w:val="007043DF"/>
    <w:rsid w:val="00705AFE"/>
    <w:rsid w:val="00705E1D"/>
    <w:rsid w:val="007067E4"/>
    <w:rsid w:val="00707ADC"/>
    <w:rsid w:val="007121B9"/>
    <w:rsid w:val="00713B84"/>
    <w:rsid w:val="00714C7E"/>
    <w:rsid w:val="00714EB9"/>
    <w:rsid w:val="00715866"/>
    <w:rsid w:val="007212AE"/>
    <w:rsid w:val="00721ED8"/>
    <w:rsid w:val="00722837"/>
    <w:rsid w:val="00723436"/>
    <w:rsid w:val="00724400"/>
    <w:rsid w:val="007271DC"/>
    <w:rsid w:val="00727E5D"/>
    <w:rsid w:val="0073049E"/>
    <w:rsid w:val="007304C6"/>
    <w:rsid w:val="00730520"/>
    <w:rsid w:val="00730683"/>
    <w:rsid w:val="007316CC"/>
    <w:rsid w:val="0073206C"/>
    <w:rsid w:val="00732C78"/>
    <w:rsid w:val="00741835"/>
    <w:rsid w:val="00742537"/>
    <w:rsid w:val="00744F0D"/>
    <w:rsid w:val="00745E0D"/>
    <w:rsid w:val="007472A1"/>
    <w:rsid w:val="00747CD4"/>
    <w:rsid w:val="00747D4D"/>
    <w:rsid w:val="007522A0"/>
    <w:rsid w:val="00752392"/>
    <w:rsid w:val="0075322C"/>
    <w:rsid w:val="00756859"/>
    <w:rsid w:val="00757CA5"/>
    <w:rsid w:val="00760E7D"/>
    <w:rsid w:val="00763416"/>
    <w:rsid w:val="00763DC9"/>
    <w:rsid w:val="00764C50"/>
    <w:rsid w:val="00765984"/>
    <w:rsid w:val="007731EC"/>
    <w:rsid w:val="0077351D"/>
    <w:rsid w:val="00773D46"/>
    <w:rsid w:val="007748A7"/>
    <w:rsid w:val="00774E54"/>
    <w:rsid w:val="00777BF2"/>
    <w:rsid w:val="007808DF"/>
    <w:rsid w:val="00782C5A"/>
    <w:rsid w:val="00783283"/>
    <w:rsid w:val="007847B0"/>
    <w:rsid w:val="007850F0"/>
    <w:rsid w:val="00785F8A"/>
    <w:rsid w:val="0078633A"/>
    <w:rsid w:val="00786659"/>
    <w:rsid w:val="00795514"/>
    <w:rsid w:val="00796DF0"/>
    <w:rsid w:val="007A2D2E"/>
    <w:rsid w:val="007A2F79"/>
    <w:rsid w:val="007A61E5"/>
    <w:rsid w:val="007A7425"/>
    <w:rsid w:val="007A7FF7"/>
    <w:rsid w:val="007B1C27"/>
    <w:rsid w:val="007B1D4C"/>
    <w:rsid w:val="007B7BB7"/>
    <w:rsid w:val="007C0780"/>
    <w:rsid w:val="007C1522"/>
    <w:rsid w:val="007C271C"/>
    <w:rsid w:val="007C608A"/>
    <w:rsid w:val="007D06A0"/>
    <w:rsid w:val="007D1B50"/>
    <w:rsid w:val="007D48FC"/>
    <w:rsid w:val="007D55A9"/>
    <w:rsid w:val="007D6481"/>
    <w:rsid w:val="007D78AA"/>
    <w:rsid w:val="007E03CD"/>
    <w:rsid w:val="007E1902"/>
    <w:rsid w:val="007E4E2F"/>
    <w:rsid w:val="007E5EDE"/>
    <w:rsid w:val="007E7C4E"/>
    <w:rsid w:val="007F20F7"/>
    <w:rsid w:val="007F35AF"/>
    <w:rsid w:val="007F377C"/>
    <w:rsid w:val="007F422A"/>
    <w:rsid w:val="007F5B36"/>
    <w:rsid w:val="007F698F"/>
    <w:rsid w:val="007F6B33"/>
    <w:rsid w:val="008021BB"/>
    <w:rsid w:val="00804FEB"/>
    <w:rsid w:val="0081163A"/>
    <w:rsid w:val="00811A8F"/>
    <w:rsid w:val="008156BD"/>
    <w:rsid w:val="00816410"/>
    <w:rsid w:val="008203F0"/>
    <w:rsid w:val="00820654"/>
    <w:rsid w:val="008210A8"/>
    <w:rsid w:val="008210FF"/>
    <w:rsid w:val="008242F4"/>
    <w:rsid w:val="008251AC"/>
    <w:rsid w:val="008256F3"/>
    <w:rsid w:val="008274F6"/>
    <w:rsid w:val="0083015E"/>
    <w:rsid w:val="00830820"/>
    <w:rsid w:val="00830B6F"/>
    <w:rsid w:val="00831A35"/>
    <w:rsid w:val="008320D5"/>
    <w:rsid w:val="008339A6"/>
    <w:rsid w:val="00835368"/>
    <w:rsid w:val="0084109D"/>
    <w:rsid w:val="00841733"/>
    <w:rsid w:val="00843A5F"/>
    <w:rsid w:val="0085241E"/>
    <w:rsid w:val="0085291D"/>
    <w:rsid w:val="0085399F"/>
    <w:rsid w:val="00854B32"/>
    <w:rsid w:val="00854D30"/>
    <w:rsid w:val="00855580"/>
    <w:rsid w:val="00857DF5"/>
    <w:rsid w:val="008609E1"/>
    <w:rsid w:val="00861E0F"/>
    <w:rsid w:val="00862A9E"/>
    <w:rsid w:val="008668D5"/>
    <w:rsid w:val="00867DB3"/>
    <w:rsid w:val="0087187C"/>
    <w:rsid w:val="0087204F"/>
    <w:rsid w:val="008735CF"/>
    <w:rsid w:val="0087376F"/>
    <w:rsid w:val="008765A6"/>
    <w:rsid w:val="00881015"/>
    <w:rsid w:val="00881884"/>
    <w:rsid w:val="00881BDE"/>
    <w:rsid w:val="0088442A"/>
    <w:rsid w:val="00884EB5"/>
    <w:rsid w:val="008856A5"/>
    <w:rsid w:val="00886635"/>
    <w:rsid w:val="00887207"/>
    <w:rsid w:val="00887367"/>
    <w:rsid w:val="0089424E"/>
    <w:rsid w:val="0089427B"/>
    <w:rsid w:val="00895160"/>
    <w:rsid w:val="00895EB2"/>
    <w:rsid w:val="008964EF"/>
    <w:rsid w:val="00897920"/>
    <w:rsid w:val="008A03FB"/>
    <w:rsid w:val="008A11D2"/>
    <w:rsid w:val="008A3949"/>
    <w:rsid w:val="008A538E"/>
    <w:rsid w:val="008A5DBD"/>
    <w:rsid w:val="008B27EC"/>
    <w:rsid w:val="008B313F"/>
    <w:rsid w:val="008B3535"/>
    <w:rsid w:val="008B38C1"/>
    <w:rsid w:val="008B5883"/>
    <w:rsid w:val="008B72DA"/>
    <w:rsid w:val="008B7E5D"/>
    <w:rsid w:val="008C0BD5"/>
    <w:rsid w:val="008C19F4"/>
    <w:rsid w:val="008C4958"/>
    <w:rsid w:val="008C573B"/>
    <w:rsid w:val="008C60E1"/>
    <w:rsid w:val="008D048B"/>
    <w:rsid w:val="008D10BA"/>
    <w:rsid w:val="008D1815"/>
    <w:rsid w:val="008D2781"/>
    <w:rsid w:val="008D30FF"/>
    <w:rsid w:val="008D4F11"/>
    <w:rsid w:val="008D52C0"/>
    <w:rsid w:val="008D5A24"/>
    <w:rsid w:val="008D5FAF"/>
    <w:rsid w:val="008E3A98"/>
    <w:rsid w:val="008E4A43"/>
    <w:rsid w:val="008E5248"/>
    <w:rsid w:val="008E62A7"/>
    <w:rsid w:val="008E7BF1"/>
    <w:rsid w:val="008F0D5C"/>
    <w:rsid w:val="008F5CDD"/>
    <w:rsid w:val="008F60E2"/>
    <w:rsid w:val="008F64F7"/>
    <w:rsid w:val="008F7D13"/>
    <w:rsid w:val="0090146B"/>
    <w:rsid w:val="009028C6"/>
    <w:rsid w:val="0090320A"/>
    <w:rsid w:val="00904AB0"/>
    <w:rsid w:val="0090511C"/>
    <w:rsid w:val="00905A49"/>
    <w:rsid w:val="0090715D"/>
    <w:rsid w:val="009103FF"/>
    <w:rsid w:val="00910E4E"/>
    <w:rsid w:val="0091330C"/>
    <w:rsid w:val="009149CA"/>
    <w:rsid w:val="009154A6"/>
    <w:rsid w:val="00923C65"/>
    <w:rsid w:val="00923C69"/>
    <w:rsid w:val="00924D9D"/>
    <w:rsid w:val="0092593C"/>
    <w:rsid w:val="00926BD1"/>
    <w:rsid w:val="00927DF8"/>
    <w:rsid w:val="00927F3B"/>
    <w:rsid w:val="00931054"/>
    <w:rsid w:val="009319DE"/>
    <w:rsid w:val="009325BF"/>
    <w:rsid w:val="00934141"/>
    <w:rsid w:val="0093714A"/>
    <w:rsid w:val="00937441"/>
    <w:rsid w:val="00937693"/>
    <w:rsid w:val="00937719"/>
    <w:rsid w:val="00944C3F"/>
    <w:rsid w:val="00945982"/>
    <w:rsid w:val="009471B0"/>
    <w:rsid w:val="009474FE"/>
    <w:rsid w:val="00954ACA"/>
    <w:rsid w:val="00957727"/>
    <w:rsid w:val="00961202"/>
    <w:rsid w:val="00964BC7"/>
    <w:rsid w:val="00966C74"/>
    <w:rsid w:val="00966E02"/>
    <w:rsid w:val="00973BC0"/>
    <w:rsid w:val="00976F79"/>
    <w:rsid w:val="009778D5"/>
    <w:rsid w:val="00980625"/>
    <w:rsid w:val="00980707"/>
    <w:rsid w:val="00980B74"/>
    <w:rsid w:val="009825F8"/>
    <w:rsid w:val="00983A0B"/>
    <w:rsid w:val="0098481F"/>
    <w:rsid w:val="0098518D"/>
    <w:rsid w:val="009858A8"/>
    <w:rsid w:val="0098591E"/>
    <w:rsid w:val="00991D94"/>
    <w:rsid w:val="0099262B"/>
    <w:rsid w:val="00993907"/>
    <w:rsid w:val="00994846"/>
    <w:rsid w:val="009A05B0"/>
    <w:rsid w:val="009A3E36"/>
    <w:rsid w:val="009A4295"/>
    <w:rsid w:val="009A4308"/>
    <w:rsid w:val="009A656C"/>
    <w:rsid w:val="009B0463"/>
    <w:rsid w:val="009B0A52"/>
    <w:rsid w:val="009B0E91"/>
    <w:rsid w:val="009B1264"/>
    <w:rsid w:val="009B2711"/>
    <w:rsid w:val="009B59F8"/>
    <w:rsid w:val="009B5E1D"/>
    <w:rsid w:val="009C05ED"/>
    <w:rsid w:val="009C37BB"/>
    <w:rsid w:val="009C49B2"/>
    <w:rsid w:val="009C51A8"/>
    <w:rsid w:val="009C53FB"/>
    <w:rsid w:val="009C5719"/>
    <w:rsid w:val="009C6997"/>
    <w:rsid w:val="009C7562"/>
    <w:rsid w:val="009D357D"/>
    <w:rsid w:val="009D5433"/>
    <w:rsid w:val="009D6546"/>
    <w:rsid w:val="009D7A22"/>
    <w:rsid w:val="009D7C78"/>
    <w:rsid w:val="009E095D"/>
    <w:rsid w:val="009E222F"/>
    <w:rsid w:val="009E4F35"/>
    <w:rsid w:val="009E7BB3"/>
    <w:rsid w:val="009F1266"/>
    <w:rsid w:val="009F24CC"/>
    <w:rsid w:val="009F3E88"/>
    <w:rsid w:val="009F6791"/>
    <w:rsid w:val="009F7AD5"/>
    <w:rsid w:val="00A00A2C"/>
    <w:rsid w:val="00A00A5E"/>
    <w:rsid w:val="00A01795"/>
    <w:rsid w:val="00A02C70"/>
    <w:rsid w:val="00A13BE5"/>
    <w:rsid w:val="00A26058"/>
    <w:rsid w:val="00A27335"/>
    <w:rsid w:val="00A3059B"/>
    <w:rsid w:val="00A315F0"/>
    <w:rsid w:val="00A412FD"/>
    <w:rsid w:val="00A41B6E"/>
    <w:rsid w:val="00A424CB"/>
    <w:rsid w:val="00A42E31"/>
    <w:rsid w:val="00A4763F"/>
    <w:rsid w:val="00A522E1"/>
    <w:rsid w:val="00A5397B"/>
    <w:rsid w:val="00A57FC4"/>
    <w:rsid w:val="00A60405"/>
    <w:rsid w:val="00A61BDF"/>
    <w:rsid w:val="00A61D5E"/>
    <w:rsid w:val="00A6243E"/>
    <w:rsid w:val="00A6400F"/>
    <w:rsid w:val="00A64198"/>
    <w:rsid w:val="00A64A4C"/>
    <w:rsid w:val="00A650B9"/>
    <w:rsid w:val="00A66B3E"/>
    <w:rsid w:val="00A713D8"/>
    <w:rsid w:val="00A73629"/>
    <w:rsid w:val="00A75839"/>
    <w:rsid w:val="00A77389"/>
    <w:rsid w:val="00A80053"/>
    <w:rsid w:val="00A81ED9"/>
    <w:rsid w:val="00A83E1D"/>
    <w:rsid w:val="00A84C05"/>
    <w:rsid w:val="00A87A90"/>
    <w:rsid w:val="00A921AC"/>
    <w:rsid w:val="00A93473"/>
    <w:rsid w:val="00A93797"/>
    <w:rsid w:val="00AA039C"/>
    <w:rsid w:val="00AA14CC"/>
    <w:rsid w:val="00AA1D5B"/>
    <w:rsid w:val="00AA25C1"/>
    <w:rsid w:val="00AA3AEC"/>
    <w:rsid w:val="00AA5776"/>
    <w:rsid w:val="00AB0C10"/>
    <w:rsid w:val="00AB752E"/>
    <w:rsid w:val="00AC10D1"/>
    <w:rsid w:val="00AC2856"/>
    <w:rsid w:val="00AC2E23"/>
    <w:rsid w:val="00AC2FA5"/>
    <w:rsid w:val="00AC30C6"/>
    <w:rsid w:val="00AC5DA1"/>
    <w:rsid w:val="00AC745C"/>
    <w:rsid w:val="00AC7F79"/>
    <w:rsid w:val="00AD2A69"/>
    <w:rsid w:val="00AD3308"/>
    <w:rsid w:val="00AD3E37"/>
    <w:rsid w:val="00AD6678"/>
    <w:rsid w:val="00AD6E78"/>
    <w:rsid w:val="00AE1198"/>
    <w:rsid w:val="00AE1CD1"/>
    <w:rsid w:val="00AE2E9D"/>
    <w:rsid w:val="00AE491F"/>
    <w:rsid w:val="00AE75C9"/>
    <w:rsid w:val="00AF0511"/>
    <w:rsid w:val="00AF1046"/>
    <w:rsid w:val="00AF1584"/>
    <w:rsid w:val="00AF43F9"/>
    <w:rsid w:val="00B00C18"/>
    <w:rsid w:val="00B01A44"/>
    <w:rsid w:val="00B022F7"/>
    <w:rsid w:val="00B02B8A"/>
    <w:rsid w:val="00B03AB2"/>
    <w:rsid w:val="00B042AC"/>
    <w:rsid w:val="00B05265"/>
    <w:rsid w:val="00B055DA"/>
    <w:rsid w:val="00B05BAE"/>
    <w:rsid w:val="00B07C6F"/>
    <w:rsid w:val="00B07EEF"/>
    <w:rsid w:val="00B07F8B"/>
    <w:rsid w:val="00B107CB"/>
    <w:rsid w:val="00B1264A"/>
    <w:rsid w:val="00B1337E"/>
    <w:rsid w:val="00B15FB8"/>
    <w:rsid w:val="00B17657"/>
    <w:rsid w:val="00B179F1"/>
    <w:rsid w:val="00B22111"/>
    <w:rsid w:val="00B23613"/>
    <w:rsid w:val="00B24B86"/>
    <w:rsid w:val="00B25BB1"/>
    <w:rsid w:val="00B267DE"/>
    <w:rsid w:val="00B2692E"/>
    <w:rsid w:val="00B303F0"/>
    <w:rsid w:val="00B345E9"/>
    <w:rsid w:val="00B34BBB"/>
    <w:rsid w:val="00B35D21"/>
    <w:rsid w:val="00B377C6"/>
    <w:rsid w:val="00B3782A"/>
    <w:rsid w:val="00B406CB"/>
    <w:rsid w:val="00B415AF"/>
    <w:rsid w:val="00B41671"/>
    <w:rsid w:val="00B44EDA"/>
    <w:rsid w:val="00B46314"/>
    <w:rsid w:val="00B47356"/>
    <w:rsid w:val="00B50BFD"/>
    <w:rsid w:val="00B515FF"/>
    <w:rsid w:val="00B517BA"/>
    <w:rsid w:val="00B51E21"/>
    <w:rsid w:val="00B55C1F"/>
    <w:rsid w:val="00B56CE9"/>
    <w:rsid w:val="00B57622"/>
    <w:rsid w:val="00B57B18"/>
    <w:rsid w:val="00B57C39"/>
    <w:rsid w:val="00B629D5"/>
    <w:rsid w:val="00B629F3"/>
    <w:rsid w:val="00B65EB4"/>
    <w:rsid w:val="00B74519"/>
    <w:rsid w:val="00B74A51"/>
    <w:rsid w:val="00B77C36"/>
    <w:rsid w:val="00B8167C"/>
    <w:rsid w:val="00B81FC1"/>
    <w:rsid w:val="00B82D06"/>
    <w:rsid w:val="00B8482C"/>
    <w:rsid w:val="00B852F5"/>
    <w:rsid w:val="00B87BD7"/>
    <w:rsid w:val="00B900D3"/>
    <w:rsid w:val="00B90A9C"/>
    <w:rsid w:val="00B90DB4"/>
    <w:rsid w:val="00B91C9E"/>
    <w:rsid w:val="00B91D01"/>
    <w:rsid w:val="00B92F84"/>
    <w:rsid w:val="00B93B9A"/>
    <w:rsid w:val="00B941E4"/>
    <w:rsid w:val="00B945DF"/>
    <w:rsid w:val="00B962E5"/>
    <w:rsid w:val="00B965A5"/>
    <w:rsid w:val="00B96808"/>
    <w:rsid w:val="00B96D23"/>
    <w:rsid w:val="00BA129D"/>
    <w:rsid w:val="00BA2CEB"/>
    <w:rsid w:val="00BA3A83"/>
    <w:rsid w:val="00BA6FA2"/>
    <w:rsid w:val="00BA7E21"/>
    <w:rsid w:val="00BB02A4"/>
    <w:rsid w:val="00BB1038"/>
    <w:rsid w:val="00BB3C56"/>
    <w:rsid w:val="00BB6BBD"/>
    <w:rsid w:val="00BC1656"/>
    <w:rsid w:val="00BC1C61"/>
    <w:rsid w:val="00BC4795"/>
    <w:rsid w:val="00BC4A6E"/>
    <w:rsid w:val="00BC7F3E"/>
    <w:rsid w:val="00BD794A"/>
    <w:rsid w:val="00BE1147"/>
    <w:rsid w:val="00BE1636"/>
    <w:rsid w:val="00BE16BD"/>
    <w:rsid w:val="00BE1713"/>
    <w:rsid w:val="00BE1AA7"/>
    <w:rsid w:val="00BE2E97"/>
    <w:rsid w:val="00BE387B"/>
    <w:rsid w:val="00BE5AEF"/>
    <w:rsid w:val="00BE6EE9"/>
    <w:rsid w:val="00BE72BF"/>
    <w:rsid w:val="00BF2BC2"/>
    <w:rsid w:val="00BF327E"/>
    <w:rsid w:val="00BF4871"/>
    <w:rsid w:val="00BF4EDC"/>
    <w:rsid w:val="00BF7E24"/>
    <w:rsid w:val="00C0198D"/>
    <w:rsid w:val="00C02FAC"/>
    <w:rsid w:val="00C042C6"/>
    <w:rsid w:val="00C1084C"/>
    <w:rsid w:val="00C11FD7"/>
    <w:rsid w:val="00C138AA"/>
    <w:rsid w:val="00C145AD"/>
    <w:rsid w:val="00C15CF5"/>
    <w:rsid w:val="00C16936"/>
    <w:rsid w:val="00C20461"/>
    <w:rsid w:val="00C2131F"/>
    <w:rsid w:val="00C241FF"/>
    <w:rsid w:val="00C26532"/>
    <w:rsid w:val="00C27372"/>
    <w:rsid w:val="00C27D2F"/>
    <w:rsid w:val="00C30C34"/>
    <w:rsid w:val="00C328F7"/>
    <w:rsid w:val="00C32FE6"/>
    <w:rsid w:val="00C35182"/>
    <w:rsid w:val="00C370C2"/>
    <w:rsid w:val="00C40E01"/>
    <w:rsid w:val="00C40FEF"/>
    <w:rsid w:val="00C432FA"/>
    <w:rsid w:val="00C4487E"/>
    <w:rsid w:val="00C448BF"/>
    <w:rsid w:val="00C50A26"/>
    <w:rsid w:val="00C52511"/>
    <w:rsid w:val="00C5666C"/>
    <w:rsid w:val="00C56939"/>
    <w:rsid w:val="00C56F28"/>
    <w:rsid w:val="00C5704E"/>
    <w:rsid w:val="00C57CF6"/>
    <w:rsid w:val="00C6042E"/>
    <w:rsid w:val="00C60BF1"/>
    <w:rsid w:val="00C71353"/>
    <w:rsid w:val="00C727B1"/>
    <w:rsid w:val="00C72D73"/>
    <w:rsid w:val="00C7403F"/>
    <w:rsid w:val="00C74288"/>
    <w:rsid w:val="00C7590F"/>
    <w:rsid w:val="00C7602E"/>
    <w:rsid w:val="00C76372"/>
    <w:rsid w:val="00C800C9"/>
    <w:rsid w:val="00C806F0"/>
    <w:rsid w:val="00C808E6"/>
    <w:rsid w:val="00C80940"/>
    <w:rsid w:val="00C81E4F"/>
    <w:rsid w:val="00C81EE9"/>
    <w:rsid w:val="00C8274A"/>
    <w:rsid w:val="00C82C70"/>
    <w:rsid w:val="00C83B4D"/>
    <w:rsid w:val="00C8580F"/>
    <w:rsid w:val="00C85C34"/>
    <w:rsid w:val="00C85CC7"/>
    <w:rsid w:val="00C8697B"/>
    <w:rsid w:val="00C93BC9"/>
    <w:rsid w:val="00C974EF"/>
    <w:rsid w:val="00CA287E"/>
    <w:rsid w:val="00CA2950"/>
    <w:rsid w:val="00CA36A9"/>
    <w:rsid w:val="00CA5A8A"/>
    <w:rsid w:val="00CA6390"/>
    <w:rsid w:val="00CA6B86"/>
    <w:rsid w:val="00CB19AE"/>
    <w:rsid w:val="00CB350E"/>
    <w:rsid w:val="00CC0046"/>
    <w:rsid w:val="00CC04A3"/>
    <w:rsid w:val="00CC2C9B"/>
    <w:rsid w:val="00CC5B69"/>
    <w:rsid w:val="00CD123F"/>
    <w:rsid w:val="00CD642F"/>
    <w:rsid w:val="00CD69B6"/>
    <w:rsid w:val="00CD75CA"/>
    <w:rsid w:val="00CE26B8"/>
    <w:rsid w:val="00CE3170"/>
    <w:rsid w:val="00CE3A24"/>
    <w:rsid w:val="00CE5A20"/>
    <w:rsid w:val="00CE76E1"/>
    <w:rsid w:val="00CF458B"/>
    <w:rsid w:val="00CF493B"/>
    <w:rsid w:val="00D009CB"/>
    <w:rsid w:val="00D00A6E"/>
    <w:rsid w:val="00D01F08"/>
    <w:rsid w:val="00D02705"/>
    <w:rsid w:val="00D0506E"/>
    <w:rsid w:val="00D05353"/>
    <w:rsid w:val="00D067BB"/>
    <w:rsid w:val="00D07695"/>
    <w:rsid w:val="00D109C8"/>
    <w:rsid w:val="00D112DA"/>
    <w:rsid w:val="00D11711"/>
    <w:rsid w:val="00D126C6"/>
    <w:rsid w:val="00D1496A"/>
    <w:rsid w:val="00D160DB"/>
    <w:rsid w:val="00D169DA"/>
    <w:rsid w:val="00D16D12"/>
    <w:rsid w:val="00D16F07"/>
    <w:rsid w:val="00D2081E"/>
    <w:rsid w:val="00D20E4D"/>
    <w:rsid w:val="00D21616"/>
    <w:rsid w:val="00D22117"/>
    <w:rsid w:val="00D22239"/>
    <w:rsid w:val="00D225C3"/>
    <w:rsid w:val="00D22819"/>
    <w:rsid w:val="00D266EE"/>
    <w:rsid w:val="00D26AEE"/>
    <w:rsid w:val="00D30404"/>
    <w:rsid w:val="00D3117F"/>
    <w:rsid w:val="00D3122F"/>
    <w:rsid w:val="00D31959"/>
    <w:rsid w:val="00D32933"/>
    <w:rsid w:val="00D32E2F"/>
    <w:rsid w:val="00D330B7"/>
    <w:rsid w:val="00D35B29"/>
    <w:rsid w:val="00D375E4"/>
    <w:rsid w:val="00D407E4"/>
    <w:rsid w:val="00D41BD7"/>
    <w:rsid w:val="00D42748"/>
    <w:rsid w:val="00D42CFA"/>
    <w:rsid w:val="00D45A7D"/>
    <w:rsid w:val="00D4697F"/>
    <w:rsid w:val="00D516EF"/>
    <w:rsid w:val="00D557DB"/>
    <w:rsid w:val="00D55A5F"/>
    <w:rsid w:val="00D567E8"/>
    <w:rsid w:val="00D61AD4"/>
    <w:rsid w:val="00D62E93"/>
    <w:rsid w:val="00D6476D"/>
    <w:rsid w:val="00D64C91"/>
    <w:rsid w:val="00D66982"/>
    <w:rsid w:val="00D708D2"/>
    <w:rsid w:val="00D7237A"/>
    <w:rsid w:val="00D72630"/>
    <w:rsid w:val="00D73C9E"/>
    <w:rsid w:val="00D770C1"/>
    <w:rsid w:val="00D7739E"/>
    <w:rsid w:val="00D80D7B"/>
    <w:rsid w:val="00D810C4"/>
    <w:rsid w:val="00D823C5"/>
    <w:rsid w:val="00D8597D"/>
    <w:rsid w:val="00D85E29"/>
    <w:rsid w:val="00D86C15"/>
    <w:rsid w:val="00D91F91"/>
    <w:rsid w:val="00D925C9"/>
    <w:rsid w:val="00D96A3C"/>
    <w:rsid w:val="00DA1001"/>
    <w:rsid w:val="00DB0FF0"/>
    <w:rsid w:val="00DB1A05"/>
    <w:rsid w:val="00DB1F8E"/>
    <w:rsid w:val="00DB21E1"/>
    <w:rsid w:val="00DB4414"/>
    <w:rsid w:val="00DB5A66"/>
    <w:rsid w:val="00DB72E9"/>
    <w:rsid w:val="00DB7340"/>
    <w:rsid w:val="00DC01D4"/>
    <w:rsid w:val="00DC2809"/>
    <w:rsid w:val="00DC302C"/>
    <w:rsid w:val="00DC4B2D"/>
    <w:rsid w:val="00DD029C"/>
    <w:rsid w:val="00DD1C8E"/>
    <w:rsid w:val="00DD2128"/>
    <w:rsid w:val="00DD5BEF"/>
    <w:rsid w:val="00DD5DC6"/>
    <w:rsid w:val="00DD7DD4"/>
    <w:rsid w:val="00DE1107"/>
    <w:rsid w:val="00DE1F29"/>
    <w:rsid w:val="00DE59D1"/>
    <w:rsid w:val="00DE698B"/>
    <w:rsid w:val="00DE6BE9"/>
    <w:rsid w:val="00DE75E8"/>
    <w:rsid w:val="00DF0C77"/>
    <w:rsid w:val="00DF1218"/>
    <w:rsid w:val="00DF19C6"/>
    <w:rsid w:val="00DF4B31"/>
    <w:rsid w:val="00DF4C7D"/>
    <w:rsid w:val="00DF4F93"/>
    <w:rsid w:val="00DF6CDA"/>
    <w:rsid w:val="00DF7617"/>
    <w:rsid w:val="00E0262E"/>
    <w:rsid w:val="00E029F4"/>
    <w:rsid w:val="00E03A1E"/>
    <w:rsid w:val="00E03C27"/>
    <w:rsid w:val="00E061DE"/>
    <w:rsid w:val="00E0663F"/>
    <w:rsid w:val="00E1186D"/>
    <w:rsid w:val="00E14D22"/>
    <w:rsid w:val="00E248AA"/>
    <w:rsid w:val="00E2665B"/>
    <w:rsid w:val="00E26669"/>
    <w:rsid w:val="00E27737"/>
    <w:rsid w:val="00E27C9B"/>
    <w:rsid w:val="00E30260"/>
    <w:rsid w:val="00E32D22"/>
    <w:rsid w:val="00E32FA7"/>
    <w:rsid w:val="00E3461B"/>
    <w:rsid w:val="00E36638"/>
    <w:rsid w:val="00E3679E"/>
    <w:rsid w:val="00E42B3D"/>
    <w:rsid w:val="00E42FBC"/>
    <w:rsid w:val="00E4497D"/>
    <w:rsid w:val="00E45704"/>
    <w:rsid w:val="00E467CD"/>
    <w:rsid w:val="00E50271"/>
    <w:rsid w:val="00E52D6F"/>
    <w:rsid w:val="00E53C8F"/>
    <w:rsid w:val="00E56184"/>
    <w:rsid w:val="00E57702"/>
    <w:rsid w:val="00E62024"/>
    <w:rsid w:val="00E62116"/>
    <w:rsid w:val="00E62E12"/>
    <w:rsid w:val="00E62E43"/>
    <w:rsid w:val="00E64AEE"/>
    <w:rsid w:val="00E65DA7"/>
    <w:rsid w:val="00E700FD"/>
    <w:rsid w:val="00E7050D"/>
    <w:rsid w:val="00E73D16"/>
    <w:rsid w:val="00E73F33"/>
    <w:rsid w:val="00E75B88"/>
    <w:rsid w:val="00E77CEF"/>
    <w:rsid w:val="00E8263F"/>
    <w:rsid w:val="00E8299D"/>
    <w:rsid w:val="00E83311"/>
    <w:rsid w:val="00E86573"/>
    <w:rsid w:val="00E96C25"/>
    <w:rsid w:val="00E97C4A"/>
    <w:rsid w:val="00E97CBE"/>
    <w:rsid w:val="00EA2A33"/>
    <w:rsid w:val="00EA4AE7"/>
    <w:rsid w:val="00EA62C0"/>
    <w:rsid w:val="00EA688B"/>
    <w:rsid w:val="00EB11B6"/>
    <w:rsid w:val="00EB1FBE"/>
    <w:rsid w:val="00EB34B1"/>
    <w:rsid w:val="00EB41B3"/>
    <w:rsid w:val="00EB5A46"/>
    <w:rsid w:val="00EB647F"/>
    <w:rsid w:val="00EB7488"/>
    <w:rsid w:val="00EB7A14"/>
    <w:rsid w:val="00EC1B16"/>
    <w:rsid w:val="00EC295E"/>
    <w:rsid w:val="00EC2DD1"/>
    <w:rsid w:val="00EC307A"/>
    <w:rsid w:val="00EC60C1"/>
    <w:rsid w:val="00EC6807"/>
    <w:rsid w:val="00EC7602"/>
    <w:rsid w:val="00ED6110"/>
    <w:rsid w:val="00ED6195"/>
    <w:rsid w:val="00EE52D4"/>
    <w:rsid w:val="00EE7A3F"/>
    <w:rsid w:val="00EF3803"/>
    <w:rsid w:val="00EF4412"/>
    <w:rsid w:val="00EF4426"/>
    <w:rsid w:val="00EF713F"/>
    <w:rsid w:val="00F000AF"/>
    <w:rsid w:val="00F01144"/>
    <w:rsid w:val="00F04CEE"/>
    <w:rsid w:val="00F074F4"/>
    <w:rsid w:val="00F10835"/>
    <w:rsid w:val="00F11F43"/>
    <w:rsid w:val="00F120E2"/>
    <w:rsid w:val="00F1380C"/>
    <w:rsid w:val="00F13A8A"/>
    <w:rsid w:val="00F14EB7"/>
    <w:rsid w:val="00F15FD3"/>
    <w:rsid w:val="00F16F53"/>
    <w:rsid w:val="00F1750E"/>
    <w:rsid w:val="00F17AE1"/>
    <w:rsid w:val="00F17E9E"/>
    <w:rsid w:val="00F20465"/>
    <w:rsid w:val="00F22FF1"/>
    <w:rsid w:val="00F23396"/>
    <w:rsid w:val="00F2401C"/>
    <w:rsid w:val="00F270BA"/>
    <w:rsid w:val="00F30509"/>
    <w:rsid w:val="00F30A83"/>
    <w:rsid w:val="00F30F8B"/>
    <w:rsid w:val="00F3196C"/>
    <w:rsid w:val="00F33D27"/>
    <w:rsid w:val="00F34F6F"/>
    <w:rsid w:val="00F35E22"/>
    <w:rsid w:val="00F36A71"/>
    <w:rsid w:val="00F41164"/>
    <w:rsid w:val="00F43D8C"/>
    <w:rsid w:val="00F44F47"/>
    <w:rsid w:val="00F45E69"/>
    <w:rsid w:val="00F4612D"/>
    <w:rsid w:val="00F4623D"/>
    <w:rsid w:val="00F46C08"/>
    <w:rsid w:val="00F474DF"/>
    <w:rsid w:val="00F53CCC"/>
    <w:rsid w:val="00F548A1"/>
    <w:rsid w:val="00F66AB5"/>
    <w:rsid w:val="00F67D05"/>
    <w:rsid w:val="00F67DCF"/>
    <w:rsid w:val="00F71CF8"/>
    <w:rsid w:val="00F72B25"/>
    <w:rsid w:val="00F74133"/>
    <w:rsid w:val="00F74E76"/>
    <w:rsid w:val="00F765C9"/>
    <w:rsid w:val="00F77404"/>
    <w:rsid w:val="00F84DAD"/>
    <w:rsid w:val="00F8742A"/>
    <w:rsid w:val="00F87A1A"/>
    <w:rsid w:val="00F90478"/>
    <w:rsid w:val="00F91F49"/>
    <w:rsid w:val="00F92CE3"/>
    <w:rsid w:val="00F93974"/>
    <w:rsid w:val="00F93B2E"/>
    <w:rsid w:val="00F94F76"/>
    <w:rsid w:val="00F956F0"/>
    <w:rsid w:val="00FA0594"/>
    <w:rsid w:val="00FA2D82"/>
    <w:rsid w:val="00FB05AF"/>
    <w:rsid w:val="00FB0797"/>
    <w:rsid w:val="00FB0844"/>
    <w:rsid w:val="00FB2F8C"/>
    <w:rsid w:val="00FB485D"/>
    <w:rsid w:val="00FB48AB"/>
    <w:rsid w:val="00FB5761"/>
    <w:rsid w:val="00FB660C"/>
    <w:rsid w:val="00FC17E6"/>
    <w:rsid w:val="00FC3500"/>
    <w:rsid w:val="00FC36FD"/>
    <w:rsid w:val="00FC3CBC"/>
    <w:rsid w:val="00FC4137"/>
    <w:rsid w:val="00FC61FE"/>
    <w:rsid w:val="00FC7A51"/>
    <w:rsid w:val="00FD0C9B"/>
    <w:rsid w:val="00FD1AC0"/>
    <w:rsid w:val="00FD22DF"/>
    <w:rsid w:val="00FD331A"/>
    <w:rsid w:val="00FD52EF"/>
    <w:rsid w:val="00FD6CE0"/>
    <w:rsid w:val="00FE054B"/>
    <w:rsid w:val="00FE13FE"/>
    <w:rsid w:val="00FE3725"/>
    <w:rsid w:val="00FE4C3A"/>
    <w:rsid w:val="00FE7041"/>
    <w:rsid w:val="00FE7A84"/>
    <w:rsid w:val="00FF0FCA"/>
    <w:rsid w:val="00FF435E"/>
    <w:rsid w:val="00FF4F78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qFormat="1"/>
    <w:lsdException w:name="footer" w:qFormat="1"/>
    <w:lsdException w:name="caption" w:qFormat="1"/>
    <w:lsdException w:name="table of figures" w:uiPriority="99"/>
    <w:lsdException w:name="Default Paragraph Font" w:uiPriority="1"/>
    <w:lsdException w:name="Hyperlink" w:uiPriority="99" w:qFormat="1"/>
    <w:lsdException w:name="No Lis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30F8B"/>
    <w:pPr>
      <w:spacing w:before="40" w:after="40"/>
      <w:ind w:left="624"/>
      <w:jc w:val="both"/>
    </w:pPr>
    <w:rPr>
      <w:rFonts w:ascii="Arial" w:hAnsi="Arial" w:cs="Arial"/>
      <w:kern w:val="2"/>
      <w:sz w:val="21"/>
    </w:rPr>
  </w:style>
  <w:style w:type="paragraph" w:styleId="1">
    <w:name w:val="heading 1"/>
    <w:next w:val="2"/>
    <w:link w:val="1Char"/>
    <w:uiPriority w:val="1"/>
    <w:qFormat/>
    <w:rsid w:val="00F30F8B"/>
    <w:pPr>
      <w:keepNext/>
      <w:numPr>
        <w:numId w:val="8"/>
      </w:numPr>
      <w:snapToGrid w:val="0"/>
      <w:spacing w:before="240" w:after="240"/>
      <w:outlineLvl w:val="0"/>
    </w:pPr>
    <w:rPr>
      <w:rFonts w:ascii="Arial" w:hAnsi="Arial" w:cs="Arial"/>
      <w:b/>
      <w:color w:val="800000"/>
      <w:sz w:val="36"/>
      <w:szCs w:val="48"/>
    </w:rPr>
  </w:style>
  <w:style w:type="paragraph" w:styleId="2">
    <w:name w:val="heading 2"/>
    <w:next w:val="3"/>
    <w:link w:val="2Char"/>
    <w:uiPriority w:val="1"/>
    <w:qFormat/>
    <w:rsid w:val="00F30F8B"/>
    <w:pPr>
      <w:keepNext/>
      <w:numPr>
        <w:ilvl w:val="1"/>
        <w:numId w:val="8"/>
      </w:numPr>
      <w:autoSpaceDE w:val="0"/>
      <w:autoSpaceDN w:val="0"/>
      <w:adjustRightInd w:val="0"/>
      <w:snapToGrid w:val="0"/>
      <w:spacing w:before="240" w:after="240"/>
      <w:textAlignment w:val="bottom"/>
      <w:outlineLvl w:val="1"/>
    </w:pPr>
    <w:rPr>
      <w:rFonts w:ascii="Arial" w:eastAsia="黑体" w:hAnsi="Arial" w:cs="Arial"/>
      <w:bCs/>
      <w:color w:val="800000"/>
      <w:sz w:val="30"/>
      <w:szCs w:val="44"/>
    </w:rPr>
  </w:style>
  <w:style w:type="paragraph" w:styleId="3">
    <w:name w:val="heading 3"/>
    <w:next w:val="4"/>
    <w:link w:val="3Char"/>
    <w:uiPriority w:val="1"/>
    <w:qFormat/>
    <w:rsid w:val="00F30F8B"/>
    <w:pPr>
      <w:keepNext/>
      <w:numPr>
        <w:ilvl w:val="2"/>
        <w:numId w:val="8"/>
      </w:numPr>
      <w:snapToGrid w:val="0"/>
      <w:spacing w:before="240" w:after="240"/>
      <w:textAlignment w:val="baseline"/>
      <w:outlineLvl w:val="2"/>
    </w:pPr>
    <w:rPr>
      <w:rFonts w:ascii="Arial" w:eastAsia="黑体" w:hAnsi="Arial" w:cs="Arial"/>
      <w:bCs/>
      <w:color w:val="800000"/>
      <w:sz w:val="24"/>
      <w:szCs w:val="36"/>
    </w:rPr>
  </w:style>
  <w:style w:type="paragraph" w:styleId="4">
    <w:name w:val="heading 4"/>
    <w:next w:val="a0"/>
    <w:link w:val="4Char"/>
    <w:uiPriority w:val="1"/>
    <w:qFormat/>
    <w:rsid w:val="00F30F8B"/>
    <w:pPr>
      <w:keepNext/>
      <w:numPr>
        <w:ilvl w:val="3"/>
        <w:numId w:val="8"/>
      </w:numPr>
      <w:spacing w:before="80" w:after="80"/>
      <w:ind w:left="624" w:firstLine="0"/>
      <w:textAlignment w:val="baseline"/>
      <w:outlineLvl w:val="3"/>
    </w:pPr>
    <w:rPr>
      <w:rFonts w:ascii="Arial" w:eastAsia="黑体" w:hAnsi="Arial" w:cs="Arial"/>
      <w:bCs/>
      <w:noProof/>
      <w:color w:val="800000"/>
      <w:sz w:val="21"/>
      <w:szCs w:val="22"/>
    </w:rPr>
  </w:style>
  <w:style w:type="paragraph" w:styleId="5">
    <w:name w:val="heading 5"/>
    <w:link w:val="5Char"/>
    <w:uiPriority w:val="1"/>
    <w:qFormat/>
    <w:rsid w:val="00F30F8B"/>
    <w:pPr>
      <w:spacing w:before="80" w:after="80"/>
      <w:ind w:left="624"/>
      <w:outlineLvl w:val="4"/>
    </w:pPr>
    <w:rPr>
      <w:rFonts w:ascii="Arial" w:hAnsi="Arial" w:cs="Arial"/>
      <w:b/>
      <w:sz w:val="21"/>
      <w:szCs w:val="24"/>
    </w:rPr>
  </w:style>
  <w:style w:type="paragraph" w:styleId="6">
    <w:name w:val="heading 6"/>
    <w:next w:val="a0"/>
    <w:uiPriority w:val="1"/>
    <w:semiHidden/>
    <w:qFormat/>
    <w:rsid w:val="00F30F8B"/>
    <w:pPr>
      <w:keepNext/>
      <w:keepLines/>
      <w:spacing w:before="240"/>
      <w:outlineLvl w:val="5"/>
    </w:pPr>
    <w:rPr>
      <w:rFonts w:ascii="Futura Hv" w:eastAsia="黑体" w:hAnsi="Futura Hv"/>
      <w:bCs/>
      <w:kern w:val="2"/>
      <w:sz w:val="22"/>
      <w:szCs w:val="22"/>
    </w:rPr>
  </w:style>
  <w:style w:type="paragraph" w:styleId="7">
    <w:name w:val="heading 7"/>
    <w:basedOn w:val="a0"/>
    <w:next w:val="a0"/>
    <w:link w:val="7Char"/>
    <w:semiHidden/>
    <w:unhideWhenUsed/>
    <w:qFormat/>
    <w:rsid w:val="00E52D6F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0"/>
    <w:next w:val="a0"/>
    <w:link w:val="8Char"/>
    <w:semiHidden/>
    <w:unhideWhenUsed/>
    <w:qFormat/>
    <w:rsid w:val="00E52D6F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0"/>
    <w:next w:val="a0"/>
    <w:link w:val="9Char"/>
    <w:semiHidden/>
    <w:unhideWhenUsed/>
    <w:qFormat/>
    <w:rsid w:val="00E52D6F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Char">
    <w:name w:val="标题 5 Char"/>
    <w:basedOn w:val="a1"/>
    <w:link w:val="5"/>
    <w:uiPriority w:val="1"/>
    <w:rsid w:val="00F30F8B"/>
    <w:rPr>
      <w:rFonts w:ascii="Arial" w:hAnsi="Arial" w:cs="Arial"/>
      <w:b/>
      <w:sz w:val="21"/>
      <w:szCs w:val="24"/>
    </w:rPr>
  </w:style>
  <w:style w:type="paragraph" w:customStyle="1" w:styleId="INFeature">
    <w:name w:val="IN Feature"/>
    <w:next w:val="INStep"/>
    <w:uiPriority w:val="2"/>
    <w:rsid w:val="00F30F8B"/>
    <w:pPr>
      <w:keepNext/>
      <w:keepLines/>
      <w:numPr>
        <w:ilvl w:val="7"/>
        <w:numId w:val="1"/>
      </w:numPr>
      <w:tabs>
        <w:tab w:val="num" w:pos="360"/>
      </w:tabs>
      <w:spacing w:before="240" w:after="240"/>
      <w:ind w:left="0"/>
      <w:outlineLvl w:val="7"/>
    </w:pPr>
    <w:rPr>
      <w:rFonts w:ascii="Arial" w:eastAsia="黑体" w:hAnsi="Arial" w:cs="Arial"/>
      <w:b/>
      <w:bCs/>
      <w:kern w:val="2"/>
    </w:rPr>
  </w:style>
  <w:style w:type="paragraph" w:customStyle="1" w:styleId="INStep">
    <w:name w:val="IN Step"/>
    <w:uiPriority w:val="2"/>
    <w:qFormat/>
    <w:rsid w:val="00F30F8B"/>
    <w:pPr>
      <w:keepLines/>
      <w:numPr>
        <w:ilvl w:val="8"/>
        <w:numId w:val="8"/>
      </w:numPr>
      <w:spacing w:before="40" w:after="40"/>
      <w:outlineLvl w:val="6"/>
    </w:pPr>
    <w:rPr>
      <w:rFonts w:ascii="Arial" w:hAnsi="Arial" w:cs="Arial"/>
      <w:kern w:val="2"/>
      <w:sz w:val="21"/>
    </w:rPr>
  </w:style>
  <w:style w:type="paragraph" w:customStyle="1" w:styleId="FigureText">
    <w:name w:val="Figure Text"/>
    <w:link w:val="FigureTextChar"/>
    <w:uiPriority w:val="2"/>
    <w:qFormat/>
    <w:rsid w:val="00F30F8B"/>
    <w:pPr>
      <w:widowControl w:val="0"/>
      <w:autoSpaceDE w:val="0"/>
      <w:autoSpaceDN w:val="0"/>
      <w:snapToGrid w:val="0"/>
      <w:spacing w:before="40" w:line="240" w:lineRule="exact"/>
    </w:pPr>
    <w:rPr>
      <w:rFonts w:ascii="Arial" w:eastAsia="楷体_GB2312" w:hAnsi="Arial" w:cs="Arial Narrow"/>
      <w:sz w:val="18"/>
    </w:rPr>
  </w:style>
  <w:style w:type="paragraph" w:customStyle="1" w:styleId="TableDescription">
    <w:name w:val="Table Description"/>
    <w:link w:val="TableDescriptionChar"/>
    <w:uiPriority w:val="2"/>
    <w:qFormat/>
    <w:rsid w:val="00F30F8B"/>
    <w:pPr>
      <w:keepNext/>
      <w:keepLines/>
      <w:numPr>
        <w:ilvl w:val="6"/>
        <w:numId w:val="8"/>
      </w:numPr>
      <w:spacing w:before="80" w:after="80"/>
    </w:pPr>
    <w:rPr>
      <w:rFonts w:ascii="Arial" w:eastAsia="黑体" w:hAnsi="Arial" w:cs="Arial Narrow"/>
      <w:sz w:val="21"/>
    </w:rPr>
  </w:style>
  <w:style w:type="paragraph" w:customStyle="1" w:styleId="TableHeading">
    <w:name w:val="Table Heading"/>
    <w:link w:val="TableHeadingChar"/>
    <w:uiPriority w:val="2"/>
    <w:qFormat/>
    <w:rsid w:val="00F30F8B"/>
    <w:pPr>
      <w:keepNext/>
      <w:spacing w:before="80" w:after="80"/>
      <w:jc w:val="center"/>
    </w:pPr>
    <w:rPr>
      <w:rFonts w:ascii="Arial" w:eastAsia="黑体" w:hAnsi="Arial" w:cs="Arial Narrow"/>
      <w:bCs/>
      <w:sz w:val="18"/>
    </w:rPr>
  </w:style>
  <w:style w:type="character" w:customStyle="1" w:styleId="TableHeadingChar">
    <w:name w:val="Table Heading Char"/>
    <w:link w:val="TableHeading"/>
    <w:uiPriority w:val="2"/>
    <w:rsid w:val="00F30F8B"/>
    <w:rPr>
      <w:rFonts w:ascii="Arial" w:eastAsia="黑体" w:hAnsi="Arial" w:cs="Arial Narrow"/>
      <w:bCs/>
      <w:sz w:val="18"/>
    </w:rPr>
  </w:style>
  <w:style w:type="paragraph" w:customStyle="1" w:styleId="TableText">
    <w:name w:val="Table Text"/>
    <w:link w:val="TableTextChar"/>
    <w:uiPriority w:val="2"/>
    <w:qFormat/>
    <w:rsid w:val="00F30F8B"/>
    <w:pPr>
      <w:autoSpaceDE w:val="0"/>
      <w:autoSpaceDN w:val="0"/>
      <w:spacing w:before="80" w:after="80"/>
      <w:textAlignment w:val="bottom"/>
    </w:pPr>
    <w:rPr>
      <w:rFonts w:ascii="Arial" w:hAnsi="Arial" w:cs="Arial Narrow"/>
      <w:sz w:val="18"/>
      <w:szCs w:val="18"/>
    </w:rPr>
  </w:style>
  <w:style w:type="character" w:customStyle="1" w:styleId="TableTextChar">
    <w:name w:val="Table Text Char"/>
    <w:basedOn w:val="a1"/>
    <w:link w:val="TableText"/>
    <w:uiPriority w:val="2"/>
    <w:rsid w:val="00F30F8B"/>
    <w:rPr>
      <w:rFonts w:ascii="Arial" w:hAnsi="Arial" w:cs="Arial Narrow"/>
      <w:sz w:val="18"/>
      <w:szCs w:val="18"/>
    </w:rPr>
  </w:style>
  <w:style w:type="paragraph" w:customStyle="1" w:styleId="FigureDescription">
    <w:name w:val="Figure Description"/>
    <w:next w:val="a0"/>
    <w:link w:val="FigureDescriptionChar"/>
    <w:uiPriority w:val="2"/>
    <w:qFormat/>
    <w:rsid w:val="00F30F8B"/>
    <w:pPr>
      <w:keepNext/>
      <w:keepLines/>
      <w:numPr>
        <w:ilvl w:val="5"/>
        <w:numId w:val="8"/>
      </w:numPr>
      <w:spacing w:before="80" w:after="80"/>
    </w:pPr>
    <w:rPr>
      <w:rFonts w:ascii="Arial" w:eastAsia="黑体" w:hAnsi="Arial" w:cs="Arial Narrow"/>
      <w:sz w:val="21"/>
    </w:rPr>
  </w:style>
  <w:style w:type="paragraph" w:styleId="10">
    <w:name w:val="toc 1"/>
    <w:basedOn w:val="a0"/>
    <w:next w:val="a0"/>
    <w:autoRedefine/>
    <w:uiPriority w:val="39"/>
    <w:rsid w:val="00F30F8B"/>
    <w:pPr>
      <w:keepNext/>
      <w:tabs>
        <w:tab w:val="right" w:leader="middleDot" w:pos="9600"/>
      </w:tabs>
      <w:spacing w:before="100" w:after="0"/>
      <w:ind w:left="0"/>
      <w:jc w:val="left"/>
      <w:textAlignment w:val="baseline"/>
    </w:pPr>
    <w:rPr>
      <w:rFonts w:eastAsia="黑体"/>
      <w:bCs/>
      <w:noProof/>
      <w:color w:val="800000"/>
      <w:kern w:val="0"/>
    </w:rPr>
  </w:style>
  <w:style w:type="paragraph" w:styleId="20">
    <w:name w:val="toc 2"/>
    <w:basedOn w:val="a0"/>
    <w:next w:val="a0"/>
    <w:autoRedefine/>
    <w:uiPriority w:val="39"/>
    <w:rsid w:val="00F30F8B"/>
    <w:pPr>
      <w:tabs>
        <w:tab w:val="right" w:leader="middleDot" w:pos="9600"/>
      </w:tabs>
      <w:spacing w:before="60" w:after="0"/>
      <w:ind w:left="420"/>
      <w:jc w:val="left"/>
    </w:pPr>
    <w:rPr>
      <w:noProof/>
      <w:kern w:val="0"/>
      <w:sz w:val="20"/>
      <w:szCs w:val="19"/>
    </w:rPr>
  </w:style>
  <w:style w:type="paragraph" w:styleId="30">
    <w:name w:val="toc 3"/>
    <w:basedOn w:val="a0"/>
    <w:next w:val="a0"/>
    <w:autoRedefine/>
    <w:uiPriority w:val="39"/>
    <w:rsid w:val="00F30F8B"/>
    <w:pPr>
      <w:tabs>
        <w:tab w:val="right" w:leader="middleDot" w:pos="9600"/>
      </w:tabs>
      <w:spacing w:before="60" w:after="0"/>
      <w:ind w:left="839"/>
      <w:jc w:val="left"/>
    </w:pPr>
    <w:rPr>
      <w:noProof/>
      <w:kern w:val="0"/>
      <w:sz w:val="20"/>
      <w:szCs w:val="19"/>
    </w:rPr>
  </w:style>
  <w:style w:type="paragraph" w:styleId="a4">
    <w:name w:val="header"/>
    <w:basedOn w:val="a0"/>
    <w:qFormat/>
    <w:rsid w:val="00F30F8B"/>
    <w:pPr>
      <w:tabs>
        <w:tab w:val="left" w:pos="142"/>
        <w:tab w:val="center" w:pos="4153"/>
        <w:tab w:val="right" w:pos="9180"/>
      </w:tabs>
      <w:spacing w:before="0"/>
      <w:ind w:left="0"/>
      <w:jc w:val="left"/>
      <w:textAlignment w:val="baseline"/>
    </w:pPr>
    <w:rPr>
      <w:noProof/>
      <w:kern w:val="0"/>
      <w:sz w:val="18"/>
      <w:szCs w:val="18"/>
    </w:rPr>
  </w:style>
  <w:style w:type="paragraph" w:styleId="a5">
    <w:name w:val="footer"/>
    <w:basedOn w:val="a0"/>
    <w:link w:val="Char"/>
    <w:qFormat/>
    <w:rsid w:val="00F30F8B"/>
    <w:pPr>
      <w:tabs>
        <w:tab w:val="center" w:pos="4153"/>
        <w:tab w:val="right" w:pos="8306"/>
      </w:tabs>
      <w:ind w:left="0"/>
      <w:jc w:val="center"/>
    </w:pPr>
    <w:rPr>
      <w:kern w:val="0"/>
      <w:sz w:val="18"/>
      <w:szCs w:val="18"/>
    </w:rPr>
  </w:style>
  <w:style w:type="paragraph" w:customStyle="1" w:styleId="TOC">
    <w:name w:val="TOC"/>
    <w:next w:val="a0"/>
    <w:qFormat/>
    <w:rsid w:val="00F30F8B"/>
    <w:pPr>
      <w:keepNext/>
      <w:snapToGrid w:val="0"/>
      <w:spacing w:before="480" w:after="360"/>
      <w:jc w:val="center"/>
    </w:pPr>
    <w:rPr>
      <w:rFonts w:ascii="Arial" w:eastAsia="黑体" w:hAnsi="Arial" w:cs="Arial"/>
      <w:bCs/>
      <w:color w:val="800000"/>
      <w:sz w:val="36"/>
      <w:szCs w:val="40"/>
    </w:rPr>
  </w:style>
  <w:style w:type="paragraph" w:styleId="a6">
    <w:name w:val="caption"/>
    <w:basedOn w:val="a0"/>
    <w:next w:val="a0"/>
    <w:semiHidden/>
    <w:qFormat/>
    <w:rsid w:val="00F30F8B"/>
    <w:pPr>
      <w:spacing w:before="152" w:after="160"/>
    </w:pPr>
    <w:rPr>
      <w:rFonts w:eastAsia="黑体"/>
    </w:rPr>
  </w:style>
  <w:style w:type="table" w:styleId="a7">
    <w:name w:val="Table Grid"/>
    <w:basedOn w:val="a2"/>
    <w:semiHidden/>
    <w:rsid w:val="00F30F8B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nd">
    <w:name w:val="Command"/>
    <w:qFormat/>
    <w:rsid w:val="00F30F8B"/>
    <w:pPr>
      <w:keepNext/>
      <w:spacing w:before="80" w:after="80"/>
    </w:pPr>
    <w:rPr>
      <w:rFonts w:ascii="Arial" w:eastAsia="黑体" w:hAnsi="Arial" w:cs="Arial"/>
      <w:bCs/>
      <w:color w:val="800000"/>
      <w:sz w:val="21"/>
      <w:szCs w:val="22"/>
    </w:rPr>
  </w:style>
  <w:style w:type="character" w:customStyle="1" w:styleId="NotesHeadingCharChar">
    <w:name w:val="Notes Heading Char Char"/>
    <w:basedOn w:val="a1"/>
    <w:link w:val="NotesHeading"/>
    <w:uiPriority w:val="2"/>
    <w:rsid w:val="00F30F8B"/>
    <w:rPr>
      <w:rFonts w:ascii="Arial" w:hAnsi="Arial" w:cs="Arial"/>
      <w:sz w:val="21"/>
      <w:lang w:eastAsia="en-US"/>
    </w:rPr>
  </w:style>
  <w:style w:type="paragraph" w:customStyle="1" w:styleId="NotesHeading">
    <w:name w:val="Notes Heading"/>
    <w:next w:val="NotesText"/>
    <w:link w:val="NotesHeadingCharChar"/>
    <w:uiPriority w:val="2"/>
    <w:qFormat/>
    <w:rsid w:val="00F30F8B"/>
    <w:pPr>
      <w:keepNext/>
      <w:pBdr>
        <w:top w:val="single" w:sz="8" w:space="1" w:color="auto"/>
      </w:pBdr>
      <w:spacing w:before="40" w:after="40"/>
      <w:ind w:left="624"/>
    </w:pPr>
    <w:rPr>
      <w:rFonts w:ascii="Arial" w:hAnsi="Arial" w:cs="Arial"/>
      <w:sz w:val="21"/>
      <w:lang w:eastAsia="en-US"/>
    </w:rPr>
  </w:style>
  <w:style w:type="paragraph" w:customStyle="1" w:styleId="NotesText">
    <w:name w:val="Notes Text"/>
    <w:link w:val="NotesTextCharChar"/>
    <w:uiPriority w:val="2"/>
    <w:qFormat/>
    <w:rsid w:val="00F30F8B"/>
    <w:pPr>
      <w:keepNext/>
      <w:pBdr>
        <w:bottom w:val="single" w:sz="8" w:space="1" w:color="auto"/>
      </w:pBdr>
      <w:spacing w:before="40" w:after="40"/>
      <w:ind w:left="624"/>
    </w:pPr>
    <w:rPr>
      <w:rFonts w:ascii="Arial" w:eastAsia="楷体_GB2312" w:hAnsi="Arial" w:cs="Arial"/>
      <w:sz w:val="21"/>
      <w:lang w:eastAsia="en-US"/>
    </w:rPr>
  </w:style>
  <w:style w:type="character" w:customStyle="1" w:styleId="NotesTextCharChar">
    <w:name w:val="Notes Text Char Char"/>
    <w:basedOn w:val="a1"/>
    <w:link w:val="NotesText"/>
    <w:uiPriority w:val="2"/>
    <w:rsid w:val="00F30F8B"/>
    <w:rPr>
      <w:rFonts w:ascii="Arial" w:eastAsia="楷体_GB2312" w:hAnsi="Arial" w:cs="Arial"/>
      <w:sz w:val="21"/>
      <w:lang w:eastAsia="en-US"/>
    </w:rPr>
  </w:style>
  <w:style w:type="paragraph" w:customStyle="1" w:styleId="TerminalDisplay">
    <w:name w:val="Terminal Display"/>
    <w:link w:val="TerminalDisplayChar"/>
    <w:uiPriority w:val="2"/>
    <w:qFormat/>
    <w:rsid w:val="00F30F8B"/>
    <w:pPr>
      <w:spacing w:before="40" w:after="40" w:line="240" w:lineRule="exact"/>
      <w:ind w:left="624"/>
    </w:pPr>
    <w:rPr>
      <w:rFonts w:ascii="Courier New" w:hAnsi="Courier New" w:cs="Courier New"/>
      <w:sz w:val="17"/>
      <w:szCs w:val="17"/>
    </w:rPr>
  </w:style>
  <w:style w:type="paragraph" w:styleId="40">
    <w:name w:val="toc 4"/>
    <w:basedOn w:val="a0"/>
    <w:next w:val="a0"/>
    <w:autoRedefine/>
    <w:semiHidden/>
    <w:rsid w:val="00F30F8B"/>
    <w:pPr>
      <w:ind w:left="1260"/>
    </w:pPr>
  </w:style>
  <w:style w:type="paragraph" w:styleId="50">
    <w:name w:val="toc 5"/>
    <w:basedOn w:val="a0"/>
    <w:next w:val="a0"/>
    <w:autoRedefine/>
    <w:semiHidden/>
    <w:rsid w:val="00F30F8B"/>
    <w:pPr>
      <w:ind w:left="1680"/>
    </w:pPr>
  </w:style>
  <w:style w:type="paragraph" w:styleId="60">
    <w:name w:val="toc 6"/>
    <w:basedOn w:val="a0"/>
    <w:next w:val="a0"/>
    <w:autoRedefine/>
    <w:semiHidden/>
    <w:rsid w:val="00F30F8B"/>
    <w:pPr>
      <w:ind w:left="2100"/>
    </w:pPr>
  </w:style>
  <w:style w:type="paragraph" w:styleId="70">
    <w:name w:val="toc 7"/>
    <w:basedOn w:val="a0"/>
    <w:next w:val="a0"/>
    <w:autoRedefine/>
    <w:semiHidden/>
    <w:rsid w:val="00F30F8B"/>
    <w:pPr>
      <w:ind w:left="2520"/>
    </w:pPr>
  </w:style>
  <w:style w:type="paragraph" w:styleId="80">
    <w:name w:val="toc 8"/>
    <w:basedOn w:val="a0"/>
    <w:next w:val="a0"/>
    <w:autoRedefine/>
    <w:semiHidden/>
    <w:rsid w:val="00F30F8B"/>
    <w:pPr>
      <w:ind w:left="2940"/>
    </w:pPr>
  </w:style>
  <w:style w:type="paragraph" w:styleId="90">
    <w:name w:val="toc 9"/>
    <w:basedOn w:val="a0"/>
    <w:next w:val="a0"/>
    <w:autoRedefine/>
    <w:semiHidden/>
    <w:rsid w:val="00F30F8B"/>
    <w:pPr>
      <w:ind w:left="3360"/>
    </w:pPr>
  </w:style>
  <w:style w:type="paragraph" w:styleId="a8">
    <w:name w:val="Document Map"/>
    <w:basedOn w:val="a0"/>
    <w:semiHidden/>
    <w:rsid w:val="00F30F8B"/>
    <w:pPr>
      <w:shd w:val="clear" w:color="auto" w:fill="000080"/>
    </w:pPr>
  </w:style>
  <w:style w:type="paragraph" w:styleId="a9">
    <w:name w:val="table of figures"/>
    <w:basedOn w:val="a0"/>
    <w:next w:val="a0"/>
    <w:uiPriority w:val="99"/>
    <w:rsid w:val="00E52D6F"/>
    <w:pPr>
      <w:ind w:left="840" w:hanging="420"/>
    </w:pPr>
  </w:style>
  <w:style w:type="paragraph" w:customStyle="1" w:styleId="Figure">
    <w:name w:val="Figure"/>
    <w:next w:val="a0"/>
    <w:link w:val="FigureChar"/>
    <w:uiPriority w:val="2"/>
    <w:qFormat/>
    <w:rsid w:val="00F30F8B"/>
    <w:pPr>
      <w:keepNext/>
      <w:spacing w:before="40" w:after="40"/>
      <w:ind w:left="624"/>
    </w:pPr>
    <w:rPr>
      <w:rFonts w:ascii="Arial" w:hAnsi="Arial" w:cs="Arial"/>
      <w:kern w:val="2"/>
      <w:sz w:val="21"/>
    </w:rPr>
  </w:style>
  <w:style w:type="character" w:customStyle="1" w:styleId="FigureChar">
    <w:name w:val="Figure Char"/>
    <w:basedOn w:val="a1"/>
    <w:link w:val="Figure"/>
    <w:uiPriority w:val="2"/>
    <w:rsid w:val="00F30F8B"/>
    <w:rPr>
      <w:rFonts w:ascii="Arial" w:hAnsi="Arial" w:cs="Arial"/>
      <w:kern w:val="2"/>
      <w:sz w:val="21"/>
    </w:rPr>
  </w:style>
  <w:style w:type="paragraph" w:customStyle="1" w:styleId="INVoice">
    <w:name w:val="IN Voice"/>
    <w:uiPriority w:val="2"/>
    <w:semiHidden/>
    <w:rsid w:val="00F30F8B"/>
    <w:pPr>
      <w:spacing w:before="20" w:after="20"/>
    </w:pPr>
    <w:rPr>
      <w:rFonts w:ascii="Arial Narrow" w:hAnsi="Arial Narrow" w:cs="Arial"/>
      <w:bCs/>
      <w:sz w:val="15"/>
      <w:szCs w:val="15"/>
    </w:rPr>
  </w:style>
  <w:style w:type="paragraph" w:customStyle="1" w:styleId="TerminalDisplayinTable">
    <w:name w:val="Terminal Display in Table"/>
    <w:uiPriority w:val="2"/>
    <w:qFormat/>
    <w:rsid w:val="00F30F8B"/>
    <w:rPr>
      <w:rFonts w:ascii="Courier New" w:hAnsi="Courier New" w:cs="Courier New"/>
      <w:sz w:val="17"/>
      <w:szCs w:val="17"/>
    </w:rPr>
  </w:style>
  <w:style w:type="character" w:styleId="aa">
    <w:name w:val="Hyperlink"/>
    <w:basedOn w:val="a1"/>
    <w:uiPriority w:val="99"/>
    <w:qFormat/>
    <w:rsid w:val="00F30F8B"/>
    <w:rPr>
      <w:color w:val="0000FF"/>
      <w:u w:val="single"/>
    </w:rPr>
  </w:style>
  <w:style w:type="character" w:styleId="ab">
    <w:name w:val="annotation reference"/>
    <w:basedOn w:val="a1"/>
    <w:rsid w:val="00F30F8B"/>
    <w:rPr>
      <w:sz w:val="21"/>
      <w:szCs w:val="21"/>
    </w:rPr>
  </w:style>
  <w:style w:type="paragraph" w:styleId="ac">
    <w:name w:val="annotation text"/>
    <w:basedOn w:val="a0"/>
    <w:link w:val="Char0"/>
    <w:rsid w:val="00F30F8B"/>
    <w:pPr>
      <w:jc w:val="left"/>
    </w:pPr>
  </w:style>
  <w:style w:type="paragraph" w:styleId="ad">
    <w:name w:val="annotation subject"/>
    <w:basedOn w:val="ac"/>
    <w:next w:val="ac"/>
    <w:semiHidden/>
    <w:rsid w:val="00F30F8B"/>
    <w:rPr>
      <w:b/>
      <w:bCs/>
    </w:rPr>
  </w:style>
  <w:style w:type="paragraph" w:styleId="ae">
    <w:name w:val="Balloon Text"/>
    <w:basedOn w:val="a0"/>
    <w:semiHidden/>
    <w:rsid w:val="00F30F8B"/>
    <w:rPr>
      <w:sz w:val="18"/>
      <w:szCs w:val="18"/>
    </w:rPr>
  </w:style>
  <w:style w:type="character" w:customStyle="1" w:styleId="TerminalDisplayshading">
    <w:name w:val="Terminal Display shading"/>
    <w:basedOn w:val="a1"/>
    <w:uiPriority w:val="2"/>
    <w:qFormat/>
    <w:rsid w:val="00F30F8B"/>
    <w:rPr>
      <w:rFonts w:ascii="Courier New" w:hAnsi="Courier New"/>
      <w:sz w:val="17"/>
      <w:bdr w:val="none" w:sz="0" w:space="0" w:color="auto"/>
      <w:shd w:val="clear" w:color="auto" w:fill="D9D9D9"/>
    </w:rPr>
  </w:style>
  <w:style w:type="table" w:customStyle="1" w:styleId="Table">
    <w:name w:val="Table"/>
    <w:basedOn w:val="a2"/>
    <w:rsid w:val="00F30F8B"/>
    <w:tblPr>
      <w:tblInd w:w="737" w:type="dxa"/>
      <w:tblBorders>
        <w:top w:val="single" w:sz="4" w:space="0" w:color="auto"/>
        <w:bottom w:val="single" w:sz="4" w:space="0" w:color="auto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tblPr/>
      <w:tcPr>
        <w:tcBorders>
          <w:top w:val="single" w:sz="4" w:space="0" w:color="auto"/>
          <w:left w:val="nil"/>
          <w:bottom w:val="single" w:sz="4" w:space="0" w:color="808080"/>
          <w:right w:val="nil"/>
          <w:insideH w:val="nil"/>
          <w:insideV w:val="single" w:sz="4" w:space="0" w:color="808080"/>
          <w:tl2br w:val="nil"/>
          <w:tr2bl w:val="nil"/>
        </w:tcBorders>
        <w:shd w:val="clear" w:color="auto" w:fill="D9D9D9"/>
      </w:tcPr>
    </w:tblStylePr>
  </w:style>
  <w:style w:type="character" w:styleId="af">
    <w:name w:val="FollowedHyperlink"/>
    <w:basedOn w:val="a1"/>
    <w:rsid w:val="00F30F8B"/>
    <w:rPr>
      <w:color w:val="800080"/>
      <w:u w:val="single"/>
    </w:rPr>
  </w:style>
  <w:style w:type="paragraph" w:customStyle="1" w:styleId="ItemStep">
    <w:name w:val="Item Step"/>
    <w:basedOn w:val="a0"/>
    <w:link w:val="ItemStepChar"/>
    <w:uiPriority w:val="2"/>
    <w:qFormat/>
    <w:rsid w:val="00F30F8B"/>
    <w:pPr>
      <w:numPr>
        <w:ilvl w:val="4"/>
        <w:numId w:val="8"/>
      </w:numPr>
      <w:jc w:val="left"/>
      <w:outlineLvl w:val="4"/>
    </w:pPr>
    <w:rPr>
      <w:rFonts w:cs="Times New Roman"/>
      <w:kern w:val="0"/>
      <w:szCs w:val="24"/>
      <w:lang w:eastAsia="en-US"/>
    </w:rPr>
  </w:style>
  <w:style w:type="paragraph" w:customStyle="1" w:styleId="ItemStep2">
    <w:name w:val="Item Step_2"/>
    <w:uiPriority w:val="2"/>
    <w:qFormat/>
    <w:rsid w:val="00F30F8B"/>
    <w:pPr>
      <w:numPr>
        <w:ilvl w:val="7"/>
        <w:numId w:val="8"/>
      </w:numPr>
      <w:spacing w:before="40" w:after="40"/>
      <w:outlineLvl w:val="5"/>
    </w:pPr>
    <w:rPr>
      <w:rFonts w:ascii="Arial" w:hAnsi="Arial"/>
      <w:sz w:val="21"/>
      <w:lang w:eastAsia="en-US"/>
    </w:rPr>
  </w:style>
  <w:style w:type="paragraph" w:customStyle="1" w:styleId="ItemListinTable2">
    <w:name w:val="Item List in Table_2"/>
    <w:basedOn w:val="a0"/>
    <w:uiPriority w:val="2"/>
    <w:rsid w:val="00F30F8B"/>
    <w:pPr>
      <w:numPr>
        <w:ilvl w:val="4"/>
        <w:numId w:val="44"/>
      </w:numPr>
      <w:spacing w:before="80" w:after="80"/>
      <w:jc w:val="left"/>
    </w:pPr>
    <w:rPr>
      <w:sz w:val="18"/>
      <w:szCs w:val="18"/>
      <w:lang w:eastAsia="en-US"/>
    </w:rPr>
  </w:style>
  <w:style w:type="paragraph" w:customStyle="1" w:styleId="ItemStepinTable">
    <w:name w:val="Item Step in Table"/>
    <w:uiPriority w:val="2"/>
    <w:qFormat/>
    <w:rsid w:val="00F30F8B"/>
    <w:pPr>
      <w:numPr>
        <w:numId w:val="45"/>
      </w:numPr>
      <w:spacing w:before="80" w:after="80"/>
    </w:pPr>
    <w:rPr>
      <w:rFonts w:ascii="Arial" w:hAnsi="Arial" w:cs="Arial"/>
      <w:sz w:val="18"/>
      <w:szCs w:val="18"/>
    </w:rPr>
  </w:style>
  <w:style w:type="paragraph" w:customStyle="1" w:styleId="ItemStepinTable-2">
    <w:name w:val="Item Step in Table-2"/>
    <w:qFormat/>
    <w:rsid w:val="00E52D6F"/>
    <w:pPr>
      <w:numPr>
        <w:ilvl w:val="1"/>
        <w:numId w:val="9"/>
      </w:numPr>
      <w:spacing w:before="40" w:after="40"/>
    </w:pPr>
    <w:rPr>
      <w:rFonts w:ascii="Arial" w:hAnsi="Arial" w:cs="Arial"/>
      <w:sz w:val="18"/>
      <w:szCs w:val="18"/>
    </w:rPr>
  </w:style>
  <w:style w:type="paragraph" w:customStyle="1" w:styleId="ItemList">
    <w:name w:val="Item List"/>
    <w:basedOn w:val="a0"/>
    <w:link w:val="ItemListCharChar"/>
    <w:uiPriority w:val="2"/>
    <w:qFormat/>
    <w:rsid w:val="00F30F8B"/>
    <w:pPr>
      <w:numPr>
        <w:numId w:val="44"/>
      </w:numPr>
      <w:jc w:val="left"/>
    </w:pPr>
    <w:rPr>
      <w:lang w:eastAsia="en-US"/>
    </w:rPr>
  </w:style>
  <w:style w:type="character" w:customStyle="1" w:styleId="ItemListCharChar">
    <w:name w:val="Item List Char Char"/>
    <w:basedOn w:val="a1"/>
    <w:link w:val="ItemList"/>
    <w:uiPriority w:val="2"/>
    <w:rsid w:val="00F30F8B"/>
    <w:rPr>
      <w:rFonts w:ascii="Arial" w:hAnsi="Arial" w:cs="Arial"/>
      <w:kern w:val="2"/>
      <w:sz w:val="21"/>
      <w:lang w:eastAsia="en-US"/>
    </w:rPr>
  </w:style>
  <w:style w:type="paragraph" w:customStyle="1" w:styleId="ItemList2">
    <w:name w:val="Item List_2"/>
    <w:basedOn w:val="ItemList"/>
    <w:uiPriority w:val="2"/>
    <w:rsid w:val="00F30F8B"/>
    <w:pPr>
      <w:numPr>
        <w:ilvl w:val="1"/>
      </w:numPr>
    </w:pPr>
  </w:style>
  <w:style w:type="paragraph" w:customStyle="1" w:styleId="ItemIndent1">
    <w:name w:val="Item Indent_1"/>
    <w:basedOn w:val="a0"/>
    <w:uiPriority w:val="2"/>
    <w:qFormat/>
    <w:rsid w:val="00F30F8B"/>
    <w:pPr>
      <w:ind w:left="1134"/>
      <w:jc w:val="left"/>
    </w:pPr>
    <w:rPr>
      <w:color w:val="000000"/>
      <w:kern w:val="0"/>
      <w:lang w:eastAsia="en-US"/>
    </w:rPr>
  </w:style>
  <w:style w:type="paragraph" w:customStyle="1" w:styleId="ItemIndent2">
    <w:name w:val="Item Indent_2"/>
    <w:basedOn w:val="a0"/>
    <w:uiPriority w:val="2"/>
    <w:qFormat/>
    <w:rsid w:val="00F30F8B"/>
    <w:pPr>
      <w:ind w:left="1418"/>
      <w:jc w:val="left"/>
    </w:pPr>
    <w:rPr>
      <w:color w:val="000000"/>
      <w:kern w:val="0"/>
      <w:lang w:eastAsia="en-US"/>
    </w:rPr>
  </w:style>
  <w:style w:type="character" w:customStyle="1" w:styleId="FigureTextChar">
    <w:name w:val="Figure Text Char"/>
    <w:basedOn w:val="a1"/>
    <w:link w:val="FigureText"/>
    <w:uiPriority w:val="2"/>
    <w:rsid w:val="00F30F8B"/>
    <w:rPr>
      <w:rFonts w:ascii="Arial" w:eastAsia="楷体_GB2312" w:hAnsi="Arial" w:cs="Arial Narrow"/>
      <w:sz w:val="18"/>
    </w:rPr>
  </w:style>
  <w:style w:type="paragraph" w:customStyle="1" w:styleId="ItemList3">
    <w:name w:val="Item List_3"/>
    <w:basedOn w:val="ItemList2"/>
    <w:uiPriority w:val="2"/>
    <w:rsid w:val="00F30F8B"/>
    <w:pPr>
      <w:numPr>
        <w:ilvl w:val="2"/>
      </w:numPr>
    </w:pPr>
  </w:style>
  <w:style w:type="paragraph" w:customStyle="1" w:styleId="ItemIndent3">
    <w:name w:val="Item Indent_3"/>
    <w:basedOn w:val="a0"/>
    <w:uiPriority w:val="2"/>
    <w:rsid w:val="00F30F8B"/>
    <w:pPr>
      <w:spacing w:before="80"/>
      <w:ind w:left="1701"/>
      <w:jc w:val="left"/>
    </w:pPr>
    <w:rPr>
      <w:color w:val="000000"/>
      <w:kern w:val="0"/>
      <w:lang w:eastAsia="en-US"/>
    </w:rPr>
  </w:style>
  <w:style w:type="paragraph" w:customStyle="1" w:styleId="ItemListinTable">
    <w:name w:val="Item List in Table"/>
    <w:basedOn w:val="a0"/>
    <w:link w:val="ItemListinTableCharChar"/>
    <w:uiPriority w:val="2"/>
    <w:qFormat/>
    <w:rsid w:val="00F30F8B"/>
    <w:pPr>
      <w:numPr>
        <w:ilvl w:val="3"/>
        <w:numId w:val="44"/>
      </w:numPr>
      <w:spacing w:before="80" w:after="80"/>
      <w:jc w:val="left"/>
    </w:pPr>
    <w:rPr>
      <w:sz w:val="18"/>
      <w:szCs w:val="18"/>
      <w:lang w:eastAsia="en-US"/>
    </w:rPr>
  </w:style>
  <w:style w:type="character" w:customStyle="1" w:styleId="ItemListinTableCharChar">
    <w:name w:val="Item List in Table Char Char"/>
    <w:basedOn w:val="a1"/>
    <w:link w:val="ItemListinTable"/>
    <w:uiPriority w:val="2"/>
    <w:rsid w:val="00F30F8B"/>
    <w:rPr>
      <w:rFonts w:ascii="Arial" w:hAnsi="Arial" w:cs="Arial"/>
      <w:kern w:val="2"/>
      <w:sz w:val="18"/>
      <w:szCs w:val="18"/>
      <w:lang w:eastAsia="en-US"/>
    </w:rPr>
  </w:style>
  <w:style w:type="paragraph" w:customStyle="1" w:styleId="NotesTextList">
    <w:name w:val="Notes Text List"/>
    <w:basedOn w:val="ItemListinTable"/>
    <w:link w:val="NotesTextListCharChar"/>
    <w:uiPriority w:val="2"/>
    <w:qFormat/>
    <w:rsid w:val="00F30F8B"/>
    <w:pPr>
      <w:keepNext/>
      <w:pBdr>
        <w:bottom w:val="single" w:sz="8" w:space="1" w:color="auto"/>
      </w:pBdr>
      <w:spacing w:before="40" w:after="40"/>
      <w:ind w:left="1021"/>
    </w:pPr>
    <w:rPr>
      <w:rFonts w:eastAsia="楷体_GB2312"/>
      <w:sz w:val="21"/>
    </w:rPr>
  </w:style>
  <w:style w:type="character" w:customStyle="1" w:styleId="NotesTextListCharChar">
    <w:name w:val="Notes Text List Char Char"/>
    <w:basedOn w:val="ItemListinTableCharChar"/>
    <w:link w:val="NotesTextList"/>
    <w:uiPriority w:val="2"/>
    <w:rsid w:val="00F30F8B"/>
    <w:rPr>
      <w:rFonts w:ascii="Arial" w:eastAsia="楷体_GB2312" w:hAnsi="Arial" w:cs="Arial"/>
      <w:kern w:val="2"/>
      <w:sz w:val="21"/>
      <w:szCs w:val="18"/>
      <w:lang w:eastAsia="en-US"/>
    </w:rPr>
  </w:style>
  <w:style w:type="table" w:customStyle="1" w:styleId="FigureTable">
    <w:name w:val="Figure Table"/>
    <w:basedOn w:val="a2"/>
    <w:uiPriority w:val="99"/>
    <w:rsid w:val="00F30F8B"/>
    <w:pPr>
      <w:spacing w:before="40" w:line="240" w:lineRule="exact"/>
    </w:pPr>
    <w:rPr>
      <w:rFonts w:ascii="Arial" w:eastAsia="楷体" w:hAnsi="Arial"/>
      <w:sz w:val="18"/>
    </w:rPr>
    <w:tblPr>
      <w:tblInd w:w="737" w:type="dxa"/>
      <w:tblBorders>
        <w:top w:val="single" w:sz="4" w:space="0" w:color="auto"/>
        <w:bottom w:val="single" w:sz="4" w:space="0" w:color="auto"/>
        <w:insideH w:val="single" w:sz="4" w:space="0" w:color="808080"/>
        <w:insideV w:val="single" w:sz="4" w:space="0" w:color="808080"/>
      </w:tblBorders>
    </w:tblPr>
    <w:tcPr>
      <w:vAlign w:val="center"/>
    </w:tcPr>
  </w:style>
  <w:style w:type="paragraph" w:customStyle="1" w:styleId="Itemstep3">
    <w:name w:val="Item step_3"/>
    <w:basedOn w:val="a0"/>
    <w:uiPriority w:val="2"/>
    <w:semiHidden/>
    <w:rsid w:val="00F30F8B"/>
    <w:pPr>
      <w:tabs>
        <w:tab w:val="num" w:pos="1955"/>
      </w:tabs>
      <w:spacing w:before="80" w:line="240" w:lineRule="exact"/>
      <w:ind w:left="1956" w:hanging="312"/>
      <w:jc w:val="left"/>
      <w:outlineLvl w:val="8"/>
    </w:pPr>
    <w:rPr>
      <w:rFonts w:cs="Times New Roman"/>
      <w:color w:val="000000"/>
      <w:kern w:val="0"/>
      <w:szCs w:val="16"/>
      <w:lang w:eastAsia="en-US"/>
    </w:rPr>
  </w:style>
  <w:style w:type="paragraph" w:customStyle="1" w:styleId="NotesTextinTable">
    <w:name w:val="Notes Text in Table"/>
    <w:uiPriority w:val="2"/>
    <w:qFormat/>
    <w:rsid w:val="00F30F8B"/>
    <w:pPr>
      <w:keepLines/>
      <w:spacing w:before="80" w:after="80"/>
    </w:pPr>
    <w:rPr>
      <w:rFonts w:ascii="Arial" w:eastAsia="楷体_GB2312" w:hAnsi="Arial" w:cs="Arial"/>
      <w:noProof/>
      <w:sz w:val="18"/>
      <w:szCs w:val="18"/>
    </w:rPr>
  </w:style>
  <w:style w:type="paragraph" w:customStyle="1" w:styleId="NotesHeadinginTable">
    <w:name w:val="Notes Heading in Table"/>
    <w:next w:val="NotesTextinTable"/>
    <w:uiPriority w:val="2"/>
    <w:qFormat/>
    <w:rsid w:val="00F30F8B"/>
    <w:pPr>
      <w:keepNext/>
      <w:spacing w:before="80" w:after="80"/>
    </w:pPr>
    <w:rPr>
      <w:rFonts w:ascii="Arial" w:hAnsi="Arial" w:cs="Arial"/>
      <w:noProof/>
      <w:sz w:val="18"/>
      <w:szCs w:val="18"/>
    </w:rPr>
  </w:style>
  <w:style w:type="paragraph" w:customStyle="1" w:styleId="af0">
    <w:name w:val="图样式"/>
    <w:basedOn w:val="a0"/>
    <w:semiHidden/>
    <w:rsid w:val="00F30F8B"/>
    <w:pPr>
      <w:keepNext/>
      <w:autoSpaceDE w:val="0"/>
      <w:autoSpaceDN w:val="0"/>
      <w:adjustRightInd w:val="0"/>
      <w:spacing w:line="360" w:lineRule="auto"/>
      <w:ind w:left="0"/>
      <w:jc w:val="center"/>
    </w:pPr>
    <w:rPr>
      <w:rFonts w:ascii="Times New Roman" w:hAnsi="Times New Roman" w:cs="Times New Roman"/>
    </w:rPr>
  </w:style>
  <w:style w:type="paragraph" w:customStyle="1" w:styleId="NotesTextListinTable">
    <w:name w:val="Notes Text List in Table"/>
    <w:uiPriority w:val="2"/>
    <w:qFormat/>
    <w:rsid w:val="00F30F8B"/>
    <w:pPr>
      <w:numPr>
        <w:ilvl w:val="5"/>
        <w:numId w:val="44"/>
      </w:numPr>
      <w:spacing w:before="80" w:after="80"/>
    </w:pPr>
    <w:rPr>
      <w:rFonts w:ascii="Arial" w:eastAsia="楷体_GB2312" w:hAnsi="Arial" w:cs="楷体_GB2312"/>
      <w:noProof/>
      <w:sz w:val="18"/>
      <w:szCs w:val="18"/>
    </w:rPr>
  </w:style>
  <w:style w:type="paragraph" w:customStyle="1" w:styleId="af1">
    <w:name w:val="封面文档标题"/>
    <w:basedOn w:val="a0"/>
    <w:rsid w:val="00F30F8B"/>
    <w:pPr>
      <w:spacing w:before="1400"/>
      <w:ind w:left="0"/>
      <w:jc w:val="left"/>
    </w:pPr>
    <w:rPr>
      <w:rFonts w:eastAsia="黑体"/>
      <w:kern w:val="0"/>
      <w:sz w:val="48"/>
      <w:szCs w:val="48"/>
    </w:rPr>
  </w:style>
  <w:style w:type="paragraph" w:customStyle="1" w:styleId="af2">
    <w:name w:val="封面公司名称"/>
    <w:basedOn w:val="a0"/>
    <w:semiHidden/>
    <w:rsid w:val="00E52D6F"/>
    <w:pPr>
      <w:snapToGrid w:val="0"/>
      <w:spacing w:before="120" w:after="0"/>
      <w:ind w:left="0"/>
      <w:jc w:val="center"/>
    </w:pPr>
    <w:rPr>
      <w:rFonts w:eastAsia="楷体_GB2312"/>
      <w:kern w:val="0"/>
      <w:sz w:val="24"/>
      <w:szCs w:val="32"/>
    </w:rPr>
  </w:style>
  <w:style w:type="paragraph" w:customStyle="1" w:styleId="af3">
    <w:name w:val="修订记录"/>
    <w:basedOn w:val="a0"/>
    <w:rsid w:val="00E52D6F"/>
    <w:pPr>
      <w:snapToGrid w:val="0"/>
      <w:spacing w:before="300" w:after="150"/>
      <w:ind w:left="0"/>
      <w:jc w:val="center"/>
    </w:pPr>
    <w:rPr>
      <w:rFonts w:ascii="黑体" w:eastAsia="黑体" w:hAnsi="Times New Roman" w:cs="黑体"/>
      <w:kern w:val="0"/>
      <w:sz w:val="36"/>
      <w:szCs w:val="30"/>
    </w:rPr>
  </w:style>
  <w:style w:type="character" w:customStyle="1" w:styleId="Char1">
    <w:name w:val="编写建议 Char"/>
    <w:basedOn w:val="a1"/>
    <w:link w:val="af4"/>
    <w:rsid w:val="00E52D6F"/>
    <w:rPr>
      <w:i/>
      <w:iCs/>
      <w:color w:val="0000FF"/>
      <w:sz w:val="21"/>
      <w:szCs w:val="21"/>
    </w:rPr>
  </w:style>
  <w:style w:type="paragraph" w:customStyle="1" w:styleId="af4">
    <w:name w:val="编写建议"/>
    <w:basedOn w:val="a0"/>
    <w:link w:val="Char1"/>
    <w:rsid w:val="00E52D6F"/>
    <w:pPr>
      <w:snapToGrid w:val="0"/>
      <w:spacing w:before="0" w:after="0" w:line="300" w:lineRule="auto"/>
      <w:jc w:val="left"/>
    </w:pPr>
    <w:rPr>
      <w:rFonts w:ascii="Times New Roman" w:hAnsi="Times New Roman" w:cs="Times New Roman"/>
      <w:i/>
      <w:iCs/>
      <w:color w:val="0000FF"/>
      <w:kern w:val="0"/>
      <w:szCs w:val="21"/>
    </w:rPr>
  </w:style>
  <w:style w:type="paragraph" w:customStyle="1" w:styleId="af5">
    <w:name w:val="文档标题"/>
    <w:basedOn w:val="a0"/>
    <w:semiHidden/>
    <w:rsid w:val="00E52D6F"/>
    <w:pPr>
      <w:keepNext/>
      <w:tabs>
        <w:tab w:val="left" w:pos="0"/>
      </w:tabs>
      <w:snapToGrid w:val="0"/>
      <w:spacing w:before="480" w:after="360"/>
      <w:ind w:left="0"/>
      <w:jc w:val="center"/>
    </w:pPr>
    <w:rPr>
      <w:rFonts w:eastAsia="黑体"/>
      <w:color w:val="800000"/>
      <w:kern w:val="0"/>
      <w:sz w:val="44"/>
      <w:szCs w:val="36"/>
    </w:rPr>
  </w:style>
  <w:style w:type="paragraph" w:customStyle="1" w:styleId="TerminalDisplayIndent1">
    <w:name w:val="Terminal Display Indent_1"/>
    <w:basedOn w:val="TerminalDisplay"/>
    <w:uiPriority w:val="2"/>
    <w:qFormat/>
    <w:rsid w:val="00F30F8B"/>
    <w:pPr>
      <w:ind w:left="1134"/>
    </w:pPr>
  </w:style>
  <w:style w:type="paragraph" w:customStyle="1" w:styleId="TerminalDisplayIndent2">
    <w:name w:val="Terminal Display Indent_2"/>
    <w:basedOn w:val="TerminalDisplay"/>
    <w:uiPriority w:val="2"/>
    <w:qFormat/>
    <w:rsid w:val="00F30F8B"/>
    <w:pPr>
      <w:ind w:left="1418"/>
    </w:pPr>
  </w:style>
  <w:style w:type="paragraph" w:customStyle="1" w:styleId="af6">
    <w:name w:val="摘要"/>
    <w:basedOn w:val="a0"/>
    <w:rsid w:val="00E52D6F"/>
    <w:pPr>
      <w:tabs>
        <w:tab w:val="left" w:pos="851"/>
      </w:tabs>
      <w:snapToGrid w:val="0"/>
      <w:spacing w:before="80"/>
      <w:ind w:left="0"/>
    </w:pPr>
    <w:rPr>
      <w:rFonts w:eastAsia="楷体_GB2312"/>
      <w:kern w:val="0"/>
      <w:szCs w:val="21"/>
    </w:rPr>
  </w:style>
  <w:style w:type="character" w:customStyle="1" w:styleId="7Char">
    <w:name w:val="标题 7 Char"/>
    <w:basedOn w:val="a1"/>
    <w:link w:val="7"/>
    <w:semiHidden/>
    <w:rsid w:val="00E52D6F"/>
    <w:rPr>
      <w:rFonts w:ascii="Arial" w:hAnsi="Arial" w:cs="Arial"/>
      <w:b/>
      <w:bCs/>
      <w:kern w:val="2"/>
      <w:sz w:val="24"/>
      <w:szCs w:val="24"/>
    </w:rPr>
  </w:style>
  <w:style w:type="character" w:customStyle="1" w:styleId="8Char">
    <w:name w:val="标题 8 Char"/>
    <w:basedOn w:val="a1"/>
    <w:link w:val="8"/>
    <w:semiHidden/>
    <w:rsid w:val="00E52D6F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1"/>
    <w:link w:val="9"/>
    <w:semiHidden/>
    <w:rsid w:val="00E52D6F"/>
    <w:rPr>
      <w:rFonts w:asciiTheme="majorHAnsi" w:eastAsiaTheme="majorEastAsia" w:hAnsiTheme="majorHAnsi" w:cstheme="majorBidi"/>
      <w:kern w:val="2"/>
      <w:sz w:val="21"/>
      <w:szCs w:val="21"/>
    </w:rPr>
  </w:style>
  <w:style w:type="numbering" w:styleId="a">
    <w:name w:val="Outline List 3"/>
    <w:basedOn w:val="a3"/>
    <w:rsid w:val="00E52D6F"/>
    <w:pPr>
      <w:numPr>
        <w:numId w:val="6"/>
      </w:numPr>
    </w:pPr>
  </w:style>
  <w:style w:type="numbering" w:styleId="111111">
    <w:name w:val="Outline List 1"/>
    <w:basedOn w:val="a3"/>
    <w:rsid w:val="00E52D6F"/>
    <w:pPr>
      <w:numPr>
        <w:numId w:val="7"/>
      </w:numPr>
    </w:pPr>
  </w:style>
  <w:style w:type="character" w:customStyle="1" w:styleId="Char0">
    <w:name w:val="批注文字 Char"/>
    <w:basedOn w:val="a1"/>
    <w:link w:val="ac"/>
    <w:rsid w:val="00F30F8B"/>
    <w:rPr>
      <w:rFonts w:ascii="Arial" w:hAnsi="Arial" w:cs="Arial"/>
      <w:kern w:val="2"/>
      <w:sz w:val="21"/>
    </w:rPr>
  </w:style>
  <w:style w:type="paragraph" w:customStyle="1" w:styleId="TableTextCharCharChar">
    <w:name w:val="Table Text Char Char Char"/>
    <w:link w:val="TableTextCharCharCharChar"/>
    <w:semiHidden/>
    <w:rsid w:val="00E52D6F"/>
    <w:pPr>
      <w:snapToGrid w:val="0"/>
      <w:spacing w:before="80" w:after="80"/>
    </w:pPr>
    <w:rPr>
      <w:rFonts w:ascii="Arial" w:hAnsi="Arial" w:cs="Arial"/>
      <w:sz w:val="18"/>
      <w:szCs w:val="18"/>
    </w:rPr>
  </w:style>
  <w:style w:type="character" w:customStyle="1" w:styleId="TableTextCharCharCharChar">
    <w:name w:val="Table Text Char Char Char Char"/>
    <w:basedOn w:val="a1"/>
    <w:link w:val="TableTextCharCharChar"/>
    <w:semiHidden/>
    <w:rsid w:val="00E52D6F"/>
    <w:rPr>
      <w:rFonts w:ascii="Arial" w:hAnsi="Arial" w:cs="Arial"/>
      <w:sz w:val="18"/>
      <w:szCs w:val="18"/>
    </w:rPr>
  </w:style>
  <w:style w:type="character" w:customStyle="1" w:styleId="ItemStepChar">
    <w:name w:val="Item Step Char"/>
    <w:basedOn w:val="a1"/>
    <w:link w:val="ItemStep"/>
    <w:uiPriority w:val="2"/>
    <w:rsid w:val="00F30F8B"/>
    <w:rPr>
      <w:rFonts w:ascii="Arial" w:hAnsi="Arial"/>
      <w:sz w:val="21"/>
      <w:szCs w:val="24"/>
      <w:lang w:eastAsia="en-US"/>
    </w:rPr>
  </w:style>
  <w:style w:type="character" w:customStyle="1" w:styleId="2Char">
    <w:name w:val="标题 2 Char"/>
    <w:basedOn w:val="a1"/>
    <w:link w:val="2"/>
    <w:uiPriority w:val="1"/>
    <w:rsid w:val="00F30F8B"/>
    <w:rPr>
      <w:rFonts w:ascii="Arial" w:eastAsia="黑体" w:hAnsi="Arial" w:cs="Arial"/>
      <w:bCs/>
      <w:color w:val="800000"/>
      <w:sz w:val="30"/>
      <w:szCs w:val="44"/>
    </w:rPr>
  </w:style>
  <w:style w:type="character" w:customStyle="1" w:styleId="TableDescriptionChar">
    <w:name w:val="Table Description Char"/>
    <w:basedOn w:val="a1"/>
    <w:link w:val="TableDescription"/>
    <w:uiPriority w:val="2"/>
    <w:rsid w:val="00E52D6F"/>
    <w:rPr>
      <w:rFonts w:ascii="Arial" w:eastAsia="黑体" w:hAnsi="Arial" w:cs="Arial Narrow"/>
      <w:sz w:val="21"/>
    </w:rPr>
  </w:style>
  <w:style w:type="character" w:customStyle="1" w:styleId="4Char">
    <w:name w:val="标题 4 Char"/>
    <w:basedOn w:val="a1"/>
    <w:link w:val="4"/>
    <w:uiPriority w:val="1"/>
    <w:rsid w:val="00E52D6F"/>
    <w:rPr>
      <w:rFonts w:ascii="Arial" w:eastAsia="黑体" w:hAnsi="Arial" w:cs="Arial"/>
      <w:bCs/>
      <w:noProof/>
      <w:color w:val="800000"/>
      <w:sz w:val="21"/>
      <w:szCs w:val="22"/>
    </w:rPr>
  </w:style>
  <w:style w:type="paragraph" w:customStyle="1" w:styleId="Copyright">
    <w:name w:val="Copyright"/>
    <w:rsid w:val="00E52D6F"/>
    <w:pPr>
      <w:spacing w:line="240" w:lineRule="exact"/>
    </w:pPr>
    <w:rPr>
      <w:rFonts w:ascii="Arial" w:hAnsi="Arial" w:cs="Arial"/>
      <w:kern w:val="2"/>
      <w:sz w:val="16"/>
      <w:szCs w:val="14"/>
    </w:rPr>
  </w:style>
  <w:style w:type="character" w:customStyle="1" w:styleId="TerminalDisplayChar">
    <w:name w:val="Terminal Display Char"/>
    <w:basedOn w:val="a1"/>
    <w:link w:val="TerminalDisplay"/>
    <w:uiPriority w:val="2"/>
    <w:rsid w:val="00F30F8B"/>
    <w:rPr>
      <w:rFonts w:ascii="Courier New" w:hAnsi="Courier New" w:cs="Courier New"/>
      <w:sz w:val="17"/>
      <w:szCs w:val="17"/>
    </w:rPr>
  </w:style>
  <w:style w:type="character" w:customStyle="1" w:styleId="FigureDescriptionChar">
    <w:name w:val="Figure Description Char"/>
    <w:basedOn w:val="a1"/>
    <w:link w:val="FigureDescription"/>
    <w:uiPriority w:val="2"/>
    <w:rsid w:val="00F30F8B"/>
    <w:rPr>
      <w:rFonts w:ascii="Arial" w:eastAsia="黑体" w:hAnsi="Arial" w:cs="Arial Narrow"/>
      <w:sz w:val="21"/>
    </w:rPr>
  </w:style>
  <w:style w:type="table" w:styleId="af7">
    <w:name w:val="Table Elegant"/>
    <w:basedOn w:val="a2"/>
    <w:rsid w:val="00E52D6F"/>
    <w:pPr>
      <w:spacing w:before="40" w:after="40"/>
      <w:ind w:left="624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List Paragraph"/>
    <w:basedOn w:val="a0"/>
    <w:uiPriority w:val="34"/>
    <w:semiHidden/>
    <w:rsid w:val="00E52D6F"/>
    <w:pPr>
      <w:ind w:firstLineChars="200" w:firstLine="420"/>
    </w:pPr>
  </w:style>
  <w:style w:type="paragraph" w:customStyle="1" w:styleId="Version">
    <w:name w:val="Version"/>
    <w:basedOn w:val="a0"/>
    <w:link w:val="VersionCharChar"/>
    <w:rsid w:val="00F30F8B"/>
    <w:pPr>
      <w:widowControl w:val="0"/>
      <w:ind w:left="0"/>
      <w:jc w:val="left"/>
    </w:pPr>
    <w:rPr>
      <w:rFonts w:eastAsia="黑体"/>
      <w:kern w:val="0"/>
      <w:sz w:val="18"/>
      <w:szCs w:val="16"/>
      <w:lang w:eastAsia="en-US"/>
    </w:rPr>
  </w:style>
  <w:style w:type="character" w:customStyle="1" w:styleId="VersionCharChar">
    <w:name w:val="Version Char Char"/>
    <w:basedOn w:val="a1"/>
    <w:link w:val="Version"/>
    <w:rsid w:val="00F30F8B"/>
    <w:rPr>
      <w:rFonts w:ascii="Arial" w:eastAsia="黑体" w:hAnsi="Arial" w:cs="Arial"/>
      <w:sz w:val="18"/>
      <w:szCs w:val="16"/>
      <w:lang w:eastAsia="en-US"/>
    </w:rPr>
  </w:style>
  <w:style w:type="character" w:customStyle="1" w:styleId="ItemListChar">
    <w:name w:val="Item List Char"/>
    <w:basedOn w:val="a1"/>
    <w:rsid w:val="00247F1B"/>
    <w:rPr>
      <w:rFonts w:ascii="Arial" w:hAnsi="Arial" w:cs="Arial"/>
      <w:sz w:val="21"/>
      <w:szCs w:val="21"/>
      <w:lang w:val="en-US" w:eastAsia="zh-CN" w:bidi="ar-SA"/>
    </w:rPr>
  </w:style>
  <w:style w:type="paragraph" w:customStyle="1" w:styleId="af9">
    <w:name w:val="设置终端显示底纹"/>
    <w:basedOn w:val="TerminalDisplay"/>
    <w:link w:val="Char2"/>
    <w:rsid w:val="00E52D6F"/>
    <w:pPr>
      <w:widowControl w:val="0"/>
      <w:shd w:val="clear" w:color="000000" w:fill="auto"/>
      <w:spacing w:before="0" w:after="0" w:line="240" w:lineRule="auto"/>
      <w:jc w:val="both"/>
    </w:pPr>
    <w:rPr>
      <w:noProof/>
      <w:shd w:val="pct15" w:color="auto" w:fill="FFFFFF"/>
    </w:rPr>
  </w:style>
  <w:style w:type="character" w:customStyle="1" w:styleId="Char2">
    <w:name w:val="设置终端显示底纹 Char"/>
    <w:basedOn w:val="TerminalDisplayChar"/>
    <w:link w:val="af9"/>
    <w:rsid w:val="00E52D6F"/>
    <w:rPr>
      <w:rFonts w:ascii="Courier New" w:hAnsi="Courier New" w:cs="Courier New"/>
      <w:noProof/>
      <w:sz w:val="17"/>
      <w:szCs w:val="17"/>
      <w:shd w:val="clear" w:color="000000" w:fill="auto"/>
    </w:rPr>
  </w:style>
  <w:style w:type="character" w:customStyle="1" w:styleId="1Char">
    <w:name w:val="标题 1 Char"/>
    <w:basedOn w:val="a1"/>
    <w:link w:val="1"/>
    <w:uiPriority w:val="1"/>
    <w:rsid w:val="00F30F8B"/>
    <w:rPr>
      <w:rFonts w:ascii="Arial" w:hAnsi="Arial" w:cs="Arial"/>
      <w:b/>
      <w:color w:val="800000"/>
      <w:sz w:val="36"/>
      <w:szCs w:val="48"/>
    </w:rPr>
  </w:style>
  <w:style w:type="character" w:customStyle="1" w:styleId="commandparameter">
    <w:name w:val="command parameter"/>
    <w:qFormat/>
    <w:rsid w:val="00F30F8B"/>
    <w:rPr>
      <w:rFonts w:ascii="Courier New" w:eastAsia="宋体" w:hAnsi="Courier New"/>
      <w:b w:val="0"/>
      <w:i/>
      <w:color w:val="auto"/>
      <w:szCs w:val="21"/>
    </w:rPr>
  </w:style>
  <w:style w:type="character" w:customStyle="1" w:styleId="commandkeywords">
    <w:name w:val="command keywords"/>
    <w:qFormat/>
    <w:rsid w:val="00F30F8B"/>
    <w:rPr>
      <w:rFonts w:ascii="Courier New" w:eastAsia="宋体" w:hAnsi="Courier New"/>
      <w:b/>
      <w:i w:val="0"/>
      <w:color w:val="auto"/>
      <w:szCs w:val="21"/>
    </w:rPr>
  </w:style>
  <w:style w:type="paragraph" w:customStyle="1" w:styleId="Text">
    <w:name w:val="索引 Text"/>
    <w:link w:val="TextCharChar"/>
    <w:uiPriority w:val="3"/>
    <w:qFormat/>
    <w:rsid w:val="00F30F8B"/>
    <w:pPr>
      <w:spacing w:before="40" w:after="40"/>
      <w:ind w:left="624"/>
    </w:pPr>
    <w:rPr>
      <w:rFonts w:ascii="Arial" w:hAnsi="Arial" w:cs="Arial"/>
      <w:kern w:val="2"/>
      <w:sz w:val="21"/>
    </w:rPr>
  </w:style>
  <w:style w:type="character" w:customStyle="1" w:styleId="TextCharChar">
    <w:name w:val="索引 Text Char Char"/>
    <w:basedOn w:val="a1"/>
    <w:link w:val="Text"/>
    <w:uiPriority w:val="3"/>
    <w:rsid w:val="00F30F8B"/>
    <w:rPr>
      <w:rFonts w:ascii="Arial" w:hAnsi="Arial" w:cs="Arial"/>
      <w:kern w:val="2"/>
      <w:sz w:val="21"/>
    </w:rPr>
  </w:style>
  <w:style w:type="paragraph" w:customStyle="1" w:styleId="Heading">
    <w:name w:val="索引 Heading"/>
    <w:next w:val="Text"/>
    <w:link w:val="HeadingChar"/>
    <w:uiPriority w:val="3"/>
    <w:qFormat/>
    <w:rsid w:val="00F30F8B"/>
    <w:pPr>
      <w:spacing w:before="120" w:after="120"/>
      <w:ind w:left="624"/>
    </w:pPr>
    <w:rPr>
      <w:rFonts w:ascii="Arial" w:hAnsi="Arial" w:cs="Arial"/>
      <w:b/>
      <w:kern w:val="2"/>
      <w:sz w:val="21"/>
    </w:rPr>
  </w:style>
  <w:style w:type="character" w:customStyle="1" w:styleId="HeadingChar">
    <w:name w:val="索引 Heading Char"/>
    <w:basedOn w:val="a1"/>
    <w:link w:val="Heading"/>
    <w:uiPriority w:val="3"/>
    <w:rsid w:val="00F30F8B"/>
    <w:rPr>
      <w:rFonts w:ascii="Arial" w:hAnsi="Arial" w:cs="Arial"/>
      <w:b/>
      <w:kern w:val="2"/>
      <w:sz w:val="21"/>
    </w:rPr>
  </w:style>
  <w:style w:type="paragraph" w:customStyle="1" w:styleId="afa">
    <w:name w:val="索引链接"/>
    <w:next w:val="a0"/>
    <w:link w:val="Char3"/>
    <w:uiPriority w:val="3"/>
    <w:qFormat/>
    <w:rsid w:val="00F30F8B"/>
    <w:pPr>
      <w:spacing w:before="120" w:after="60"/>
      <w:ind w:left="624"/>
    </w:pPr>
    <w:rPr>
      <w:rFonts w:ascii="Arial" w:eastAsia="黑体" w:hAnsi="Arial" w:cs="Arial"/>
      <w:bCs/>
      <w:color w:val="0000FF"/>
      <w:sz w:val="36"/>
      <w:szCs w:val="36"/>
    </w:rPr>
  </w:style>
  <w:style w:type="character" w:customStyle="1" w:styleId="Char3">
    <w:name w:val="索引链接 Char"/>
    <w:basedOn w:val="a1"/>
    <w:link w:val="afa"/>
    <w:uiPriority w:val="3"/>
    <w:rsid w:val="00F30F8B"/>
    <w:rPr>
      <w:rFonts w:ascii="Arial" w:eastAsia="黑体" w:hAnsi="Arial" w:cs="Arial"/>
      <w:bCs/>
      <w:color w:val="0000FF"/>
      <w:sz w:val="36"/>
      <w:szCs w:val="36"/>
    </w:rPr>
  </w:style>
  <w:style w:type="table" w:styleId="afb">
    <w:name w:val="Table Theme"/>
    <w:basedOn w:val="a2"/>
    <w:rsid w:val="00F30F8B"/>
    <w:pPr>
      <w:spacing w:before="40" w:after="40"/>
      <w:ind w:left="62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pyrightDeclaration2">
    <w:name w:val="Copyright Declaration2"/>
    <w:basedOn w:val="a0"/>
    <w:qFormat/>
    <w:rsid w:val="00F30F8B"/>
    <w:pPr>
      <w:pBdr>
        <w:top w:val="single" w:sz="4" w:space="1" w:color="auto"/>
      </w:pBdr>
      <w:snapToGrid w:val="0"/>
      <w:ind w:left="0"/>
      <w:jc w:val="left"/>
    </w:pPr>
    <w:rPr>
      <w:rFonts w:eastAsia="黑体"/>
      <w:noProof/>
      <w:kern w:val="0"/>
      <w:sz w:val="18"/>
      <w:szCs w:val="18"/>
    </w:rPr>
  </w:style>
  <w:style w:type="paragraph" w:customStyle="1" w:styleId="ItemStepinTable2">
    <w:name w:val="Item Step in Table_2"/>
    <w:uiPriority w:val="2"/>
    <w:qFormat/>
    <w:rsid w:val="00F30F8B"/>
    <w:pPr>
      <w:numPr>
        <w:ilvl w:val="1"/>
        <w:numId w:val="45"/>
      </w:numPr>
      <w:spacing w:before="80" w:after="80"/>
    </w:pPr>
    <w:rPr>
      <w:rFonts w:ascii="Arial" w:hAnsi="Arial" w:cs="Arial"/>
      <w:sz w:val="18"/>
      <w:szCs w:val="18"/>
    </w:rPr>
  </w:style>
  <w:style w:type="table" w:customStyle="1" w:styleId="Tablenohead">
    <w:name w:val="Table no head"/>
    <w:basedOn w:val="a2"/>
    <w:uiPriority w:val="99"/>
    <w:qFormat/>
    <w:rsid w:val="00F30F8B"/>
    <w:pPr>
      <w:spacing w:before="80" w:after="80"/>
    </w:pPr>
    <w:rPr>
      <w:rFonts w:ascii="Arial" w:hAnsi="Arial"/>
    </w:rPr>
    <w:tblPr>
      <w:tblInd w:w="737" w:type="dxa"/>
      <w:tblBorders>
        <w:top w:val="single" w:sz="4" w:space="0" w:color="auto"/>
        <w:bottom w:val="single" w:sz="4" w:space="0" w:color="auto"/>
        <w:insideH w:val="single" w:sz="4" w:space="0" w:color="808080"/>
        <w:insideV w:val="single" w:sz="4" w:space="0" w:color="808080"/>
      </w:tblBorders>
    </w:tblPr>
    <w:tcPr>
      <w:vAlign w:val="center"/>
    </w:tcPr>
  </w:style>
  <w:style w:type="character" w:customStyle="1" w:styleId="BoldText">
    <w:name w:val="Bold Text"/>
    <w:basedOn w:val="a1"/>
    <w:qFormat/>
    <w:rsid w:val="00F30F8B"/>
    <w:rPr>
      <w:rFonts w:ascii="Arial" w:hAnsi="Arial"/>
      <w:b/>
      <w:i w:val="0"/>
    </w:rPr>
  </w:style>
  <w:style w:type="character" w:customStyle="1" w:styleId="ItalicText">
    <w:name w:val="Italic Text"/>
    <w:basedOn w:val="a1"/>
    <w:qFormat/>
    <w:rsid w:val="00F30F8B"/>
    <w:rPr>
      <w:rFonts w:ascii="Arial" w:hAnsi="Arial"/>
      <w:b w:val="0"/>
      <w:i/>
    </w:rPr>
  </w:style>
  <w:style w:type="character" w:customStyle="1" w:styleId="BoldItalicText">
    <w:name w:val="BoldItalic Text"/>
    <w:basedOn w:val="a1"/>
    <w:qFormat/>
    <w:rsid w:val="00F30F8B"/>
    <w:rPr>
      <w:rFonts w:ascii="Arial" w:hAnsi="Arial"/>
      <w:b/>
      <w:i/>
    </w:rPr>
  </w:style>
  <w:style w:type="character" w:customStyle="1" w:styleId="Reference-R0G144B200">
    <w:name w:val="Reference-R0G144B200"/>
    <w:basedOn w:val="a1"/>
    <w:qFormat/>
    <w:rsid w:val="00F30F8B"/>
    <w:rPr>
      <w:color w:val="0000FF"/>
      <w:u w:val="single"/>
    </w:rPr>
  </w:style>
  <w:style w:type="character" w:customStyle="1" w:styleId="Superscript">
    <w:name w:val="Superscript"/>
    <w:basedOn w:val="a1"/>
    <w:qFormat/>
    <w:rsid w:val="00F30F8B"/>
    <w:rPr>
      <w:vertAlign w:val="superscript"/>
    </w:rPr>
  </w:style>
  <w:style w:type="character" w:customStyle="1" w:styleId="SubScript">
    <w:name w:val="SubScript"/>
    <w:basedOn w:val="a1"/>
    <w:qFormat/>
    <w:rsid w:val="00F30F8B"/>
    <w:rPr>
      <w:vertAlign w:val="subscript"/>
    </w:rPr>
  </w:style>
  <w:style w:type="table" w:customStyle="1" w:styleId="Table-SMB">
    <w:name w:val="左文右图Table-SMB专用样式"/>
    <w:basedOn w:val="a2"/>
    <w:uiPriority w:val="99"/>
    <w:qFormat/>
    <w:rsid w:val="00F30F8B"/>
    <w:tblPr>
      <w:tblInd w:w="737" w:type="dxa"/>
      <w:tblBorders>
        <w:top w:val="single" w:sz="18" w:space="0" w:color="auto"/>
        <w:bottom w:val="single" w:sz="18" w:space="0" w:color="auto"/>
        <w:insideH w:val="single" w:sz="12" w:space="0" w:color="A6A6A6" w:themeColor="background1" w:themeShade="A6"/>
      </w:tblBorders>
    </w:tblPr>
  </w:style>
  <w:style w:type="paragraph" w:customStyle="1" w:styleId="TableHeading0">
    <w:name w:val="索引 Table Heading"/>
    <w:link w:val="TableHeadingChar0"/>
    <w:uiPriority w:val="3"/>
    <w:rsid w:val="00F30F8B"/>
    <w:pPr>
      <w:widowControl w:val="0"/>
    </w:pPr>
    <w:rPr>
      <w:rFonts w:ascii="Arial" w:hAnsi="Arial" w:cs="Arial"/>
      <w:b/>
      <w:kern w:val="2"/>
      <w:sz w:val="21"/>
    </w:rPr>
  </w:style>
  <w:style w:type="character" w:customStyle="1" w:styleId="TableHeadingChar0">
    <w:name w:val="索引 Table Heading Char"/>
    <w:basedOn w:val="a1"/>
    <w:link w:val="TableHeading0"/>
    <w:uiPriority w:val="3"/>
    <w:rsid w:val="00F30F8B"/>
    <w:rPr>
      <w:rFonts w:ascii="Arial" w:hAnsi="Arial" w:cs="Arial"/>
      <w:b/>
      <w:kern w:val="2"/>
      <w:sz w:val="21"/>
    </w:rPr>
  </w:style>
  <w:style w:type="character" w:customStyle="1" w:styleId="commandtext">
    <w:name w:val="command text"/>
    <w:basedOn w:val="a1"/>
    <w:qFormat/>
    <w:rsid w:val="00F30F8B"/>
    <w:rPr>
      <w:rFonts w:ascii="Courier New" w:eastAsia="宋体" w:hAnsi="Courier New" w:cs="黑体"/>
      <w:color w:val="auto"/>
    </w:rPr>
  </w:style>
  <w:style w:type="paragraph" w:customStyle="1" w:styleId="NotesHeading1">
    <w:name w:val="Notes Heading_1"/>
    <w:basedOn w:val="NotesHeading"/>
    <w:uiPriority w:val="2"/>
    <w:qFormat/>
    <w:rsid w:val="00F30F8B"/>
    <w:pPr>
      <w:ind w:left="1134"/>
    </w:pPr>
  </w:style>
  <w:style w:type="paragraph" w:customStyle="1" w:styleId="NotesTextList1">
    <w:name w:val="Notes Text List_1"/>
    <w:basedOn w:val="NotesTextList"/>
    <w:uiPriority w:val="2"/>
    <w:qFormat/>
    <w:rsid w:val="00F30F8B"/>
    <w:pPr>
      <w:ind w:left="1531"/>
    </w:pPr>
  </w:style>
  <w:style w:type="paragraph" w:customStyle="1" w:styleId="Spacer">
    <w:name w:val="Spacer"/>
    <w:next w:val="a0"/>
    <w:link w:val="SpacerChar"/>
    <w:qFormat/>
    <w:rsid w:val="00F30F8B"/>
    <w:pPr>
      <w:spacing w:after="60" w:line="120" w:lineRule="exact"/>
      <w:ind w:left="879"/>
    </w:pPr>
    <w:rPr>
      <w:rFonts w:ascii="Arial" w:hAnsi="Arial" w:cs="Futura Bk"/>
      <w:color w:val="000000"/>
      <w:sz w:val="12"/>
      <w:szCs w:val="12"/>
      <w:lang w:eastAsia="en-US"/>
    </w:rPr>
  </w:style>
  <w:style w:type="character" w:customStyle="1" w:styleId="SpacerChar">
    <w:name w:val="Spacer Char"/>
    <w:basedOn w:val="a1"/>
    <w:link w:val="Spacer"/>
    <w:rsid w:val="00F30F8B"/>
    <w:rPr>
      <w:rFonts w:ascii="Arial" w:hAnsi="Arial" w:cs="Futura Bk"/>
      <w:color w:val="000000"/>
      <w:sz w:val="12"/>
      <w:szCs w:val="12"/>
      <w:lang w:eastAsia="en-US"/>
    </w:rPr>
  </w:style>
  <w:style w:type="paragraph" w:customStyle="1" w:styleId="NotesText1">
    <w:name w:val="Notes Text_1"/>
    <w:basedOn w:val="NotesText"/>
    <w:uiPriority w:val="2"/>
    <w:qFormat/>
    <w:rsid w:val="00F30F8B"/>
    <w:pPr>
      <w:ind w:left="1134"/>
    </w:pPr>
  </w:style>
  <w:style w:type="paragraph" w:customStyle="1" w:styleId="FigureDescriptionIndent1">
    <w:name w:val="Figure Description Indent_1"/>
    <w:basedOn w:val="FigureDescription"/>
    <w:uiPriority w:val="2"/>
    <w:qFormat/>
    <w:rsid w:val="00F30F8B"/>
    <w:pPr>
      <w:ind w:left="1134" w:firstLine="0"/>
    </w:pPr>
  </w:style>
  <w:style w:type="table" w:customStyle="1" w:styleId="FigureTableIndent1">
    <w:name w:val="Figure Table Indent_1"/>
    <w:basedOn w:val="FigureTable"/>
    <w:uiPriority w:val="99"/>
    <w:rsid w:val="00F30F8B"/>
    <w:tblPr>
      <w:tblInd w:w="1247" w:type="dxa"/>
    </w:tblPr>
  </w:style>
  <w:style w:type="paragraph" w:customStyle="1" w:styleId="ItemStepinTable2F">
    <w:name w:val="Item Step in Table_2F"/>
    <w:uiPriority w:val="2"/>
    <w:rsid w:val="00F30F8B"/>
    <w:pPr>
      <w:numPr>
        <w:ilvl w:val="2"/>
        <w:numId w:val="45"/>
      </w:numPr>
      <w:spacing w:before="40" w:after="40"/>
    </w:pPr>
    <w:rPr>
      <w:rFonts w:ascii="Arial" w:hAnsi="Arial" w:cs="Arial"/>
      <w:kern w:val="2"/>
      <w:sz w:val="18"/>
      <w:szCs w:val="18"/>
      <w:lang w:eastAsia="en-US"/>
    </w:rPr>
  </w:style>
  <w:style w:type="paragraph" w:customStyle="1" w:styleId="FigureDescriptionIndent2">
    <w:name w:val="Figure Description Indent_2"/>
    <w:basedOn w:val="FigureDescription"/>
    <w:uiPriority w:val="2"/>
    <w:qFormat/>
    <w:rsid w:val="00F30F8B"/>
    <w:pPr>
      <w:ind w:left="1418" w:firstLine="0"/>
    </w:pPr>
  </w:style>
  <w:style w:type="table" w:customStyle="1" w:styleId="FigureTableIndent2">
    <w:name w:val="Figure Table Indent_2"/>
    <w:basedOn w:val="FigureTable"/>
    <w:uiPriority w:val="99"/>
    <w:rsid w:val="00F30F8B"/>
    <w:tblPr>
      <w:tblInd w:w="1531" w:type="dxa"/>
    </w:tblPr>
  </w:style>
  <w:style w:type="paragraph" w:customStyle="1" w:styleId="TableDescriptionIndent1">
    <w:name w:val="Table Description Indent_1"/>
    <w:basedOn w:val="TableDescription"/>
    <w:next w:val="a0"/>
    <w:uiPriority w:val="2"/>
    <w:qFormat/>
    <w:rsid w:val="00F30F8B"/>
    <w:pPr>
      <w:ind w:firstLine="0"/>
    </w:pPr>
  </w:style>
  <w:style w:type="table" w:customStyle="1" w:styleId="TableIndent1">
    <w:name w:val="Table Indent_1"/>
    <w:basedOn w:val="Table"/>
    <w:uiPriority w:val="99"/>
    <w:rsid w:val="00F30F8B"/>
    <w:tblPr>
      <w:tblInd w:w="1247" w:type="dxa"/>
    </w:tblPr>
    <w:tblStylePr w:type="firstRow">
      <w:tblPr/>
      <w:tcPr>
        <w:tcBorders>
          <w:top w:val="single" w:sz="4" w:space="0" w:color="auto"/>
          <w:left w:val="nil"/>
          <w:bottom w:val="single" w:sz="4" w:space="0" w:color="808080"/>
          <w:right w:val="nil"/>
          <w:insideH w:val="nil"/>
          <w:insideV w:val="single" w:sz="4" w:space="0" w:color="808080"/>
          <w:tl2br w:val="nil"/>
          <w:tr2bl w:val="nil"/>
        </w:tcBorders>
        <w:shd w:val="clear" w:color="auto" w:fill="D9D9D9"/>
      </w:tcPr>
    </w:tblStylePr>
  </w:style>
  <w:style w:type="paragraph" w:customStyle="1" w:styleId="TableDescriptionIndent2">
    <w:name w:val="Table Description Indent_2"/>
    <w:basedOn w:val="TableDescription"/>
    <w:next w:val="a0"/>
    <w:uiPriority w:val="2"/>
    <w:qFormat/>
    <w:rsid w:val="00F30F8B"/>
    <w:pPr>
      <w:ind w:left="1418" w:firstLine="0"/>
    </w:pPr>
  </w:style>
  <w:style w:type="table" w:customStyle="1" w:styleId="TableIndent2">
    <w:name w:val="Table Indent_2"/>
    <w:basedOn w:val="Table"/>
    <w:uiPriority w:val="99"/>
    <w:rsid w:val="00F30F8B"/>
    <w:tblPr>
      <w:tblInd w:w="1531" w:type="dxa"/>
    </w:tblPr>
    <w:tblStylePr w:type="firstRow">
      <w:tblPr/>
      <w:tcPr>
        <w:tcBorders>
          <w:top w:val="single" w:sz="4" w:space="0" w:color="auto"/>
          <w:left w:val="nil"/>
          <w:bottom w:val="single" w:sz="4" w:space="0" w:color="808080"/>
          <w:right w:val="nil"/>
          <w:insideH w:val="nil"/>
          <w:insideV w:val="single" w:sz="4" w:space="0" w:color="808080"/>
          <w:tl2br w:val="nil"/>
          <w:tr2bl w:val="nil"/>
        </w:tcBorders>
        <w:shd w:val="clear" w:color="auto" w:fill="D9D9D9"/>
      </w:tcPr>
    </w:tblStylePr>
  </w:style>
  <w:style w:type="paragraph" w:customStyle="1" w:styleId="NotesHeading2">
    <w:name w:val="Notes Heading_2"/>
    <w:basedOn w:val="NotesHeading"/>
    <w:uiPriority w:val="2"/>
    <w:qFormat/>
    <w:rsid w:val="00F30F8B"/>
    <w:pPr>
      <w:ind w:left="1418"/>
    </w:pPr>
  </w:style>
  <w:style w:type="paragraph" w:customStyle="1" w:styleId="NotesText2">
    <w:name w:val="Notes Text_2"/>
    <w:basedOn w:val="NotesText"/>
    <w:uiPriority w:val="2"/>
    <w:qFormat/>
    <w:rsid w:val="00F30F8B"/>
    <w:pPr>
      <w:ind w:left="1418"/>
    </w:pPr>
  </w:style>
  <w:style w:type="paragraph" w:customStyle="1" w:styleId="NotesTextList2">
    <w:name w:val="Notes Text List_2"/>
    <w:basedOn w:val="NotesTextList"/>
    <w:uiPriority w:val="2"/>
    <w:qFormat/>
    <w:rsid w:val="00F30F8B"/>
    <w:pPr>
      <w:ind w:left="1815"/>
    </w:pPr>
  </w:style>
  <w:style w:type="paragraph" w:customStyle="1" w:styleId="FigureIndent1">
    <w:name w:val="Figure Indent_1"/>
    <w:basedOn w:val="Figure"/>
    <w:uiPriority w:val="2"/>
    <w:qFormat/>
    <w:rsid w:val="00F30F8B"/>
    <w:pPr>
      <w:ind w:left="1134"/>
    </w:pPr>
  </w:style>
  <w:style w:type="paragraph" w:customStyle="1" w:styleId="FigureIndent2">
    <w:name w:val="Figure Indent_2"/>
    <w:basedOn w:val="Figure"/>
    <w:uiPriority w:val="2"/>
    <w:qFormat/>
    <w:rsid w:val="00F30F8B"/>
    <w:pPr>
      <w:ind w:left="1418"/>
    </w:pPr>
  </w:style>
  <w:style w:type="paragraph" w:customStyle="1" w:styleId="TableHeading1">
    <w:name w:val="Table Heading_1"/>
    <w:basedOn w:val="TableHeading"/>
    <w:uiPriority w:val="2"/>
    <w:qFormat/>
    <w:rsid w:val="00F30F8B"/>
  </w:style>
  <w:style w:type="paragraph" w:customStyle="1" w:styleId="TableHeading2">
    <w:name w:val="Table Heading_2"/>
    <w:basedOn w:val="TableHeading"/>
    <w:uiPriority w:val="2"/>
    <w:qFormat/>
    <w:rsid w:val="00F30F8B"/>
  </w:style>
  <w:style w:type="paragraph" w:customStyle="1" w:styleId="FigureText1">
    <w:name w:val="Figure Text_1"/>
    <w:basedOn w:val="FigureText"/>
    <w:uiPriority w:val="2"/>
    <w:qFormat/>
    <w:rsid w:val="00F30F8B"/>
  </w:style>
  <w:style w:type="paragraph" w:customStyle="1" w:styleId="FigureText2">
    <w:name w:val="Figure Text_2"/>
    <w:basedOn w:val="FigureText"/>
    <w:uiPriority w:val="2"/>
    <w:qFormat/>
    <w:rsid w:val="00F30F8B"/>
  </w:style>
  <w:style w:type="character" w:customStyle="1" w:styleId="Char">
    <w:name w:val="页脚 Char"/>
    <w:basedOn w:val="a1"/>
    <w:link w:val="a5"/>
    <w:rsid w:val="00F30F8B"/>
    <w:rPr>
      <w:rFonts w:ascii="Arial" w:hAnsi="Arial" w:cs="Arial"/>
      <w:sz w:val="18"/>
      <w:szCs w:val="18"/>
    </w:rPr>
  </w:style>
  <w:style w:type="character" w:customStyle="1" w:styleId="3Char">
    <w:name w:val="标题 3 Char"/>
    <w:basedOn w:val="a1"/>
    <w:link w:val="3"/>
    <w:uiPriority w:val="1"/>
    <w:rsid w:val="00F30F8B"/>
    <w:rPr>
      <w:rFonts w:ascii="Arial" w:eastAsia="黑体" w:hAnsi="Arial" w:cs="Arial"/>
      <w:bCs/>
      <w:color w:val="800000"/>
      <w:sz w:val="24"/>
      <w:szCs w:val="36"/>
    </w:rPr>
  </w:style>
  <w:style w:type="paragraph" w:customStyle="1" w:styleId="afc">
    <w:name w:val="封面文档副标题"/>
    <w:basedOn w:val="af1"/>
    <w:qFormat/>
    <w:rsid w:val="00F30F8B"/>
    <w:pPr>
      <w:spacing w:before="200"/>
    </w:pPr>
    <w:rPr>
      <w:rFonts w:eastAsia="楷体_GB2312"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5Char">
    <w:name w:val="a"/>
    <w:pPr>
      <w:numPr>
        <w:numId w:val="6"/>
      </w:numPr>
    </w:pPr>
  </w:style>
  <w:style w:type="numbering" w:customStyle="1" w:styleId="INFeature">
    <w:name w:val="11111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20075\AppData\Roaming\Microsoft\Templates\&#20135;&#21697;&#20856;&#22411;&#37197;&#32622;&#26696;&#20363;&#27169;&#26495;(V1.02)&#65288;&#21547;&#20889;&#20316;&#25351;&#23548;&#65289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F69F5151970774792749F237A8CDA6D" ma:contentTypeVersion="10" ma:contentTypeDescription="新建文档。" ma:contentTypeScope="" ma:versionID="c7e1a569ee4943866f52ad7faa6b9113">
  <xsd:schema xmlns:xsd="http://www.w3.org/2001/XMLSchema" xmlns:xs="http://www.w3.org/2001/XMLSchema" xmlns:p="http://schemas.microsoft.com/office/2006/metadata/properties" xmlns:ns1="http://schemas.microsoft.com/sharepoint/v3" xmlns:ns2="ee8f07ca-e086-4550-8aee-a36bfb615190" xmlns:ns3="8e10849c-1667-4f28-b036-7b90e9808d31" targetNamespace="http://schemas.microsoft.com/office/2006/metadata/properties" ma:root="true" ma:fieldsID="c39479dbf012d1b32aeb74cd30982d19" ns1:_="" ns2:_="" ns3:_="">
    <xsd:import namespace="http://schemas.microsoft.com/sharepoint/v3"/>
    <xsd:import namespace="ee8f07ca-e086-4550-8aee-a36bfb615190"/>
    <xsd:import namespace="8e10849c-1667-4f28-b036-7b90e9808d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1:_dlc_Exempt" minOccurs="0"/>
                <xsd:element ref="ns1:_dlc_ExpireDateSaved" minOccurs="0"/>
                <xsd:element ref="ns1:_dlc_ExpireDate" minOccurs="0"/>
                <xsd:element ref="ns3:_x4e0b__x8f7d__x6570_" minOccurs="0"/>
                <xsd:element ref="ns3:Feedbac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9" nillable="true" ma:displayName="策略例外" ma:hidden="true" ma:internalName="_dlc_Exempt" ma:readOnly="true">
      <xsd:simpleType>
        <xsd:restriction base="dms:Unknown"/>
      </xsd:simpleType>
    </xsd:element>
    <xsd:element name="_dlc_ExpireDateSaved" ma:index="10" nillable="true" ma:displayName="原始过期日期" ma:hidden="true" ma:internalName="_dlc_ExpireDateSaved" ma:readOnly="true">
      <xsd:simpleType>
        <xsd:restriction base="dms:DateTime"/>
      </xsd:simpleType>
    </xsd:element>
    <xsd:element name="_dlc_ExpireDate" ma:index="11" nillable="true" ma:displayName="到期日期" ma:hidden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f07ca-e086-4550-8aee-a36bfb6151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0849c-1667-4f28-b036-7b90e9808d31" elementFormDefault="qualified">
    <xsd:import namespace="http://schemas.microsoft.com/office/2006/documentManagement/types"/>
    <xsd:import namespace="http://schemas.microsoft.com/office/infopath/2007/PartnerControls"/>
    <xsd:element name="_x4e0b__x8f7d__x6570_" ma:index="12" nillable="true" ma:displayName="下载数" ma:default="0" ma:internalName="_x4e0b__x8f7d__x6570_">
      <xsd:simpleType>
        <xsd:restriction base="dms:Number"/>
      </xsd:simpleType>
    </xsd:element>
    <xsd:element name="Feedback" ma:index="13" nillable="true" ma:displayName="反馈信息" ma:internalName="Feedbac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p:Policy xmlns:p="office.server.policy" id="" local="true">
  <p:Name>文档</p:Name>
  <p:Description/>
  <p:Statement/>
  <p:PolicyItems>
    <p:PolicyItem featureId="Microsoft.Office.RecordsManagement.PolicyFeatures.Expiration" staticId="0x0101009F69F5151970774792749F237A8CDA6D" UniqueId="a56ccb85-0776-4b38-8e02-be7b29dc8450">
      <p:Name>保留</p:Name>
      <p:Description>自动安排内容处理并对终止的到期内容执行保留操作。</p:Description>
      <p:CustomData/>
    </p:PolicyItem>
    <p:PolicyItem featureId="Microsoft.Office.RecordsManagement.PolicyFeatures.PolicyAudit" staticId="0x0101009F69F5151970774792749F237A8CDA6D|8138272" UniqueId="c1fd27aa-e818-4012-8fa9-f1da80dd5c5e">
      <p:Name>审核</p:Name>
      <p:Description>审核用户对文档和列表项所做的操作，并将审核结果写入审核日志。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edback xmlns="8e10849c-1667-4f28-b036-7b90e9808d31" xsi:nil="true"/>
    <_x4e0b__x8f7d__x6570_ xmlns="8e10849c-1667-4f28-b036-7b90e9808d31">10</_x4e0b__x8f7d__x6570_>
  </documentManagement>
</p:properties>
</file>

<file path=customXml/itemProps1.xml><?xml version="1.0" encoding="utf-8"?>
<ds:datastoreItem xmlns:ds="http://schemas.openxmlformats.org/officeDocument/2006/customXml" ds:itemID="{48CA4772-8BBF-41ED-A830-3BD99A3F62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A42CE6-D174-43AE-AAD9-210F0E2C031A}"/>
</file>

<file path=customXml/itemProps3.xml><?xml version="1.0" encoding="utf-8"?>
<ds:datastoreItem xmlns:ds="http://schemas.openxmlformats.org/officeDocument/2006/customXml" ds:itemID="{65C0872D-C708-4847-9D64-80C2E81C4BDF}"/>
</file>

<file path=customXml/itemProps4.xml><?xml version="1.0" encoding="utf-8"?>
<ds:datastoreItem xmlns:ds="http://schemas.openxmlformats.org/officeDocument/2006/customXml" ds:itemID="{8892CF6E-D482-4125-88A0-99BD5E404616}"/>
</file>

<file path=customXml/itemProps5.xml><?xml version="1.0" encoding="utf-8"?>
<ds:datastoreItem xmlns:ds="http://schemas.openxmlformats.org/officeDocument/2006/customXml" ds:itemID="{5671BA5D-1424-4F5C-9877-79267716D00D}"/>
</file>

<file path=docProps/app.xml><?xml version="1.0" encoding="utf-8"?>
<Properties xmlns="http://schemas.openxmlformats.org/officeDocument/2006/extended-properties" xmlns:vt="http://schemas.openxmlformats.org/officeDocument/2006/docPropsVTypes">
  <Template>产品典型配置案例模板(V1.02)（含写作指导）.dotx</Template>
  <TotalTime>360</TotalTime>
  <Pages>3</Pages>
  <Words>3580</Words>
  <Characters>14357</Characters>
  <Application>Microsoft Office Word</Application>
  <DocSecurity>0</DocSecurity>
  <Lines>574</Lines>
  <Paragraphs>597</Paragraphs>
  <ScaleCrop>false</ScaleCrop>
  <Company/>
  <LinksUpToDate>false</LinksUpToDate>
  <CharactersWithSpaces>17340</CharactersWithSpaces>
  <SharedDoc>false</SharedDoc>
  <HLinks>
    <vt:vector size="630" baseType="variant">
      <vt:variant>
        <vt:i4>-1718200610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-1718200610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122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Z</vt:lpwstr>
      </vt:variant>
      <vt:variant>
        <vt:i4>121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Y</vt:lpwstr>
      </vt:variant>
      <vt:variant>
        <vt:i4>120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X</vt:lpwstr>
      </vt:variant>
      <vt:variant>
        <vt:i4>119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W</vt:lpwstr>
      </vt:variant>
      <vt:variant>
        <vt:i4>118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V</vt:lpwstr>
      </vt:variant>
      <vt:variant>
        <vt:i4>117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U</vt:lpwstr>
      </vt:variant>
      <vt:variant>
        <vt:i4>116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T</vt:lpwstr>
      </vt:variant>
      <vt:variant>
        <vt:i4>115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S</vt:lpwstr>
      </vt:variant>
      <vt:variant>
        <vt:i4>114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R</vt:lpwstr>
      </vt:variant>
      <vt:variant>
        <vt:i4>113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Q</vt:lpwstr>
      </vt:variant>
      <vt:variant>
        <vt:i4>112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</vt:lpwstr>
      </vt:variant>
      <vt:variant>
        <vt:i4>111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O</vt:lpwstr>
      </vt:variant>
      <vt:variant>
        <vt:i4>110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N</vt:lpwstr>
      </vt:variant>
      <vt:variant>
        <vt:i4>109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M</vt:lpwstr>
      </vt:variant>
      <vt:variant>
        <vt:i4>108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L</vt:lpwstr>
      </vt:variant>
      <vt:variant>
        <vt:i4>107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K</vt:lpwstr>
      </vt:variant>
      <vt:variant>
        <vt:i4>106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J</vt:lpwstr>
      </vt:variant>
      <vt:variant>
        <vt:i4>105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I</vt:lpwstr>
      </vt:variant>
      <vt:variant>
        <vt:i4>104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H</vt:lpwstr>
      </vt:variant>
      <vt:variant>
        <vt:i4>103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G</vt:lpwstr>
      </vt:variant>
      <vt:variant>
        <vt:i4>102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F</vt:lpwstr>
      </vt:variant>
      <vt:variant>
        <vt:i4>101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E</vt:lpwstr>
      </vt:variant>
      <vt:variant>
        <vt:i4>100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D</vt:lpwstr>
      </vt:variant>
      <vt:variant>
        <vt:i4>99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C</vt:lpwstr>
      </vt:variant>
      <vt:variant>
        <vt:i4>98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B</vt:lpwstr>
      </vt:variant>
      <vt:variant>
        <vt:i4>97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A</vt:lpwstr>
      </vt:variant>
      <vt:variant>
        <vt:i4>-1718200610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回首页</vt:lpwstr>
      </vt:variant>
      <vt:variant>
        <vt:i4>122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Z</vt:lpwstr>
      </vt:variant>
      <vt:variant>
        <vt:i4>121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Y</vt:lpwstr>
      </vt:variant>
      <vt:variant>
        <vt:i4>120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X</vt:lpwstr>
      </vt:variant>
      <vt:variant>
        <vt:i4>119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W</vt:lpwstr>
      </vt:variant>
      <vt:variant>
        <vt:i4>118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V</vt:lpwstr>
      </vt:variant>
      <vt:variant>
        <vt:i4>117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U</vt:lpwstr>
      </vt:variant>
      <vt:variant>
        <vt:i4>116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T</vt:lpwstr>
      </vt:variant>
      <vt:variant>
        <vt:i4>115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S</vt:lpwstr>
      </vt:variant>
      <vt:variant>
        <vt:i4>114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R</vt:lpwstr>
      </vt:variant>
      <vt:variant>
        <vt:i4>113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Q</vt:lpwstr>
      </vt:variant>
      <vt:variant>
        <vt:i4>112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</vt:lpwstr>
      </vt:variant>
      <vt:variant>
        <vt:i4>111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O</vt:lpwstr>
      </vt:variant>
      <vt:variant>
        <vt:i4>110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N</vt:lpwstr>
      </vt:variant>
      <vt:variant>
        <vt:i4>109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M</vt:lpwstr>
      </vt:variant>
      <vt:variant>
        <vt:i4>108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L</vt:lpwstr>
      </vt:variant>
      <vt:variant>
        <vt:i4>107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K</vt:lpwstr>
      </vt:variant>
      <vt:variant>
        <vt:i4>106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J</vt:lpwstr>
      </vt:variant>
      <vt:variant>
        <vt:i4>105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I</vt:lpwstr>
      </vt:variant>
      <vt:variant>
        <vt:i4>104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H</vt:lpwstr>
      </vt:variant>
      <vt:variant>
        <vt:i4>103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G</vt:lpwstr>
      </vt:variant>
      <vt:variant>
        <vt:i4>102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F</vt:lpwstr>
      </vt:variant>
      <vt:variant>
        <vt:i4>101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E</vt:lpwstr>
      </vt:variant>
      <vt:variant>
        <vt:i4>100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D</vt:lpwstr>
      </vt:variant>
      <vt:variant>
        <vt:i4>99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C</vt:lpwstr>
      </vt:variant>
      <vt:variant>
        <vt:i4>98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B</vt:lpwstr>
      </vt:variant>
      <vt:variant>
        <vt:i4>97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A</vt:lpwstr>
      </vt:variant>
      <vt:variant>
        <vt:i4>1441852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_Toc290987668</vt:lpwstr>
      </vt:variant>
      <vt:variant>
        <vt:i4>1441852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_Toc290987667</vt:lpwstr>
      </vt:variant>
      <vt:variant>
        <vt:i4>1441852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_Toc290987666</vt:lpwstr>
      </vt:variant>
      <vt:variant>
        <vt:i4>1441852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_Toc290987665</vt:lpwstr>
      </vt:variant>
      <vt:variant>
        <vt:i4>1441852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_Toc290987664</vt:lpwstr>
      </vt:variant>
      <vt:variant>
        <vt:i4>1441852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_Toc290987663</vt:lpwstr>
      </vt:variant>
      <vt:variant>
        <vt:i4>1441852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_Toc290987662</vt:lpwstr>
      </vt:variant>
      <vt:variant>
        <vt:i4>1441852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_Toc290987661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_Toc290987660</vt:lpwstr>
      </vt:variant>
      <vt:variant>
        <vt:i4>1376316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_Toc290987659</vt:lpwstr>
      </vt:variant>
      <vt:variant>
        <vt:i4>1376316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_Toc290987658</vt:lpwstr>
      </vt:variant>
      <vt:variant>
        <vt:i4>1376316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_Toc290987657</vt:lpwstr>
      </vt:variant>
      <vt:variant>
        <vt:i4>1376316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_Toc290987656</vt:lpwstr>
      </vt:variant>
      <vt:variant>
        <vt:i4>1376316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_Toc290987655</vt:lpwstr>
      </vt:variant>
      <vt:variant>
        <vt:i4>1376316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_Toc290987654</vt:lpwstr>
      </vt:variant>
      <vt:variant>
        <vt:i4>1376316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_Toc290987653</vt:lpwstr>
      </vt:variant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_Toc290987652</vt:lpwstr>
      </vt:variant>
      <vt:variant>
        <vt:i4>1376316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_Toc290987651</vt:lpwstr>
      </vt:variant>
      <vt:variant>
        <vt:i4>1376316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_Toc290987650</vt:lpwstr>
      </vt:variant>
      <vt:variant>
        <vt:i4>1310780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_Toc290987649</vt:lpwstr>
      </vt:variant>
      <vt:variant>
        <vt:i4>1310780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_Toc290987648</vt:lpwstr>
      </vt:variant>
      <vt:variant>
        <vt:i4>1310780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_Toc290987647</vt:lpwstr>
      </vt:variant>
      <vt:variant>
        <vt:i4>1310780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_Toc290987646</vt:lpwstr>
      </vt:variant>
      <vt:variant>
        <vt:i4>1310780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_Toc290987645</vt:lpwstr>
      </vt:variant>
      <vt:variant>
        <vt:i4>1310780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_Toc290987644</vt:lpwstr>
      </vt:variant>
      <vt:variant>
        <vt:i4>1310780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_Toc290987643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>错误(问题单202002250892)_xkf7458</cp:lastModifiedBy>
  <cp:revision>4</cp:revision>
  <cp:lastPrinted>2010-05-04T10:01:00Z</cp:lastPrinted>
  <dcterms:created xsi:type="dcterms:W3CDTF">2015-07-17T07:16:00Z</dcterms:created>
  <dcterms:modified xsi:type="dcterms:W3CDTF">2020-03-08T15:44:00Z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0x0101009F69F5151970774792749F237A8CDA6D</vt:lpwstr>
  </property>
  <property fmtid="{D5CDD505-2E9C-101B-9397-08002B2CF9AE}" pid="3" name="ContentTypeId">
    <vt:lpwstr>0x0101009F69F5151970774792749F237A8CDA6D</vt:lpwstr>
  </property>
  <property fmtid="{D5CDD505-2E9C-101B-9397-08002B2CF9AE}" pid="4" name="ItemRetentionFormula">
    <vt:lpwstr/>
  </property>
</Properties>
</file>